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FB4CC5" w14:paraId="12E2C73C" w14:textId="77777777" w:rsidTr="00AA0D2C">
        <w:trPr>
          <w:trHeight w:hRule="exact" w:val="737"/>
        </w:trPr>
        <w:tc>
          <w:tcPr>
            <w:tcW w:w="7230" w:type="dxa"/>
          </w:tcPr>
          <w:p w14:paraId="12E2C73A" w14:textId="5F497620" w:rsidR="00206780" w:rsidRDefault="000214F9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 w:rsidR="00C501ED">
              <w:t xml:space="preserve">4. januar </w:t>
            </w:r>
            <w:r>
              <w:t>202</w:t>
            </w:r>
            <w:bookmarkEnd w:id="0"/>
            <w:r w:rsidR="00C501ED">
              <w:t>4</w:t>
            </w:r>
            <w:r w:rsidR="004C6440">
              <w:t xml:space="preserve"> / </w:t>
            </w:r>
            <w:bookmarkStart w:id="1" w:name="Init"/>
            <w:r w:rsidR="004C6440">
              <w:t>msp_dh</w:t>
            </w:r>
            <w:bookmarkEnd w:id="1"/>
          </w:p>
          <w:p w14:paraId="12E2C73B" w14:textId="77777777" w:rsidR="00333E52" w:rsidRPr="00244D70" w:rsidRDefault="000214F9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10-2023-00526</w:t>
            </w:r>
            <w:bookmarkEnd w:id="2"/>
            <w:r>
              <w:t xml:space="preserve"> – Dok. </w:t>
            </w:r>
            <w:bookmarkStart w:id="3" w:name="DokID"/>
            <w:r>
              <w:t>632968</w:t>
            </w:r>
            <w:bookmarkEnd w:id="3"/>
          </w:p>
        </w:tc>
      </w:tr>
    </w:tbl>
    <w:p w14:paraId="12E2C73D" w14:textId="77777777" w:rsidR="00DB335E" w:rsidRPr="00502F76" w:rsidRDefault="000214F9" w:rsidP="00316531">
      <w:pPr>
        <w:pStyle w:val="Overskrift1"/>
        <w:pBdr>
          <w:bottom w:val="single" w:sz="4" w:space="1" w:color="auto"/>
        </w:pBdr>
      </w:pPr>
      <w:bookmarkStart w:id="4" w:name="Overskrift"/>
      <w:r>
        <w:t>Ansøgningsskema til aktivitetspuljen 2024</w:t>
      </w:r>
      <w:bookmarkEnd w:id="4"/>
    </w:p>
    <w:p w14:paraId="6BF17B8E" w14:textId="48341658" w:rsidR="000214F9" w:rsidRPr="000214F9" w:rsidRDefault="000214F9" w:rsidP="000214F9">
      <w:pPr>
        <w:rPr>
          <w:rFonts w:asciiTheme="minorHAnsi" w:hAnsiTheme="minorHAnsi" w:cstheme="minorHAnsi"/>
          <w:sz w:val="22"/>
          <w:szCs w:val="22"/>
        </w:rPr>
      </w:pPr>
      <w:r w:rsidRPr="000214F9">
        <w:rPr>
          <w:rFonts w:asciiTheme="minorHAnsi" w:hAnsiTheme="minorHAnsi" w:cstheme="minorHAnsi"/>
          <w:sz w:val="22"/>
          <w:szCs w:val="22"/>
        </w:rPr>
        <w:t>Husk at gennemlæse retningslinjer for DH’s aktivitetspulje 202</w:t>
      </w:r>
      <w:r>
        <w:rPr>
          <w:rFonts w:asciiTheme="minorHAnsi" w:hAnsiTheme="minorHAnsi" w:cstheme="minorHAnsi"/>
          <w:sz w:val="22"/>
          <w:szCs w:val="22"/>
        </w:rPr>
        <w:t>4</w:t>
      </w:r>
      <w:r w:rsidRPr="000214F9">
        <w:rPr>
          <w:rFonts w:asciiTheme="minorHAnsi" w:hAnsiTheme="minorHAnsi" w:cstheme="minorHAnsi"/>
          <w:sz w:val="22"/>
          <w:szCs w:val="22"/>
        </w:rPr>
        <w:t xml:space="preserve"> inden ansøgning.</w:t>
      </w:r>
    </w:p>
    <w:p w14:paraId="5A57F7B7" w14:textId="6DBDB08B" w:rsidR="000214F9" w:rsidRDefault="000214F9" w:rsidP="000214F9">
      <w:pPr>
        <w:rPr>
          <w:rFonts w:asciiTheme="minorHAnsi" w:hAnsiTheme="minorHAnsi" w:cstheme="minorHAnsi"/>
          <w:sz w:val="22"/>
          <w:szCs w:val="22"/>
        </w:rPr>
      </w:pPr>
      <w:r w:rsidRPr="000214F9">
        <w:rPr>
          <w:rFonts w:asciiTheme="minorHAnsi" w:hAnsiTheme="minorHAnsi" w:cstheme="minorHAnsi"/>
          <w:sz w:val="22"/>
          <w:szCs w:val="22"/>
        </w:rPr>
        <w:t xml:space="preserve">Ansøgningsskema sendes sammen med et detaljeret budget for aktiviteten til </w:t>
      </w:r>
      <w:r>
        <w:rPr>
          <w:rFonts w:asciiTheme="minorHAnsi" w:hAnsiTheme="minorHAnsi" w:cstheme="minorHAnsi"/>
          <w:sz w:val="22"/>
          <w:szCs w:val="22"/>
        </w:rPr>
        <w:t>Camilla Skov Kristensen</w:t>
      </w:r>
      <w:r w:rsidRPr="000214F9">
        <w:rPr>
          <w:rFonts w:asciiTheme="minorHAnsi" w:hAnsiTheme="minorHAnsi" w:cstheme="minorHAnsi"/>
          <w:sz w:val="22"/>
          <w:szCs w:val="22"/>
        </w:rPr>
        <w:t xml:space="preserve"> på </w:t>
      </w:r>
      <w:r w:rsidRPr="000214F9">
        <w:rPr>
          <w:rFonts w:asciiTheme="minorHAnsi" w:hAnsiTheme="minorHAnsi" w:cstheme="minorHAnsi"/>
          <w:sz w:val="22"/>
          <w:szCs w:val="22"/>
        </w:rPr>
        <w:br/>
        <w:t>e-mail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history="1">
        <w:r w:rsidRPr="00CC1F32">
          <w:rPr>
            <w:rStyle w:val="Hyperlink"/>
            <w:rFonts w:asciiTheme="minorHAnsi" w:hAnsiTheme="minorHAnsi" w:cstheme="minorHAnsi"/>
            <w:sz w:val="22"/>
            <w:szCs w:val="22"/>
          </w:rPr>
          <w:t>csk@handicap.dk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CD0314A" w14:textId="77777777" w:rsidR="000214F9" w:rsidRDefault="000214F9" w:rsidP="000214F9">
      <w:pPr>
        <w:rPr>
          <w:rFonts w:asciiTheme="minorHAnsi" w:hAnsiTheme="minorHAnsi" w:cstheme="minorHAnsi"/>
        </w:rPr>
      </w:pPr>
    </w:p>
    <w:p w14:paraId="41D4863F" w14:textId="77777777" w:rsidR="000214F9" w:rsidRPr="000214F9" w:rsidRDefault="000214F9" w:rsidP="000214F9">
      <w:pPr>
        <w:rPr>
          <w:rFonts w:asciiTheme="minorHAnsi" w:hAnsiTheme="minorHAnsi" w:cstheme="minorHAnsi"/>
          <w:sz w:val="22"/>
          <w:szCs w:val="22"/>
        </w:rPr>
      </w:pPr>
      <w:r w:rsidRPr="000214F9">
        <w:rPr>
          <w:rFonts w:asciiTheme="minorHAnsi" w:hAnsiTheme="minorHAnsi" w:cstheme="minorHAnsi"/>
          <w:sz w:val="22"/>
          <w:szCs w:val="22"/>
        </w:rPr>
        <w:t xml:space="preserve">Ved indsendelse accepterer du samtidig, at DH anvender dine personlige oplysninger i den videre sagsbehandling.  Oplysningerne vil naturligvis blive slettet i henhold til gældende databeskyttelsespolitik. </w:t>
      </w:r>
    </w:p>
    <w:p w14:paraId="140DA467" w14:textId="112EEA0B" w:rsidR="000214F9" w:rsidRPr="000214F9" w:rsidRDefault="000214F9" w:rsidP="000214F9">
      <w:pP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0214F9">
        <w:rPr>
          <w:rFonts w:asciiTheme="minorHAnsi" w:hAnsiTheme="minorHAnsi" w:cstheme="minorHAnsi"/>
          <w:sz w:val="22"/>
          <w:szCs w:val="22"/>
        </w:rPr>
        <w:t xml:space="preserve">I øvrigt henvises til DH’s privatlivs- og databeskyttelsespolitik på </w:t>
      </w:r>
      <w:hyperlink r:id="rId11" w:history="1">
        <w:r w:rsidRPr="000214F9">
          <w:rPr>
            <w:rStyle w:val="Hyperlink"/>
            <w:rFonts w:asciiTheme="minorHAnsi" w:hAnsiTheme="minorHAnsi" w:cstheme="minorHAnsi"/>
            <w:sz w:val="22"/>
            <w:szCs w:val="22"/>
          </w:rPr>
          <w:t>www.handicap.dk</w:t>
        </w:r>
      </w:hyperlink>
    </w:p>
    <w:p w14:paraId="3E118C83" w14:textId="77777777" w:rsidR="000214F9" w:rsidRPr="000214F9" w:rsidRDefault="000214F9" w:rsidP="000214F9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811"/>
      </w:tblGrid>
      <w:tr w:rsidR="000214F9" w:rsidRPr="000214F9" w14:paraId="6DB54FDE" w14:textId="77777777" w:rsidTr="000214F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84320" w14:textId="77777777" w:rsidR="000214F9" w:rsidRPr="000214F9" w:rsidRDefault="000214F9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0214F9">
              <w:rPr>
                <w:rFonts w:asciiTheme="minorHAnsi" w:hAnsiTheme="minorHAnsi" w:cstheme="minorHAnsi"/>
                <w:b/>
                <w:sz w:val="22"/>
                <w:szCs w:val="22"/>
              </w:rPr>
              <w:t>DH-afdeling med hovedansvar for aktiviteten: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EBAE" w14:textId="77777777" w:rsidR="000214F9" w:rsidRPr="000214F9" w:rsidRDefault="000214F9">
            <w:pPr>
              <w:tabs>
                <w:tab w:val="left" w:pos="2715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0214F9" w:rsidRPr="000214F9" w14:paraId="110FBA12" w14:textId="77777777" w:rsidTr="000214F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5F9CC" w14:textId="77777777" w:rsidR="000214F9" w:rsidRPr="000214F9" w:rsidRDefault="000214F9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14F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Øvrige DH-afdelinger omfattet af aktiviteten: 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F494" w14:textId="77777777" w:rsidR="000214F9" w:rsidRPr="000214F9" w:rsidRDefault="000214F9">
            <w:pPr>
              <w:tabs>
                <w:tab w:val="left" w:pos="2715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0214F9" w:rsidRPr="000214F9" w14:paraId="1AD624C4" w14:textId="77777777" w:rsidTr="000214F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F206" w14:textId="77777777" w:rsidR="000214F9" w:rsidRPr="000214F9" w:rsidRDefault="000214F9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0214F9">
              <w:rPr>
                <w:rFonts w:asciiTheme="minorHAnsi" w:hAnsiTheme="minorHAnsi" w:cstheme="minorHAnsi"/>
                <w:b/>
                <w:sz w:val="22"/>
                <w:szCs w:val="22"/>
              </w:rPr>
              <w:t>Ansøger om tilskud på kr.: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8D78" w14:textId="77777777" w:rsidR="000214F9" w:rsidRPr="000214F9" w:rsidRDefault="000214F9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0214F9" w:rsidRPr="000214F9" w14:paraId="763B0215" w14:textId="77777777" w:rsidTr="000214F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D2389" w14:textId="77777777" w:rsidR="000214F9" w:rsidRPr="000214F9" w:rsidRDefault="000214F9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0214F9">
              <w:rPr>
                <w:rFonts w:asciiTheme="minorHAnsi" w:hAnsiTheme="minorHAnsi" w:cstheme="minorHAnsi"/>
                <w:b/>
                <w:sz w:val="22"/>
                <w:szCs w:val="22"/>
              </w:rPr>
              <w:t>Tilskud skal anvendes til følgende aktivitet:</w:t>
            </w:r>
            <w:r w:rsidRPr="000214F9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0214F9">
              <w:rPr>
                <w:rFonts w:asciiTheme="minorHAnsi" w:hAnsiTheme="minorHAnsi" w:cstheme="minorHAnsi"/>
                <w:sz w:val="22"/>
                <w:szCs w:val="22"/>
              </w:rPr>
              <w:t>(beskriv kort formål, målgruppe og forventet antal deltagere)</w:t>
            </w:r>
            <w:r w:rsidRPr="000214F9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0214F9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0214F9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F851" w14:textId="77777777" w:rsidR="000214F9" w:rsidRPr="000214F9" w:rsidRDefault="000214F9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0214F9" w:rsidRPr="000214F9" w14:paraId="52547C88" w14:textId="77777777" w:rsidTr="000214F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C47B" w14:textId="77777777" w:rsidR="000214F9" w:rsidRPr="000214F9" w:rsidRDefault="000214F9">
            <w:pPr>
              <w:spacing w:line="276" w:lineRule="auto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0214F9">
              <w:rPr>
                <w:rFonts w:asciiTheme="minorHAnsi" w:hAnsiTheme="minorHAnsi" w:cstheme="minorHAnsi"/>
                <w:b/>
                <w:sz w:val="22"/>
                <w:szCs w:val="22"/>
              </w:rPr>
              <w:t>Har I modtaget/ forventer I at modtage andre indtægter end tilskuddet fra DH til aktiviteten?</w:t>
            </w:r>
          </w:p>
          <w:p w14:paraId="343D8F68" w14:textId="77777777" w:rsidR="000214F9" w:rsidRPr="000214F9" w:rsidRDefault="000214F9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r w:rsidRPr="000214F9">
              <w:rPr>
                <w:rFonts w:asciiTheme="minorHAnsi" w:hAnsiTheme="minorHAnsi" w:cstheme="minorHAnsi"/>
                <w:sz w:val="22"/>
                <w:szCs w:val="22"/>
              </w:rPr>
              <w:t>Hvis ja, hvor meget og hvorfra?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51C3" w14:textId="77777777" w:rsidR="000214F9" w:rsidRPr="000214F9" w:rsidRDefault="000214F9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6" w:lineRule="auto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0214F9" w:rsidRPr="000214F9" w14:paraId="4F78817B" w14:textId="77777777" w:rsidTr="000214F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4D51" w14:textId="77777777" w:rsidR="000214F9" w:rsidRPr="000214F9" w:rsidRDefault="000214F9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0214F9">
              <w:rPr>
                <w:rFonts w:asciiTheme="minorHAnsi" w:hAnsiTheme="minorHAnsi" w:cstheme="minorHAnsi"/>
                <w:b/>
                <w:sz w:val="22"/>
                <w:szCs w:val="22"/>
              </w:rPr>
              <w:t>DH-afdelingens bankoplysninger:</w:t>
            </w:r>
            <w:r w:rsidRPr="000214F9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0214F9">
              <w:rPr>
                <w:rFonts w:asciiTheme="minorHAnsi" w:hAnsiTheme="minorHAnsi" w:cstheme="minorHAnsi"/>
                <w:sz w:val="22"/>
                <w:szCs w:val="22"/>
              </w:rPr>
              <w:t>(den DH-afdeling der er økonomiansvarlig)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E315" w14:textId="77777777" w:rsidR="000214F9" w:rsidRPr="000214F9" w:rsidRDefault="000214F9">
            <w:pPr>
              <w:tabs>
                <w:tab w:val="num" w:pos="180"/>
              </w:tabs>
              <w:overflowPunct w:val="0"/>
              <w:autoSpaceDE w:val="0"/>
              <w:autoSpaceDN w:val="0"/>
              <w:adjustRightInd w:val="0"/>
              <w:spacing w:before="100" w:after="100" w:line="276" w:lineRule="auto"/>
              <w:ind w:left="180" w:hanging="180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  <w:tr w:rsidR="000214F9" w:rsidRPr="000214F9" w14:paraId="065C2D89" w14:textId="77777777" w:rsidTr="000214F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C3867" w14:textId="77777777" w:rsidR="000214F9" w:rsidRPr="000214F9" w:rsidRDefault="000214F9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theme="minorHAnsi"/>
                <w:b/>
                <w:sz w:val="22"/>
                <w:szCs w:val="22"/>
              </w:rPr>
            </w:pPr>
            <w:r w:rsidRPr="000214F9">
              <w:rPr>
                <w:rFonts w:asciiTheme="minorHAnsi" w:hAnsiTheme="minorHAnsi" w:cstheme="minorHAnsi"/>
                <w:b/>
                <w:sz w:val="22"/>
                <w:szCs w:val="22"/>
              </w:rPr>
              <w:t>Navn, e-mail og telefonnummer på aktivitetens økonomiansvarlige: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B6C3" w14:textId="77777777" w:rsidR="000214F9" w:rsidRPr="000214F9" w:rsidRDefault="000214F9">
            <w:pPr>
              <w:tabs>
                <w:tab w:val="num" w:pos="180"/>
              </w:tabs>
              <w:overflowPunct w:val="0"/>
              <w:autoSpaceDE w:val="0"/>
              <w:autoSpaceDN w:val="0"/>
              <w:adjustRightInd w:val="0"/>
              <w:spacing w:before="100" w:after="100" w:line="276" w:lineRule="auto"/>
              <w:ind w:left="180" w:hanging="180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</w:tr>
    </w:tbl>
    <w:p w14:paraId="194B9A51" w14:textId="77777777" w:rsidR="000214F9" w:rsidRPr="000214F9" w:rsidRDefault="000214F9" w:rsidP="000214F9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46BDC16" w14:textId="70500C2E" w:rsidR="000214F9" w:rsidRPr="000214F9" w:rsidRDefault="000214F9" w:rsidP="000214F9">
      <w:pPr>
        <w:rPr>
          <w:rFonts w:asciiTheme="minorHAnsi" w:hAnsiTheme="minorHAnsi" w:cstheme="minorHAnsi"/>
          <w:b/>
          <w:sz w:val="22"/>
          <w:szCs w:val="22"/>
        </w:rPr>
      </w:pPr>
      <w:r w:rsidRPr="000214F9">
        <w:rPr>
          <w:rFonts w:asciiTheme="minorHAnsi" w:hAnsiTheme="minorHAnsi" w:cstheme="minorHAnsi"/>
          <w:b/>
          <w:sz w:val="22"/>
          <w:szCs w:val="22"/>
        </w:rPr>
        <w:t xml:space="preserve">Budget: </w:t>
      </w:r>
    </w:p>
    <w:p w14:paraId="38E6F67C" w14:textId="77777777" w:rsidR="000214F9" w:rsidRPr="000214F9" w:rsidRDefault="000214F9" w:rsidP="000214F9">
      <w:pPr>
        <w:rPr>
          <w:rFonts w:asciiTheme="minorHAnsi" w:hAnsiTheme="minorHAnsi" w:cstheme="minorHAnsi"/>
          <w:sz w:val="22"/>
          <w:szCs w:val="22"/>
        </w:rPr>
      </w:pPr>
      <w:r w:rsidRPr="000214F9">
        <w:rPr>
          <w:rFonts w:asciiTheme="minorHAnsi" w:hAnsiTheme="minorHAnsi" w:cstheme="minorHAnsi"/>
          <w:sz w:val="22"/>
          <w:szCs w:val="22"/>
        </w:rPr>
        <w:t>Oplyst et detaljeret budget for de forskellige typer af udgifter for aktiviteten; fx transport, lokaleleje, forplejning m.m.</w:t>
      </w:r>
    </w:p>
    <w:p w14:paraId="0F8AB942" w14:textId="77777777" w:rsidR="000214F9" w:rsidRPr="000214F9" w:rsidRDefault="000214F9" w:rsidP="000214F9">
      <w:pPr>
        <w:rPr>
          <w:rFonts w:asciiTheme="minorHAnsi" w:hAnsiTheme="minorHAnsi" w:cstheme="minorHAnsi"/>
          <w:sz w:val="22"/>
          <w:szCs w:val="22"/>
        </w:rPr>
      </w:pPr>
    </w:p>
    <w:p w14:paraId="6E1F8729" w14:textId="77777777" w:rsidR="000214F9" w:rsidRDefault="000214F9" w:rsidP="000214F9">
      <w:pPr>
        <w:rPr>
          <w:rFonts w:asciiTheme="minorHAnsi" w:hAnsiTheme="minorHAnsi" w:cstheme="minorHAnsi"/>
          <w:sz w:val="22"/>
          <w:szCs w:val="22"/>
        </w:rPr>
      </w:pPr>
    </w:p>
    <w:p w14:paraId="3B6B4962" w14:textId="77777777" w:rsidR="000214F9" w:rsidRDefault="000214F9" w:rsidP="000214F9">
      <w:pPr>
        <w:rPr>
          <w:rFonts w:asciiTheme="minorHAnsi" w:hAnsiTheme="minorHAnsi" w:cstheme="minorHAnsi"/>
          <w:sz w:val="22"/>
          <w:szCs w:val="22"/>
        </w:rPr>
      </w:pPr>
    </w:p>
    <w:p w14:paraId="5D707867" w14:textId="77777777" w:rsidR="000214F9" w:rsidRDefault="000214F9" w:rsidP="000214F9">
      <w:pPr>
        <w:rPr>
          <w:rFonts w:asciiTheme="minorHAnsi" w:hAnsiTheme="minorHAnsi" w:cstheme="minorHAnsi"/>
          <w:sz w:val="22"/>
          <w:szCs w:val="22"/>
        </w:rPr>
      </w:pPr>
    </w:p>
    <w:p w14:paraId="174FB92D" w14:textId="77777777" w:rsidR="000214F9" w:rsidRDefault="000214F9" w:rsidP="000214F9">
      <w:pPr>
        <w:rPr>
          <w:rFonts w:asciiTheme="minorHAnsi" w:hAnsiTheme="minorHAnsi" w:cstheme="minorHAnsi"/>
          <w:sz w:val="22"/>
          <w:szCs w:val="22"/>
        </w:rPr>
      </w:pPr>
    </w:p>
    <w:p w14:paraId="032FE9D7" w14:textId="77777777" w:rsidR="000214F9" w:rsidRDefault="000214F9" w:rsidP="000214F9">
      <w:pPr>
        <w:rPr>
          <w:rFonts w:asciiTheme="minorHAnsi" w:hAnsiTheme="minorHAnsi" w:cstheme="minorHAnsi"/>
          <w:sz w:val="22"/>
          <w:szCs w:val="22"/>
        </w:rPr>
      </w:pPr>
    </w:p>
    <w:p w14:paraId="12E2C73F" w14:textId="4FEFAC38" w:rsidR="00940804" w:rsidRDefault="00940804" w:rsidP="00DF1EC4"/>
    <w:sectPr w:rsidR="00940804" w:rsidSect="00C501E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567" w:bottom="1701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2C74F" w14:textId="77777777" w:rsidR="000214F9" w:rsidRDefault="000214F9">
      <w:pPr>
        <w:spacing w:line="240" w:lineRule="auto"/>
      </w:pPr>
      <w:r>
        <w:separator/>
      </w:r>
    </w:p>
  </w:endnote>
  <w:endnote w:type="continuationSeparator" w:id="0">
    <w:p w14:paraId="12E2C751" w14:textId="77777777" w:rsidR="000214F9" w:rsidRDefault="000214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AC0E227C-08F4-4F6F-8AB8-65BB207A3230}"/>
    <w:embedBold r:id="rId2" w:fontKey="{0DEA1F82-9053-4FD9-8823-D2514B1AF039}"/>
    <w:embedItalic r:id="rId3" w:fontKey="{681B8581-6F6C-463D-AE06-738FAB7112CD}"/>
    <w:embedBoldItalic r:id="rId4" w:fontKey="{4FE073DC-031C-4BF4-ACEE-9A91C839EA8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DDD32F8-C15D-408B-937D-D09FA8B5CC22}"/>
    <w:embedBold r:id="rId6" w:fontKey="{AFD5951D-C1A1-433B-8472-DDB3709271DA}"/>
    <w:embedItalic r:id="rId7" w:fontKey="{1786E556-4E7F-40A4-9392-18A278C61E15}"/>
    <w:embedBoldItalic r:id="rId8" w:fontKey="{6389F683-EE5B-44E4-86AE-FC4605CBB2FF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7F3261C3-96A0-44FE-A275-047873A5B620}"/>
    <w:embedBold r:id="rId10" w:fontKey="{E5830D93-8BAC-4ECC-81B6-99DB8102C7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2C743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2C744" w14:textId="77777777" w:rsidR="00100249" w:rsidRDefault="000214F9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E2C74B" wp14:editId="12E2C74C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2E2C751" w14:textId="4A94C9F7" w:rsidR="00100249" w:rsidRDefault="000214F9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E2C74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12E2C751" w14:textId="4A94C9F7" w:rsidR="00100249" w:rsidRDefault="000214F9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FB4CC5" w14:paraId="12E2C749" w14:textId="77777777" w:rsidTr="00A97F6A">
      <w:tc>
        <w:tcPr>
          <w:tcW w:w="10915" w:type="dxa"/>
          <w:hideMark/>
        </w:tcPr>
        <w:p w14:paraId="12E2C747" w14:textId="77777777" w:rsidR="00DB0DFF" w:rsidRDefault="000214F9" w:rsidP="00DB0DFF">
          <w:pPr>
            <w:pStyle w:val="Footer-info"/>
          </w:pPr>
          <w:r>
            <w:t>DH er fælles talerør for de danske handicaporganisationer.</w:t>
          </w:r>
        </w:p>
        <w:p w14:paraId="12E2C748" w14:textId="77777777" w:rsidR="00A97F6A" w:rsidRDefault="000214F9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12E2C74A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2C74B" w14:textId="77777777" w:rsidR="000214F9" w:rsidRDefault="000214F9">
      <w:pPr>
        <w:spacing w:line="240" w:lineRule="auto"/>
      </w:pPr>
      <w:r>
        <w:separator/>
      </w:r>
    </w:p>
  </w:footnote>
  <w:footnote w:type="continuationSeparator" w:id="0">
    <w:p w14:paraId="12E2C74D" w14:textId="77777777" w:rsidR="000214F9" w:rsidRDefault="000214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2C740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2C741" w14:textId="77777777" w:rsidR="00022BE5" w:rsidRDefault="00022BE5" w:rsidP="00022BE5">
    <w:pPr>
      <w:pStyle w:val="Sidehoved"/>
    </w:pPr>
  </w:p>
  <w:p w14:paraId="12E2C742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2C745" w14:textId="77777777" w:rsidR="002762D8" w:rsidRDefault="000214F9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12E2C74D" wp14:editId="12E2C74E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12E2C74F" wp14:editId="12E2C75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E2C746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17377952">
    <w:abstractNumId w:val="10"/>
  </w:num>
  <w:num w:numId="2" w16cid:durableId="1146438489">
    <w:abstractNumId w:val="7"/>
  </w:num>
  <w:num w:numId="3" w16cid:durableId="1236165254">
    <w:abstractNumId w:val="6"/>
  </w:num>
  <w:num w:numId="4" w16cid:durableId="546650981">
    <w:abstractNumId w:val="5"/>
  </w:num>
  <w:num w:numId="5" w16cid:durableId="384329447">
    <w:abstractNumId w:val="4"/>
  </w:num>
  <w:num w:numId="6" w16cid:durableId="1642420861">
    <w:abstractNumId w:val="9"/>
  </w:num>
  <w:num w:numId="7" w16cid:durableId="678387127">
    <w:abstractNumId w:val="3"/>
  </w:num>
  <w:num w:numId="8" w16cid:durableId="955217456">
    <w:abstractNumId w:val="2"/>
  </w:num>
  <w:num w:numId="9" w16cid:durableId="1662656412">
    <w:abstractNumId w:val="1"/>
  </w:num>
  <w:num w:numId="10" w16cid:durableId="970601029">
    <w:abstractNumId w:val="0"/>
  </w:num>
  <w:num w:numId="11" w16cid:durableId="2021811539">
    <w:abstractNumId w:val="8"/>
  </w:num>
  <w:num w:numId="12" w16cid:durableId="1736926735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312367958">
    <w:abstractNumId w:val="10"/>
  </w:num>
  <w:num w:numId="14" w16cid:durableId="13240480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14F9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816B0"/>
    <w:rsid w:val="003B0D54"/>
    <w:rsid w:val="003B35B0"/>
    <w:rsid w:val="003C3569"/>
    <w:rsid w:val="003C4F9F"/>
    <w:rsid w:val="003C60F1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92C07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501ED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B4CC5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2C73A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99"/>
    <w:unhideWhenUsed/>
    <w:rsid w:val="000214F9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214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andicap.d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csk@handicap.d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07F7D6C2A87A46B1B50F806ECD52D9" ma:contentTypeVersion="0" ma:contentTypeDescription="Create a new document." ma:contentTypeScope="" ma:versionID="c6f9d1eea877444a7850713f2e168f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C99B66-22E1-4560-AE16-16BC95A02F71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EC1ABB5-F574-4189-96CD-7D65B20ABD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0E6B29-269F-4762-978E-BCFE1065F2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</TotalTime>
  <Pages>1</Pages>
  <Words>189</Words>
  <Characters>1156</Characters>
  <Application>Microsoft Office Word</Application>
  <DocSecurity>4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2</cp:revision>
  <dcterms:created xsi:type="dcterms:W3CDTF">2024-01-04T14:23:00Z</dcterms:created>
  <dcterms:modified xsi:type="dcterms:W3CDTF">2024-01-04T14:23:00Z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0x010100B807F7D6C2A87A46B1B50F806ECD52D9</vt:lpwstr>
  </property>
  <property fmtid="{D5CDD505-2E9C-101B-9397-08002B2CF9AE}" pid="3" name="TeamShareLastOpen">
    <vt:lpwstr>04-01-2024 15:20:20</vt:lpwstr>
  </property>
</Properties>
</file>