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Blank"/>
        <w:tblpPr w:vertAnchor="page" w:horzAnchor="margin" w:tblpY="540"/>
        <w:tblW w:w="6804" w:type="dxa"/>
        <w:tblLayout w:type="fixed"/>
        <w:tblLook w:val="0600" w:firstRow="0" w:lastRow="0" w:firstColumn="0" w:lastColumn="0" w:noHBand="1" w:noVBand="1"/>
      </w:tblPr>
      <w:tblGrid>
        <w:gridCol w:w="6804"/>
      </w:tblGrid>
      <w:tr w:rsidR="00646BF0" w14:paraId="1B3065CE" w14:textId="77777777" w:rsidTr="00AA0D2C">
        <w:trPr>
          <w:trHeight w:hRule="exact" w:val="737"/>
        </w:trPr>
        <w:tc>
          <w:tcPr>
            <w:tcW w:w="7230" w:type="dxa"/>
          </w:tcPr>
          <w:p w14:paraId="1B3065CC" w14:textId="77777777" w:rsidR="00206780" w:rsidRDefault="00F223F8" w:rsidP="00206780">
            <w:pPr>
              <w:pStyle w:val="Header-info"/>
              <w:framePr w:wrap="auto" w:vAnchor="margin" w:hAnchor="text" w:yAlign="inline"/>
            </w:pPr>
            <w:r>
              <w:t xml:space="preserve">Dokument oprettet </w:t>
            </w:r>
            <w:bookmarkStart w:id="0" w:name="Dato"/>
            <w:r>
              <w:t>23. november 2023</w:t>
            </w:r>
            <w:bookmarkEnd w:id="0"/>
            <w:r w:rsidR="004C6440">
              <w:t xml:space="preserve"> / </w:t>
            </w:r>
            <w:bookmarkStart w:id="1" w:name="Init"/>
            <w:r w:rsidR="004C6440">
              <w:t>msp_dh</w:t>
            </w:r>
            <w:bookmarkEnd w:id="1"/>
          </w:p>
          <w:p w14:paraId="1B3065CD" w14:textId="77777777" w:rsidR="00333E52" w:rsidRPr="00244D70" w:rsidRDefault="00F223F8" w:rsidP="00206780">
            <w:pPr>
              <w:pStyle w:val="Header-info"/>
              <w:framePr w:wrap="auto" w:vAnchor="margin" w:hAnchor="text" w:yAlign="inline"/>
            </w:pPr>
            <w:r>
              <w:t xml:space="preserve">Sag </w:t>
            </w:r>
            <w:bookmarkStart w:id="2" w:name="SagsID"/>
            <w:r>
              <w:t>10-2007-451</w:t>
            </w:r>
            <w:bookmarkEnd w:id="2"/>
            <w:r>
              <w:t xml:space="preserve"> – Dok. </w:t>
            </w:r>
            <w:bookmarkStart w:id="3" w:name="DokID"/>
            <w:r>
              <w:t>632093</w:t>
            </w:r>
            <w:bookmarkEnd w:id="3"/>
          </w:p>
        </w:tc>
      </w:tr>
    </w:tbl>
    <w:p w14:paraId="1B3065CF" w14:textId="79B0945E" w:rsidR="00DB335E" w:rsidRPr="00502F76" w:rsidRDefault="00F223F8" w:rsidP="00316531">
      <w:pPr>
        <w:pStyle w:val="Overskrift1"/>
        <w:pBdr>
          <w:bottom w:val="single" w:sz="4" w:space="1" w:color="auto"/>
        </w:pBdr>
      </w:pPr>
      <w:bookmarkStart w:id="4" w:name="Overskrift"/>
      <w:r>
        <w:t>F</w:t>
      </w:r>
      <w:r w:rsidR="005A461E">
        <w:t>orslag til f</w:t>
      </w:r>
      <w:r>
        <w:t>orretningsorden for</w:t>
      </w:r>
      <w:r w:rsidR="0067188B">
        <w:t xml:space="preserve"> </w:t>
      </w:r>
      <w:r>
        <w:t>DH-afdeling</w:t>
      </w:r>
      <w:bookmarkEnd w:id="4"/>
      <w:r w:rsidR="0067188B">
        <w:t>en</w:t>
      </w:r>
    </w:p>
    <w:p w14:paraId="2D15D6B0" w14:textId="5E6D1177" w:rsidR="00593247" w:rsidRPr="00593247" w:rsidRDefault="00F175FF" w:rsidP="00593247">
      <w:pPr>
        <w:pStyle w:val="Overskrift2"/>
      </w:pPr>
      <w:r>
        <w:t>Vej</w:t>
      </w:r>
      <w:r w:rsidR="00593247" w:rsidRPr="00593247">
        <w:t xml:space="preserve">ledning: </w:t>
      </w:r>
    </w:p>
    <w:p w14:paraId="1979366E" w14:textId="0638DF60" w:rsidR="00051A73" w:rsidRDefault="00051A73" w:rsidP="00DF1EC4">
      <w:r>
        <w:t xml:space="preserve">Dette er et forslag til, hvordan en forretningsorden kan se ud for DH-afdelingen. </w:t>
      </w:r>
    </w:p>
    <w:p w14:paraId="58CE90CD" w14:textId="77777777" w:rsidR="00AD580A" w:rsidRDefault="00AD580A" w:rsidP="00DF1EC4"/>
    <w:p w14:paraId="7288250B" w14:textId="54B96DF4" w:rsidR="00AD580A" w:rsidRDefault="00AD580A" w:rsidP="00DF1EC4">
      <w:r>
        <w:t xml:space="preserve">DH-afdelingen bestemmer selv formuleringerne i forretningsordenen. Dog må en forretningsorden ikke tilsidesætte eller afvige fra bestemmelser fastlagt i vedtægterne. </w:t>
      </w:r>
    </w:p>
    <w:p w14:paraId="5EAF3E5F" w14:textId="3F14BBE6" w:rsidR="0067188B" w:rsidRPr="00051A73" w:rsidRDefault="00051A73" w:rsidP="00593247">
      <w:pPr>
        <w:pStyle w:val="Overskrift3"/>
      </w:pPr>
      <w:r w:rsidRPr="00051A73">
        <w:t xml:space="preserve">Hvornår er der brug for en forretningsorden? </w:t>
      </w:r>
    </w:p>
    <w:p w14:paraId="36D9329F" w14:textId="4EDE17DA" w:rsidR="00F9524B" w:rsidRDefault="00F9524B" w:rsidP="00DF1EC4">
      <w:r>
        <w:t xml:space="preserve">Hvis </w:t>
      </w:r>
      <w:r w:rsidR="00051A73">
        <w:t xml:space="preserve">DH-afdelingen </w:t>
      </w:r>
      <w:r>
        <w:t xml:space="preserve">udelukkende </w:t>
      </w:r>
      <w:r w:rsidR="00051A73">
        <w:t xml:space="preserve">ønsker formand, næstformand og økonomiansvarlig valgt på årsmødet, </w:t>
      </w:r>
      <w:r>
        <w:t xml:space="preserve">så er det frivilligt, om årsmødet fastsætter en forretningsorden. </w:t>
      </w:r>
    </w:p>
    <w:p w14:paraId="07216843" w14:textId="77777777" w:rsidR="00F9524B" w:rsidRDefault="00F9524B" w:rsidP="00DF1EC4"/>
    <w:p w14:paraId="0EF4DB4C" w14:textId="209C40C4" w:rsidR="00051A73" w:rsidRDefault="00F9524B" w:rsidP="00DF1EC4">
      <w:r>
        <w:t xml:space="preserve">Hvis DH-afdelingen ønsker at vælge flere </w:t>
      </w:r>
      <w:r w:rsidR="005A461E">
        <w:t>personer</w:t>
      </w:r>
      <w:r>
        <w:t xml:space="preserve"> end formand, næstformand og økonomiansvarlig, så skal </w:t>
      </w:r>
      <w:r w:rsidR="005A461E">
        <w:t>årsmødet vedtage en forretningsorden</w:t>
      </w:r>
      <w:r w:rsidR="00051A73">
        <w:t>,</w:t>
      </w:r>
      <w:r w:rsidR="005A461E">
        <w:t xml:space="preserve"> </w:t>
      </w:r>
      <w:r w:rsidR="00051A73">
        <w:t xml:space="preserve">som </w:t>
      </w:r>
      <w:r w:rsidR="005A461E">
        <w:t>bl.a. fastlægge</w:t>
      </w:r>
      <w:r w:rsidR="006B2D3E">
        <w:t>r</w:t>
      </w:r>
      <w:r w:rsidR="005A461E">
        <w:t xml:space="preserve">, hvilke yderligere poster der skal ske valg til på årsmødet. </w:t>
      </w:r>
    </w:p>
    <w:p w14:paraId="4CA0F81C" w14:textId="5977E853" w:rsidR="00051A73" w:rsidRPr="00051A73" w:rsidRDefault="00051A73" w:rsidP="00593247">
      <w:pPr>
        <w:pStyle w:val="Overskrift3"/>
      </w:pPr>
      <w:r w:rsidRPr="00051A73">
        <w:t xml:space="preserve">Hvad er en koordineringsgruppe? </w:t>
      </w:r>
    </w:p>
    <w:p w14:paraId="69D465E9" w14:textId="3C240AFA" w:rsidR="00051A73" w:rsidRDefault="00593247" w:rsidP="00DF1EC4">
      <w:pPr>
        <w:rPr>
          <w:rFonts w:cs="Arial"/>
        </w:rPr>
      </w:pPr>
      <w:r>
        <w:t xml:space="preserve">Ifølge afdelingsvedtægterne udgør </w:t>
      </w:r>
      <w:r>
        <w:rPr>
          <w:rFonts w:cs="Arial"/>
        </w:rPr>
        <w:t xml:space="preserve">formand, næstformand og økonomiansvarlig </w:t>
      </w:r>
      <w:r w:rsidRPr="009650C6">
        <w:rPr>
          <w:rFonts w:cs="Arial"/>
        </w:rPr>
        <w:t>en koordineringsgruppe,</w:t>
      </w:r>
      <w:r>
        <w:rPr>
          <w:rFonts w:cs="Arial"/>
        </w:rPr>
        <w:t xml:space="preserve"> </w:t>
      </w:r>
      <w:r w:rsidRPr="009650C6">
        <w:rPr>
          <w:rFonts w:cs="Arial"/>
        </w:rPr>
        <w:t xml:space="preserve">som koordinerer </w:t>
      </w:r>
      <w:r>
        <w:rPr>
          <w:rFonts w:cs="Arial"/>
        </w:rPr>
        <w:t xml:space="preserve">afdelingens arbejde mellem bestyrelsens møder. Ønsker afdelingen at vælge yderligere poster fx en sekretær eller en web-ansvarlig, så skal årsmødet vedtage en forretningsorden, som fastlægger dette.  </w:t>
      </w:r>
    </w:p>
    <w:p w14:paraId="21B85B53" w14:textId="77777777" w:rsidR="00EC06E9" w:rsidRDefault="00EC06E9" w:rsidP="00DF1EC4"/>
    <w:p w14:paraId="42AFFF28" w14:textId="228066A3" w:rsidR="0067188B" w:rsidRDefault="00051A73" w:rsidP="00EC06E9">
      <w:pPr>
        <w:pStyle w:val="Overskrift1"/>
      </w:pPr>
      <w:r w:rsidRPr="00593247">
        <w:t xml:space="preserve">Forslag til forretningsorden: </w:t>
      </w:r>
    </w:p>
    <w:p w14:paraId="036452BF" w14:textId="61B0DB3F" w:rsidR="00EC06E9" w:rsidRPr="00EC06E9" w:rsidRDefault="00EC06E9" w:rsidP="00EC06E9">
      <w:pPr>
        <w:pStyle w:val="Overskrift3"/>
        <w:rPr>
          <w:b/>
        </w:rPr>
      </w:pPr>
      <w:r w:rsidRPr="00EC06E9">
        <w:rPr>
          <w:b/>
        </w:rPr>
        <w:t>Afdelingens demokratiske opbygning</w:t>
      </w:r>
    </w:p>
    <w:p w14:paraId="3888D342" w14:textId="77777777" w:rsidR="00EC06E9" w:rsidRDefault="00EC06E9" w:rsidP="00593247"/>
    <w:p w14:paraId="039B7B34" w14:textId="58D7D90D" w:rsidR="00593247" w:rsidRDefault="00365EB0" w:rsidP="00593247">
      <w:r w:rsidRPr="00EC06E9">
        <w:rPr>
          <w:rStyle w:val="Underoverskrift"/>
          <w:sz w:val="20"/>
        </w:rPr>
        <w:t>§ 1</w:t>
      </w:r>
      <w:r w:rsidRPr="00EC06E9">
        <w:rPr>
          <w:b/>
        </w:rPr>
        <w:t xml:space="preserve"> </w:t>
      </w:r>
      <w:r w:rsidR="00593247">
        <w:t>Afdelingsvedtægterne fastlægger følgende</w:t>
      </w:r>
      <w:r w:rsidR="003E474E">
        <w:t xml:space="preserve">: </w:t>
      </w:r>
      <w:r w:rsidR="00387FEE">
        <w:t xml:space="preserve"> </w:t>
      </w:r>
    </w:p>
    <w:p w14:paraId="3EAFE869" w14:textId="77777777" w:rsidR="00387FEE" w:rsidRDefault="00387FEE" w:rsidP="00387FEE"/>
    <w:p w14:paraId="7D73DBCF" w14:textId="77777777" w:rsidR="00387FEE" w:rsidRPr="00F9524B" w:rsidRDefault="00387FEE" w:rsidP="00387FEE">
      <w:pPr>
        <w:pStyle w:val="Listeafsnit"/>
        <w:numPr>
          <w:ilvl w:val="0"/>
          <w:numId w:val="15"/>
        </w:numPr>
        <w:rPr>
          <w:rFonts w:cs="Arial"/>
        </w:rPr>
      </w:pPr>
      <w:r w:rsidRPr="00F9524B">
        <w:rPr>
          <w:rFonts w:cs="Arial"/>
        </w:rPr>
        <w:t xml:space="preserve">Årsmødet er afdelingens højeste myndighed. </w:t>
      </w:r>
    </w:p>
    <w:p w14:paraId="60C48F9B" w14:textId="77777777" w:rsidR="00387FEE" w:rsidRPr="00F9524B" w:rsidRDefault="00387FEE" w:rsidP="00387FEE">
      <w:pPr>
        <w:pStyle w:val="Listeafsnit"/>
        <w:numPr>
          <w:ilvl w:val="0"/>
          <w:numId w:val="15"/>
        </w:numPr>
        <w:rPr>
          <w:rFonts w:cs="Arial"/>
        </w:rPr>
      </w:pPr>
      <w:r w:rsidRPr="00F9524B">
        <w:rPr>
          <w:rFonts w:cs="Arial"/>
        </w:rPr>
        <w:t>Bestyrelsen er afdelingens højeste myndighed mellem årsmøderne.</w:t>
      </w:r>
    </w:p>
    <w:p w14:paraId="608D45FA" w14:textId="5E59733B" w:rsidR="00593247" w:rsidRPr="0062296D" w:rsidRDefault="00387FEE" w:rsidP="00DF1EC4">
      <w:pPr>
        <w:pStyle w:val="Listeafsnit"/>
        <w:numPr>
          <w:ilvl w:val="0"/>
          <w:numId w:val="15"/>
        </w:numPr>
        <w:rPr>
          <w:rFonts w:cs="Arial"/>
        </w:rPr>
      </w:pPr>
      <w:r w:rsidRPr="00F9524B">
        <w:rPr>
          <w:rFonts w:cs="Arial"/>
        </w:rPr>
        <w:t>Koordineringsgruppen koordinerer afdelingens arbejde mellem bestyrelsens møder.</w:t>
      </w:r>
    </w:p>
    <w:p w14:paraId="7A03EACC" w14:textId="4F41D3E0" w:rsidR="00387FEE" w:rsidRDefault="00F175FF" w:rsidP="00EC06E9">
      <w:pPr>
        <w:pStyle w:val="Overskrift3"/>
        <w:rPr>
          <w:b/>
          <w:bCs w:val="0"/>
        </w:rPr>
      </w:pPr>
      <w:r w:rsidRPr="00EC06E9">
        <w:rPr>
          <w:b/>
          <w:bCs w:val="0"/>
        </w:rPr>
        <w:t>Årsmøde</w:t>
      </w:r>
      <w:r w:rsidR="0062296D" w:rsidRPr="00EC06E9">
        <w:rPr>
          <w:b/>
          <w:bCs w:val="0"/>
        </w:rPr>
        <w:t>t</w:t>
      </w:r>
    </w:p>
    <w:p w14:paraId="5D166DB4" w14:textId="77777777" w:rsidR="00EC06E9" w:rsidRPr="00EC06E9" w:rsidRDefault="00EC06E9" w:rsidP="00EC06E9"/>
    <w:p w14:paraId="54EC0793" w14:textId="2B6A1942" w:rsidR="003E474E" w:rsidRDefault="00365EB0" w:rsidP="00387FEE">
      <w:pPr>
        <w:rPr>
          <w:rFonts w:cs="Arial"/>
        </w:rPr>
      </w:pPr>
      <w:r w:rsidRPr="00B748A0">
        <w:rPr>
          <w:rStyle w:val="Underoverskrift"/>
        </w:rPr>
        <w:t>§ 2</w:t>
      </w:r>
      <w:r w:rsidRPr="00EC06E9">
        <w:rPr>
          <w:b/>
        </w:rPr>
        <w:t xml:space="preserve"> </w:t>
      </w:r>
      <w:r w:rsidR="00F175FF">
        <w:rPr>
          <w:rFonts w:cs="Arial"/>
        </w:rPr>
        <w:t xml:space="preserve">Hvert år i første kvartal afholder afdelingen årsmøde. </w:t>
      </w:r>
    </w:p>
    <w:p w14:paraId="060F8B22" w14:textId="77777777" w:rsidR="003E474E" w:rsidRDefault="003E474E" w:rsidP="00387FEE">
      <w:pPr>
        <w:rPr>
          <w:rFonts w:cs="Arial"/>
        </w:rPr>
      </w:pPr>
    </w:p>
    <w:p w14:paraId="09CD334D" w14:textId="791C0819" w:rsidR="003E474E" w:rsidRDefault="00365EB0" w:rsidP="00387FEE">
      <w:pPr>
        <w:rPr>
          <w:rFonts w:cs="Arial"/>
        </w:rPr>
      </w:pPr>
      <w:r>
        <w:rPr>
          <w:rFonts w:cs="Arial"/>
        </w:rPr>
        <w:t xml:space="preserve">Stk. 2 </w:t>
      </w:r>
      <w:r w:rsidR="003E474E">
        <w:rPr>
          <w:rFonts w:cs="Arial"/>
        </w:rPr>
        <w:t>Alle</w:t>
      </w:r>
      <w:r w:rsidR="003E474E">
        <w:rPr>
          <w:rFonts w:cs="Arial"/>
          <w:szCs w:val="26"/>
        </w:rPr>
        <w:t xml:space="preserve"> </w:t>
      </w:r>
      <w:r w:rsidR="003E474E">
        <w:rPr>
          <w:rFonts w:cs="Arial"/>
        </w:rPr>
        <w:t>medlemmer fra organisationerne kan deltage i årsmødet.</w:t>
      </w:r>
      <w:r>
        <w:rPr>
          <w:rFonts w:cs="Arial"/>
        </w:rPr>
        <w:t xml:space="preserve"> </w:t>
      </w:r>
      <w:r w:rsidR="003E474E" w:rsidRPr="00D2403B">
        <w:rPr>
          <w:rFonts w:cs="Arial"/>
        </w:rPr>
        <w:t xml:space="preserve">Stemmeberettigede er </w:t>
      </w:r>
      <w:r w:rsidR="006D25FA">
        <w:rPr>
          <w:rFonts w:cs="Arial"/>
        </w:rPr>
        <w:t>é</w:t>
      </w:r>
      <w:r w:rsidR="003E474E" w:rsidRPr="00D2403B">
        <w:rPr>
          <w:rFonts w:cs="Arial"/>
        </w:rPr>
        <w:t xml:space="preserve">n udpeget repræsentant fra hver </w:t>
      </w:r>
      <w:r w:rsidR="003E474E" w:rsidRPr="0078384A">
        <w:rPr>
          <w:rFonts w:cs="Arial"/>
        </w:rPr>
        <w:t>organisation. Den udpegede repræsentant behøver ikke at være bosiddende i kommunen. Hver repræsentant kan kun repræsentere én organisation.</w:t>
      </w:r>
    </w:p>
    <w:p w14:paraId="41638FAE" w14:textId="77777777" w:rsidR="006D25FA" w:rsidRDefault="006D25FA" w:rsidP="00387FEE">
      <w:pPr>
        <w:rPr>
          <w:rFonts w:cs="Arial"/>
        </w:rPr>
      </w:pPr>
    </w:p>
    <w:p w14:paraId="75611874" w14:textId="3DCB4EBC" w:rsidR="00387FEE" w:rsidRDefault="00B748A0" w:rsidP="00387FEE">
      <w:pPr>
        <w:rPr>
          <w:rFonts w:cs="Arial"/>
        </w:rPr>
      </w:pPr>
      <w:r>
        <w:rPr>
          <w:rFonts w:cs="Arial"/>
        </w:rPr>
        <w:t xml:space="preserve">Stk. 3 </w:t>
      </w:r>
      <w:r w:rsidR="006D25FA">
        <w:rPr>
          <w:rFonts w:cs="Arial"/>
        </w:rPr>
        <w:t xml:space="preserve">Punkter til dagsorden samt frister for udsendelse er fastlagt i afdelingsvedtægterne. </w:t>
      </w:r>
      <w:r w:rsidR="00F175FF">
        <w:rPr>
          <w:rFonts w:cs="Arial"/>
        </w:rPr>
        <w:t>På årsmødet sker valg til følgende poster</w:t>
      </w:r>
      <w:r w:rsidR="004D383D">
        <w:rPr>
          <w:rFonts w:cs="Arial"/>
        </w:rPr>
        <w:t>, som udgør afdelingens koordineringsgruppe</w:t>
      </w:r>
      <w:r w:rsidR="00F175FF">
        <w:rPr>
          <w:rFonts w:cs="Arial"/>
        </w:rPr>
        <w:t xml:space="preserve">: </w:t>
      </w:r>
      <w:r w:rsidR="00387FEE">
        <w:rPr>
          <w:rFonts w:cs="Arial"/>
        </w:rPr>
        <w:t xml:space="preserve"> </w:t>
      </w:r>
      <w:r w:rsidR="00387FEE">
        <w:rPr>
          <w:rFonts w:cs="Arial"/>
        </w:rPr>
        <w:tab/>
      </w:r>
    </w:p>
    <w:p w14:paraId="2B750710" w14:textId="77777777" w:rsidR="00387FEE" w:rsidRDefault="00387FEE" w:rsidP="00387FEE">
      <w:pPr>
        <w:rPr>
          <w:rFonts w:cs="Arial"/>
        </w:rPr>
      </w:pPr>
    </w:p>
    <w:p w14:paraId="4D3A395C" w14:textId="05499C3E" w:rsidR="00387FEE" w:rsidRPr="00387FEE" w:rsidRDefault="00387FEE" w:rsidP="00387FEE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Formand </w:t>
      </w:r>
      <w:r w:rsidRPr="00CF675E">
        <w:rPr>
          <w:rFonts w:asciiTheme="minorHAnsi" w:eastAsia="Times New Roman" w:hAnsiTheme="minorHAnsi" w:cstheme="minorHAnsi"/>
        </w:rPr>
        <w:t>for 2 år (ulige år)</w:t>
      </w:r>
    </w:p>
    <w:p w14:paraId="27DAA662" w14:textId="65CC409C" w:rsidR="00387FEE" w:rsidRPr="00387FEE" w:rsidRDefault="00387FEE" w:rsidP="00387FEE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asciiTheme="minorHAnsi" w:eastAsia="Times New Roman" w:hAnsiTheme="minorHAnsi" w:cstheme="minorHAnsi"/>
        </w:rPr>
        <w:t>Næstformand</w:t>
      </w:r>
      <w:r w:rsidRPr="00387FEE">
        <w:rPr>
          <w:rFonts w:asciiTheme="minorHAnsi" w:eastAsia="Times New Roman" w:hAnsiTheme="minorHAnsi" w:cstheme="minorHAnsi"/>
        </w:rPr>
        <w:t xml:space="preserve"> </w:t>
      </w:r>
      <w:r w:rsidRPr="00CF675E">
        <w:rPr>
          <w:rFonts w:asciiTheme="minorHAnsi" w:eastAsia="Times New Roman" w:hAnsiTheme="minorHAnsi" w:cstheme="minorHAnsi"/>
        </w:rPr>
        <w:t>for 2 år (lige år)</w:t>
      </w:r>
    </w:p>
    <w:p w14:paraId="3B57327B" w14:textId="7E9784CE" w:rsidR="00387FEE" w:rsidRPr="00387FEE" w:rsidRDefault="00387FEE" w:rsidP="00387FEE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asciiTheme="minorHAnsi" w:eastAsia="Times New Roman" w:hAnsiTheme="minorHAnsi" w:cstheme="minorHAnsi"/>
        </w:rPr>
        <w:t xml:space="preserve">Økonomiansvarlig </w:t>
      </w:r>
      <w:r w:rsidRPr="00CF675E">
        <w:rPr>
          <w:rFonts w:asciiTheme="minorHAnsi" w:eastAsia="Times New Roman" w:hAnsiTheme="minorHAnsi" w:cstheme="minorHAnsi"/>
        </w:rPr>
        <w:t>for 2 år (lige år)</w:t>
      </w:r>
    </w:p>
    <w:p w14:paraId="6BE80A32" w14:textId="5640EB9A" w:rsidR="00387FEE" w:rsidRPr="00387FEE" w:rsidRDefault="0062296D" w:rsidP="00387FEE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asciiTheme="minorHAnsi" w:eastAsia="Times New Roman" w:hAnsiTheme="minorHAnsi" w:cstheme="minorHAnsi"/>
        </w:rPr>
        <w:t>XXX</w:t>
      </w:r>
      <w:r w:rsidR="00387FEE" w:rsidRPr="00387FEE">
        <w:rPr>
          <w:rFonts w:asciiTheme="minorHAnsi" w:eastAsia="Times New Roman" w:hAnsiTheme="minorHAnsi" w:cstheme="minorHAnsi"/>
        </w:rPr>
        <w:t xml:space="preserve"> </w:t>
      </w:r>
      <w:r w:rsidR="00387FEE">
        <w:rPr>
          <w:rFonts w:asciiTheme="minorHAnsi" w:eastAsia="Times New Roman" w:hAnsiTheme="minorHAnsi" w:cstheme="minorHAnsi"/>
        </w:rPr>
        <w:t>for 2 år (ulige år)</w:t>
      </w:r>
    </w:p>
    <w:p w14:paraId="0E546D6B" w14:textId="77777777" w:rsidR="00387FEE" w:rsidRDefault="00387FEE" w:rsidP="00387FEE">
      <w:pPr>
        <w:rPr>
          <w:rFonts w:cs="Arial"/>
        </w:rPr>
      </w:pPr>
    </w:p>
    <w:p w14:paraId="3750A1DA" w14:textId="2B6A8166" w:rsidR="00387FEE" w:rsidRDefault="00387FEE" w:rsidP="00DF1EC4">
      <w:pPr>
        <w:rPr>
          <w:rFonts w:cs="Arial"/>
          <w:i/>
          <w:iCs/>
        </w:rPr>
      </w:pPr>
      <w:r>
        <w:rPr>
          <w:rFonts w:cs="Arial"/>
        </w:rPr>
        <w:t xml:space="preserve"> </w:t>
      </w:r>
      <w:r w:rsidRPr="00387FEE">
        <w:rPr>
          <w:rFonts w:cs="Arial"/>
          <w:i/>
          <w:iCs/>
        </w:rPr>
        <w:t>(</w:t>
      </w:r>
      <w:r w:rsidR="004D383D">
        <w:rPr>
          <w:rFonts w:cs="Arial"/>
          <w:i/>
          <w:iCs/>
        </w:rPr>
        <w:t xml:space="preserve">XXX = </w:t>
      </w:r>
      <w:r w:rsidRPr="00387FEE">
        <w:rPr>
          <w:rFonts w:cs="Arial"/>
          <w:i/>
          <w:iCs/>
        </w:rPr>
        <w:t>Det er her</w:t>
      </w:r>
      <w:r w:rsidR="00F175FF">
        <w:rPr>
          <w:rFonts w:cs="Arial"/>
          <w:i/>
          <w:iCs/>
        </w:rPr>
        <w:t>, at</w:t>
      </w:r>
      <w:r w:rsidRPr="00387FEE">
        <w:rPr>
          <w:rFonts w:cs="Arial"/>
          <w:i/>
          <w:iCs/>
        </w:rPr>
        <w:t xml:space="preserve"> forretningsordenen </w:t>
      </w:r>
      <w:r w:rsidR="00F175FF">
        <w:rPr>
          <w:rFonts w:cs="Arial"/>
          <w:i/>
          <w:iCs/>
        </w:rPr>
        <w:t xml:space="preserve">skal </w:t>
      </w:r>
      <w:r w:rsidRPr="00387FEE">
        <w:rPr>
          <w:rFonts w:cs="Arial"/>
          <w:i/>
          <w:iCs/>
        </w:rPr>
        <w:t>nævne de poster, som DH-afdelingen ønsker valgt på årsmødet</w:t>
      </w:r>
      <w:r w:rsidR="003E474E">
        <w:rPr>
          <w:rFonts w:cs="Arial"/>
          <w:i/>
          <w:iCs/>
        </w:rPr>
        <w:t xml:space="preserve"> ud over formand, næstformand og økonomiansvarlig</w:t>
      </w:r>
      <w:r w:rsidR="00F175FF">
        <w:rPr>
          <w:rFonts w:cs="Arial"/>
          <w:i/>
          <w:iCs/>
        </w:rPr>
        <w:t xml:space="preserve">. </w:t>
      </w:r>
      <w:r w:rsidR="003E474E">
        <w:rPr>
          <w:rFonts w:cs="Arial"/>
          <w:i/>
          <w:iCs/>
        </w:rPr>
        <w:t xml:space="preserve">Sørg for en </w:t>
      </w:r>
      <w:r w:rsidR="00F175FF">
        <w:rPr>
          <w:rFonts w:cs="Arial"/>
          <w:i/>
          <w:iCs/>
        </w:rPr>
        <w:t>fordeling af valg i både lige og ulige år)</w:t>
      </w:r>
      <w:r w:rsidR="0062296D">
        <w:rPr>
          <w:rFonts w:cs="Arial"/>
          <w:i/>
          <w:iCs/>
        </w:rPr>
        <w:t>.</w:t>
      </w:r>
    </w:p>
    <w:p w14:paraId="1339D95A" w14:textId="77777777" w:rsidR="006D25FA" w:rsidRDefault="006D25FA" w:rsidP="00DF1EC4">
      <w:pPr>
        <w:rPr>
          <w:rFonts w:cs="Arial"/>
          <w:i/>
          <w:iCs/>
        </w:rPr>
      </w:pPr>
    </w:p>
    <w:p w14:paraId="1BCD3C27" w14:textId="4C743AD9" w:rsidR="006D25FA" w:rsidRDefault="00B748A0" w:rsidP="00DF1EC4">
      <w:pPr>
        <w:rPr>
          <w:rFonts w:cs="Arial"/>
        </w:rPr>
      </w:pPr>
      <w:r>
        <w:rPr>
          <w:rFonts w:cs="Arial"/>
        </w:rPr>
        <w:t xml:space="preserve">Stk. 4 </w:t>
      </w:r>
      <w:r w:rsidR="006D25FA">
        <w:rPr>
          <w:rFonts w:cs="Arial"/>
        </w:rPr>
        <w:t>Fra</w:t>
      </w:r>
      <w:r w:rsidR="006D25FA">
        <w:rPr>
          <w:rFonts w:cs="Arial"/>
          <w:b/>
          <w:bCs/>
        </w:rPr>
        <w:t xml:space="preserve"> </w:t>
      </w:r>
      <w:r w:rsidR="006D25FA">
        <w:rPr>
          <w:rFonts w:cs="Arial"/>
        </w:rPr>
        <w:t xml:space="preserve">årsmødet optages </w:t>
      </w:r>
      <w:r w:rsidR="006D25FA">
        <w:rPr>
          <w:rFonts w:cs="Arial"/>
          <w:iCs/>
        </w:rPr>
        <w:t>et kort beslutnings</w:t>
      </w:r>
      <w:r w:rsidR="006D25FA">
        <w:rPr>
          <w:rFonts w:cs="Arial"/>
        </w:rPr>
        <w:t>referat, der inden 4 uger udsendes til bestyrelsen. Referatet godkendes ved påtegning af årsmødets dirigent.</w:t>
      </w:r>
    </w:p>
    <w:p w14:paraId="2E1B3D6A" w14:textId="77777777" w:rsidR="003C5557" w:rsidRDefault="003C5557" w:rsidP="00DF1EC4">
      <w:pPr>
        <w:rPr>
          <w:rFonts w:cs="Arial"/>
        </w:rPr>
      </w:pPr>
    </w:p>
    <w:p w14:paraId="0EBFB63C" w14:textId="659919BB" w:rsidR="003C5557" w:rsidRDefault="00B748A0" w:rsidP="00DF1EC4">
      <w:pPr>
        <w:rPr>
          <w:rFonts w:cs="Arial"/>
        </w:rPr>
      </w:pPr>
      <w:r>
        <w:rPr>
          <w:rFonts w:cs="Arial"/>
        </w:rPr>
        <w:t xml:space="preserve">Stk. 5 </w:t>
      </w:r>
      <w:r w:rsidR="003C5557">
        <w:rPr>
          <w:rFonts w:cs="Arial"/>
        </w:rPr>
        <w:t xml:space="preserve">Årsmødets væsentligste opgaver er at:  </w:t>
      </w:r>
    </w:p>
    <w:p w14:paraId="4BE09AEC" w14:textId="64A8F7DF" w:rsidR="003C5557" w:rsidRDefault="003C5557" w:rsidP="003C5557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>Godkende handlingsplan for det kommende år</w:t>
      </w:r>
    </w:p>
    <w:p w14:paraId="3337096C" w14:textId="3411B790" w:rsidR="003C5557" w:rsidRDefault="003C5557" w:rsidP="003C5557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>Godkende regnskab</w:t>
      </w:r>
    </w:p>
    <w:p w14:paraId="6DC827A7" w14:textId="63D858CC" w:rsidR="003C5557" w:rsidRDefault="003C5557" w:rsidP="003C5557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>Godkende forretningsorden</w:t>
      </w:r>
    </w:p>
    <w:p w14:paraId="2D6EF510" w14:textId="56A138B1" w:rsidR="0062296D" w:rsidRPr="007B5757" w:rsidRDefault="003C5557" w:rsidP="00DF1EC4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>Gennemføre valg</w:t>
      </w:r>
    </w:p>
    <w:p w14:paraId="0668D07B" w14:textId="181F785E" w:rsidR="0062296D" w:rsidRDefault="0062296D" w:rsidP="00EC06E9">
      <w:pPr>
        <w:pStyle w:val="Overskrift3"/>
        <w:rPr>
          <w:b/>
          <w:bCs w:val="0"/>
        </w:rPr>
      </w:pPr>
      <w:r w:rsidRPr="00EC06E9">
        <w:rPr>
          <w:b/>
          <w:bCs w:val="0"/>
        </w:rPr>
        <w:t>Bestyrelsen</w:t>
      </w:r>
    </w:p>
    <w:p w14:paraId="27668710" w14:textId="77777777" w:rsidR="00EC06E9" w:rsidRPr="00EC06E9" w:rsidRDefault="00EC06E9" w:rsidP="00EC06E9"/>
    <w:p w14:paraId="678FB547" w14:textId="0A5975DC" w:rsidR="0062296D" w:rsidRDefault="00365EB0" w:rsidP="00DF1EC4">
      <w:pPr>
        <w:rPr>
          <w:rFonts w:cs="Arial"/>
        </w:rPr>
      </w:pPr>
      <w:r w:rsidRPr="00B748A0">
        <w:rPr>
          <w:rStyle w:val="Underoverskrift"/>
        </w:rPr>
        <w:t>§ 3</w:t>
      </w:r>
      <w:r w:rsidRPr="00EC06E9">
        <w:rPr>
          <w:b/>
        </w:rPr>
        <w:t xml:space="preserve"> </w:t>
      </w:r>
      <w:r w:rsidR="0062296D">
        <w:rPr>
          <w:rFonts w:cs="Arial"/>
        </w:rPr>
        <w:t>Formanden</w:t>
      </w:r>
      <w:r w:rsidR="0062296D">
        <w:rPr>
          <w:rFonts w:cs="Arial"/>
          <w:iCs/>
        </w:rPr>
        <w:t xml:space="preserve"> </w:t>
      </w:r>
      <w:r w:rsidR="0062296D">
        <w:rPr>
          <w:rFonts w:cs="Arial"/>
        </w:rPr>
        <w:t>kan indkalde bestyrelsen så ofte, det findes påkrævet.</w:t>
      </w:r>
    </w:p>
    <w:p w14:paraId="7F1197D2" w14:textId="77777777" w:rsidR="006D25FA" w:rsidRDefault="006D25FA" w:rsidP="00DF1EC4">
      <w:pPr>
        <w:rPr>
          <w:rFonts w:cs="Arial"/>
        </w:rPr>
      </w:pPr>
    </w:p>
    <w:p w14:paraId="2D0A323F" w14:textId="2B44F92B" w:rsidR="00F95FC3" w:rsidRDefault="00B748A0" w:rsidP="00F95FC3">
      <w:pPr>
        <w:rPr>
          <w:rFonts w:cs="Arial"/>
        </w:rPr>
      </w:pPr>
      <w:r>
        <w:rPr>
          <w:rFonts w:cs="Arial"/>
        </w:rPr>
        <w:t xml:space="preserve">Stk. 2 </w:t>
      </w:r>
      <w:r w:rsidR="00F95FC3">
        <w:rPr>
          <w:rFonts w:cs="Arial"/>
        </w:rPr>
        <w:t xml:space="preserve">Alle medlemmer fra organisationerne kan deltage i afdelingens møder. </w:t>
      </w:r>
      <w:r w:rsidR="006D25FA" w:rsidRPr="00623F2B">
        <w:rPr>
          <w:rFonts w:cs="Arial"/>
        </w:rPr>
        <w:t xml:space="preserve">Bestyrelsen består af en udpeget repræsentant </w:t>
      </w:r>
      <w:r w:rsidR="00F95FC3">
        <w:rPr>
          <w:rFonts w:cs="Arial"/>
        </w:rPr>
        <w:t xml:space="preserve">med stemmeret </w:t>
      </w:r>
      <w:r w:rsidR="006D25FA" w:rsidRPr="00623F2B">
        <w:rPr>
          <w:rFonts w:cs="Arial"/>
        </w:rPr>
        <w:t>fra hver organisation</w:t>
      </w:r>
      <w:r w:rsidR="006D25FA" w:rsidRPr="009650C6">
        <w:rPr>
          <w:rFonts w:cs="Arial"/>
        </w:rPr>
        <w:t>. Den udpegede repræsentant behøver ikke at være bosiddende i kommunen.</w:t>
      </w:r>
      <w:r w:rsidR="00F95FC3">
        <w:rPr>
          <w:rFonts w:cs="Arial"/>
        </w:rPr>
        <w:t xml:space="preserve"> </w:t>
      </w:r>
      <w:r w:rsidR="00F95FC3" w:rsidRPr="0078384A">
        <w:rPr>
          <w:rFonts w:cs="Arial"/>
        </w:rPr>
        <w:t>Hver repræsentant kan kun repræsentere én organisation.</w:t>
      </w:r>
    </w:p>
    <w:p w14:paraId="3BCB28E9" w14:textId="77777777" w:rsidR="000117AB" w:rsidRDefault="000117AB" w:rsidP="00F95FC3">
      <w:pPr>
        <w:rPr>
          <w:rFonts w:cs="Arial"/>
        </w:rPr>
      </w:pPr>
    </w:p>
    <w:p w14:paraId="716E5571" w14:textId="50C5B7EF" w:rsidR="006D25FA" w:rsidRDefault="00B748A0" w:rsidP="006D25FA">
      <w:r>
        <w:t xml:space="preserve">Stk. 3 </w:t>
      </w:r>
      <w:r w:rsidR="000117AB">
        <w:t>Alle møder</w:t>
      </w:r>
      <w:r w:rsidR="00F47AB0">
        <w:t xml:space="preserve"> i bestyrelsen</w:t>
      </w:r>
      <w:r w:rsidR="000117AB">
        <w:t xml:space="preserve"> indkaldes med mindst 3 ugers varsel. Indkaldelse skal indeholde forslag til dagsorden. </w:t>
      </w:r>
    </w:p>
    <w:p w14:paraId="55A55A86" w14:textId="77777777" w:rsidR="00F95FC3" w:rsidRPr="009650C6" w:rsidRDefault="00F95FC3" w:rsidP="006D25FA"/>
    <w:p w14:paraId="0036CC09" w14:textId="22EB527E" w:rsidR="0062296D" w:rsidRDefault="00B748A0" w:rsidP="00DF1EC4">
      <w:pPr>
        <w:rPr>
          <w:color w:val="000000"/>
          <w:spacing w:val="-3"/>
        </w:rPr>
      </w:pPr>
      <w:r>
        <w:rPr>
          <w:rFonts w:cs="Arial"/>
        </w:rPr>
        <w:t xml:space="preserve">Stk. 4 </w:t>
      </w:r>
      <w:r w:rsidR="000117AB">
        <w:rPr>
          <w:rFonts w:cs="Arial"/>
        </w:rPr>
        <w:t xml:space="preserve">Fra alle bestyrelsesmøder optages et kort beslutningsreferat, der udsendes </w:t>
      </w:r>
      <w:r w:rsidR="00067229">
        <w:rPr>
          <w:rFonts w:cs="Arial"/>
        </w:rPr>
        <w:t xml:space="preserve">til bestyrelsen </w:t>
      </w:r>
      <w:r w:rsidR="000117AB">
        <w:rPr>
          <w:rFonts w:cs="Arial"/>
        </w:rPr>
        <w:t xml:space="preserve">senest 1 uge efter mødet. </w:t>
      </w:r>
      <w:r w:rsidR="000117AB">
        <w:rPr>
          <w:color w:val="000000"/>
          <w:spacing w:val="-3"/>
        </w:rPr>
        <w:t>Bemærkninger til referatet skal indsendes inden 1 uge efter modtagelsen af udkast til referat. Herefter betragtes referatet som godkendt.</w:t>
      </w:r>
    </w:p>
    <w:p w14:paraId="5FF9DAFB" w14:textId="77777777" w:rsidR="007B5757" w:rsidRDefault="007B5757" w:rsidP="00DF1EC4">
      <w:pPr>
        <w:rPr>
          <w:color w:val="000000"/>
          <w:spacing w:val="-3"/>
        </w:rPr>
      </w:pPr>
    </w:p>
    <w:p w14:paraId="2406828F" w14:textId="2C7BDBAA" w:rsidR="007B5757" w:rsidRDefault="00B748A0" w:rsidP="007B5757">
      <w:pPr>
        <w:rPr>
          <w:rFonts w:cs="Arial"/>
        </w:rPr>
      </w:pPr>
      <w:r>
        <w:rPr>
          <w:rFonts w:cs="Arial"/>
        </w:rPr>
        <w:t xml:space="preserve">Stk. 5 </w:t>
      </w:r>
      <w:r w:rsidR="007B5757">
        <w:rPr>
          <w:rFonts w:cs="Arial"/>
        </w:rPr>
        <w:t xml:space="preserve">Bestyrelsens væsentligste opgaver er at:  </w:t>
      </w:r>
    </w:p>
    <w:p w14:paraId="0719C0ED" w14:textId="77777777" w:rsidR="007B5757" w:rsidRDefault="007B5757" w:rsidP="007B5757">
      <w:pPr>
        <w:rPr>
          <w:rFonts w:cs="Arial"/>
        </w:rPr>
      </w:pPr>
    </w:p>
    <w:p w14:paraId="5E107A1C" w14:textId="11F8AA6E" w:rsidR="003520D6" w:rsidRPr="003520D6" w:rsidRDefault="003520D6" w:rsidP="007D1992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  <w:iCs/>
        </w:rPr>
        <w:t>søge indflydelse på de politiske beslutninger i kommunen, som vedrører handicapområdet.</w:t>
      </w:r>
    </w:p>
    <w:p w14:paraId="73358CA9" w14:textId="6019EFC6" w:rsidR="007D1992" w:rsidRPr="007D1992" w:rsidRDefault="007D1992" w:rsidP="007D1992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sørge for at afdelingens virksomhed udøves i overensstemmelse med vedtægterne </w:t>
      </w:r>
    </w:p>
    <w:p w14:paraId="1022456D" w14:textId="12F8F0AB" w:rsidR="007D1992" w:rsidRPr="001221AB" w:rsidRDefault="007D1992" w:rsidP="007D1992">
      <w:pPr>
        <w:pStyle w:val="Listeafsnit"/>
        <w:numPr>
          <w:ilvl w:val="0"/>
          <w:numId w:val="15"/>
        </w:numPr>
        <w:rPr>
          <w:rFonts w:cs="Arial"/>
        </w:rPr>
      </w:pPr>
      <w:r>
        <w:t xml:space="preserve">arbejde for at gennemføre de beslutninger, som årsmødet træffer </w:t>
      </w:r>
    </w:p>
    <w:p w14:paraId="35D8BCAD" w14:textId="592390B7" w:rsidR="001221AB" w:rsidRPr="001221AB" w:rsidRDefault="001221AB" w:rsidP="007D1992">
      <w:pPr>
        <w:pStyle w:val="Listeafsnit"/>
        <w:numPr>
          <w:ilvl w:val="0"/>
          <w:numId w:val="15"/>
        </w:numPr>
        <w:rPr>
          <w:rFonts w:cs="Arial"/>
        </w:rPr>
      </w:pPr>
      <w:r>
        <w:t>godkende budget for det kommende år senest 1. december</w:t>
      </w:r>
    </w:p>
    <w:p w14:paraId="492B90B6" w14:textId="322C2811" w:rsidR="001221AB" w:rsidRPr="007B5757" w:rsidRDefault="003520D6" w:rsidP="007D1992">
      <w:pPr>
        <w:pStyle w:val="Listeafsnit"/>
        <w:numPr>
          <w:ilvl w:val="0"/>
          <w:numId w:val="15"/>
        </w:numPr>
        <w:rPr>
          <w:rFonts w:cs="Arial"/>
        </w:rPr>
      </w:pPr>
      <w:r>
        <w:t>o</w:t>
      </w:r>
      <w:r w:rsidR="001221AB">
        <w:t>prette og nedlægge udvalg efter behov</w:t>
      </w:r>
      <w:r w:rsidR="009F4196">
        <w:t xml:space="preserve"> </w:t>
      </w:r>
    </w:p>
    <w:p w14:paraId="1D0B2A85" w14:textId="0A194EC2" w:rsidR="001221AB" w:rsidRDefault="003520D6" w:rsidP="001221AB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>u</w:t>
      </w:r>
      <w:r w:rsidR="007B5757">
        <w:rPr>
          <w:rFonts w:cs="Arial"/>
        </w:rPr>
        <w:t>dpege repræsentanter til handicaprådet efter oplæg fra koordineringsgruppen</w:t>
      </w:r>
    </w:p>
    <w:p w14:paraId="431AC5E9" w14:textId="77777777" w:rsidR="003520D6" w:rsidRDefault="003520D6" w:rsidP="003520D6">
      <w:pPr>
        <w:pStyle w:val="Listeafsnit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koordinere </w:t>
      </w:r>
      <w:r>
        <w:rPr>
          <w:rFonts w:cs="Arial"/>
          <w:iCs/>
        </w:rPr>
        <w:t>de udpegede repræsentanters arbejde i eksterne råd, nævn</w:t>
      </w:r>
    </w:p>
    <w:p w14:paraId="522129B7" w14:textId="0E1FDC52" w:rsidR="0062296D" w:rsidRDefault="0062296D" w:rsidP="00EC06E9">
      <w:pPr>
        <w:pStyle w:val="Overskrift3"/>
        <w:rPr>
          <w:b/>
          <w:bCs w:val="0"/>
        </w:rPr>
      </w:pPr>
      <w:r w:rsidRPr="00EC06E9">
        <w:rPr>
          <w:b/>
          <w:bCs w:val="0"/>
        </w:rPr>
        <w:t>Koordineringsgruppen</w:t>
      </w:r>
    </w:p>
    <w:p w14:paraId="09E4C34C" w14:textId="77777777" w:rsidR="00EC06E9" w:rsidRPr="00EC06E9" w:rsidRDefault="00EC06E9" w:rsidP="00EC06E9"/>
    <w:p w14:paraId="7F65E5EC" w14:textId="775400DE" w:rsidR="00F47AB0" w:rsidRDefault="00365EB0" w:rsidP="00F47AB0">
      <w:pPr>
        <w:rPr>
          <w:rFonts w:cs="Arial"/>
        </w:rPr>
      </w:pPr>
      <w:r w:rsidRPr="00B748A0">
        <w:rPr>
          <w:rStyle w:val="Underoverskrift"/>
        </w:rPr>
        <w:t>§4</w:t>
      </w:r>
      <w:r w:rsidRPr="00EC06E9">
        <w:rPr>
          <w:b/>
        </w:rPr>
        <w:t xml:space="preserve"> </w:t>
      </w:r>
      <w:r w:rsidR="00F47AB0">
        <w:rPr>
          <w:rFonts w:cs="Arial"/>
        </w:rPr>
        <w:t>Formanden</w:t>
      </w:r>
      <w:r w:rsidR="00F47AB0">
        <w:rPr>
          <w:rFonts w:cs="Arial"/>
          <w:iCs/>
        </w:rPr>
        <w:t xml:space="preserve"> </w:t>
      </w:r>
      <w:r w:rsidR="00F47AB0">
        <w:rPr>
          <w:rFonts w:cs="Arial"/>
        </w:rPr>
        <w:t>kan indkalde koordineringsgruppen så ofte, det findes påkrævet.</w:t>
      </w:r>
    </w:p>
    <w:p w14:paraId="1D0229CA" w14:textId="77777777" w:rsidR="00F47AB0" w:rsidRDefault="00F47AB0" w:rsidP="00F47AB0">
      <w:pPr>
        <w:rPr>
          <w:rFonts w:cs="Arial"/>
        </w:rPr>
      </w:pPr>
    </w:p>
    <w:p w14:paraId="7D52EF40" w14:textId="3DC565F8" w:rsidR="00F47AB0" w:rsidRDefault="00B748A0" w:rsidP="00DF1EC4">
      <w:pPr>
        <w:rPr>
          <w:rFonts w:cs="Arial"/>
        </w:rPr>
      </w:pPr>
      <w:r>
        <w:rPr>
          <w:rFonts w:cs="Arial"/>
        </w:rPr>
        <w:t xml:space="preserve">Stk. 2 </w:t>
      </w:r>
      <w:r w:rsidR="00F47AB0">
        <w:rPr>
          <w:rFonts w:cs="Arial"/>
        </w:rPr>
        <w:t>Koordineringsgruppen består af f</w:t>
      </w:r>
      <w:r w:rsidR="00F175FF">
        <w:rPr>
          <w:rFonts w:cs="Arial"/>
        </w:rPr>
        <w:t>ormand, næstformand, økonomiansvarlig og XXX</w:t>
      </w:r>
      <w:r w:rsidR="00F47AB0">
        <w:rPr>
          <w:rFonts w:cs="Arial"/>
        </w:rPr>
        <w:t>. Formanden kan beslutte, at andre end koordineringsgruppens medlemmer kan deltage i et møde eller under udvalgte punkter</w:t>
      </w:r>
      <w:r w:rsidR="00067229">
        <w:rPr>
          <w:rFonts w:cs="Arial"/>
        </w:rPr>
        <w:t xml:space="preserve"> på dagsorden</w:t>
      </w:r>
      <w:r w:rsidR="00F47AB0">
        <w:rPr>
          <w:rFonts w:cs="Arial"/>
        </w:rPr>
        <w:t>.</w:t>
      </w:r>
    </w:p>
    <w:p w14:paraId="29904AD7" w14:textId="77777777" w:rsidR="00F47AB0" w:rsidRDefault="00F47AB0" w:rsidP="00DF1EC4">
      <w:pPr>
        <w:rPr>
          <w:rFonts w:cs="Arial"/>
        </w:rPr>
      </w:pPr>
    </w:p>
    <w:p w14:paraId="33D78EC1" w14:textId="2FA24F33" w:rsidR="00F47AB0" w:rsidRDefault="00B748A0" w:rsidP="00F47AB0">
      <w:r>
        <w:t xml:space="preserve">Stk. 3 </w:t>
      </w:r>
      <w:r w:rsidR="00F47AB0">
        <w:t xml:space="preserve">Alle møder i koordineringsgruppen indkaldes med mindst </w:t>
      </w:r>
      <w:r w:rsidR="007B5757">
        <w:t>1</w:t>
      </w:r>
      <w:r w:rsidR="00F47AB0">
        <w:t xml:space="preserve"> uge</w:t>
      </w:r>
      <w:r w:rsidR="007B5757">
        <w:t>s</w:t>
      </w:r>
      <w:r w:rsidR="00F47AB0">
        <w:t xml:space="preserve"> varsel. Indkaldelse skal indeholde forslag til dagsorden. </w:t>
      </w:r>
    </w:p>
    <w:p w14:paraId="7A5C019C" w14:textId="77777777" w:rsidR="00067229" w:rsidRDefault="00067229" w:rsidP="00F47AB0"/>
    <w:p w14:paraId="4BECDCD9" w14:textId="19B4924A" w:rsidR="009F4196" w:rsidRDefault="00B748A0" w:rsidP="00DF1EC4">
      <w:pPr>
        <w:rPr>
          <w:rFonts w:cs="Arial"/>
        </w:rPr>
      </w:pPr>
      <w:r>
        <w:rPr>
          <w:rFonts w:cs="Arial"/>
        </w:rPr>
        <w:t xml:space="preserve">Stk. 4 </w:t>
      </w:r>
      <w:r w:rsidR="00067229">
        <w:rPr>
          <w:rFonts w:cs="Arial"/>
        </w:rPr>
        <w:t xml:space="preserve">Fra alle møder i koordineringsgruppen optages et kort referat, der udsendes til koordineringsgruppen senest 1 uge efter mødet. </w:t>
      </w:r>
      <w:r w:rsidR="00067229">
        <w:rPr>
          <w:color w:val="000000"/>
          <w:spacing w:val="-3"/>
        </w:rPr>
        <w:t>Bemærkninger til referatet skal indsendes inden 1 uge efter modtagelsen af udkast til referat. Herefter betragtes referatet som godkendt.</w:t>
      </w:r>
      <w:r>
        <w:rPr>
          <w:color w:val="000000"/>
          <w:spacing w:val="-3"/>
        </w:rPr>
        <w:t xml:space="preserve"> </w:t>
      </w:r>
      <w:r w:rsidR="009F4196">
        <w:rPr>
          <w:color w:val="000000"/>
          <w:spacing w:val="-3"/>
        </w:rPr>
        <w:t xml:space="preserve">Praktisk koordinering af </w:t>
      </w:r>
      <w:r w:rsidR="003520D6">
        <w:rPr>
          <w:color w:val="000000"/>
          <w:spacing w:val="-3"/>
        </w:rPr>
        <w:t xml:space="preserve">konkrete </w:t>
      </w:r>
      <w:r w:rsidR="009F4196">
        <w:rPr>
          <w:color w:val="000000"/>
          <w:spacing w:val="-3"/>
        </w:rPr>
        <w:t xml:space="preserve">opgaver kan ske </w:t>
      </w:r>
      <w:r w:rsidR="003520D6">
        <w:rPr>
          <w:color w:val="000000"/>
          <w:spacing w:val="-3"/>
        </w:rPr>
        <w:t xml:space="preserve">mellem møderne </w:t>
      </w:r>
      <w:r w:rsidR="009F4196">
        <w:rPr>
          <w:color w:val="000000"/>
          <w:spacing w:val="-3"/>
        </w:rPr>
        <w:t xml:space="preserve">via mail. </w:t>
      </w:r>
    </w:p>
    <w:p w14:paraId="3F0BC87F" w14:textId="77777777" w:rsidR="0062296D" w:rsidRDefault="0062296D" w:rsidP="00DF1EC4">
      <w:pPr>
        <w:rPr>
          <w:rFonts w:cs="Arial"/>
        </w:rPr>
      </w:pPr>
    </w:p>
    <w:p w14:paraId="45545710" w14:textId="156F92A8" w:rsidR="00F175FF" w:rsidRDefault="00B748A0" w:rsidP="00DF1EC4">
      <w:pPr>
        <w:rPr>
          <w:rFonts w:cs="Arial"/>
        </w:rPr>
      </w:pPr>
      <w:r>
        <w:rPr>
          <w:rFonts w:cs="Arial"/>
        </w:rPr>
        <w:t xml:space="preserve">Stk. 5 </w:t>
      </w:r>
      <w:r w:rsidR="00F175FF">
        <w:rPr>
          <w:rFonts w:cs="Arial"/>
        </w:rPr>
        <w:t xml:space="preserve">Koordineringsgruppens </w:t>
      </w:r>
      <w:r w:rsidR="007B5757">
        <w:rPr>
          <w:rFonts w:cs="Arial"/>
        </w:rPr>
        <w:t xml:space="preserve">væsentligste </w:t>
      </w:r>
      <w:r w:rsidR="00F175FF">
        <w:rPr>
          <w:rFonts w:cs="Arial"/>
        </w:rPr>
        <w:t>opgaver er</w:t>
      </w:r>
      <w:r w:rsidR="007B5757">
        <w:rPr>
          <w:rFonts w:cs="Arial"/>
        </w:rPr>
        <w:t xml:space="preserve"> at</w:t>
      </w:r>
      <w:r w:rsidR="00F175FF">
        <w:rPr>
          <w:rFonts w:cs="Arial"/>
        </w:rPr>
        <w:t xml:space="preserve">: </w:t>
      </w:r>
    </w:p>
    <w:p w14:paraId="3A4A7388" w14:textId="4FAB097C" w:rsidR="007B5757" w:rsidRPr="007D1992" w:rsidRDefault="007B5757" w:rsidP="007B5757">
      <w:pPr>
        <w:pStyle w:val="Listeafsnit"/>
        <w:numPr>
          <w:ilvl w:val="0"/>
          <w:numId w:val="15"/>
        </w:numPr>
        <w:rPr>
          <w:rFonts w:cs="Arial"/>
        </w:rPr>
      </w:pPr>
      <w:r w:rsidRPr="009650C6">
        <w:t>koordiner</w:t>
      </w:r>
      <w:r>
        <w:t>e</w:t>
      </w:r>
      <w:r w:rsidRPr="009650C6">
        <w:t xml:space="preserve"> afdelingens arbejde mellem bestyrelsens møder</w:t>
      </w:r>
    </w:p>
    <w:p w14:paraId="1086FD7E" w14:textId="4B2F720B" w:rsidR="007B5757" w:rsidRPr="007B5757" w:rsidRDefault="007B5757" w:rsidP="007B5757">
      <w:pPr>
        <w:pStyle w:val="Listeafsnit"/>
        <w:numPr>
          <w:ilvl w:val="0"/>
          <w:numId w:val="15"/>
        </w:numPr>
        <w:rPr>
          <w:rFonts w:cs="Arial"/>
        </w:rPr>
      </w:pPr>
      <w:r>
        <w:t>arbejde for at gennemføre de beslutninger, som bestyrelsen træffer</w:t>
      </w:r>
    </w:p>
    <w:p w14:paraId="0C36AED1" w14:textId="77777777" w:rsidR="006B2D3E" w:rsidRPr="007B5757" w:rsidRDefault="006B2D3E" w:rsidP="006B2D3E">
      <w:pPr>
        <w:pStyle w:val="Listeafsnit"/>
        <w:numPr>
          <w:ilvl w:val="0"/>
          <w:numId w:val="15"/>
        </w:numPr>
        <w:rPr>
          <w:rFonts w:cs="Arial"/>
        </w:rPr>
      </w:pPr>
      <w:r>
        <w:t>planlægge og indkalde til møder i bestyrelsen</w:t>
      </w:r>
    </w:p>
    <w:p w14:paraId="0B2E2E30" w14:textId="00EB5193" w:rsidR="007B5757" w:rsidRPr="001221AB" w:rsidRDefault="007B5757" w:rsidP="007B5757">
      <w:pPr>
        <w:pStyle w:val="Listeafsnit"/>
        <w:numPr>
          <w:ilvl w:val="0"/>
          <w:numId w:val="15"/>
        </w:numPr>
        <w:rPr>
          <w:rFonts w:cs="Arial"/>
        </w:rPr>
      </w:pPr>
      <w:r>
        <w:t>udarbejde forslag til årsmødet (bl.a. handlingsplan, regnskab</w:t>
      </w:r>
      <w:r w:rsidR="009F4196">
        <w:t xml:space="preserve"> og </w:t>
      </w:r>
      <w:r>
        <w:t>forretningsorden)</w:t>
      </w:r>
    </w:p>
    <w:p w14:paraId="526A6371" w14:textId="126FDA0A" w:rsidR="001221AB" w:rsidRPr="007B5757" w:rsidRDefault="001221AB" w:rsidP="007B5757">
      <w:pPr>
        <w:pStyle w:val="Listeafsnit"/>
        <w:numPr>
          <w:ilvl w:val="0"/>
          <w:numId w:val="15"/>
        </w:numPr>
        <w:rPr>
          <w:rFonts w:cs="Arial"/>
        </w:rPr>
      </w:pPr>
      <w:r>
        <w:t xml:space="preserve">udarbejde forslag til budget til godkendelse i bestyrelsen senest 1. december </w:t>
      </w:r>
    </w:p>
    <w:p w14:paraId="26EDB0BE" w14:textId="6BB1C324" w:rsidR="007B5757" w:rsidRPr="007D1992" w:rsidRDefault="007B5757" w:rsidP="007B5757">
      <w:pPr>
        <w:pStyle w:val="Listeafsnit"/>
        <w:numPr>
          <w:ilvl w:val="0"/>
          <w:numId w:val="15"/>
        </w:numPr>
        <w:rPr>
          <w:rFonts w:cs="Arial"/>
        </w:rPr>
      </w:pPr>
      <w:r>
        <w:t xml:space="preserve">udarbejde oplæg til bestyrelsen om valg af repræsentanter til handicaprådet </w:t>
      </w:r>
      <w:r w:rsidR="007D1992">
        <w:t xml:space="preserve">efter indstilling fra medlemsorganisationerne. </w:t>
      </w:r>
    </w:p>
    <w:p w14:paraId="2539F036" w14:textId="22521D43" w:rsidR="007B5757" w:rsidRPr="00EC06E9" w:rsidRDefault="006B2D3E" w:rsidP="00DF1EC4">
      <w:pPr>
        <w:pStyle w:val="Listeafsnit"/>
        <w:numPr>
          <w:ilvl w:val="0"/>
          <w:numId w:val="15"/>
        </w:numPr>
        <w:rPr>
          <w:rFonts w:cs="Arial"/>
        </w:rPr>
      </w:pPr>
      <w:r>
        <w:t>a</w:t>
      </w:r>
      <w:r w:rsidR="007D1992">
        <w:t>rbejde for en tæt dialog mellem DH-afdelingen og repræsentanter i handicaprådet</w:t>
      </w:r>
    </w:p>
    <w:p w14:paraId="339032C5" w14:textId="2CEAFFAA" w:rsidR="00EC06E9" w:rsidRPr="00EC06E9" w:rsidRDefault="00EC06E9" w:rsidP="00EC06E9">
      <w:pPr>
        <w:pStyle w:val="Overskrift3"/>
        <w:rPr>
          <w:b/>
          <w:bCs w:val="0"/>
        </w:rPr>
      </w:pPr>
      <w:r w:rsidRPr="00EC06E9">
        <w:rPr>
          <w:b/>
          <w:bCs w:val="0"/>
        </w:rPr>
        <w:t>Vedtagelse og ændring</w:t>
      </w:r>
    </w:p>
    <w:p w14:paraId="538EE939" w14:textId="77777777" w:rsidR="00EC06E9" w:rsidRDefault="00EC06E9" w:rsidP="003C5557">
      <w:pPr>
        <w:rPr>
          <w:rFonts w:cs="Arial"/>
        </w:rPr>
      </w:pPr>
    </w:p>
    <w:p w14:paraId="1EFDD0B5" w14:textId="742580D5" w:rsidR="003C5557" w:rsidRPr="009F4196" w:rsidRDefault="00B748A0" w:rsidP="003C5557">
      <w:pPr>
        <w:rPr>
          <w:rFonts w:cs="Arial"/>
        </w:rPr>
      </w:pPr>
      <w:r w:rsidRPr="00B748A0">
        <w:rPr>
          <w:rStyle w:val="Underoverskrift"/>
        </w:rPr>
        <w:t>§ 5</w:t>
      </w:r>
      <w:r>
        <w:rPr>
          <w:rFonts w:cs="Arial"/>
        </w:rPr>
        <w:t xml:space="preserve"> </w:t>
      </w:r>
      <w:r w:rsidR="003C5557" w:rsidRPr="009F4196">
        <w:rPr>
          <w:rFonts w:cs="Arial"/>
        </w:rPr>
        <w:t xml:space="preserve">Forretningsorden skal vedtages på årsmødet, og den kan ændres på et efterfølgende årsmøde. </w:t>
      </w:r>
      <w:r w:rsidR="006B2D3E">
        <w:rPr>
          <w:rFonts w:cs="Arial"/>
        </w:rPr>
        <w:t xml:space="preserve"> </w:t>
      </w:r>
    </w:p>
    <w:p w14:paraId="6F75CB05" w14:textId="77777777" w:rsidR="001221AB" w:rsidRPr="009F4196" w:rsidRDefault="001221AB" w:rsidP="003C5557">
      <w:pPr>
        <w:rPr>
          <w:rFonts w:cs="Arial"/>
        </w:rPr>
      </w:pPr>
    </w:p>
    <w:p w14:paraId="4B2DFCBA" w14:textId="77777777" w:rsidR="001221AB" w:rsidRPr="009F4196" w:rsidRDefault="001221AB" w:rsidP="003C5557">
      <w:pPr>
        <w:rPr>
          <w:rFonts w:cs="Arial"/>
        </w:rPr>
      </w:pPr>
    </w:p>
    <w:p w14:paraId="10A8A55D" w14:textId="77777777" w:rsidR="009F4196" w:rsidRDefault="009F4196" w:rsidP="003C5557">
      <w:pPr>
        <w:rPr>
          <w:rFonts w:cs="Arial"/>
        </w:rPr>
      </w:pPr>
    </w:p>
    <w:p w14:paraId="108C3C6D" w14:textId="77777777" w:rsidR="009F4196" w:rsidRDefault="009F4196" w:rsidP="003C5557">
      <w:pPr>
        <w:rPr>
          <w:rFonts w:cs="Arial"/>
        </w:rPr>
      </w:pPr>
    </w:p>
    <w:p w14:paraId="3E4DB4FD" w14:textId="77777777" w:rsidR="009F4196" w:rsidRDefault="009F4196" w:rsidP="003C5557">
      <w:pPr>
        <w:rPr>
          <w:rFonts w:cs="Arial"/>
        </w:rPr>
      </w:pPr>
    </w:p>
    <w:p w14:paraId="3BE6FD13" w14:textId="77777777" w:rsidR="009F4196" w:rsidRDefault="009F4196" w:rsidP="003C5557">
      <w:pPr>
        <w:rPr>
          <w:rFonts w:cs="Arial"/>
        </w:rPr>
      </w:pPr>
    </w:p>
    <w:p w14:paraId="3B79F61A" w14:textId="77777777" w:rsidR="009F4196" w:rsidRDefault="009F4196" w:rsidP="003C5557">
      <w:pPr>
        <w:rPr>
          <w:rFonts w:cs="Arial"/>
        </w:rPr>
      </w:pPr>
    </w:p>
    <w:p w14:paraId="3573B71C" w14:textId="77777777" w:rsidR="009F4196" w:rsidRDefault="009F4196" w:rsidP="003C5557">
      <w:pPr>
        <w:rPr>
          <w:rFonts w:cs="Arial"/>
        </w:rPr>
      </w:pPr>
    </w:p>
    <w:p w14:paraId="047CB1EC" w14:textId="77777777" w:rsidR="009F4196" w:rsidRDefault="009F4196" w:rsidP="003C5557">
      <w:pPr>
        <w:rPr>
          <w:rFonts w:cs="Arial"/>
        </w:rPr>
      </w:pPr>
    </w:p>
    <w:p w14:paraId="7C826F30" w14:textId="77777777" w:rsidR="009F4196" w:rsidRDefault="009F4196" w:rsidP="003C5557">
      <w:pPr>
        <w:rPr>
          <w:rFonts w:cs="Arial"/>
        </w:rPr>
      </w:pPr>
    </w:p>
    <w:p w14:paraId="34E2D67A" w14:textId="77777777" w:rsidR="009F4196" w:rsidRDefault="009F4196" w:rsidP="003C5557">
      <w:pPr>
        <w:rPr>
          <w:rFonts w:cs="Arial"/>
        </w:rPr>
      </w:pPr>
    </w:p>
    <w:p w14:paraId="6A331EE0" w14:textId="68B2F80C" w:rsidR="001221AB" w:rsidRPr="009F4196" w:rsidRDefault="001221AB" w:rsidP="003C5557">
      <w:pPr>
        <w:rPr>
          <w:rFonts w:asciiTheme="minorHAnsi" w:eastAsia="Times New Roman" w:hAnsiTheme="minorHAnsi" w:cstheme="minorHAnsi"/>
        </w:rPr>
      </w:pPr>
      <w:r w:rsidRPr="009F4196">
        <w:rPr>
          <w:rFonts w:cs="Arial"/>
        </w:rPr>
        <w:t xml:space="preserve">Vedtaget på årsmøde den xx. </w:t>
      </w:r>
      <w:proofErr w:type="spellStart"/>
      <w:r w:rsidRPr="009F4196">
        <w:rPr>
          <w:rFonts w:cs="Arial"/>
        </w:rPr>
        <w:t>xxxxx</w:t>
      </w:r>
      <w:proofErr w:type="spellEnd"/>
      <w:r w:rsidRPr="009F4196">
        <w:rPr>
          <w:rFonts w:cs="Arial"/>
        </w:rPr>
        <w:t xml:space="preserve"> 20xx.</w:t>
      </w:r>
    </w:p>
    <w:p w14:paraId="6168F747" w14:textId="77777777" w:rsidR="00F223F8" w:rsidRDefault="00F223F8" w:rsidP="00DF1EC4"/>
    <w:sectPr w:rsidR="00F223F8" w:rsidSect="00DB335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155" w:right="567" w:bottom="1985" w:left="567" w:header="567" w:footer="5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065E1" w14:textId="77777777" w:rsidR="00F223F8" w:rsidRDefault="00F223F8">
      <w:pPr>
        <w:spacing w:line="240" w:lineRule="auto"/>
      </w:pPr>
      <w:r>
        <w:separator/>
      </w:r>
    </w:p>
  </w:endnote>
  <w:endnote w:type="continuationSeparator" w:id="0">
    <w:p w14:paraId="1B3065E3" w14:textId="77777777" w:rsidR="00F223F8" w:rsidRDefault="00F223F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1" w:fontKey="{192219F8-33FE-4E24-AA2E-BD870C02249A}"/>
    <w:embedBold r:id="rId2" w:fontKey="{79C133F6-EA83-49FF-86A5-24D61A6BBC63}"/>
    <w:embedItalic r:id="rId3" w:fontKey="{0E481B8A-75E6-4E50-9B82-1C577EA9ADDF}"/>
    <w:embedBoldItalic r:id="rId4" w:fontKey="{2CAAF14D-441B-407E-B39F-3F010087C8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78EABE0-594C-4CBD-8B9C-FF34296F33C1}"/>
    <w:embedBold r:id="rId6" w:fontKey="{4F8FAAB0-27B7-444C-A5E1-7DB0BF9FD82E}"/>
    <w:embedItalic r:id="rId7" w:fontKey="{E67246CF-C164-4E1D-8FC0-A4ECA6B95F54}"/>
    <w:embedBoldItalic r:id="rId8" w:fontKey="{77B8CA70-8A3F-46EC-B6F2-4BB52899E65C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BD094397-354F-4FB7-9B40-3FB3EF6835A1}"/>
    <w:embedBold r:id="rId10" w:fontKey="{14BF4C86-8FB7-4667-A7A2-4369BBAB2EF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panose1 w:val="00000000000000000000"/>
    <w:charset w:val="00"/>
    <w:family w:val="modern"/>
    <w:notTrueType/>
    <w:pitch w:val="variable"/>
    <w:sig w:usb0="A000002F" w:usb1="0000005B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88D8961-67F0-449D-917C-2169E0C074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065D5" w14:textId="77777777" w:rsidR="00DB0DFF" w:rsidRDefault="00DB0DFF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065D6" w14:textId="77777777" w:rsidR="00100249" w:rsidRDefault="00F223F8" w:rsidP="00100249">
    <w:pPr>
      <w:pStyle w:val="Sidefo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3065DD" wp14:editId="1B3065DE">
              <wp:simplePos x="0" y="0"/>
              <wp:positionH relativeFrom="rightMargin">
                <wp:align>right</wp:align>
              </wp:positionH>
              <wp:positionV relativeFrom="page">
                <wp:posOffset>10081260</wp:posOffset>
              </wp:positionV>
              <wp:extent cx="842645" cy="604520"/>
              <wp:effectExtent l="0" t="0" r="14605" b="508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604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B3065E3" w14:textId="064EE7D1" w:rsidR="00100249" w:rsidRDefault="00F223F8" w:rsidP="00100249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af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SECTIONPAGES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D580A">
                            <w:rPr>
                              <w:rStyle w:val="Sidetal"/>
                              <w:noProof/>
                            </w:rPr>
                            <w:t>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3065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.15pt;margin-top:793.8pt;width:66.35pt;height:47.6pt;z-index:25166028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" filled="f" fillcolor="white [3201]" stroked="f" strokeweight=".5pt">
              <v:textbox inset="0,0,0,0">
                <w:txbxContent>
                  <w:p w14:paraId="1B3065E3" w14:textId="064EE7D1" w:rsidR="00100249" w:rsidRDefault="00F223F8" w:rsidP="00100249">
                    <w:pPr>
                      <w:pStyle w:val="Sidefod"/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 xml:space="preserve"> af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SECTIONPAGES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D580A">
                      <w:rPr>
                        <w:rStyle w:val="Sidetal"/>
                        <w:noProof/>
                      </w:rPr>
                      <w:t>3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772"/>
    </w:tblGrid>
    <w:tr w:rsidR="00646BF0" w14:paraId="1B3065DB" w14:textId="77777777" w:rsidTr="00A97F6A">
      <w:tc>
        <w:tcPr>
          <w:tcW w:w="10915" w:type="dxa"/>
          <w:hideMark/>
        </w:tcPr>
        <w:p w14:paraId="1B3065D9" w14:textId="77777777" w:rsidR="00DB0DFF" w:rsidRDefault="00F223F8" w:rsidP="00DB0DFF">
          <w:pPr>
            <w:pStyle w:val="Footer-info"/>
          </w:pPr>
          <w:r>
            <w:t>DH er fælles talerør for de danske handicaporganisationer.</w:t>
          </w:r>
        </w:p>
        <w:p w14:paraId="1B3065DA" w14:textId="77777777" w:rsidR="00A97F6A" w:rsidRDefault="00F223F8" w:rsidP="00DB0DFF">
          <w:pPr>
            <w:pStyle w:val="Footer-info"/>
          </w:pPr>
          <w:r>
            <w:t>Vi repræsenterer mennesker med alle typer handicap - fra hjerneskade og gigt til udviklingshandicap og sindslidelse</w:t>
          </w:r>
          <w:r w:rsidR="003816B0">
            <w:t>.</w:t>
          </w:r>
        </w:p>
      </w:tc>
    </w:tr>
  </w:tbl>
  <w:p w14:paraId="1B3065DC" w14:textId="77777777" w:rsidR="00C41E04" w:rsidRDefault="00C41E04" w:rsidP="00C41E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065DD" w14:textId="77777777" w:rsidR="00F223F8" w:rsidRDefault="00F223F8">
      <w:pPr>
        <w:spacing w:line="240" w:lineRule="auto"/>
      </w:pPr>
      <w:r>
        <w:separator/>
      </w:r>
    </w:p>
  </w:footnote>
  <w:footnote w:type="continuationSeparator" w:id="0">
    <w:p w14:paraId="1B3065DF" w14:textId="77777777" w:rsidR="00F223F8" w:rsidRDefault="00F223F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065D2" w14:textId="77777777" w:rsidR="00DB0DFF" w:rsidRDefault="00DB0DFF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065D3" w14:textId="77777777" w:rsidR="00022BE5" w:rsidRDefault="00022BE5" w:rsidP="00022BE5">
    <w:pPr>
      <w:pStyle w:val="Sidehoved"/>
    </w:pPr>
  </w:p>
  <w:p w14:paraId="1B3065D4" w14:textId="77777777" w:rsidR="00AA4E87" w:rsidRDefault="00AA4E8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065D7" w14:textId="77777777" w:rsidR="002762D8" w:rsidRDefault="00F223F8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 wp14:anchorId="1B3065DF" wp14:editId="1B3065E0">
          <wp:simplePos x="0" y="0"/>
          <wp:positionH relativeFrom="page">
            <wp:posOffset>5395126</wp:posOffset>
          </wp:positionH>
          <wp:positionV relativeFrom="page">
            <wp:posOffset>360045</wp:posOffset>
          </wp:positionV>
          <wp:extent cx="1799590" cy="619125"/>
          <wp:effectExtent l="0" t="0" r="0" b="9525"/>
          <wp:wrapNone/>
          <wp:docPr id="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_D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0FC0">
      <w:rPr>
        <w:noProof/>
        <w:lang w:eastAsia="da-DK"/>
      </w:rPr>
      <w:drawing>
        <wp:anchor distT="0" distB="0" distL="114300" distR="114300" simplePos="0" relativeHeight="251659264" behindDoc="1" locked="0" layoutInCell="1" hidden="1" allowOverlap="1" wp14:anchorId="1B3065E1" wp14:editId="1B3065E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3065D8" w14:textId="77777777" w:rsidR="008F4D20" w:rsidRPr="00F4074D" w:rsidRDefault="008F4D20" w:rsidP="00F4074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E623E5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8F83A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6C66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CD457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86E9E7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2305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E62340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686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22FD6E01"/>
    <w:multiLevelType w:val="hybridMultilevel"/>
    <w:tmpl w:val="01184A92"/>
    <w:lvl w:ilvl="0" w:tplc="6B1EF192"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955EB4"/>
    <w:multiLevelType w:val="multilevel"/>
    <w:tmpl w:val="B06A7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E20588C"/>
    <w:multiLevelType w:val="multilevel"/>
    <w:tmpl w:val="DDC8C172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2" w15:restartNumberingAfterBreak="0">
    <w:nsid w:val="7FB354B8"/>
    <w:multiLevelType w:val="multilevel"/>
    <w:tmpl w:val="F20425EA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1629359230">
    <w:abstractNumId w:val="12"/>
  </w:num>
  <w:num w:numId="2" w16cid:durableId="1036658141">
    <w:abstractNumId w:val="7"/>
  </w:num>
  <w:num w:numId="3" w16cid:durableId="59793832">
    <w:abstractNumId w:val="6"/>
  </w:num>
  <w:num w:numId="4" w16cid:durableId="26807233">
    <w:abstractNumId w:val="5"/>
  </w:num>
  <w:num w:numId="5" w16cid:durableId="1103963383">
    <w:abstractNumId w:val="4"/>
  </w:num>
  <w:num w:numId="6" w16cid:durableId="348798534">
    <w:abstractNumId w:val="11"/>
  </w:num>
  <w:num w:numId="7" w16cid:durableId="1623029721">
    <w:abstractNumId w:val="3"/>
  </w:num>
  <w:num w:numId="8" w16cid:durableId="1143347079">
    <w:abstractNumId w:val="2"/>
  </w:num>
  <w:num w:numId="9" w16cid:durableId="453672522">
    <w:abstractNumId w:val="1"/>
  </w:num>
  <w:num w:numId="10" w16cid:durableId="2058774254">
    <w:abstractNumId w:val="0"/>
  </w:num>
  <w:num w:numId="11" w16cid:durableId="1217669176">
    <w:abstractNumId w:val="8"/>
  </w:num>
  <w:num w:numId="12" w16cid:durableId="1134517693">
    <w:abstractNumId w:val="11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680855902">
    <w:abstractNumId w:val="12"/>
  </w:num>
  <w:num w:numId="14" w16cid:durableId="413430061">
    <w:abstractNumId w:val="11"/>
  </w:num>
  <w:num w:numId="15" w16cid:durableId="991980055">
    <w:abstractNumId w:val="9"/>
  </w:num>
  <w:num w:numId="16" w16cid:durableId="156645000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AD9"/>
    <w:rsid w:val="000032BF"/>
    <w:rsid w:val="00004865"/>
    <w:rsid w:val="000117AB"/>
    <w:rsid w:val="00016218"/>
    <w:rsid w:val="00022133"/>
    <w:rsid w:val="00022BE5"/>
    <w:rsid w:val="00051A73"/>
    <w:rsid w:val="00067229"/>
    <w:rsid w:val="00080393"/>
    <w:rsid w:val="0009128C"/>
    <w:rsid w:val="00094ABD"/>
    <w:rsid w:val="00095F85"/>
    <w:rsid w:val="0009799A"/>
    <w:rsid w:val="000C4FB1"/>
    <w:rsid w:val="000E36FD"/>
    <w:rsid w:val="000F585B"/>
    <w:rsid w:val="00100249"/>
    <w:rsid w:val="001012C9"/>
    <w:rsid w:val="00103E3F"/>
    <w:rsid w:val="00114DFB"/>
    <w:rsid w:val="00116DF3"/>
    <w:rsid w:val="00117B3D"/>
    <w:rsid w:val="001221AB"/>
    <w:rsid w:val="0013244F"/>
    <w:rsid w:val="001473EB"/>
    <w:rsid w:val="0015406F"/>
    <w:rsid w:val="001542A8"/>
    <w:rsid w:val="00181781"/>
    <w:rsid w:val="00182651"/>
    <w:rsid w:val="001861E3"/>
    <w:rsid w:val="001F566D"/>
    <w:rsid w:val="0020639F"/>
    <w:rsid w:val="00206780"/>
    <w:rsid w:val="00216E82"/>
    <w:rsid w:val="002415B1"/>
    <w:rsid w:val="00244D70"/>
    <w:rsid w:val="00260FC0"/>
    <w:rsid w:val="002662AD"/>
    <w:rsid w:val="00273CAC"/>
    <w:rsid w:val="002762D8"/>
    <w:rsid w:val="002953B7"/>
    <w:rsid w:val="002B6986"/>
    <w:rsid w:val="002C5297"/>
    <w:rsid w:val="002C64DC"/>
    <w:rsid w:val="002D5562"/>
    <w:rsid w:val="002E27B6"/>
    <w:rsid w:val="002E74A4"/>
    <w:rsid w:val="003033F8"/>
    <w:rsid w:val="00315D5D"/>
    <w:rsid w:val="00316531"/>
    <w:rsid w:val="00333E52"/>
    <w:rsid w:val="003502D1"/>
    <w:rsid w:val="003520D6"/>
    <w:rsid w:val="00361BC1"/>
    <w:rsid w:val="00365EB0"/>
    <w:rsid w:val="003816B0"/>
    <w:rsid w:val="00387FEE"/>
    <w:rsid w:val="003B0D54"/>
    <w:rsid w:val="003B35B0"/>
    <w:rsid w:val="003C3569"/>
    <w:rsid w:val="003C4F9F"/>
    <w:rsid w:val="003C5557"/>
    <w:rsid w:val="003C60F1"/>
    <w:rsid w:val="003E474E"/>
    <w:rsid w:val="004166DD"/>
    <w:rsid w:val="00421009"/>
    <w:rsid w:val="00424709"/>
    <w:rsid w:val="00424AD9"/>
    <w:rsid w:val="00435D0D"/>
    <w:rsid w:val="00436CBB"/>
    <w:rsid w:val="00444132"/>
    <w:rsid w:val="004632F9"/>
    <w:rsid w:val="004A5FFD"/>
    <w:rsid w:val="004A6D4D"/>
    <w:rsid w:val="004C01B2"/>
    <w:rsid w:val="004C027F"/>
    <w:rsid w:val="004C6440"/>
    <w:rsid w:val="004D35CC"/>
    <w:rsid w:val="004D383D"/>
    <w:rsid w:val="004E0D0A"/>
    <w:rsid w:val="004E1AA9"/>
    <w:rsid w:val="004F09E8"/>
    <w:rsid w:val="004F1A28"/>
    <w:rsid w:val="004F1ED7"/>
    <w:rsid w:val="00502F76"/>
    <w:rsid w:val="005178A7"/>
    <w:rsid w:val="00543EF2"/>
    <w:rsid w:val="0055617E"/>
    <w:rsid w:val="00561C72"/>
    <w:rsid w:val="00562862"/>
    <w:rsid w:val="00582AE7"/>
    <w:rsid w:val="00592544"/>
    <w:rsid w:val="00593247"/>
    <w:rsid w:val="005A28D4"/>
    <w:rsid w:val="005A461E"/>
    <w:rsid w:val="005C29DF"/>
    <w:rsid w:val="005C3C9B"/>
    <w:rsid w:val="005C5F97"/>
    <w:rsid w:val="005C769C"/>
    <w:rsid w:val="005C776A"/>
    <w:rsid w:val="005F0175"/>
    <w:rsid w:val="005F1580"/>
    <w:rsid w:val="005F3ED8"/>
    <w:rsid w:val="005F6B57"/>
    <w:rsid w:val="00610412"/>
    <w:rsid w:val="0062296D"/>
    <w:rsid w:val="006325AE"/>
    <w:rsid w:val="00637475"/>
    <w:rsid w:val="00646BF0"/>
    <w:rsid w:val="00655B49"/>
    <w:rsid w:val="00663A36"/>
    <w:rsid w:val="0067188B"/>
    <w:rsid w:val="00674045"/>
    <w:rsid w:val="00674B15"/>
    <w:rsid w:val="00681D83"/>
    <w:rsid w:val="006900C2"/>
    <w:rsid w:val="00695E89"/>
    <w:rsid w:val="006B2AE2"/>
    <w:rsid w:val="006B2D3E"/>
    <w:rsid w:val="006B30A9"/>
    <w:rsid w:val="006C2991"/>
    <w:rsid w:val="006D25FA"/>
    <w:rsid w:val="007008EE"/>
    <w:rsid w:val="0070267E"/>
    <w:rsid w:val="00704BA7"/>
    <w:rsid w:val="00706E32"/>
    <w:rsid w:val="007133C6"/>
    <w:rsid w:val="007546AF"/>
    <w:rsid w:val="00765934"/>
    <w:rsid w:val="0077451B"/>
    <w:rsid w:val="00776435"/>
    <w:rsid w:val="00777FAE"/>
    <w:rsid w:val="007830AC"/>
    <w:rsid w:val="00785D91"/>
    <w:rsid w:val="007A3228"/>
    <w:rsid w:val="007B5757"/>
    <w:rsid w:val="007D1992"/>
    <w:rsid w:val="007E373C"/>
    <w:rsid w:val="008002CE"/>
    <w:rsid w:val="00810A86"/>
    <w:rsid w:val="0081675C"/>
    <w:rsid w:val="008210CB"/>
    <w:rsid w:val="00836161"/>
    <w:rsid w:val="00844F6C"/>
    <w:rsid w:val="00863629"/>
    <w:rsid w:val="00873066"/>
    <w:rsid w:val="0087744F"/>
    <w:rsid w:val="008866FE"/>
    <w:rsid w:val="00892D08"/>
    <w:rsid w:val="00893791"/>
    <w:rsid w:val="00893E8F"/>
    <w:rsid w:val="008A6A4F"/>
    <w:rsid w:val="008E3D2B"/>
    <w:rsid w:val="008E5A6D"/>
    <w:rsid w:val="008F32DF"/>
    <w:rsid w:val="008F3CFC"/>
    <w:rsid w:val="008F4D20"/>
    <w:rsid w:val="00940804"/>
    <w:rsid w:val="0094757D"/>
    <w:rsid w:val="00951615"/>
    <w:rsid w:val="00951B25"/>
    <w:rsid w:val="0096477D"/>
    <w:rsid w:val="0097268A"/>
    <w:rsid w:val="009737E4"/>
    <w:rsid w:val="00983B74"/>
    <w:rsid w:val="0099004B"/>
    <w:rsid w:val="00990263"/>
    <w:rsid w:val="009A2CCC"/>
    <w:rsid w:val="009A4CCC"/>
    <w:rsid w:val="009C2069"/>
    <w:rsid w:val="009D1E80"/>
    <w:rsid w:val="009E4B94"/>
    <w:rsid w:val="009E6AD9"/>
    <w:rsid w:val="009F4196"/>
    <w:rsid w:val="00A46697"/>
    <w:rsid w:val="00A676C2"/>
    <w:rsid w:val="00A72AB4"/>
    <w:rsid w:val="00A91DA5"/>
    <w:rsid w:val="00A97F6A"/>
    <w:rsid w:val="00AA00CB"/>
    <w:rsid w:val="00AA0D2C"/>
    <w:rsid w:val="00AA4E87"/>
    <w:rsid w:val="00AB4582"/>
    <w:rsid w:val="00AD580A"/>
    <w:rsid w:val="00AD5F89"/>
    <w:rsid w:val="00AF1D02"/>
    <w:rsid w:val="00B00D92"/>
    <w:rsid w:val="00B0422A"/>
    <w:rsid w:val="00B06E2B"/>
    <w:rsid w:val="00B13A10"/>
    <w:rsid w:val="00B24E70"/>
    <w:rsid w:val="00B539F7"/>
    <w:rsid w:val="00B575CA"/>
    <w:rsid w:val="00B748A0"/>
    <w:rsid w:val="00B97059"/>
    <w:rsid w:val="00BB1B90"/>
    <w:rsid w:val="00BB4255"/>
    <w:rsid w:val="00BE2A74"/>
    <w:rsid w:val="00BF0D57"/>
    <w:rsid w:val="00C0433E"/>
    <w:rsid w:val="00C357EF"/>
    <w:rsid w:val="00C41E04"/>
    <w:rsid w:val="00C439CB"/>
    <w:rsid w:val="00C64739"/>
    <w:rsid w:val="00CA0183"/>
    <w:rsid w:val="00CA0A7D"/>
    <w:rsid w:val="00CA4E77"/>
    <w:rsid w:val="00CB3EFE"/>
    <w:rsid w:val="00CC209F"/>
    <w:rsid w:val="00CC6322"/>
    <w:rsid w:val="00CE5168"/>
    <w:rsid w:val="00CE57E0"/>
    <w:rsid w:val="00D23C1F"/>
    <w:rsid w:val="00D273BA"/>
    <w:rsid w:val="00D27D0E"/>
    <w:rsid w:val="00D3752F"/>
    <w:rsid w:val="00D53670"/>
    <w:rsid w:val="00D74908"/>
    <w:rsid w:val="00D87C66"/>
    <w:rsid w:val="00D93F5F"/>
    <w:rsid w:val="00D96141"/>
    <w:rsid w:val="00DB0DFF"/>
    <w:rsid w:val="00DB31AF"/>
    <w:rsid w:val="00DB335E"/>
    <w:rsid w:val="00DC246F"/>
    <w:rsid w:val="00DC61BD"/>
    <w:rsid w:val="00DD1936"/>
    <w:rsid w:val="00DE2B28"/>
    <w:rsid w:val="00DF1260"/>
    <w:rsid w:val="00DF1EC4"/>
    <w:rsid w:val="00E10AC0"/>
    <w:rsid w:val="00E53EE9"/>
    <w:rsid w:val="00E9405E"/>
    <w:rsid w:val="00EC06E9"/>
    <w:rsid w:val="00ED6EC5"/>
    <w:rsid w:val="00EF474E"/>
    <w:rsid w:val="00F0152B"/>
    <w:rsid w:val="00F04788"/>
    <w:rsid w:val="00F175FF"/>
    <w:rsid w:val="00F223F8"/>
    <w:rsid w:val="00F233E7"/>
    <w:rsid w:val="00F4074D"/>
    <w:rsid w:val="00F47AB0"/>
    <w:rsid w:val="00F710A5"/>
    <w:rsid w:val="00F73354"/>
    <w:rsid w:val="00F82257"/>
    <w:rsid w:val="00F9524B"/>
    <w:rsid w:val="00F95FC3"/>
    <w:rsid w:val="00FE2C9C"/>
    <w:rsid w:val="00FF0506"/>
    <w:rsid w:val="00FF3A83"/>
    <w:rsid w:val="00FF5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3065CC"/>
  <w15:docId w15:val="{90675C83-D787-452B-996C-FA7DDFE9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21" w:unhideWhenUsed="1"/>
    <w:lsdException w:name="annotation text" w:semiHidden="1" w:unhideWhenUsed="1"/>
    <w:lsdException w:name="header" w:semiHidden="1" w:uiPriority="21" w:unhideWhenUsed="1"/>
    <w:lsdException w:name="footer" w:semiHidden="1" w:uiPriority="21" w:unhideWhenUsed="1"/>
    <w:lsdException w:name="index heading" w:semiHidden="1" w:unhideWhenUsed="1"/>
    <w:lsdException w:name="caption" w:semiHidden="1" w:uiPriority="3" w:unhideWhenUsed="1"/>
    <w:lsdException w:name="table of figures" w:semiHidden="1" w:uiPriority="10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iPriority="21" w:unhideWhenUsed="1"/>
    <w:lsdException w:name="endnote reference" w:semiHidden="1" w:uiPriority="21" w:unhideWhenUsed="1"/>
    <w:lsdException w:name="endnote text" w:semiHidden="1" w:uiPriority="21" w:unhideWhenUsed="1"/>
    <w:lsdException w:name="table of authorities" w:semiHidden="1" w:uiPriority="10" w:unhideWhenUsed="1"/>
    <w:lsdException w:name="macro" w:semiHidden="1" w:unhideWhenUsed="1"/>
    <w:lsdException w:name="toa heading" w:semiHidden="1" w:uiPriority="39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19"/>
    <w:lsdException w:name="Emphasis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Quote" w:uiPriority="19"/>
    <w:lsdException w:name="Intense Quote" w:uiPriority="1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Intense Emphasis" w:uiPriority="19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991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CC209F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3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14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Listeafsnit">
    <w:name w:val="List Paragraph"/>
    <w:basedOn w:val="Normal"/>
    <w:uiPriority w:val="99"/>
    <w:rsid w:val="00F9524B"/>
    <w:pPr>
      <w:ind w:left="720"/>
      <w:contextualSpacing/>
    </w:pPr>
  </w:style>
  <w:style w:type="paragraph" w:customStyle="1" w:styleId="xmsolistparagraph">
    <w:name w:val="x_msolistparagraph"/>
    <w:basedOn w:val="Normal"/>
    <w:rsid w:val="00387FEE"/>
    <w:pPr>
      <w:spacing w:line="240" w:lineRule="auto"/>
      <w:ind w:left="720"/>
    </w:pPr>
    <w:rPr>
      <w:rFonts w:ascii="Calibri" w:hAnsi="Calibri" w:cs="Calibri"/>
      <w:sz w:val="22"/>
      <w:szCs w:val="22"/>
      <w:lang w:eastAsia="da-DK"/>
    </w:rPr>
  </w:style>
  <w:style w:type="paragraph" w:customStyle="1" w:styleId="xmsonormal">
    <w:name w:val="x_msonormal"/>
    <w:basedOn w:val="Normal"/>
    <w:rsid w:val="003C5557"/>
    <w:pPr>
      <w:spacing w:line="240" w:lineRule="auto"/>
    </w:pPr>
    <w:rPr>
      <w:rFonts w:ascii="Calibri" w:hAnsi="Calibri" w:cs="Calibri"/>
      <w:sz w:val="22"/>
      <w:szCs w:val="2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ID xmlns="181e6edb-f8a7-4e25-8cbd-c1843e47ac00" xsi:nil="true"/>
    <TSTitle xmlns="181e6edb-f8a7-4e25-8cbd-c1843e47ac00" xsi:nil="true"/>
    <TSCreatedBy xmlns="181e6edb-f8a7-4e25-8cbd-c1843e47ac00" xsi:nil="true"/>
    <TSStatus xmlns="181e6edb-f8a7-4e25-8cbd-c1843e47ac00" xsi:nil="true"/>
    <TeamShareMetaData xmlns="181e6edb-f8a7-4e25-8cbd-c1843e47ac00" xsi:nil="true"/>
    <TSPhaseName xmlns="181e6edb-f8a7-4e25-8cbd-c1843e47ac00" xsi:nil="true"/>
    <TSDescription xmlns="181e6edb-f8a7-4e25-8cbd-c1843e47ac00" xsi:nil="true"/>
    <TSKeywords xmlns="181e6edb-f8a7-4e25-8cbd-c1843e47ac00" xsi:nil="true"/>
    <TSType xmlns="181e6edb-f8a7-4e25-8cbd-c1843e47ac00" xsi:nil="true"/>
    <TSMetaData xmlns="181e6edb-f8a7-4e25-8cbd-c1843e47ac00" xsi:nil="true"/>
    <TSSender xmlns="181e6edb-f8a7-4e25-8cbd-c1843e47ac00" xsi:nil="true"/>
    <TSOwner xmlns="181e6edb-f8a7-4e25-8cbd-c1843e47ac00" xsi:nil="true"/>
    <TSUpdatedBy xmlns="181e6edb-f8a7-4e25-8cbd-c1843e47ac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8FD1B9B793044CB5F667B34F4DFB49" ma:contentTypeVersion="13" ma:contentTypeDescription="Create a new document." ma:contentTypeScope="" ma:versionID="1f57185f8e81d5fa86ef2514db77cd56">
  <xsd:schema xmlns:xsd="http://www.w3.org/2001/XMLSchema" xmlns:xs="http://www.w3.org/2001/XMLSchema" xmlns:p="http://schemas.microsoft.com/office/2006/metadata/properties" xmlns:ns2="181e6edb-f8a7-4e25-8cbd-c1843e47ac00" targetNamespace="http://schemas.microsoft.com/office/2006/metadata/properties" ma:root="true" ma:fieldsID="e7e16253acc10e90e207fbe995adabf1" ns2:_="">
    <xsd:import namespace="181e6edb-f8a7-4e25-8cbd-c1843e47ac00"/>
    <xsd:element name="properties">
      <xsd:complexType>
        <xsd:sequence>
          <xsd:element name="documentManagement">
            <xsd:complexType>
              <xsd:all>
                <xsd:element ref="ns2:TeamShareMetaData" minOccurs="0"/>
                <xsd:element ref="ns2:TSID" minOccurs="0"/>
                <xsd:element ref="ns2:TSCreatedBy" minOccurs="0"/>
                <xsd:element ref="ns2:TSDescription" minOccurs="0"/>
                <xsd:element ref="ns2:TSKeywords" minOccurs="0"/>
                <xsd:element ref="ns2:TSMetaData" minOccurs="0"/>
                <xsd:element ref="ns2:TSOwner" minOccurs="0"/>
                <xsd:element ref="ns2:TSPhaseName" minOccurs="0"/>
                <xsd:element ref="ns2:TSSender" minOccurs="0"/>
                <xsd:element ref="ns2:TSStatus" minOccurs="0"/>
                <xsd:element ref="ns2:TSTitle" minOccurs="0"/>
                <xsd:element ref="ns2:TSType" minOccurs="0"/>
                <xsd:element ref="ns2:TSUpdat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e6edb-f8a7-4e25-8cbd-c1843e47ac00" elementFormDefault="qualified">
    <xsd:import namespace="http://schemas.microsoft.com/office/2006/documentManagement/types"/>
    <xsd:import namespace="http://schemas.microsoft.com/office/infopath/2007/PartnerControls"/>
    <xsd:element name="TeamShareMetaData" ma:index="8" nillable="true" ma:displayName="TeamShareMetaData" ma:description="This field contains document metadata in XML format from TeamShare" ma:internalName="TeamShareMetaData">
      <xsd:simpleType>
        <xsd:restriction base="dms:Note">
          <xsd:maxLength value="255"/>
        </xsd:restriction>
      </xsd:simpleType>
    </xsd:element>
    <xsd:element name="TSID" ma:index="9" nillable="true" ma:displayName="TSID" ma:description="This field contains document metadata from TeamShare" ma:internalName="TSID">
      <xsd:simpleType>
        <xsd:restriction base="dms:Note">
          <xsd:maxLength value="255"/>
        </xsd:restriction>
      </xsd:simpleType>
    </xsd:element>
    <xsd:element name="TSCreatedBy" ma:index="10" nillable="true" ma:displayName="TSCreatedBy" ma:description="This field contains document metadata from TeamShare" ma:internalName="TSCreatedBy">
      <xsd:simpleType>
        <xsd:restriction base="dms:Note">
          <xsd:maxLength value="255"/>
        </xsd:restriction>
      </xsd:simpleType>
    </xsd:element>
    <xsd:element name="TSDescription" ma:index="11" nillable="true" ma:displayName="TSDescription" ma:description="This field contains document metadata from TeamShare" ma:internalName="TSDescription">
      <xsd:simpleType>
        <xsd:restriction base="dms:Note">
          <xsd:maxLength value="255"/>
        </xsd:restriction>
      </xsd:simpleType>
    </xsd:element>
    <xsd:element name="TSKeywords" ma:index="12" nillable="true" ma:displayName="TSKeywords" ma:description="This field contains document metadata from TeamShare" ma:internalName="TSKeywords">
      <xsd:simpleType>
        <xsd:restriction base="dms:Note">
          <xsd:maxLength value="255"/>
        </xsd:restriction>
      </xsd:simpleType>
    </xsd:element>
    <xsd:element name="TSMetaData" ma:index="13" nillable="true" ma:displayName="TSMetaData" ma:description="This field contains document metadata from TeamShare" ma:internalName="TSMetaData">
      <xsd:simpleType>
        <xsd:restriction base="dms:Note">
          <xsd:maxLength value="255"/>
        </xsd:restriction>
      </xsd:simpleType>
    </xsd:element>
    <xsd:element name="TSOwner" ma:index="14" nillable="true" ma:displayName="TSOwner" ma:description="This field contains document metadata from TeamShare" ma:internalName="TSOwner">
      <xsd:simpleType>
        <xsd:restriction base="dms:Note">
          <xsd:maxLength value="255"/>
        </xsd:restriction>
      </xsd:simpleType>
    </xsd:element>
    <xsd:element name="TSPhaseName" ma:index="15" nillable="true" ma:displayName="TSPhaseName" ma:description="This field contains document metadata from TeamShare" ma:internalName="TSPhaseName">
      <xsd:simpleType>
        <xsd:restriction base="dms:Note">
          <xsd:maxLength value="255"/>
        </xsd:restriction>
      </xsd:simpleType>
    </xsd:element>
    <xsd:element name="TSSender" ma:index="16" nillable="true" ma:displayName="TSSender" ma:description="This field contains document metadata from TeamShare" ma:internalName="TSSender">
      <xsd:simpleType>
        <xsd:restriction base="dms:Note">
          <xsd:maxLength value="255"/>
        </xsd:restriction>
      </xsd:simpleType>
    </xsd:element>
    <xsd:element name="TSStatus" ma:index="17" nillable="true" ma:displayName="TSStatus" ma:description="This field contains document metadata from TeamShare" ma:internalName="TSStatus">
      <xsd:simpleType>
        <xsd:restriction base="dms:Note">
          <xsd:maxLength value="255"/>
        </xsd:restriction>
      </xsd:simpleType>
    </xsd:element>
    <xsd:element name="TSTitle" ma:index="18" nillable="true" ma:displayName="TSTitle" ma:description="This field contains document metadata from TeamShare" ma:internalName="TSTitle">
      <xsd:simpleType>
        <xsd:restriction base="dms:Note">
          <xsd:maxLength value="255"/>
        </xsd:restriction>
      </xsd:simpleType>
    </xsd:element>
    <xsd:element name="TSType" ma:index="19" nillable="true" ma:displayName="TSType" ma:description="This field contains document metadata from TeamShare" ma:internalName="TSType">
      <xsd:simpleType>
        <xsd:restriction base="dms:Note">
          <xsd:maxLength value="255"/>
        </xsd:restriction>
      </xsd:simpleType>
    </xsd:element>
    <xsd:element name="TSUpdatedBy" ma:index="20" nillable="true" ma:displayName="TSUpdatedBy" ma:description="This field contains document metadata from TeamShare" ma:internalName="TSUpdatedBy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FD36C4-D3D8-4DBE-8E92-C2222B02F0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B82CCF-EAFA-4FFA-89C8-316C184157E6}">
  <ds:schemaRefs>
    <ds:schemaRef ds:uri="http://purl.org/dc/dcmitype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181e6edb-f8a7-4e25-8cbd-c1843e47ac00"/>
    <ds:schemaRef ds:uri="http://purl.org/dc/elements/1.1/"/>
    <ds:schemaRef ds:uri="http://schemas.microsoft.com/office/2006/documentManagement/typ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C0B865E-AB77-4E36-BAC5-B50972B19C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1e6edb-f8a7-4e25-8cbd-c1843e47ac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389</TotalTime>
  <Pages>3</Pages>
  <Words>771</Words>
  <Characters>4705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Notat</vt:lpstr>
      <vt:lpstr>Brev</vt:lpstr>
    </vt:vector>
  </TitlesOfParts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Mette Søndergaard Pedersen</cp:lastModifiedBy>
  <cp:revision>12</cp:revision>
  <cp:lastPrinted>2023-11-27T10:11:00Z</cp:lastPrinted>
  <dcterms:created xsi:type="dcterms:W3CDTF">2020-03-17T10:54:00Z</dcterms:created>
  <dcterms:modified xsi:type="dcterms:W3CDTF">2023-11-29T13:32:00Z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0x010100178FD1B9B793044CB5F667B34F4DFB49</vt:lpwstr>
  </property>
  <property fmtid="{D5CDD505-2E9C-101B-9397-08002B2CF9AE}" pid="3" name="TeamShareLastOpen">
    <vt:lpwstr>29-11-2023 14:22:46</vt:lpwstr>
  </property>
</Properties>
</file>