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9BEE3" w14:textId="4CD8B539" w:rsidR="002D32EE" w:rsidRDefault="00AB17FA" w:rsidP="00316531">
      <w:pPr>
        <w:pStyle w:val="Heading1"/>
        <w:pBdr>
          <w:bottom w:val="single" w:sz="4" w:space="1" w:color="auto"/>
        </w:pBdr>
        <w:rPr>
          <w:sz w:val="32"/>
          <w:szCs w:val="22"/>
        </w:rPr>
      </w:pPr>
      <w:r>
        <w:rPr>
          <w:noProof/>
          <w:lang w:eastAsia="da-DK"/>
        </w:rPr>
        <w:drawing>
          <wp:anchor distT="0" distB="0" distL="114300" distR="114300" simplePos="0" relativeHeight="251635200" behindDoc="0" locked="0" layoutInCell="1" allowOverlap="1" wp14:anchorId="13BC69BC" wp14:editId="355F1A9D">
            <wp:simplePos x="0" y="0"/>
            <wp:positionH relativeFrom="page">
              <wp:posOffset>5358765</wp:posOffset>
            </wp:positionH>
            <wp:positionV relativeFrom="page">
              <wp:posOffset>302895</wp:posOffset>
            </wp:positionV>
            <wp:extent cx="1799590" cy="619125"/>
            <wp:effectExtent l="0" t="0" r="0" b="9525"/>
            <wp:wrapNone/>
            <wp:docPr id="32" name="Logo" descr="DH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" descr="DH's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AF97A" w14:textId="1A2A8279" w:rsidR="00DB335E" w:rsidRPr="00E23727" w:rsidRDefault="0025146F" w:rsidP="00316531">
      <w:pPr>
        <w:pStyle w:val="Heading1"/>
        <w:pBdr>
          <w:bottom w:val="single" w:sz="4" w:space="1" w:color="auto"/>
        </w:pBdr>
        <w:rPr>
          <w:sz w:val="32"/>
          <w:szCs w:val="22"/>
        </w:rPr>
      </w:pPr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 xml:space="preserve">: </w:t>
      </w:r>
      <w:r w:rsidR="009D6CF7">
        <w:rPr>
          <w:sz w:val="32"/>
          <w:szCs w:val="22"/>
        </w:rPr>
        <w:t xml:space="preserve">GRUNDFUNKTIONER </w:t>
      </w:r>
      <w:r w:rsidR="004F1C84">
        <w:rPr>
          <w:sz w:val="32"/>
          <w:szCs w:val="22"/>
        </w:rPr>
        <w:t xml:space="preserve">I </w:t>
      </w:r>
      <w:r w:rsidR="004D6EC1">
        <w:rPr>
          <w:sz w:val="32"/>
          <w:szCs w:val="22"/>
        </w:rPr>
        <w:t>TEAMS</w:t>
      </w:r>
      <w:r w:rsidR="00341AB8">
        <w:rPr>
          <w:sz w:val="32"/>
          <w:szCs w:val="22"/>
        </w:rPr>
        <w:t>-MØDE</w:t>
      </w:r>
      <w:r w:rsidR="00F279ED">
        <w:rPr>
          <w:sz w:val="32"/>
          <w:szCs w:val="22"/>
        </w:rPr>
        <w:t>R</w:t>
      </w:r>
    </w:p>
    <w:p w14:paraId="1F545C58" w14:textId="77777777" w:rsidR="004D6EC1" w:rsidRDefault="00000E87" w:rsidP="00F0285C">
      <w:pPr>
        <w:rPr>
          <w:rFonts w:cs="Open Sans Light"/>
          <w:sz w:val="22"/>
          <w:szCs w:val="22"/>
        </w:rPr>
      </w:pPr>
      <w:r w:rsidRPr="0080053F">
        <w:rPr>
          <w:rFonts w:cs="Open Sans Light"/>
          <w:sz w:val="22"/>
          <w:szCs w:val="22"/>
        </w:rPr>
        <w:t xml:space="preserve">Denne guide </w:t>
      </w:r>
      <w:r w:rsidR="004824E9" w:rsidRPr="0080053F">
        <w:rPr>
          <w:rFonts w:cs="Open Sans Light"/>
          <w:sz w:val="22"/>
          <w:szCs w:val="22"/>
        </w:rPr>
        <w:t>beskriver</w:t>
      </w:r>
      <w:r w:rsidR="009D6CF7">
        <w:rPr>
          <w:rFonts w:cs="Open Sans Light"/>
          <w:sz w:val="22"/>
          <w:szCs w:val="22"/>
        </w:rPr>
        <w:t xml:space="preserve"> udvalgte grundfunktioner, der er gode at kende til, når du deltager i et </w:t>
      </w:r>
      <w:r w:rsidR="004D6EC1">
        <w:rPr>
          <w:rFonts w:cs="Open Sans Light"/>
          <w:sz w:val="22"/>
          <w:szCs w:val="22"/>
        </w:rPr>
        <w:t>Teams</w:t>
      </w:r>
      <w:r w:rsidR="009D6CF7">
        <w:rPr>
          <w:rFonts w:cs="Open Sans Light"/>
          <w:sz w:val="22"/>
          <w:szCs w:val="22"/>
        </w:rPr>
        <w:t>-møde.</w:t>
      </w:r>
    </w:p>
    <w:p w14:paraId="2DCF6BCB" w14:textId="77777777" w:rsidR="004D6EC1" w:rsidRDefault="004D6EC1" w:rsidP="00F0285C">
      <w:pPr>
        <w:rPr>
          <w:rFonts w:cs="Open Sans Light"/>
          <w:sz w:val="22"/>
          <w:szCs w:val="22"/>
        </w:rPr>
      </w:pPr>
    </w:p>
    <w:p w14:paraId="68E44E5C" w14:textId="3A441D25" w:rsidR="00F0285C" w:rsidRPr="005C1A7C" w:rsidRDefault="004D6EC1" w:rsidP="00F0285C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Her får som </w:t>
      </w:r>
      <w:r w:rsidR="00842D60">
        <w:rPr>
          <w:rFonts w:cs="Open Sans Light"/>
          <w:sz w:val="22"/>
          <w:szCs w:val="22"/>
        </w:rPr>
        <w:t>møde</w:t>
      </w:r>
      <w:r w:rsidR="00EB455D">
        <w:rPr>
          <w:rFonts w:cs="Open Sans Light"/>
          <w:sz w:val="22"/>
          <w:szCs w:val="22"/>
        </w:rPr>
        <w:t>deltager</w:t>
      </w:r>
      <w:r>
        <w:rPr>
          <w:rFonts w:cs="Open Sans Light"/>
          <w:sz w:val="22"/>
          <w:szCs w:val="22"/>
        </w:rPr>
        <w:t xml:space="preserve"> en hjælp til</w:t>
      </w:r>
      <w:r w:rsidR="001A1189">
        <w:rPr>
          <w:rFonts w:cs="Open Sans Light"/>
          <w:sz w:val="22"/>
          <w:szCs w:val="22"/>
        </w:rPr>
        <w:t xml:space="preserve"> at </w:t>
      </w:r>
      <w:r w:rsidR="00EB455D">
        <w:rPr>
          <w:rFonts w:cs="Open Sans Light"/>
          <w:sz w:val="22"/>
          <w:szCs w:val="22"/>
        </w:rPr>
        <w:t xml:space="preserve">deltage aktivt i et </w:t>
      </w:r>
      <w:r w:rsidR="001A1189">
        <w:rPr>
          <w:rFonts w:cs="Open Sans Light"/>
          <w:sz w:val="22"/>
          <w:szCs w:val="22"/>
        </w:rPr>
        <w:t>Teams</w:t>
      </w:r>
      <w:r w:rsidR="00EB455D">
        <w:rPr>
          <w:rFonts w:cs="Open Sans Light"/>
          <w:sz w:val="22"/>
          <w:szCs w:val="22"/>
        </w:rPr>
        <w:t>-møde. Guiden kan også bruges af mødeværter, der f</w:t>
      </w:r>
      <w:r w:rsidR="00DE4467">
        <w:rPr>
          <w:rFonts w:cs="Open Sans Light"/>
          <w:sz w:val="22"/>
          <w:szCs w:val="22"/>
        </w:rPr>
        <w:t>or eksempel</w:t>
      </w:r>
      <w:r w:rsidR="00EB455D">
        <w:rPr>
          <w:rFonts w:cs="Open Sans Light"/>
          <w:sz w:val="22"/>
          <w:szCs w:val="22"/>
        </w:rPr>
        <w:t xml:space="preserve"> kan </w:t>
      </w:r>
      <w:r w:rsidR="00A44E0F">
        <w:rPr>
          <w:rFonts w:cs="Open Sans Light"/>
          <w:sz w:val="22"/>
          <w:szCs w:val="22"/>
        </w:rPr>
        <w:t xml:space="preserve">maile </w:t>
      </w:r>
      <w:r w:rsidR="001A1189">
        <w:rPr>
          <w:rFonts w:cs="Open Sans Light"/>
          <w:sz w:val="22"/>
          <w:szCs w:val="22"/>
        </w:rPr>
        <w:t xml:space="preserve">guiden her </w:t>
      </w:r>
      <w:r w:rsidR="00A44E0F">
        <w:rPr>
          <w:rFonts w:cs="Open Sans Light"/>
          <w:sz w:val="22"/>
          <w:szCs w:val="22"/>
        </w:rPr>
        <w:t xml:space="preserve">til mødedeltagere før et </w:t>
      </w:r>
      <w:r w:rsidR="001A1189">
        <w:rPr>
          <w:rFonts w:cs="Open Sans Light"/>
          <w:sz w:val="22"/>
          <w:szCs w:val="22"/>
        </w:rPr>
        <w:t>Teams</w:t>
      </w:r>
      <w:r w:rsidR="00A44E0F">
        <w:rPr>
          <w:rFonts w:cs="Open Sans Light"/>
          <w:sz w:val="22"/>
          <w:szCs w:val="22"/>
        </w:rPr>
        <w:t>-møde</w:t>
      </w:r>
      <w:r w:rsidR="001A1189">
        <w:rPr>
          <w:rFonts w:cs="Open Sans Light"/>
          <w:sz w:val="22"/>
          <w:szCs w:val="22"/>
        </w:rPr>
        <w:t xml:space="preserve">. Så </w:t>
      </w:r>
      <w:r w:rsidR="00A44E0F">
        <w:rPr>
          <w:rFonts w:cs="Open Sans Light"/>
          <w:sz w:val="22"/>
          <w:szCs w:val="22"/>
        </w:rPr>
        <w:t xml:space="preserve">har </w:t>
      </w:r>
      <w:r w:rsidR="001A1189">
        <w:rPr>
          <w:rFonts w:cs="Open Sans Light"/>
          <w:sz w:val="22"/>
          <w:szCs w:val="22"/>
        </w:rPr>
        <w:t xml:space="preserve">deltagerne </w:t>
      </w:r>
      <w:r w:rsidR="00A44E0F">
        <w:rPr>
          <w:rFonts w:cs="Open Sans Light"/>
          <w:sz w:val="22"/>
          <w:szCs w:val="22"/>
        </w:rPr>
        <w:t xml:space="preserve">en enkelt </w:t>
      </w:r>
      <w:r w:rsidR="00807A3A">
        <w:rPr>
          <w:rFonts w:cs="Open Sans Light"/>
          <w:sz w:val="22"/>
          <w:szCs w:val="22"/>
        </w:rPr>
        <w:t xml:space="preserve">guide til grundfunktioner, som </w:t>
      </w:r>
      <w:r w:rsidR="001A1189">
        <w:rPr>
          <w:rFonts w:cs="Open Sans Light"/>
          <w:sz w:val="22"/>
          <w:szCs w:val="22"/>
        </w:rPr>
        <w:t xml:space="preserve">kan </w:t>
      </w:r>
      <w:r w:rsidR="00807A3A">
        <w:rPr>
          <w:rFonts w:cs="Open Sans Light"/>
          <w:sz w:val="22"/>
          <w:szCs w:val="22"/>
        </w:rPr>
        <w:t xml:space="preserve">blive brugt på det kommende møde. </w:t>
      </w:r>
    </w:p>
    <w:p w14:paraId="77AD9C18" w14:textId="77777777" w:rsidR="004F1C84" w:rsidRPr="005C1A7C" w:rsidRDefault="004F1C84" w:rsidP="005C1A7C">
      <w:pPr>
        <w:rPr>
          <w:rFonts w:cs="Open Sans Light"/>
          <w:sz w:val="22"/>
          <w:szCs w:val="22"/>
        </w:rPr>
      </w:pPr>
    </w:p>
    <w:p w14:paraId="5A4A387B" w14:textId="2582A913" w:rsidR="004F1C84" w:rsidRPr="005C1A7C" w:rsidRDefault="004F1C84" w:rsidP="005C1A7C">
      <w:pPr>
        <w:rPr>
          <w:rFonts w:cs="Open Sans Light"/>
          <w:sz w:val="22"/>
          <w:szCs w:val="22"/>
        </w:rPr>
      </w:pPr>
      <w:r w:rsidRPr="005C1A7C">
        <w:rPr>
          <w:rFonts w:cs="Open Sans Light"/>
          <w:sz w:val="22"/>
          <w:szCs w:val="22"/>
        </w:rPr>
        <w:t>I denne guide finder du hjælp til at</w:t>
      </w:r>
      <w:r w:rsidR="00F279ED">
        <w:rPr>
          <w:rFonts w:cs="Open Sans Light"/>
          <w:sz w:val="22"/>
          <w:szCs w:val="22"/>
        </w:rPr>
        <w:t xml:space="preserve"> deltage i Zoom-møde og bruge disse grundfunktioner</w:t>
      </w:r>
      <w:r w:rsidRPr="005C1A7C">
        <w:rPr>
          <w:rFonts w:cs="Open Sans Light"/>
          <w:sz w:val="22"/>
          <w:szCs w:val="22"/>
        </w:rPr>
        <w:t>:</w:t>
      </w:r>
    </w:p>
    <w:p w14:paraId="7445CC06" w14:textId="0C39F348" w:rsidR="00D36C75" w:rsidRDefault="004F1C84" w:rsidP="00D36C75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 w:rsidRPr="00FB16AE">
        <w:rPr>
          <w:sz w:val="24"/>
        </w:rPr>
        <w:t xml:space="preserve">Slå </w:t>
      </w:r>
      <w:r w:rsidR="00807A3A">
        <w:rPr>
          <w:sz w:val="24"/>
        </w:rPr>
        <w:t xml:space="preserve">lyd </w:t>
      </w:r>
      <w:r w:rsidR="00D36C75">
        <w:rPr>
          <w:sz w:val="24"/>
        </w:rPr>
        <w:t xml:space="preserve">til og fra </w:t>
      </w:r>
      <w:r w:rsidR="007C6D65">
        <w:rPr>
          <w:sz w:val="24"/>
        </w:rPr>
        <w:t>(</w:t>
      </w:r>
      <w:proofErr w:type="spellStart"/>
      <w:r w:rsidR="00A72349">
        <w:rPr>
          <w:sz w:val="24"/>
        </w:rPr>
        <w:t>Mute</w:t>
      </w:r>
      <w:proofErr w:type="spellEnd"/>
      <w:r w:rsidR="00A72349">
        <w:rPr>
          <w:sz w:val="24"/>
        </w:rPr>
        <w:t>/</w:t>
      </w:r>
      <w:proofErr w:type="spellStart"/>
      <w:r w:rsidR="00A72349">
        <w:rPr>
          <w:sz w:val="24"/>
        </w:rPr>
        <w:t>Unmute</w:t>
      </w:r>
      <w:proofErr w:type="spellEnd"/>
      <w:r w:rsidR="00A72349">
        <w:rPr>
          <w:sz w:val="24"/>
        </w:rPr>
        <w:t>)</w:t>
      </w:r>
    </w:p>
    <w:p w14:paraId="2636C5D5" w14:textId="7CA9909A" w:rsidR="00A72349" w:rsidRDefault="00A72349" w:rsidP="00D36C75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>
        <w:rPr>
          <w:sz w:val="24"/>
        </w:rPr>
        <w:t>Slå video til og fra (</w:t>
      </w:r>
      <w:r w:rsidR="00381533">
        <w:rPr>
          <w:sz w:val="24"/>
        </w:rPr>
        <w:t>Start/Stop Video)</w:t>
      </w:r>
    </w:p>
    <w:p w14:paraId="57748863" w14:textId="69CD374A" w:rsidR="004F1C84" w:rsidRDefault="00D36C75" w:rsidP="00D36C75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 w:rsidRPr="00D36C75">
        <w:rPr>
          <w:sz w:val="24"/>
        </w:rPr>
        <w:t xml:space="preserve">Bruge chatten </w:t>
      </w:r>
      <w:r>
        <w:rPr>
          <w:sz w:val="24"/>
        </w:rPr>
        <w:t xml:space="preserve">til at kommunikere </w:t>
      </w:r>
      <w:r w:rsidR="00651903">
        <w:rPr>
          <w:sz w:val="24"/>
        </w:rPr>
        <w:t xml:space="preserve">med </w:t>
      </w:r>
      <w:r w:rsidR="00FF6A9B">
        <w:rPr>
          <w:sz w:val="24"/>
        </w:rPr>
        <w:t>(Chat)</w:t>
      </w:r>
    </w:p>
    <w:p w14:paraId="3A4280D0" w14:textId="2C92A059" w:rsidR="00FF6A9B" w:rsidRDefault="00FF6A9B" w:rsidP="00F279ED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>
        <w:rPr>
          <w:sz w:val="24"/>
        </w:rPr>
        <w:t>Ræk hånden op (</w:t>
      </w:r>
      <w:proofErr w:type="spellStart"/>
      <w:r>
        <w:rPr>
          <w:sz w:val="24"/>
        </w:rPr>
        <w:t>Raise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Hand</w:t>
      </w:r>
      <w:proofErr w:type="spellEnd"/>
      <w:r>
        <w:rPr>
          <w:sz w:val="24"/>
        </w:rPr>
        <w:t>)</w:t>
      </w:r>
    </w:p>
    <w:p w14:paraId="6F80660C" w14:textId="0082BEE9" w:rsidR="00F279ED" w:rsidRDefault="00AF4982" w:rsidP="00F279ED">
      <w:pPr>
        <w:pStyle w:val="ListParagraph"/>
        <w:widowControl w:val="0"/>
        <w:numPr>
          <w:ilvl w:val="0"/>
          <w:numId w:val="8"/>
        </w:numPr>
        <w:tabs>
          <w:tab w:val="left" w:pos="819"/>
          <w:tab w:val="left" w:pos="820"/>
        </w:tabs>
        <w:autoSpaceDE w:val="0"/>
        <w:autoSpaceDN w:val="0"/>
        <w:spacing w:before="1" w:line="240" w:lineRule="auto"/>
        <w:contextualSpacing w:val="0"/>
        <w:rPr>
          <w:sz w:val="24"/>
        </w:rPr>
      </w:pPr>
      <w:r>
        <w:rPr>
          <w:sz w:val="24"/>
        </w:rPr>
        <w:t>R</w:t>
      </w:r>
      <w:r w:rsidR="00FA305D">
        <w:rPr>
          <w:sz w:val="24"/>
        </w:rPr>
        <w:t>eaktioner (</w:t>
      </w:r>
      <w:proofErr w:type="spellStart"/>
      <w:r w:rsidR="00FA305D">
        <w:rPr>
          <w:sz w:val="24"/>
        </w:rPr>
        <w:t>Reactions</w:t>
      </w:r>
      <w:proofErr w:type="spellEnd"/>
      <w:r w:rsidR="00FA305D">
        <w:rPr>
          <w:sz w:val="24"/>
        </w:rPr>
        <w:t>)</w:t>
      </w:r>
    </w:p>
    <w:p w14:paraId="4B753A1B" w14:textId="77777777" w:rsidR="003060EA" w:rsidRDefault="003060EA" w:rsidP="002F5067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4"/>
        </w:rPr>
      </w:pPr>
    </w:p>
    <w:p w14:paraId="0CFB27ED" w14:textId="3B5B7B1B" w:rsidR="00521765" w:rsidRDefault="00521765" w:rsidP="002F5067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4"/>
        </w:rPr>
      </w:pPr>
      <w:r>
        <w:rPr>
          <w:sz w:val="24"/>
        </w:rPr>
        <w:t xml:space="preserve">Her er </w:t>
      </w:r>
      <w:r w:rsidR="00124F4C">
        <w:rPr>
          <w:sz w:val="24"/>
        </w:rPr>
        <w:t xml:space="preserve">neden for </w:t>
      </w:r>
      <w:r>
        <w:rPr>
          <w:sz w:val="24"/>
        </w:rPr>
        <w:t xml:space="preserve">et udsnit af et skærmbillede </w:t>
      </w:r>
      <w:r w:rsidR="00124F4C">
        <w:rPr>
          <w:sz w:val="24"/>
        </w:rPr>
        <w:t>med værktøjslin</w:t>
      </w:r>
      <w:r w:rsidR="00EE5E98">
        <w:rPr>
          <w:sz w:val="24"/>
        </w:rPr>
        <w:t>j</w:t>
      </w:r>
      <w:r w:rsidR="00124F4C">
        <w:rPr>
          <w:sz w:val="24"/>
        </w:rPr>
        <w:t xml:space="preserve">en </w:t>
      </w:r>
      <w:r w:rsidR="00721ABB">
        <w:rPr>
          <w:sz w:val="24"/>
        </w:rPr>
        <w:t xml:space="preserve">i </w:t>
      </w:r>
      <w:r w:rsidR="00735926">
        <w:rPr>
          <w:sz w:val="24"/>
        </w:rPr>
        <w:t>Teams</w:t>
      </w:r>
      <w:r w:rsidR="00721ABB">
        <w:rPr>
          <w:sz w:val="24"/>
        </w:rPr>
        <w:t xml:space="preserve"> </w:t>
      </w:r>
      <w:r w:rsidR="00124F4C">
        <w:rPr>
          <w:sz w:val="24"/>
        </w:rPr>
        <w:t>med en række grundfunktioner</w:t>
      </w:r>
      <w:r w:rsidR="00721ABB">
        <w:rPr>
          <w:sz w:val="24"/>
        </w:rPr>
        <w:t xml:space="preserve">, som er i denne guide. De røde markeringer viser de grundfunktioner, der er i </w:t>
      </w:r>
      <w:r w:rsidR="00D8426F">
        <w:rPr>
          <w:sz w:val="24"/>
        </w:rPr>
        <w:t>Teams</w:t>
      </w:r>
      <w:r w:rsidR="00124F4C">
        <w:rPr>
          <w:sz w:val="24"/>
        </w:rPr>
        <w:t>:</w:t>
      </w:r>
    </w:p>
    <w:p w14:paraId="3B299A8B" w14:textId="77777777" w:rsidR="00D8426F" w:rsidRDefault="00D8426F" w:rsidP="002F5067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4"/>
        </w:rPr>
      </w:pPr>
    </w:p>
    <w:p w14:paraId="4F16AA00" w14:textId="5365F549" w:rsidR="00E765E6" w:rsidRDefault="00017892" w:rsidP="002F5067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0B2BA6" wp14:editId="1C8CC16B">
                <wp:simplePos x="0" y="0"/>
                <wp:positionH relativeFrom="column">
                  <wp:posOffset>1332843</wp:posOffset>
                </wp:positionH>
                <wp:positionV relativeFrom="paragraph">
                  <wp:posOffset>29831</wp:posOffset>
                </wp:positionV>
                <wp:extent cx="487326" cy="343276"/>
                <wp:effectExtent l="19050" t="19050" r="27305" b="19050"/>
                <wp:wrapNone/>
                <wp:docPr id="129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326" cy="343276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6330E015" id="Freeform 117" o:spid="_x0000_s1026" alt="&quot;&quot;" style="position:absolute;margin-left:104.95pt;margin-top:2.35pt;width:38.35pt;height:2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" path="m,80l6,49,23,23,49,6,80,,416,r31,6l472,23r18,26l496,80r,320l490,431r-18,26l447,474r-31,6l80,480,49,474,23,457,6,431,,400,,80xe" filled="f" strokecolor="red" strokeweight="3pt">
                <v:path arrowok="t" o:connecttype="custom" o:connectlocs="0,78667;5895,56498;22598,37903;48143,25746;78601,21455;408725,21455;439183,25746;463746,37903;481431,56498;487326,78667;487326,307518;481431,329688;463746,348282;439183,360440;408725,364731;78601,364731;48143,360440;22598,348282;5895,329688;0,307518;0,78667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EDA90C" wp14:editId="7A27FACA">
                <wp:simplePos x="0" y="0"/>
                <wp:positionH relativeFrom="column">
                  <wp:posOffset>3940548</wp:posOffset>
                </wp:positionH>
                <wp:positionV relativeFrom="paragraph">
                  <wp:posOffset>29831</wp:posOffset>
                </wp:positionV>
                <wp:extent cx="486985" cy="342886"/>
                <wp:effectExtent l="19050" t="19050" r="27940" b="19685"/>
                <wp:wrapNone/>
                <wp:docPr id="131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985" cy="342886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6976347" id="Freeform 117" o:spid="_x0000_s1026" alt="&quot;&quot;" style="position:absolute;margin-left:310.3pt;margin-top:2.35pt;width:38.35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" path="m,80l6,49,23,23,49,6,80,,416,r31,6l472,23r18,26l496,80r,320l490,431r-18,26l447,474r-31,6l80,480,49,474,23,457,6,431,,400,,80xe" filled="f" strokecolor="red" strokeweight="3pt">
                <v:path arrowok="t" o:connecttype="custom" o:connectlocs="0,78578;5891,56433;22582,37860;48109,25716;78546,21430;408439,21430;438876,25716;463421,37860;481094,56433;486985,78578;486985,307169;481094,329313;463421,347886;438876,360030;408439,364316;78546,364316;48109,360030;22582,347886;5891,329313;0,307169;0,78578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679221" wp14:editId="097FC2D2">
                <wp:simplePos x="0" y="0"/>
                <wp:positionH relativeFrom="column">
                  <wp:posOffset>3377400</wp:posOffset>
                </wp:positionH>
                <wp:positionV relativeFrom="paragraph">
                  <wp:posOffset>39384</wp:posOffset>
                </wp:positionV>
                <wp:extent cx="486985" cy="342886"/>
                <wp:effectExtent l="19050" t="19050" r="27940" b="19685"/>
                <wp:wrapNone/>
                <wp:docPr id="38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985" cy="342886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14EDED03" id="Freeform 117" o:spid="_x0000_s1026" alt="&quot;&quot;" style="position:absolute;margin-left:265.95pt;margin-top:3.1pt;width:38.3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" path="m,80l6,49,23,23,49,6,80,,416,r31,6l472,23r18,26l496,80r,320l490,431r-18,26l447,474r-31,6l80,480,49,474,23,457,6,431,,400,,80xe" filled="f" strokecolor="red" strokeweight="3pt">
                <v:path arrowok="t" o:connecttype="custom" o:connectlocs="0,78578;5891,56433;22582,37860;48109,25716;78546,21430;408439,21430;438876,25716;463421,37860;481094,56433;486985,78578;486985,307169;481094,329313;463421,347886;438876,360030;408439,364316;78546,364316;48109,360030;22582,347886;5891,329313;0,307169;0,78578" o:connectangles="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360583" wp14:editId="05C4C92F">
                <wp:simplePos x="0" y="0"/>
                <wp:positionH relativeFrom="column">
                  <wp:posOffset>772188</wp:posOffset>
                </wp:positionH>
                <wp:positionV relativeFrom="paragraph">
                  <wp:posOffset>24143</wp:posOffset>
                </wp:positionV>
                <wp:extent cx="486985" cy="342886"/>
                <wp:effectExtent l="19050" t="19050" r="27940" b="19685"/>
                <wp:wrapNone/>
                <wp:docPr id="39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985" cy="342886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167ACFA" id="Freeform 117" o:spid="_x0000_s1026" alt="&quot;&quot;" style="position:absolute;margin-left:60.8pt;margin-top:1.9pt;width:38.35pt;height:2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" path="m,80l6,49,23,23,49,6,80,,416,r31,6l472,23r18,26l496,80r,320l490,431r-18,26l447,474r-31,6l80,480,49,474,23,457,6,431,,400,,80xe" filled="f" strokecolor="red" strokeweight="3pt">
                <v:path arrowok="t" o:connecttype="custom" o:connectlocs="0,78578;5891,56433;22582,37860;48109,25716;78546,21430;408439,21430;438876,25716;463421,37860;481094,56433;486985,78578;486985,307169;481094,329313;463421,347886;438876,360030;408439,364316;78546,364316;48109,360030;22582,347886;5891,329313;0,307169;0,78578" o:connectangles="0,0,0,0,0,0,0,0,0,0,0,0,0,0,0,0,0,0,0,0,0"/>
              </v:shape>
            </w:pict>
          </mc:Fallback>
        </mc:AlternateContent>
      </w:r>
      <w:r w:rsidR="00E765E6" w:rsidRPr="00E765E6">
        <w:rPr>
          <w:noProof/>
          <w:sz w:val="24"/>
        </w:rPr>
        <w:drawing>
          <wp:inline distT="0" distB="0" distL="0" distR="0" wp14:anchorId="6F027FA8" wp14:editId="2A300082">
            <wp:extent cx="6840220" cy="1013460"/>
            <wp:effectExtent l="0" t="0" r="0" b="0"/>
            <wp:docPr id="11" name="Billede 11" descr="Skærmbillede af værktøjslinien i Teams-møder. Her er med rød markeret funktionerne Chat, Ræk hånden op og reaktioner samt Video, Mikrofon/lyd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Skærmbillede af værktøjslinien i Teams-møder. Her er med rød markeret funktionerne Chat, Ræk hånden op og reaktioner samt Video, Mikrofon/lyd.   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F9ED" w14:textId="7BDECED8" w:rsidR="002F5067" w:rsidRDefault="002F5067" w:rsidP="002F5067">
      <w:pPr>
        <w:widowControl w:val="0"/>
        <w:tabs>
          <w:tab w:val="left" w:pos="819"/>
          <w:tab w:val="left" w:pos="820"/>
        </w:tabs>
        <w:autoSpaceDE w:val="0"/>
        <w:autoSpaceDN w:val="0"/>
        <w:spacing w:before="1" w:line="240" w:lineRule="auto"/>
        <w:rPr>
          <w:sz w:val="24"/>
        </w:rPr>
      </w:pPr>
    </w:p>
    <w:p w14:paraId="5771A4E8" w14:textId="0A898956" w:rsidR="00013F20" w:rsidRDefault="00013F20" w:rsidP="00A22FE5">
      <w:pPr>
        <w:rPr>
          <w:sz w:val="24"/>
        </w:rPr>
      </w:pPr>
    </w:p>
    <w:p w14:paraId="0E98190D" w14:textId="77777777" w:rsidR="00284C77" w:rsidRDefault="00284C77" w:rsidP="00F637C1">
      <w:pPr>
        <w:rPr>
          <w:sz w:val="24"/>
        </w:rPr>
      </w:pPr>
    </w:p>
    <w:p w14:paraId="76660678" w14:textId="04C5AFDD" w:rsidR="00651903" w:rsidRPr="00651903" w:rsidRDefault="00651903" w:rsidP="00EA6C70">
      <w:pPr>
        <w:pStyle w:val="Heading2"/>
        <w:numPr>
          <w:ilvl w:val="0"/>
          <w:numId w:val="29"/>
        </w:numPr>
      </w:pPr>
      <w:r w:rsidRPr="00651903">
        <w:t>Bruge chatten til at kommunikere med</w:t>
      </w:r>
    </w:p>
    <w:p w14:paraId="3E0E8F45" w14:textId="36DFE737" w:rsidR="00307B37" w:rsidRDefault="006D6753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Du finder chatten i </w:t>
      </w:r>
      <w:r w:rsidR="00284C77">
        <w:rPr>
          <w:sz w:val="24"/>
        </w:rPr>
        <w:t>Teams</w:t>
      </w:r>
      <w:r>
        <w:rPr>
          <w:sz w:val="24"/>
        </w:rPr>
        <w:t>-møde</w:t>
      </w:r>
      <w:r w:rsidR="00284C77">
        <w:rPr>
          <w:sz w:val="24"/>
        </w:rPr>
        <w:t>t</w:t>
      </w:r>
      <w:r>
        <w:rPr>
          <w:sz w:val="24"/>
        </w:rPr>
        <w:t xml:space="preserve"> </w:t>
      </w:r>
      <w:r w:rsidR="006019AE">
        <w:rPr>
          <w:sz w:val="24"/>
        </w:rPr>
        <w:t xml:space="preserve">i </w:t>
      </w:r>
      <w:r>
        <w:rPr>
          <w:sz w:val="24"/>
        </w:rPr>
        <w:t xml:space="preserve">knappen </w:t>
      </w:r>
      <w:r w:rsidR="0020248E">
        <w:rPr>
          <w:sz w:val="24"/>
        </w:rPr>
        <w:t xml:space="preserve">Chat i </w:t>
      </w:r>
      <w:proofErr w:type="spellStart"/>
      <w:r w:rsidR="0020248E">
        <w:rPr>
          <w:sz w:val="24"/>
        </w:rPr>
        <w:t>værktøjslinien</w:t>
      </w:r>
      <w:proofErr w:type="spellEnd"/>
      <w:r w:rsidR="0020248E">
        <w:rPr>
          <w:sz w:val="24"/>
        </w:rPr>
        <w:t xml:space="preserve">. </w:t>
      </w:r>
    </w:p>
    <w:p w14:paraId="3884C900" w14:textId="77777777" w:rsidR="00CA4A86" w:rsidRDefault="00CA4A86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1654C13E" w14:textId="206E0A10" w:rsidR="00651903" w:rsidRDefault="00CA4A86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6019AE">
        <w:rPr>
          <w:noProof/>
          <w:sz w:val="24"/>
        </w:rPr>
        <w:drawing>
          <wp:anchor distT="0" distB="0" distL="114300" distR="114300" simplePos="0" relativeHeight="251676672" behindDoc="1" locked="0" layoutInCell="1" allowOverlap="1" wp14:anchorId="782EB552" wp14:editId="66D1910B">
            <wp:simplePos x="0" y="0"/>
            <wp:positionH relativeFrom="column">
              <wp:posOffset>3237762</wp:posOffset>
            </wp:positionH>
            <wp:positionV relativeFrom="paragraph">
              <wp:posOffset>73136</wp:posOffset>
            </wp:positionV>
            <wp:extent cx="727160" cy="715617"/>
            <wp:effectExtent l="0" t="0" r="0" b="8890"/>
            <wp:wrapTight wrapText="bothSides">
              <wp:wrapPolygon edited="0">
                <wp:start x="0" y="0"/>
                <wp:lineTo x="0" y="21293"/>
                <wp:lineTo x="20940" y="21293"/>
                <wp:lineTo x="20940" y="0"/>
                <wp:lineTo x="0" y="0"/>
              </wp:wrapPolygon>
            </wp:wrapTight>
            <wp:docPr id="17" name="Billede 17" descr="Ikon med taleboble der viser chatten i Tea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Ikon med taleboble der viser chatten i Teams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60" cy="715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48E">
        <w:rPr>
          <w:sz w:val="24"/>
        </w:rPr>
        <w:t xml:space="preserve">Klik på knappen Chat, </w:t>
      </w:r>
      <w:r>
        <w:rPr>
          <w:sz w:val="24"/>
        </w:rPr>
        <w:t xml:space="preserve">der </w:t>
      </w:r>
      <w:r w:rsidR="0020248E">
        <w:rPr>
          <w:sz w:val="24"/>
        </w:rPr>
        <w:t xml:space="preserve">ser </w:t>
      </w:r>
      <w:r w:rsidR="00307B37">
        <w:rPr>
          <w:sz w:val="24"/>
        </w:rPr>
        <w:t>sådan her ud:</w:t>
      </w:r>
    </w:p>
    <w:p w14:paraId="74065F3D" w14:textId="48D58BE3" w:rsidR="00307B37" w:rsidRDefault="00307B37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752FDF64" w14:textId="4899FACF" w:rsidR="007441AC" w:rsidRDefault="007441AC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FEB72BE" w14:textId="77777777" w:rsidR="00CA4A86" w:rsidRDefault="00CA4A86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7625779B" w14:textId="77777777" w:rsidR="009927F9" w:rsidRDefault="009927F9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727B43C" w14:textId="37877ED6" w:rsidR="004330D1" w:rsidRDefault="007441AC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Nu får du chatten frem </w:t>
      </w:r>
      <w:r w:rsidR="00CB29AC">
        <w:rPr>
          <w:sz w:val="24"/>
        </w:rPr>
        <w:t xml:space="preserve">i højre side af din computerskærm. </w:t>
      </w:r>
      <w:r w:rsidR="00017892">
        <w:rPr>
          <w:sz w:val="24"/>
        </w:rPr>
        <w:t>S</w:t>
      </w:r>
      <w:r w:rsidR="000232FF">
        <w:rPr>
          <w:sz w:val="24"/>
        </w:rPr>
        <w:t>kriv besked</w:t>
      </w:r>
      <w:r w:rsidR="00017892">
        <w:rPr>
          <w:sz w:val="24"/>
        </w:rPr>
        <w:t>er</w:t>
      </w:r>
      <w:r w:rsidR="000232FF">
        <w:rPr>
          <w:sz w:val="24"/>
        </w:rPr>
        <w:t xml:space="preserve"> </w:t>
      </w:r>
      <w:r w:rsidR="00017892">
        <w:rPr>
          <w:sz w:val="24"/>
        </w:rPr>
        <w:t xml:space="preserve">til de andre i </w:t>
      </w:r>
      <w:r w:rsidR="000232FF">
        <w:rPr>
          <w:sz w:val="24"/>
        </w:rPr>
        <w:t>møde</w:t>
      </w:r>
      <w:r w:rsidR="00017892">
        <w:rPr>
          <w:sz w:val="24"/>
        </w:rPr>
        <w:t>t</w:t>
      </w:r>
      <w:r w:rsidR="00A757C1">
        <w:rPr>
          <w:sz w:val="24"/>
        </w:rPr>
        <w:t xml:space="preserve"> </w:t>
      </w:r>
      <w:r w:rsidR="00017892">
        <w:rPr>
          <w:sz w:val="24"/>
        </w:rPr>
        <w:t xml:space="preserve">– tryk på </w:t>
      </w:r>
      <w:r w:rsidR="00A757C1">
        <w:rPr>
          <w:sz w:val="24"/>
        </w:rPr>
        <w:t>”</w:t>
      </w:r>
      <w:r w:rsidR="00017892">
        <w:rPr>
          <w:sz w:val="24"/>
        </w:rPr>
        <w:t>send”</w:t>
      </w:r>
      <w:r w:rsidR="00A757C1">
        <w:rPr>
          <w:sz w:val="24"/>
        </w:rPr>
        <w:t xml:space="preserve"> – den lille </w:t>
      </w:r>
      <w:r w:rsidR="000C4C86">
        <w:rPr>
          <w:sz w:val="24"/>
        </w:rPr>
        <w:t>papirsflyver</w:t>
      </w:r>
      <w:r w:rsidR="00A757C1">
        <w:rPr>
          <w:sz w:val="24"/>
        </w:rPr>
        <w:t xml:space="preserve"> markeret i højre hjørne her</w:t>
      </w:r>
      <w:r w:rsidR="00017892">
        <w:rPr>
          <w:sz w:val="24"/>
        </w:rPr>
        <w:t xml:space="preserve">: </w:t>
      </w:r>
    </w:p>
    <w:p w14:paraId="22009FB3" w14:textId="39F2A2C4" w:rsidR="00017892" w:rsidRDefault="000C4C86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017892">
        <w:rPr>
          <w:noProof/>
          <w:sz w:val="24"/>
        </w:rPr>
        <w:lastRenderedPageBreak/>
        <w:drawing>
          <wp:anchor distT="0" distB="0" distL="114300" distR="114300" simplePos="0" relativeHeight="251677696" behindDoc="1" locked="0" layoutInCell="1" allowOverlap="1" wp14:anchorId="0F7FAAB0" wp14:editId="55A9D579">
            <wp:simplePos x="0" y="0"/>
            <wp:positionH relativeFrom="margin">
              <wp:posOffset>1318260</wp:posOffset>
            </wp:positionH>
            <wp:positionV relativeFrom="paragraph">
              <wp:posOffset>178546</wp:posOffset>
            </wp:positionV>
            <wp:extent cx="425767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552" y="21442"/>
                <wp:lineTo x="21552" y="0"/>
                <wp:lineTo x="0" y="0"/>
              </wp:wrapPolygon>
            </wp:wrapTight>
            <wp:docPr id="18" name="Billede 18" descr="Skærmbillede med chatten der viser, hvor man skal skrive chatbeskeder. Der er en markering på ikonet med papirsflyver, som er knappen for at sende chatbeske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Skærmbillede med chatten der viser, hvor man skal skrive chatbeskeder. Der er en markering på ikonet med papirsflyver, som er knappen for at sende chatbeskeder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892" w:rsidRPr="00017892">
        <w:rPr>
          <w:sz w:val="24"/>
        </w:rPr>
        <w:t xml:space="preserve"> </w:t>
      </w:r>
    </w:p>
    <w:p w14:paraId="6F47B8D5" w14:textId="77777777" w:rsidR="00017892" w:rsidRDefault="00017892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3CF45A1B" w14:textId="4B398BE1" w:rsidR="00017892" w:rsidRDefault="00017892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79B82661" w14:textId="28A549CE" w:rsidR="00017892" w:rsidRDefault="00017892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680D3355" w14:textId="02795575" w:rsidR="00017892" w:rsidRDefault="00EA2CBE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F18AB3" wp14:editId="4759B5AB">
                <wp:simplePos x="0" y="0"/>
                <wp:positionH relativeFrom="column">
                  <wp:posOffset>4927324</wp:posOffset>
                </wp:positionH>
                <wp:positionV relativeFrom="paragraph">
                  <wp:posOffset>171726</wp:posOffset>
                </wp:positionV>
                <wp:extent cx="545217" cy="383645"/>
                <wp:effectExtent l="19050" t="19050" r="26670" b="16510"/>
                <wp:wrapNone/>
                <wp:docPr id="19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217" cy="383645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864F64" w14:textId="77777777" w:rsidR="00017892" w:rsidRDefault="00017892" w:rsidP="00017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8AB3" id="Freeform 117" o:spid="_x0000_s1026" alt="&quot;&quot;" style="position:absolute;margin-left:388pt;margin-top:13.5pt;width:42.95pt;height:3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6,48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" adj="-11796480,,5400" path="m,80l6,49,23,23,49,6,80,,416,r31,6l472,23r18,26l496,80r,320l490,431r-18,26l447,474r-31,6l80,480,49,474,23,457,6,431,,400,,80xe" filled="f" strokecolor="red" strokeweight="3pt">
                <v:stroke joinstyle="round"/>
                <v:formulas/>
                <v:path arrowok="t" o:connecttype="custom" o:connectlocs="0,87919;6595,63142;25282,42361;53862,28773;87938,23978;457279,23978;491355,28773;518836,42361;538622,63142;545217,87919;545217,343682;538622,368459;518836,389240;491355,402827;457279,407623;87938,407623;53862,402827;25282,389240;6595,368459;0,343682;0,87919" o:connectangles="0,0,0,0,0,0,0,0,0,0,0,0,0,0,0,0,0,0,0,0,0" textboxrect="0,0,496,480"/>
                <v:textbox>
                  <w:txbxContent>
                    <w:p w14:paraId="71864F64" w14:textId="77777777" w:rsidR="00017892" w:rsidRDefault="00017892" w:rsidP="00017892"/>
                  </w:txbxContent>
                </v:textbox>
              </v:shape>
            </w:pict>
          </mc:Fallback>
        </mc:AlternateContent>
      </w:r>
    </w:p>
    <w:p w14:paraId="41E09DCB" w14:textId="2EF830EA" w:rsidR="00017892" w:rsidRDefault="00017892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7661193" w14:textId="4454F480" w:rsidR="00017892" w:rsidRDefault="00017892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3EB3EA9F" w14:textId="77777777" w:rsidR="000C4C86" w:rsidRDefault="000C4C86" w:rsidP="00FA5430">
      <w:pPr>
        <w:autoSpaceDE w:val="0"/>
        <w:autoSpaceDN w:val="0"/>
        <w:adjustRightInd w:val="0"/>
        <w:spacing w:line="240" w:lineRule="auto"/>
        <w:rPr>
          <w:b/>
          <w:bCs/>
          <w:sz w:val="24"/>
        </w:rPr>
      </w:pPr>
    </w:p>
    <w:p w14:paraId="4F143875" w14:textId="2C5B1EA8" w:rsidR="00017892" w:rsidRDefault="00A757C1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9F7E8E">
        <w:rPr>
          <w:b/>
          <w:bCs/>
          <w:sz w:val="24"/>
        </w:rPr>
        <w:t>TIP:</w:t>
      </w:r>
      <w:r>
        <w:rPr>
          <w:sz w:val="24"/>
        </w:rPr>
        <w:t xml:space="preserve"> Du kan også sende </w:t>
      </w:r>
      <w:proofErr w:type="spellStart"/>
      <w:r>
        <w:rPr>
          <w:sz w:val="24"/>
        </w:rPr>
        <w:t>smiley’er</w:t>
      </w:r>
      <w:proofErr w:type="spellEnd"/>
      <w:r w:rsidR="001079B8">
        <w:rPr>
          <w:sz w:val="24"/>
        </w:rPr>
        <w:t xml:space="preserve"> </w:t>
      </w:r>
      <w:r w:rsidR="009927F9">
        <w:rPr>
          <w:sz w:val="24"/>
        </w:rPr>
        <w:t xml:space="preserve">(klik på rund </w:t>
      </w:r>
      <w:proofErr w:type="spellStart"/>
      <w:r w:rsidR="009927F9">
        <w:rPr>
          <w:sz w:val="24"/>
        </w:rPr>
        <w:t>smileu</w:t>
      </w:r>
      <w:proofErr w:type="spellEnd"/>
      <w:r w:rsidR="009927F9">
        <w:rPr>
          <w:sz w:val="24"/>
        </w:rPr>
        <w:t>)</w:t>
      </w:r>
      <w:r>
        <w:rPr>
          <w:sz w:val="24"/>
        </w:rPr>
        <w:t>,</w:t>
      </w:r>
      <w:r w:rsidR="008A03A4">
        <w:rPr>
          <w:sz w:val="24"/>
        </w:rPr>
        <w:t xml:space="preserve"> </w:t>
      </w:r>
      <w:proofErr w:type="spellStart"/>
      <w:r w:rsidR="008A03A4">
        <w:rPr>
          <w:sz w:val="24"/>
        </w:rPr>
        <w:t>GIF</w:t>
      </w:r>
      <w:r w:rsidR="001079B8">
        <w:rPr>
          <w:sz w:val="24"/>
        </w:rPr>
        <w:t>’er</w:t>
      </w:r>
      <w:proofErr w:type="spellEnd"/>
      <w:r w:rsidR="008A03A4">
        <w:rPr>
          <w:sz w:val="24"/>
        </w:rPr>
        <w:t xml:space="preserve"> (billeder i bevægelse), </w:t>
      </w:r>
      <w:r w:rsidR="00121B01">
        <w:rPr>
          <w:sz w:val="24"/>
        </w:rPr>
        <w:t>og tegninger</w:t>
      </w:r>
      <w:r w:rsidR="001079B8">
        <w:rPr>
          <w:sz w:val="24"/>
        </w:rPr>
        <w:t xml:space="preserve"> </w:t>
      </w:r>
      <w:r w:rsidR="009927F9">
        <w:rPr>
          <w:sz w:val="24"/>
        </w:rPr>
        <w:t>(klik på firkant med smiley)</w:t>
      </w:r>
      <w:r w:rsidR="001079B8">
        <w:rPr>
          <w:sz w:val="24"/>
        </w:rPr>
        <w:t xml:space="preserve">. </w:t>
      </w:r>
    </w:p>
    <w:p w14:paraId="51041A4F" w14:textId="516E6538" w:rsidR="00932D84" w:rsidRDefault="004B7E13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9F7E8E">
        <w:rPr>
          <w:b/>
          <w:bCs/>
          <w:sz w:val="24"/>
        </w:rPr>
        <w:t>TIP:</w:t>
      </w:r>
      <w:r>
        <w:rPr>
          <w:sz w:val="24"/>
        </w:rPr>
        <w:t xml:space="preserve"> Hold chatten åben i løbet af Teams-mødet. Så kan du hurtigt se hvis mødeværten eller andre deltagere skriver </w:t>
      </w:r>
      <w:r w:rsidR="00061AF1">
        <w:rPr>
          <w:sz w:val="24"/>
        </w:rPr>
        <w:t>til jer deltagere. Forstyrrer det, så luk chatten.</w:t>
      </w:r>
    </w:p>
    <w:p w14:paraId="132DE36C" w14:textId="77777777" w:rsidR="000C4C86" w:rsidRPr="00061AF1" w:rsidRDefault="000C4C86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E5A5B8D" w14:textId="1F6B2A11" w:rsidR="000622A0" w:rsidRPr="000622A0" w:rsidRDefault="000622A0" w:rsidP="00EA6C70">
      <w:pPr>
        <w:pStyle w:val="Heading2"/>
        <w:numPr>
          <w:ilvl w:val="0"/>
          <w:numId w:val="29"/>
        </w:numPr>
      </w:pPr>
      <w:r w:rsidRPr="000622A0">
        <w:t>Ræk hånden op (</w:t>
      </w:r>
      <w:proofErr w:type="spellStart"/>
      <w:r w:rsidRPr="000622A0">
        <w:t>Raise</w:t>
      </w:r>
      <w:proofErr w:type="spellEnd"/>
      <w:r w:rsidRPr="000622A0">
        <w:t xml:space="preserve"> </w:t>
      </w:r>
      <w:proofErr w:type="spellStart"/>
      <w:r w:rsidRPr="000622A0">
        <w:t>Hand</w:t>
      </w:r>
      <w:proofErr w:type="spellEnd"/>
      <w:r w:rsidRPr="000622A0">
        <w:t>)</w:t>
      </w:r>
    </w:p>
    <w:p w14:paraId="12706A67" w14:textId="75C1B490" w:rsidR="006D5AFB" w:rsidRDefault="001835C7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 w:rsidRPr="00625321">
        <w:rPr>
          <w:sz w:val="24"/>
        </w:rPr>
        <w:t xml:space="preserve">Du kan </w:t>
      </w:r>
      <w:r w:rsidR="006D5AFB">
        <w:rPr>
          <w:sz w:val="24"/>
        </w:rPr>
        <w:t>i Teams</w:t>
      </w:r>
      <w:r w:rsidR="00646D8D">
        <w:rPr>
          <w:sz w:val="24"/>
        </w:rPr>
        <w:t>-</w:t>
      </w:r>
      <w:r w:rsidR="006D5AFB">
        <w:rPr>
          <w:sz w:val="24"/>
        </w:rPr>
        <w:t>møde</w:t>
      </w:r>
      <w:r w:rsidR="00646D8D">
        <w:rPr>
          <w:sz w:val="24"/>
        </w:rPr>
        <w:t>r</w:t>
      </w:r>
      <w:r w:rsidR="006D5AFB">
        <w:rPr>
          <w:sz w:val="24"/>
        </w:rPr>
        <w:t xml:space="preserve"> </w:t>
      </w:r>
      <w:r w:rsidR="00FA7563" w:rsidRPr="00625321">
        <w:rPr>
          <w:sz w:val="24"/>
        </w:rPr>
        <w:t xml:space="preserve">række hånden op </w:t>
      </w:r>
      <w:r w:rsidR="00BE25D1">
        <w:rPr>
          <w:sz w:val="24"/>
        </w:rPr>
        <w:t xml:space="preserve">med </w:t>
      </w:r>
      <w:r w:rsidR="00FA7563" w:rsidRPr="00625321">
        <w:rPr>
          <w:sz w:val="24"/>
        </w:rPr>
        <w:t xml:space="preserve">knappen </w:t>
      </w:r>
      <w:r w:rsidR="003F6AA7" w:rsidRPr="00625321">
        <w:rPr>
          <w:sz w:val="24"/>
        </w:rPr>
        <w:t>”</w:t>
      </w:r>
      <w:proofErr w:type="spellStart"/>
      <w:r w:rsidR="00FA7563" w:rsidRPr="00625321">
        <w:rPr>
          <w:sz w:val="24"/>
        </w:rPr>
        <w:t>Reactions</w:t>
      </w:r>
      <w:proofErr w:type="spellEnd"/>
      <w:r w:rsidR="003F6AA7" w:rsidRPr="00625321">
        <w:rPr>
          <w:sz w:val="24"/>
        </w:rPr>
        <w:t>”</w:t>
      </w:r>
      <w:r w:rsidR="006D5AFB">
        <w:rPr>
          <w:sz w:val="24"/>
        </w:rPr>
        <w:t xml:space="preserve">. </w:t>
      </w:r>
      <w:r w:rsidR="00AE6A00">
        <w:rPr>
          <w:sz w:val="24"/>
        </w:rPr>
        <w:t>Du gør det i to trin:</w:t>
      </w:r>
    </w:p>
    <w:p w14:paraId="592D79B5" w14:textId="77777777" w:rsidR="002E5076" w:rsidRDefault="002E5076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B46C194" w14:textId="231C7E4F" w:rsidR="0068548A" w:rsidRPr="002A5DDD" w:rsidRDefault="002A5DDD" w:rsidP="00FA5430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72662D6" wp14:editId="44FA291F">
                <wp:simplePos x="0" y="0"/>
                <wp:positionH relativeFrom="column">
                  <wp:posOffset>1659586</wp:posOffset>
                </wp:positionH>
                <wp:positionV relativeFrom="paragraph">
                  <wp:posOffset>345964</wp:posOffset>
                </wp:positionV>
                <wp:extent cx="3143250" cy="1266825"/>
                <wp:effectExtent l="0" t="0" r="0" b="9525"/>
                <wp:wrapNone/>
                <wp:docPr id="28" name="Gruppe 28" descr="Skærmbillede i Teams der viser hvordan man rækker hånden op med ikonet for &quot;Ræk hånden op&quot;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266825"/>
                          <a:chOff x="0" y="0"/>
                          <a:chExt cx="3143250" cy="1266825"/>
                        </a:xfrm>
                      </wpg:grpSpPr>
                      <pic:pic xmlns:pic="http://schemas.openxmlformats.org/drawingml/2006/picture">
                        <pic:nvPicPr>
                          <pic:cNvPr id="20" name="Billede 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26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Freeform 1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476003" y="82661"/>
                            <a:ext cx="571377" cy="402369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T0 w 496"/>
                              <a:gd name="T2" fmla="+- 0 110 30"/>
                              <a:gd name="T3" fmla="*/ 110 h 480"/>
                              <a:gd name="T4" fmla="+- 0 5116 5110"/>
                              <a:gd name="T5" fmla="*/ T4 w 496"/>
                              <a:gd name="T6" fmla="+- 0 79 30"/>
                              <a:gd name="T7" fmla="*/ 79 h 480"/>
                              <a:gd name="T8" fmla="+- 0 5133 5110"/>
                              <a:gd name="T9" fmla="*/ T8 w 496"/>
                              <a:gd name="T10" fmla="+- 0 53 30"/>
                              <a:gd name="T11" fmla="*/ 53 h 480"/>
                              <a:gd name="T12" fmla="+- 0 5159 5110"/>
                              <a:gd name="T13" fmla="*/ T12 w 496"/>
                              <a:gd name="T14" fmla="+- 0 36 30"/>
                              <a:gd name="T15" fmla="*/ 36 h 480"/>
                              <a:gd name="T16" fmla="+- 0 5190 5110"/>
                              <a:gd name="T17" fmla="*/ T16 w 496"/>
                              <a:gd name="T18" fmla="+- 0 30 30"/>
                              <a:gd name="T19" fmla="*/ 30 h 480"/>
                              <a:gd name="T20" fmla="+- 0 5526 5110"/>
                              <a:gd name="T21" fmla="*/ T20 w 496"/>
                              <a:gd name="T22" fmla="+- 0 30 30"/>
                              <a:gd name="T23" fmla="*/ 30 h 480"/>
                              <a:gd name="T24" fmla="+- 0 5557 5110"/>
                              <a:gd name="T25" fmla="*/ T24 w 496"/>
                              <a:gd name="T26" fmla="+- 0 36 30"/>
                              <a:gd name="T27" fmla="*/ 36 h 480"/>
                              <a:gd name="T28" fmla="+- 0 5582 5110"/>
                              <a:gd name="T29" fmla="*/ T28 w 496"/>
                              <a:gd name="T30" fmla="+- 0 53 30"/>
                              <a:gd name="T31" fmla="*/ 53 h 480"/>
                              <a:gd name="T32" fmla="+- 0 5600 5110"/>
                              <a:gd name="T33" fmla="*/ T32 w 496"/>
                              <a:gd name="T34" fmla="+- 0 79 30"/>
                              <a:gd name="T35" fmla="*/ 79 h 480"/>
                              <a:gd name="T36" fmla="+- 0 5606 5110"/>
                              <a:gd name="T37" fmla="*/ T36 w 496"/>
                              <a:gd name="T38" fmla="+- 0 110 30"/>
                              <a:gd name="T39" fmla="*/ 110 h 480"/>
                              <a:gd name="T40" fmla="+- 0 5606 5110"/>
                              <a:gd name="T41" fmla="*/ T40 w 496"/>
                              <a:gd name="T42" fmla="+- 0 430 30"/>
                              <a:gd name="T43" fmla="*/ 430 h 480"/>
                              <a:gd name="T44" fmla="+- 0 5600 5110"/>
                              <a:gd name="T45" fmla="*/ T44 w 496"/>
                              <a:gd name="T46" fmla="+- 0 461 30"/>
                              <a:gd name="T47" fmla="*/ 461 h 480"/>
                              <a:gd name="T48" fmla="+- 0 5582 5110"/>
                              <a:gd name="T49" fmla="*/ T48 w 496"/>
                              <a:gd name="T50" fmla="+- 0 487 30"/>
                              <a:gd name="T51" fmla="*/ 487 h 480"/>
                              <a:gd name="T52" fmla="+- 0 5557 5110"/>
                              <a:gd name="T53" fmla="*/ T52 w 496"/>
                              <a:gd name="T54" fmla="+- 0 504 30"/>
                              <a:gd name="T55" fmla="*/ 504 h 480"/>
                              <a:gd name="T56" fmla="+- 0 5526 5110"/>
                              <a:gd name="T57" fmla="*/ T56 w 496"/>
                              <a:gd name="T58" fmla="+- 0 510 30"/>
                              <a:gd name="T59" fmla="*/ 510 h 480"/>
                              <a:gd name="T60" fmla="+- 0 5190 5110"/>
                              <a:gd name="T61" fmla="*/ T60 w 496"/>
                              <a:gd name="T62" fmla="+- 0 510 30"/>
                              <a:gd name="T63" fmla="*/ 510 h 480"/>
                              <a:gd name="T64" fmla="+- 0 5159 5110"/>
                              <a:gd name="T65" fmla="*/ T64 w 496"/>
                              <a:gd name="T66" fmla="+- 0 504 30"/>
                              <a:gd name="T67" fmla="*/ 504 h 480"/>
                              <a:gd name="T68" fmla="+- 0 5133 5110"/>
                              <a:gd name="T69" fmla="*/ T68 w 496"/>
                              <a:gd name="T70" fmla="+- 0 487 30"/>
                              <a:gd name="T71" fmla="*/ 487 h 480"/>
                              <a:gd name="T72" fmla="+- 0 5116 5110"/>
                              <a:gd name="T73" fmla="*/ T72 w 496"/>
                              <a:gd name="T74" fmla="+- 0 461 30"/>
                              <a:gd name="T75" fmla="*/ 461 h 480"/>
                              <a:gd name="T76" fmla="+- 0 5110 5110"/>
                              <a:gd name="T77" fmla="*/ T76 w 496"/>
                              <a:gd name="T78" fmla="+- 0 430 30"/>
                              <a:gd name="T79" fmla="*/ 430 h 480"/>
                              <a:gd name="T80" fmla="+- 0 5110 5110"/>
                              <a:gd name="T81" fmla="*/ T80 w 496"/>
                              <a:gd name="T82" fmla="+- 0 110 30"/>
                              <a:gd name="T83" fmla="*/ 11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416" y="0"/>
                                </a:lnTo>
                                <a:lnTo>
                                  <a:pt x="447" y="6"/>
                                </a:lnTo>
                                <a:lnTo>
                                  <a:pt x="472" y="23"/>
                                </a:lnTo>
                                <a:lnTo>
                                  <a:pt x="490" y="49"/>
                                </a:lnTo>
                                <a:lnTo>
                                  <a:pt x="496" y="80"/>
                                </a:lnTo>
                                <a:lnTo>
                                  <a:pt x="496" y="400"/>
                                </a:lnTo>
                                <a:lnTo>
                                  <a:pt x="490" y="431"/>
                                </a:lnTo>
                                <a:lnTo>
                                  <a:pt x="472" y="457"/>
                                </a:lnTo>
                                <a:lnTo>
                                  <a:pt x="447" y="474"/>
                                </a:lnTo>
                                <a:lnTo>
                                  <a:pt x="416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1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D2AE4C" w14:textId="77777777" w:rsidR="006D5AFB" w:rsidRDefault="006D5AFB" w:rsidP="0001789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483954" y="718765"/>
                            <a:ext cx="571377" cy="402369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T0 w 496"/>
                              <a:gd name="T2" fmla="+- 0 110 30"/>
                              <a:gd name="T3" fmla="*/ 110 h 480"/>
                              <a:gd name="T4" fmla="+- 0 5116 5110"/>
                              <a:gd name="T5" fmla="*/ T4 w 496"/>
                              <a:gd name="T6" fmla="+- 0 79 30"/>
                              <a:gd name="T7" fmla="*/ 79 h 480"/>
                              <a:gd name="T8" fmla="+- 0 5133 5110"/>
                              <a:gd name="T9" fmla="*/ T8 w 496"/>
                              <a:gd name="T10" fmla="+- 0 53 30"/>
                              <a:gd name="T11" fmla="*/ 53 h 480"/>
                              <a:gd name="T12" fmla="+- 0 5159 5110"/>
                              <a:gd name="T13" fmla="*/ T12 w 496"/>
                              <a:gd name="T14" fmla="+- 0 36 30"/>
                              <a:gd name="T15" fmla="*/ 36 h 480"/>
                              <a:gd name="T16" fmla="+- 0 5190 5110"/>
                              <a:gd name="T17" fmla="*/ T16 w 496"/>
                              <a:gd name="T18" fmla="+- 0 30 30"/>
                              <a:gd name="T19" fmla="*/ 30 h 480"/>
                              <a:gd name="T20" fmla="+- 0 5526 5110"/>
                              <a:gd name="T21" fmla="*/ T20 w 496"/>
                              <a:gd name="T22" fmla="+- 0 30 30"/>
                              <a:gd name="T23" fmla="*/ 30 h 480"/>
                              <a:gd name="T24" fmla="+- 0 5557 5110"/>
                              <a:gd name="T25" fmla="*/ T24 w 496"/>
                              <a:gd name="T26" fmla="+- 0 36 30"/>
                              <a:gd name="T27" fmla="*/ 36 h 480"/>
                              <a:gd name="T28" fmla="+- 0 5582 5110"/>
                              <a:gd name="T29" fmla="*/ T28 w 496"/>
                              <a:gd name="T30" fmla="+- 0 53 30"/>
                              <a:gd name="T31" fmla="*/ 53 h 480"/>
                              <a:gd name="T32" fmla="+- 0 5600 5110"/>
                              <a:gd name="T33" fmla="*/ T32 w 496"/>
                              <a:gd name="T34" fmla="+- 0 79 30"/>
                              <a:gd name="T35" fmla="*/ 79 h 480"/>
                              <a:gd name="T36" fmla="+- 0 5606 5110"/>
                              <a:gd name="T37" fmla="*/ T36 w 496"/>
                              <a:gd name="T38" fmla="+- 0 110 30"/>
                              <a:gd name="T39" fmla="*/ 110 h 480"/>
                              <a:gd name="T40" fmla="+- 0 5606 5110"/>
                              <a:gd name="T41" fmla="*/ T40 w 496"/>
                              <a:gd name="T42" fmla="+- 0 430 30"/>
                              <a:gd name="T43" fmla="*/ 430 h 480"/>
                              <a:gd name="T44" fmla="+- 0 5600 5110"/>
                              <a:gd name="T45" fmla="*/ T44 w 496"/>
                              <a:gd name="T46" fmla="+- 0 461 30"/>
                              <a:gd name="T47" fmla="*/ 461 h 480"/>
                              <a:gd name="T48" fmla="+- 0 5582 5110"/>
                              <a:gd name="T49" fmla="*/ T48 w 496"/>
                              <a:gd name="T50" fmla="+- 0 487 30"/>
                              <a:gd name="T51" fmla="*/ 487 h 480"/>
                              <a:gd name="T52" fmla="+- 0 5557 5110"/>
                              <a:gd name="T53" fmla="*/ T52 w 496"/>
                              <a:gd name="T54" fmla="+- 0 504 30"/>
                              <a:gd name="T55" fmla="*/ 504 h 480"/>
                              <a:gd name="T56" fmla="+- 0 5526 5110"/>
                              <a:gd name="T57" fmla="*/ T56 w 496"/>
                              <a:gd name="T58" fmla="+- 0 510 30"/>
                              <a:gd name="T59" fmla="*/ 510 h 480"/>
                              <a:gd name="T60" fmla="+- 0 5190 5110"/>
                              <a:gd name="T61" fmla="*/ T60 w 496"/>
                              <a:gd name="T62" fmla="+- 0 510 30"/>
                              <a:gd name="T63" fmla="*/ 510 h 480"/>
                              <a:gd name="T64" fmla="+- 0 5159 5110"/>
                              <a:gd name="T65" fmla="*/ T64 w 496"/>
                              <a:gd name="T66" fmla="+- 0 504 30"/>
                              <a:gd name="T67" fmla="*/ 504 h 480"/>
                              <a:gd name="T68" fmla="+- 0 5133 5110"/>
                              <a:gd name="T69" fmla="*/ T68 w 496"/>
                              <a:gd name="T70" fmla="+- 0 487 30"/>
                              <a:gd name="T71" fmla="*/ 487 h 480"/>
                              <a:gd name="T72" fmla="+- 0 5116 5110"/>
                              <a:gd name="T73" fmla="*/ T72 w 496"/>
                              <a:gd name="T74" fmla="+- 0 461 30"/>
                              <a:gd name="T75" fmla="*/ 461 h 480"/>
                              <a:gd name="T76" fmla="+- 0 5110 5110"/>
                              <a:gd name="T77" fmla="*/ T76 w 496"/>
                              <a:gd name="T78" fmla="+- 0 430 30"/>
                              <a:gd name="T79" fmla="*/ 430 h 480"/>
                              <a:gd name="T80" fmla="+- 0 5110 5110"/>
                              <a:gd name="T81" fmla="*/ T80 w 496"/>
                              <a:gd name="T82" fmla="+- 0 110 30"/>
                              <a:gd name="T83" fmla="*/ 11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416" y="0"/>
                                </a:lnTo>
                                <a:lnTo>
                                  <a:pt x="447" y="6"/>
                                </a:lnTo>
                                <a:lnTo>
                                  <a:pt x="472" y="23"/>
                                </a:lnTo>
                                <a:lnTo>
                                  <a:pt x="490" y="49"/>
                                </a:lnTo>
                                <a:lnTo>
                                  <a:pt x="496" y="80"/>
                                </a:lnTo>
                                <a:lnTo>
                                  <a:pt x="496" y="400"/>
                                </a:lnTo>
                                <a:lnTo>
                                  <a:pt x="490" y="431"/>
                                </a:lnTo>
                                <a:lnTo>
                                  <a:pt x="472" y="457"/>
                                </a:lnTo>
                                <a:lnTo>
                                  <a:pt x="447" y="474"/>
                                </a:lnTo>
                                <a:lnTo>
                                  <a:pt x="416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1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2F420F" w14:textId="77777777" w:rsidR="002E5076" w:rsidRDefault="002E5076" w:rsidP="0001789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662D6" id="Gruppe 28" o:spid="_x0000_s1027" alt="Skærmbillede i Teams der viser hvordan man rækker hånden op med ikonet for &quot;Ræk hånden op&quot;. " style="position:absolute;left:0;text-align:left;margin-left:130.7pt;margin-top:27.25pt;width:247.5pt;height:99.75pt;z-index:251692032" coordsize="31432,12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0" o:spid="_x0000_s1028" type="#_x0000_t75" style="position:absolute;width:31432;height:12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">
                  <v:imagedata r:id="rId17" o:title=""/>
                </v:shape>
                <v:shape id="_x0000_s1029" alt="&quot;&quot;" style="position:absolute;left:24760;top:826;width:5713;height:4024;visibility:visible;mso-wrap-style:square;v-text-anchor:top" coordsize="496,48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" adj="-11796480,,5400" path="m,80l6,49,23,23,49,6,80,,416,r31,6l472,23r18,26l496,80r,320l490,431r-18,26l447,474r-31,6l80,480,49,474,23,457,6,431,,400,,80xe" filled="f" strokecolor="red" strokeweight="3pt">
                  <v:stroke joinstyle="round"/>
                  <v:formulas/>
                  <v:path arrowok="t" o:connecttype="custom" o:connectlocs="0,92210;6912,66223;26495,44428;56447,30178;92158,25148;479219,25148;514930,30178;543730,44428;564465,66223;571377,92210;571377,360456;564465,386442;543730,408237;514930,422487;479219,427517;92158,427517;56447,422487;26495,408237;6912,386442;0,360456;0,92210" o:connectangles="0,0,0,0,0,0,0,0,0,0,0,0,0,0,0,0,0,0,0,0,0" textboxrect="0,0,496,480"/>
                  <v:textbox>
                    <w:txbxContent>
                      <w:p w14:paraId="6BD2AE4C" w14:textId="77777777" w:rsidR="006D5AFB" w:rsidRDefault="006D5AFB" w:rsidP="00017892"/>
                    </w:txbxContent>
                  </v:textbox>
                </v:shape>
                <v:shape id="_x0000_s1030" alt="&quot;&quot;" style="position:absolute;left:24839;top:7187;width:5714;height:4024;visibility:visible;mso-wrap-style:square;v-text-anchor:top" coordsize="496,48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" adj="-11796480,,5400" path="m,80l6,49,23,23,49,6,80,,416,r31,6l472,23r18,26l496,80r,320l490,431r-18,26l447,474r-31,6l80,480,49,474,23,457,6,431,,400,,80xe" filled="f" strokecolor="red" strokeweight="3pt">
                  <v:stroke joinstyle="round"/>
                  <v:formulas/>
                  <v:path arrowok="t" o:connecttype="custom" o:connectlocs="0,92210;6912,66223;26495,44428;56447,30178;92158,25148;479219,25148;514930,30178;543730,44428;564465,66223;571377,92210;571377,360456;564465,386442;543730,408237;514930,422487;479219,427517;92158,427517;56447,422487;26495,408237;6912,386442;0,360456;0,92210" o:connectangles="0,0,0,0,0,0,0,0,0,0,0,0,0,0,0,0,0,0,0,0,0" textboxrect="0,0,496,480"/>
                  <v:textbox>
                    <w:txbxContent>
                      <w:p w14:paraId="172F420F" w14:textId="77777777" w:rsidR="002E5076" w:rsidRDefault="002E5076" w:rsidP="00017892"/>
                    </w:txbxContent>
                  </v:textbox>
                </v:shape>
              </v:group>
            </w:pict>
          </mc:Fallback>
        </mc:AlternateContent>
      </w:r>
      <w:r w:rsidR="002E5076">
        <w:rPr>
          <w:sz w:val="24"/>
        </w:rPr>
        <w:t>Først k</w:t>
      </w:r>
      <w:r w:rsidR="006D5AFB" w:rsidRPr="002E5076">
        <w:rPr>
          <w:sz w:val="24"/>
        </w:rPr>
        <w:t xml:space="preserve">lik på </w:t>
      </w:r>
      <w:r w:rsidR="0083197D" w:rsidRPr="002E5076">
        <w:rPr>
          <w:sz w:val="24"/>
        </w:rPr>
        <w:t xml:space="preserve">ikonet med smiley og en hånd, som er markeret øverst til højre i skærmbilledet </w:t>
      </w:r>
      <w:r w:rsidR="002E5076">
        <w:rPr>
          <w:sz w:val="24"/>
        </w:rPr>
        <w:t xml:space="preserve">her: </w:t>
      </w:r>
    </w:p>
    <w:p w14:paraId="37DA3B34" w14:textId="025682EB" w:rsidR="006D5AFB" w:rsidRDefault="006D5AFB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6E78ACC" w14:textId="6479F6F5" w:rsidR="006D5AFB" w:rsidRDefault="006D5AFB" w:rsidP="00DF7AED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37E0C183" w14:textId="62514443" w:rsidR="006D5AFB" w:rsidRDefault="006D5AFB" w:rsidP="00DF7AED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12BF210E" w14:textId="2026C089" w:rsidR="006D5AFB" w:rsidRDefault="006D5AFB" w:rsidP="00DF7AED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12D9BAC4" w14:textId="70BDF1F2" w:rsidR="006D5AFB" w:rsidRDefault="006D5AFB" w:rsidP="00DF7AED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9EA72AE" w14:textId="78D60A8C" w:rsidR="006D5AFB" w:rsidRDefault="006D5AFB" w:rsidP="00DF7AED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25E76CBC" w14:textId="6504A4DD" w:rsidR="006D5AFB" w:rsidRDefault="00646D8D" w:rsidP="002E5076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D52E70" wp14:editId="5C59AB37">
                <wp:simplePos x="0" y="0"/>
                <wp:positionH relativeFrom="column">
                  <wp:posOffset>7587643</wp:posOffset>
                </wp:positionH>
                <wp:positionV relativeFrom="paragraph">
                  <wp:posOffset>330393</wp:posOffset>
                </wp:positionV>
                <wp:extent cx="571377" cy="402369"/>
                <wp:effectExtent l="19050" t="19050" r="19685" b="17145"/>
                <wp:wrapNone/>
                <wp:docPr id="25" name="Freeform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377" cy="402369"/>
                        </a:xfrm>
                        <a:custGeom>
                          <a:avLst/>
                          <a:gdLst>
                            <a:gd name="T0" fmla="+- 0 5110 5110"/>
                            <a:gd name="T1" fmla="*/ T0 w 496"/>
                            <a:gd name="T2" fmla="+- 0 110 30"/>
                            <a:gd name="T3" fmla="*/ 110 h 480"/>
                            <a:gd name="T4" fmla="+- 0 5116 5110"/>
                            <a:gd name="T5" fmla="*/ T4 w 496"/>
                            <a:gd name="T6" fmla="+- 0 79 30"/>
                            <a:gd name="T7" fmla="*/ 79 h 480"/>
                            <a:gd name="T8" fmla="+- 0 5133 5110"/>
                            <a:gd name="T9" fmla="*/ T8 w 496"/>
                            <a:gd name="T10" fmla="+- 0 53 30"/>
                            <a:gd name="T11" fmla="*/ 53 h 480"/>
                            <a:gd name="T12" fmla="+- 0 5159 5110"/>
                            <a:gd name="T13" fmla="*/ T12 w 496"/>
                            <a:gd name="T14" fmla="+- 0 36 30"/>
                            <a:gd name="T15" fmla="*/ 36 h 480"/>
                            <a:gd name="T16" fmla="+- 0 5190 5110"/>
                            <a:gd name="T17" fmla="*/ T16 w 496"/>
                            <a:gd name="T18" fmla="+- 0 30 30"/>
                            <a:gd name="T19" fmla="*/ 30 h 480"/>
                            <a:gd name="T20" fmla="+- 0 5526 5110"/>
                            <a:gd name="T21" fmla="*/ T20 w 496"/>
                            <a:gd name="T22" fmla="+- 0 30 30"/>
                            <a:gd name="T23" fmla="*/ 30 h 480"/>
                            <a:gd name="T24" fmla="+- 0 5557 5110"/>
                            <a:gd name="T25" fmla="*/ T24 w 496"/>
                            <a:gd name="T26" fmla="+- 0 36 30"/>
                            <a:gd name="T27" fmla="*/ 36 h 480"/>
                            <a:gd name="T28" fmla="+- 0 5582 5110"/>
                            <a:gd name="T29" fmla="*/ T28 w 496"/>
                            <a:gd name="T30" fmla="+- 0 53 30"/>
                            <a:gd name="T31" fmla="*/ 53 h 480"/>
                            <a:gd name="T32" fmla="+- 0 5600 5110"/>
                            <a:gd name="T33" fmla="*/ T32 w 496"/>
                            <a:gd name="T34" fmla="+- 0 79 30"/>
                            <a:gd name="T35" fmla="*/ 79 h 480"/>
                            <a:gd name="T36" fmla="+- 0 5606 5110"/>
                            <a:gd name="T37" fmla="*/ T36 w 496"/>
                            <a:gd name="T38" fmla="+- 0 110 30"/>
                            <a:gd name="T39" fmla="*/ 110 h 480"/>
                            <a:gd name="T40" fmla="+- 0 5606 5110"/>
                            <a:gd name="T41" fmla="*/ T40 w 496"/>
                            <a:gd name="T42" fmla="+- 0 430 30"/>
                            <a:gd name="T43" fmla="*/ 430 h 480"/>
                            <a:gd name="T44" fmla="+- 0 5600 5110"/>
                            <a:gd name="T45" fmla="*/ T44 w 496"/>
                            <a:gd name="T46" fmla="+- 0 461 30"/>
                            <a:gd name="T47" fmla="*/ 461 h 480"/>
                            <a:gd name="T48" fmla="+- 0 5582 5110"/>
                            <a:gd name="T49" fmla="*/ T48 w 496"/>
                            <a:gd name="T50" fmla="+- 0 487 30"/>
                            <a:gd name="T51" fmla="*/ 487 h 480"/>
                            <a:gd name="T52" fmla="+- 0 5557 5110"/>
                            <a:gd name="T53" fmla="*/ T52 w 496"/>
                            <a:gd name="T54" fmla="+- 0 504 30"/>
                            <a:gd name="T55" fmla="*/ 504 h 480"/>
                            <a:gd name="T56" fmla="+- 0 5526 5110"/>
                            <a:gd name="T57" fmla="*/ T56 w 496"/>
                            <a:gd name="T58" fmla="+- 0 510 30"/>
                            <a:gd name="T59" fmla="*/ 510 h 480"/>
                            <a:gd name="T60" fmla="+- 0 5190 5110"/>
                            <a:gd name="T61" fmla="*/ T60 w 496"/>
                            <a:gd name="T62" fmla="+- 0 510 30"/>
                            <a:gd name="T63" fmla="*/ 510 h 480"/>
                            <a:gd name="T64" fmla="+- 0 5159 5110"/>
                            <a:gd name="T65" fmla="*/ T64 w 496"/>
                            <a:gd name="T66" fmla="+- 0 504 30"/>
                            <a:gd name="T67" fmla="*/ 504 h 480"/>
                            <a:gd name="T68" fmla="+- 0 5133 5110"/>
                            <a:gd name="T69" fmla="*/ T68 w 496"/>
                            <a:gd name="T70" fmla="+- 0 487 30"/>
                            <a:gd name="T71" fmla="*/ 487 h 480"/>
                            <a:gd name="T72" fmla="+- 0 5116 5110"/>
                            <a:gd name="T73" fmla="*/ T72 w 496"/>
                            <a:gd name="T74" fmla="+- 0 461 30"/>
                            <a:gd name="T75" fmla="*/ 461 h 480"/>
                            <a:gd name="T76" fmla="+- 0 5110 5110"/>
                            <a:gd name="T77" fmla="*/ T76 w 496"/>
                            <a:gd name="T78" fmla="+- 0 430 30"/>
                            <a:gd name="T79" fmla="*/ 430 h 480"/>
                            <a:gd name="T80" fmla="+- 0 5110 5110"/>
                            <a:gd name="T81" fmla="*/ T80 w 496"/>
                            <a:gd name="T82" fmla="+- 0 110 30"/>
                            <a:gd name="T83" fmla="*/ 110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96" h="480">
                              <a:moveTo>
                                <a:pt x="0" y="80"/>
                              </a:moveTo>
                              <a:lnTo>
                                <a:pt x="6" y="49"/>
                              </a:lnTo>
                              <a:lnTo>
                                <a:pt x="23" y="23"/>
                              </a:lnTo>
                              <a:lnTo>
                                <a:pt x="49" y="6"/>
                              </a:lnTo>
                              <a:lnTo>
                                <a:pt x="80" y="0"/>
                              </a:lnTo>
                              <a:lnTo>
                                <a:pt x="416" y="0"/>
                              </a:lnTo>
                              <a:lnTo>
                                <a:pt x="447" y="6"/>
                              </a:lnTo>
                              <a:lnTo>
                                <a:pt x="472" y="23"/>
                              </a:lnTo>
                              <a:lnTo>
                                <a:pt x="490" y="49"/>
                              </a:lnTo>
                              <a:lnTo>
                                <a:pt x="496" y="80"/>
                              </a:lnTo>
                              <a:lnTo>
                                <a:pt x="496" y="400"/>
                              </a:lnTo>
                              <a:lnTo>
                                <a:pt x="490" y="431"/>
                              </a:lnTo>
                              <a:lnTo>
                                <a:pt x="472" y="457"/>
                              </a:lnTo>
                              <a:lnTo>
                                <a:pt x="447" y="474"/>
                              </a:lnTo>
                              <a:lnTo>
                                <a:pt x="416" y="480"/>
                              </a:lnTo>
                              <a:lnTo>
                                <a:pt x="80" y="480"/>
                              </a:lnTo>
                              <a:lnTo>
                                <a:pt x="49" y="474"/>
                              </a:lnTo>
                              <a:lnTo>
                                <a:pt x="23" y="457"/>
                              </a:lnTo>
                              <a:lnTo>
                                <a:pt x="6" y="431"/>
                              </a:lnTo>
                              <a:lnTo>
                                <a:pt x="0" y="400"/>
                              </a:lnTo>
                              <a:lnTo>
                                <a:pt x="0" y="8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1C78B8" w14:textId="77777777" w:rsidR="00646D8D" w:rsidRDefault="00646D8D" w:rsidP="00017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52E70" id="_x0000_s1031" alt="&quot;&quot;" style="position:absolute;left:0;text-align:left;margin-left:597.45pt;margin-top:26pt;width:45pt;height:31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6,48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" adj="-11796480,,5400" path="m,80l6,49,23,23,49,6,80,,416,r31,6l472,23r18,26l496,80r,320l490,431r-18,26l447,474r-31,6l80,480,49,474,23,457,6,431,,400,,80xe" filled="f" strokecolor="red" strokeweight="3pt">
                <v:stroke joinstyle="round"/>
                <v:formulas/>
                <v:path arrowok="t" o:connecttype="custom" o:connectlocs="0,92210;6912,66223;26495,44428;56447,30178;92158,25148;479219,25148;514930,30178;543730,44428;564465,66223;571377,92210;571377,360456;564465,386442;543730,408237;514930,422487;479219,427517;92158,427517;56447,422487;26495,408237;6912,386442;0,360456;0,92210" o:connectangles="0,0,0,0,0,0,0,0,0,0,0,0,0,0,0,0,0,0,0,0,0" textboxrect="0,0,496,480"/>
                <v:textbox>
                  <w:txbxContent>
                    <w:p w14:paraId="3C1C78B8" w14:textId="77777777" w:rsidR="00646D8D" w:rsidRDefault="00646D8D" w:rsidP="00017892"/>
                  </w:txbxContent>
                </v:textbox>
              </v:shape>
            </w:pict>
          </mc:Fallback>
        </mc:AlternateContent>
      </w:r>
      <w:r w:rsidR="002E5076">
        <w:rPr>
          <w:sz w:val="24"/>
        </w:rPr>
        <w:t xml:space="preserve">Så klikket du på </w:t>
      </w:r>
      <w:r w:rsidR="00AE6A00">
        <w:rPr>
          <w:sz w:val="24"/>
        </w:rPr>
        <w:t xml:space="preserve">”hånden”, der er markeret nederst til højre i skærmbilledet. Nu har du rakt hånden i Teams. Og de andre i mødet kan se din hånd på din video. </w:t>
      </w:r>
    </w:p>
    <w:p w14:paraId="0C3EFC25" w14:textId="4E60CBC6" w:rsidR="00AE6A00" w:rsidRPr="002E5076" w:rsidRDefault="00646D8D" w:rsidP="002E5076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Husk at klikke </w:t>
      </w:r>
      <w:r w:rsidR="00AE6A00">
        <w:rPr>
          <w:sz w:val="24"/>
        </w:rPr>
        <w:t xml:space="preserve">på </w:t>
      </w:r>
      <w:r w:rsidR="00C82CB7">
        <w:rPr>
          <w:sz w:val="24"/>
        </w:rPr>
        <w:t>hånden igen for tage den væk</w:t>
      </w:r>
      <w:r w:rsidR="00AF4982">
        <w:rPr>
          <w:sz w:val="24"/>
        </w:rPr>
        <w:t xml:space="preserve">. </w:t>
      </w:r>
      <w:r w:rsidR="00C82CB7">
        <w:rPr>
          <w:sz w:val="24"/>
        </w:rPr>
        <w:t xml:space="preserve"> </w:t>
      </w:r>
    </w:p>
    <w:p w14:paraId="61FA7DBD" w14:textId="7BE8A96A" w:rsidR="002E5076" w:rsidRDefault="002E5076" w:rsidP="00DF7AED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4FAA49DD" w14:textId="3D1925DB" w:rsidR="00372286" w:rsidRDefault="00372286" w:rsidP="00372286">
      <w:pPr>
        <w:rPr>
          <w:sz w:val="24"/>
        </w:rPr>
      </w:pPr>
      <w:r w:rsidRPr="009F7E8E">
        <w:rPr>
          <w:b/>
          <w:bCs/>
          <w:sz w:val="24"/>
        </w:rPr>
        <w:t>TIP:</w:t>
      </w:r>
      <w:r>
        <w:rPr>
          <w:sz w:val="24"/>
        </w:rPr>
        <w:t xml:space="preserve"> Brug </w:t>
      </w:r>
      <w:r w:rsidRPr="00A173BD">
        <w:rPr>
          <w:b/>
          <w:bCs/>
          <w:sz w:val="24"/>
        </w:rPr>
        <w:t>genvejstasterne</w:t>
      </w:r>
      <w:r>
        <w:rPr>
          <w:sz w:val="24"/>
        </w:rPr>
        <w:t xml:space="preserve"> </w:t>
      </w:r>
      <w:proofErr w:type="spellStart"/>
      <w:r>
        <w:rPr>
          <w:b/>
          <w:bCs/>
          <w:sz w:val="24"/>
        </w:rPr>
        <w:t>Ctrl</w:t>
      </w:r>
      <w:proofErr w:type="spellEnd"/>
      <w:r>
        <w:rPr>
          <w:b/>
          <w:bCs/>
          <w:sz w:val="24"/>
        </w:rPr>
        <w:t xml:space="preserve"> + </w:t>
      </w:r>
      <w:proofErr w:type="spellStart"/>
      <w:r>
        <w:rPr>
          <w:b/>
          <w:bCs/>
          <w:sz w:val="24"/>
        </w:rPr>
        <w:t>Shift</w:t>
      </w:r>
      <w:proofErr w:type="spellEnd"/>
      <w:r>
        <w:rPr>
          <w:b/>
          <w:bCs/>
          <w:sz w:val="24"/>
        </w:rPr>
        <w:t xml:space="preserve"> </w:t>
      </w:r>
      <w:r w:rsidRPr="00C162FD">
        <w:rPr>
          <w:b/>
          <w:bCs/>
          <w:sz w:val="24"/>
        </w:rPr>
        <w:t>+</w:t>
      </w:r>
      <w:r>
        <w:rPr>
          <w:b/>
          <w:bCs/>
          <w:sz w:val="24"/>
        </w:rPr>
        <w:t xml:space="preserve"> </w:t>
      </w:r>
      <w:r w:rsidR="009F7E8E">
        <w:rPr>
          <w:b/>
          <w:bCs/>
          <w:sz w:val="24"/>
        </w:rPr>
        <w:t>K</w:t>
      </w:r>
      <w:r>
        <w:rPr>
          <w:sz w:val="24"/>
        </w:rPr>
        <w:t xml:space="preserve"> – så </w:t>
      </w:r>
      <w:r w:rsidR="009F7E8E">
        <w:rPr>
          <w:sz w:val="24"/>
        </w:rPr>
        <w:t xml:space="preserve">rækker </w:t>
      </w:r>
      <w:r>
        <w:rPr>
          <w:sz w:val="24"/>
        </w:rPr>
        <w:t xml:space="preserve">du </w:t>
      </w:r>
      <w:r w:rsidR="009F7E8E">
        <w:rPr>
          <w:sz w:val="24"/>
        </w:rPr>
        <w:t>hånden op</w:t>
      </w:r>
      <w:r>
        <w:rPr>
          <w:sz w:val="24"/>
        </w:rPr>
        <w:t xml:space="preserve">. </w:t>
      </w:r>
    </w:p>
    <w:p w14:paraId="3E85C770" w14:textId="64744770" w:rsidR="00AF4982" w:rsidRDefault="00AF4982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35D2B06E" w14:textId="3BF96CCC" w:rsidR="00DF7AED" w:rsidRDefault="00641654" w:rsidP="00EA6C70">
      <w:pPr>
        <w:pStyle w:val="Heading2"/>
        <w:numPr>
          <w:ilvl w:val="0"/>
          <w:numId w:val="29"/>
        </w:numPr>
      </w:pPr>
      <w:r>
        <w:t>R</w:t>
      </w:r>
      <w:r w:rsidR="00DF7AED">
        <w:t>eaktioner (</w:t>
      </w:r>
      <w:proofErr w:type="spellStart"/>
      <w:r w:rsidR="00DF7AED">
        <w:t>Reactions</w:t>
      </w:r>
      <w:proofErr w:type="spellEnd"/>
      <w:r w:rsidR="00DF7AED">
        <w:t>)</w:t>
      </w:r>
    </w:p>
    <w:p w14:paraId="4565ED56" w14:textId="692B8954" w:rsidR="00BF3A2D" w:rsidRDefault="00641654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Du kan </w:t>
      </w:r>
      <w:r w:rsidR="007F75F3">
        <w:rPr>
          <w:sz w:val="24"/>
        </w:rPr>
        <w:t xml:space="preserve">bruger ”Reaktioner” i Teams til at vise </w:t>
      </w:r>
      <w:r w:rsidR="00780150">
        <w:rPr>
          <w:sz w:val="24"/>
        </w:rPr>
        <w:t xml:space="preserve">for eksempel din </w:t>
      </w:r>
      <w:r w:rsidR="009F27FB">
        <w:rPr>
          <w:sz w:val="24"/>
        </w:rPr>
        <w:t>interesse</w:t>
      </w:r>
      <w:r w:rsidR="007F75F3">
        <w:rPr>
          <w:sz w:val="24"/>
        </w:rPr>
        <w:t>, holdning</w:t>
      </w:r>
      <w:r w:rsidR="009F27FB">
        <w:rPr>
          <w:sz w:val="24"/>
        </w:rPr>
        <w:t xml:space="preserve"> eller </w:t>
      </w:r>
      <w:r w:rsidR="00780150">
        <w:rPr>
          <w:sz w:val="24"/>
        </w:rPr>
        <w:t xml:space="preserve">stemning </w:t>
      </w:r>
      <w:r w:rsidR="00ED72D9">
        <w:rPr>
          <w:sz w:val="24"/>
        </w:rPr>
        <w:t xml:space="preserve">på et møde </w:t>
      </w:r>
      <w:r w:rsidR="00780150">
        <w:rPr>
          <w:sz w:val="24"/>
        </w:rPr>
        <w:t xml:space="preserve">med </w:t>
      </w:r>
      <w:r w:rsidR="00ED72D9">
        <w:rPr>
          <w:sz w:val="24"/>
        </w:rPr>
        <w:t>funktionen ”</w:t>
      </w:r>
      <w:proofErr w:type="spellStart"/>
      <w:r w:rsidR="00ED72D9">
        <w:rPr>
          <w:sz w:val="24"/>
        </w:rPr>
        <w:t>Reactions</w:t>
      </w:r>
      <w:proofErr w:type="spellEnd"/>
      <w:r w:rsidR="00ED72D9">
        <w:rPr>
          <w:sz w:val="24"/>
        </w:rPr>
        <w:t xml:space="preserve">”. </w:t>
      </w:r>
    </w:p>
    <w:p w14:paraId="54106577" w14:textId="64F2A5DB" w:rsidR="00BF3A2D" w:rsidRDefault="007F75F3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0133063" wp14:editId="2AB5CA01">
                <wp:simplePos x="0" y="0"/>
                <wp:positionH relativeFrom="margin">
                  <wp:posOffset>1649702</wp:posOffset>
                </wp:positionH>
                <wp:positionV relativeFrom="paragraph">
                  <wp:posOffset>86415</wp:posOffset>
                </wp:positionV>
                <wp:extent cx="3143250" cy="1266825"/>
                <wp:effectExtent l="0" t="0" r="0" b="9525"/>
                <wp:wrapNone/>
                <wp:docPr id="27" name="Gruppe 27" descr="Skærmbillede i Teams der viser fire emojis med reaktioner, deltagerne kan bruge under mødet: viser reaktioner, som er: &#10;- Tommelfinger Op! (Like)&#10;- Hjerte (Heart)&#10;- Klappe (Applause)&#10;- Griner (Laugh).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266825"/>
                          <a:chOff x="0" y="0"/>
                          <a:chExt cx="3143250" cy="1266825"/>
                        </a:xfrm>
                      </wpg:grpSpPr>
                      <pic:pic xmlns:pic="http://schemas.openxmlformats.org/drawingml/2006/picture">
                        <pic:nvPicPr>
                          <pic:cNvPr id="24" name="Billede 2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266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Freeform 1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952" y="702862"/>
                            <a:ext cx="2331251" cy="513688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T0 w 496"/>
                              <a:gd name="T2" fmla="+- 0 110 30"/>
                              <a:gd name="T3" fmla="*/ 110 h 480"/>
                              <a:gd name="T4" fmla="+- 0 5116 5110"/>
                              <a:gd name="T5" fmla="*/ T4 w 496"/>
                              <a:gd name="T6" fmla="+- 0 79 30"/>
                              <a:gd name="T7" fmla="*/ 79 h 480"/>
                              <a:gd name="T8" fmla="+- 0 5133 5110"/>
                              <a:gd name="T9" fmla="*/ T8 w 496"/>
                              <a:gd name="T10" fmla="+- 0 53 30"/>
                              <a:gd name="T11" fmla="*/ 53 h 480"/>
                              <a:gd name="T12" fmla="+- 0 5159 5110"/>
                              <a:gd name="T13" fmla="*/ T12 w 496"/>
                              <a:gd name="T14" fmla="+- 0 36 30"/>
                              <a:gd name="T15" fmla="*/ 36 h 480"/>
                              <a:gd name="T16" fmla="+- 0 5190 5110"/>
                              <a:gd name="T17" fmla="*/ T16 w 496"/>
                              <a:gd name="T18" fmla="+- 0 30 30"/>
                              <a:gd name="T19" fmla="*/ 30 h 480"/>
                              <a:gd name="T20" fmla="+- 0 5526 5110"/>
                              <a:gd name="T21" fmla="*/ T20 w 496"/>
                              <a:gd name="T22" fmla="+- 0 30 30"/>
                              <a:gd name="T23" fmla="*/ 30 h 480"/>
                              <a:gd name="T24" fmla="+- 0 5557 5110"/>
                              <a:gd name="T25" fmla="*/ T24 w 496"/>
                              <a:gd name="T26" fmla="+- 0 36 30"/>
                              <a:gd name="T27" fmla="*/ 36 h 480"/>
                              <a:gd name="T28" fmla="+- 0 5582 5110"/>
                              <a:gd name="T29" fmla="*/ T28 w 496"/>
                              <a:gd name="T30" fmla="+- 0 53 30"/>
                              <a:gd name="T31" fmla="*/ 53 h 480"/>
                              <a:gd name="T32" fmla="+- 0 5600 5110"/>
                              <a:gd name="T33" fmla="*/ T32 w 496"/>
                              <a:gd name="T34" fmla="+- 0 79 30"/>
                              <a:gd name="T35" fmla="*/ 79 h 480"/>
                              <a:gd name="T36" fmla="+- 0 5606 5110"/>
                              <a:gd name="T37" fmla="*/ T36 w 496"/>
                              <a:gd name="T38" fmla="+- 0 110 30"/>
                              <a:gd name="T39" fmla="*/ 110 h 480"/>
                              <a:gd name="T40" fmla="+- 0 5606 5110"/>
                              <a:gd name="T41" fmla="*/ T40 w 496"/>
                              <a:gd name="T42" fmla="+- 0 430 30"/>
                              <a:gd name="T43" fmla="*/ 430 h 480"/>
                              <a:gd name="T44" fmla="+- 0 5600 5110"/>
                              <a:gd name="T45" fmla="*/ T44 w 496"/>
                              <a:gd name="T46" fmla="+- 0 461 30"/>
                              <a:gd name="T47" fmla="*/ 461 h 480"/>
                              <a:gd name="T48" fmla="+- 0 5582 5110"/>
                              <a:gd name="T49" fmla="*/ T48 w 496"/>
                              <a:gd name="T50" fmla="+- 0 487 30"/>
                              <a:gd name="T51" fmla="*/ 487 h 480"/>
                              <a:gd name="T52" fmla="+- 0 5557 5110"/>
                              <a:gd name="T53" fmla="*/ T52 w 496"/>
                              <a:gd name="T54" fmla="+- 0 504 30"/>
                              <a:gd name="T55" fmla="*/ 504 h 480"/>
                              <a:gd name="T56" fmla="+- 0 5526 5110"/>
                              <a:gd name="T57" fmla="*/ T56 w 496"/>
                              <a:gd name="T58" fmla="+- 0 510 30"/>
                              <a:gd name="T59" fmla="*/ 510 h 480"/>
                              <a:gd name="T60" fmla="+- 0 5190 5110"/>
                              <a:gd name="T61" fmla="*/ T60 w 496"/>
                              <a:gd name="T62" fmla="+- 0 510 30"/>
                              <a:gd name="T63" fmla="*/ 510 h 480"/>
                              <a:gd name="T64" fmla="+- 0 5159 5110"/>
                              <a:gd name="T65" fmla="*/ T64 w 496"/>
                              <a:gd name="T66" fmla="+- 0 504 30"/>
                              <a:gd name="T67" fmla="*/ 504 h 480"/>
                              <a:gd name="T68" fmla="+- 0 5133 5110"/>
                              <a:gd name="T69" fmla="*/ T68 w 496"/>
                              <a:gd name="T70" fmla="+- 0 487 30"/>
                              <a:gd name="T71" fmla="*/ 487 h 480"/>
                              <a:gd name="T72" fmla="+- 0 5116 5110"/>
                              <a:gd name="T73" fmla="*/ T72 w 496"/>
                              <a:gd name="T74" fmla="+- 0 461 30"/>
                              <a:gd name="T75" fmla="*/ 461 h 480"/>
                              <a:gd name="T76" fmla="+- 0 5110 5110"/>
                              <a:gd name="T77" fmla="*/ T76 w 496"/>
                              <a:gd name="T78" fmla="+- 0 430 30"/>
                              <a:gd name="T79" fmla="*/ 430 h 480"/>
                              <a:gd name="T80" fmla="+- 0 5110 5110"/>
                              <a:gd name="T81" fmla="*/ T80 w 496"/>
                              <a:gd name="T82" fmla="+- 0 110 30"/>
                              <a:gd name="T83" fmla="*/ 11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6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416" y="0"/>
                                </a:lnTo>
                                <a:lnTo>
                                  <a:pt x="447" y="6"/>
                                </a:lnTo>
                                <a:lnTo>
                                  <a:pt x="472" y="23"/>
                                </a:lnTo>
                                <a:lnTo>
                                  <a:pt x="490" y="49"/>
                                </a:lnTo>
                                <a:lnTo>
                                  <a:pt x="496" y="80"/>
                                </a:lnTo>
                                <a:lnTo>
                                  <a:pt x="496" y="400"/>
                                </a:lnTo>
                                <a:lnTo>
                                  <a:pt x="490" y="431"/>
                                </a:lnTo>
                                <a:lnTo>
                                  <a:pt x="472" y="457"/>
                                </a:lnTo>
                                <a:lnTo>
                                  <a:pt x="447" y="474"/>
                                </a:lnTo>
                                <a:lnTo>
                                  <a:pt x="416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1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01E3F2" w14:textId="77777777" w:rsidR="00646D8D" w:rsidRDefault="00646D8D" w:rsidP="0001789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33063" id="Gruppe 27" o:spid="_x0000_s1032" alt="Skærmbillede i Teams der viser fire emojis med reaktioner, deltagerne kan bruge under mødet: viser reaktioner, som er: &#10;- Tommelfinger Op! (Like)&#10;- Hjerte (Heart)&#10;- Klappe (Applause)&#10;- Griner (Laugh).&#10;" style="position:absolute;margin-left:129.9pt;margin-top:6.8pt;width:247.5pt;height:99.75pt;z-index:251699200;mso-position-horizontal-relative:margin" coordsize="31432,12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">
                <v:shape id="Billede 24" o:spid="_x0000_s1033" type="#_x0000_t75" style="position:absolute;width:31432;height:12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">
                  <v:imagedata r:id="rId17" o:title=""/>
                </v:shape>
                <v:shape id="_x0000_s1034" alt="&quot;&quot;" style="position:absolute;left:349;top:7028;width:23313;height:5137;visibility:visible;mso-wrap-style:square;v-text-anchor:top" coordsize="496,48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" adj="-11796480,,5400" path="m,80l6,49,23,23,49,6,80,,416,r31,6l472,23r18,26l496,80r,320l490,431r-18,26l447,474r-31,6l80,480,49,474,23,457,6,431,,400,,80xe" filled="f" strokecolor="red" strokeweight="3pt">
                  <v:stroke joinstyle="round"/>
                  <v:formulas/>
                  <v:path arrowok="t" o:connecttype="custom" o:connectlocs="0,117720;28201,84544;108102,56720;230305,38527;376008,32106;1955243,32106;2100946,38527;2218449,56720;2303050,84544;2331251,117720;2331251,460179;2303050,493355;2218449,521179;2100946,539372;1955243,545794;376008,545794;230305,539372;108102,521179;28201,493355;0,460179;0,117720" o:connectangles="0,0,0,0,0,0,0,0,0,0,0,0,0,0,0,0,0,0,0,0,0" textboxrect="0,0,496,480"/>
                  <v:textbox>
                    <w:txbxContent>
                      <w:p w14:paraId="7301E3F2" w14:textId="77777777" w:rsidR="00646D8D" w:rsidRDefault="00646D8D" w:rsidP="00017892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B05135" w14:textId="77777777" w:rsidR="00780150" w:rsidRDefault="00780150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108D557A" w14:textId="77777777" w:rsidR="00780150" w:rsidRDefault="00780150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2D153FA" w14:textId="77777777" w:rsidR="00780150" w:rsidRDefault="00780150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7150472D" w14:textId="77777777" w:rsidR="00780150" w:rsidRDefault="00780150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145C5EE7" w14:textId="77777777" w:rsidR="00780150" w:rsidRDefault="00780150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1804C63" w14:textId="77777777" w:rsidR="00780150" w:rsidRDefault="00780150" w:rsidP="00FA5430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E2716B5" w14:textId="2939BA65" w:rsidR="00905F63" w:rsidRDefault="00E560DC" w:rsidP="00FA5430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De markerede </w:t>
      </w:r>
      <w:r w:rsidR="00611EB0">
        <w:rPr>
          <w:sz w:val="24"/>
        </w:rPr>
        <w:t>emojis</w:t>
      </w:r>
      <w:r>
        <w:rPr>
          <w:sz w:val="24"/>
        </w:rPr>
        <w:t xml:space="preserve"> i skærmbilledet oven for </w:t>
      </w:r>
      <w:r w:rsidR="00611EB0">
        <w:rPr>
          <w:sz w:val="24"/>
        </w:rPr>
        <w:t>viser reaktioner</w:t>
      </w:r>
      <w:r w:rsidR="00BF3A2D">
        <w:rPr>
          <w:sz w:val="24"/>
        </w:rPr>
        <w:t xml:space="preserve">, som </w:t>
      </w:r>
      <w:r w:rsidR="00905F63">
        <w:rPr>
          <w:sz w:val="24"/>
        </w:rPr>
        <w:t xml:space="preserve">er: </w:t>
      </w:r>
    </w:p>
    <w:p w14:paraId="5A94BBB3" w14:textId="4D6BC61A" w:rsidR="000D774F" w:rsidRPr="003F425C" w:rsidRDefault="00905F63" w:rsidP="003F425C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3F425C">
        <w:rPr>
          <w:sz w:val="24"/>
        </w:rPr>
        <w:t>Tommelfinger</w:t>
      </w:r>
      <w:r w:rsidR="000D774F" w:rsidRPr="003F425C">
        <w:rPr>
          <w:sz w:val="24"/>
        </w:rPr>
        <w:t xml:space="preserve"> Op! (</w:t>
      </w:r>
      <w:r w:rsidR="00A2390D">
        <w:rPr>
          <w:sz w:val="24"/>
        </w:rPr>
        <w:t>Like</w:t>
      </w:r>
      <w:r w:rsidR="000D774F" w:rsidRPr="003F425C">
        <w:rPr>
          <w:sz w:val="24"/>
        </w:rPr>
        <w:t>)</w:t>
      </w:r>
    </w:p>
    <w:p w14:paraId="644DE06E" w14:textId="13274EB1" w:rsidR="003F425C" w:rsidRPr="00937222" w:rsidRDefault="00032794" w:rsidP="0093722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937222">
        <w:rPr>
          <w:sz w:val="24"/>
        </w:rPr>
        <w:t>Hjerte (Heart)</w:t>
      </w:r>
    </w:p>
    <w:p w14:paraId="26405494" w14:textId="73ECDB43" w:rsidR="00937222" w:rsidRDefault="00937222" w:rsidP="00937222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sz w:val="24"/>
        </w:rPr>
      </w:pPr>
      <w:r w:rsidRPr="003F425C">
        <w:rPr>
          <w:sz w:val="24"/>
        </w:rPr>
        <w:t>Klappe (</w:t>
      </w:r>
      <w:proofErr w:type="spellStart"/>
      <w:r w:rsidR="00A2390D">
        <w:rPr>
          <w:sz w:val="24"/>
        </w:rPr>
        <w:t>Applause</w:t>
      </w:r>
      <w:proofErr w:type="spellEnd"/>
      <w:r w:rsidRPr="003F425C">
        <w:rPr>
          <w:sz w:val="24"/>
        </w:rPr>
        <w:t>)</w:t>
      </w:r>
    </w:p>
    <w:p w14:paraId="4B2D7D8C" w14:textId="61BC8063" w:rsidR="00937222" w:rsidRPr="00A2390D" w:rsidRDefault="00A2390D" w:rsidP="00A2390D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G</w:t>
      </w:r>
      <w:r w:rsidR="00937222" w:rsidRPr="003F425C">
        <w:rPr>
          <w:sz w:val="24"/>
        </w:rPr>
        <w:t>riner (</w:t>
      </w:r>
      <w:proofErr w:type="spellStart"/>
      <w:r>
        <w:rPr>
          <w:sz w:val="24"/>
        </w:rPr>
        <w:t>Laugh</w:t>
      </w:r>
      <w:proofErr w:type="spellEnd"/>
      <w:r w:rsidR="00937222" w:rsidRPr="003F425C">
        <w:rPr>
          <w:sz w:val="24"/>
        </w:rPr>
        <w:t>)</w:t>
      </w:r>
      <w:r>
        <w:rPr>
          <w:sz w:val="24"/>
        </w:rPr>
        <w:t>.</w:t>
      </w:r>
    </w:p>
    <w:p w14:paraId="7B1424F0" w14:textId="68587F0D" w:rsidR="00032794" w:rsidRDefault="00032794" w:rsidP="00032794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5AA356D9" w14:textId="2C5833FB" w:rsidR="0065025D" w:rsidRPr="00032794" w:rsidRDefault="0065025D" w:rsidP="0065025D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>Klik på en af reaktionerne, og du får ikon</w:t>
      </w:r>
      <w:r w:rsidR="006216B7">
        <w:rPr>
          <w:sz w:val="24"/>
        </w:rPr>
        <w:t>et</w:t>
      </w:r>
      <w:r>
        <w:rPr>
          <w:sz w:val="24"/>
        </w:rPr>
        <w:t xml:space="preserve"> </w:t>
      </w:r>
      <w:r w:rsidR="00DA49A3">
        <w:rPr>
          <w:sz w:val="24"/>
        </w:rPr>
        <w:t xml:space="preserve">vist </w:t>
      </w:r>
      <w:r>
        <w:rPr>
          <w:sz w:val="24"/>
        </w:rPr>
        <w:t xml:space="preserve">på din video. </w:t>
      </w:r>
    </w:p>
    <w:p w14:paraId="68A03AA6" w14:textId="77777777" w:rsidR="009D5C45" w:rsidRDefault="009D5C45" w:rsidP="00032794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8575718" w14:textId="4A89CF8E" w:rsidR="00D9347B" w:rsidRDefault="006216B7" w:rsidP="00607C0D">
      <w:pPr>
        <w:autoSpaceDE w:val="0"/>
        <w:autoSpaceDN w:val="0"/>
        <w:adjustRightInd w:val="0"/>
        <w:spacing w:line="240" w:lineRule="auto"/>
        <w:rPr>
          <w:sz w:val="24"/>
        </w:rPr>
      </w:pPr>
      <w:r>
        <w:rPr>
          <w:sz w:val="24"/>
        </w:rPr>
        <w:t xml:space="preserve">TIP: </w:t>
      </w:r>
      <w:r w:rsidR="005019D8">
        <w:rPr>
          <w:sz w:val="24"/>
        </w:rPr>
        <w:t xml:space="preserve">Prøv </w:t>
      </w:r>
      <w:r w:rsidR="00DA49A3">
        <w:rPr>
          <w:sz w:val="24"/>
        </w:rPr>
        <w:t xml:space="preserve">ikoner af før dit Teams-møde. </w:t>
      </w:r>
      <w:r w:rsidR="00E10570">
        <w:rPr>
          <w:sz w:val="24"/>
        </w:rPr>
        <w:t>Tommelfinger (</w:t>
      </w:r>
      <w:proofErr w:type="spellStart"/>
      <w:r w:rsidR="00E10570">
        <w:rPr>
          <w:sz w:val="24"/>
        </w:rPr>
        <w:t>Thumbs</w:t>
      </w:r>
      <w:proofErr w:type="spellEnd"/>
      <w:r w:rsidR="00E10570">
        <w:rPr>
          <w:sz w:val="24"/>
        </w:rPr>
        <w:t xml:space="preserve"> Up) </w:t>
      </w:r>
      <w:r w:rsidR="00061653">
        <w:rPr>
          <w:sz w:val="24"/>
        </w:rPr>
        <w:t xml:space="preserve">kan være </w:t>
      </w:r>
      <w:r w:rsidR="00E10570">
        <w:rPr>
          <w:sz w:val="24"/>
        </w:rPr>
        <w:t xml:space="preserve">den mest </w:t>
      </w:r>
      <w:r w:rsidR="00061653">
        <w:rPr>
          <w:sz w:val="24"/>
        </w:rPr>
        <w:t>brugt</w:t>
      </w:r>
      <w:r w:rsidR="006D3963">
        <w:rPr>
          <w:sz w:val="24"/>
        </w:rPr>
        <w:t xml:space="preserve">, når mødedeltagere </w:t>
      </w:r>
      <w:r w:rsidR="005019D8">
        <w:rPr>
          <w:sz w:val="24"/>
        </w:rPr>
        <w:t>viser</w:t>
      </w:r>
      <w:r w:rsidR="006D3963">
        <w:rPr>
          <w:sz w:val="24"/>
        </w:rPr>
        <w:t xml:space="preserve"> for eksempel enighed, accept, </w:t>
      </w:r>
      <w:r w:rsidR="005019D8">
        <w:rPr>
          <w:sz w:val="24"/>
        </w:rPr>
        <w:t xml:space="preserve">eller de </w:t>
      </w:r>
      <w:r w:rsidR="006D3963">
        <w:rPr>
          <w:sz w:val="24"/>
        </w:rPr>
        <w:t>er klar-til-start.</w:t>
      </w:r>
    </w:p>
    <w:p w14:paraId="23EC46DD" w14:textId="2AE80FB9" w:rsidR="00566BA6" w:rsidRDefault="00566BA6" w:rsidP="00607C0D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30FF01E3" w14:textId="3353384D" w:rsidR="00566BA6" w:rsidRPr="008E6C06" w:rsidRDefault="00566BA6" w:rsidP="004B4DC1">
      <w:pPr>
        <w:pStyle w:val="Heading2"/>
        <w:numPr>
          <w:ilvl w:val="0"/>
          <w:numId w:val="29"/>
        </w:numPr>
      </w:pPr>
      <w:r w:rsidRPr="008E6C06">
        <w:t>Slå video til og fra</w:t>
      </w:r>
    </w:p>
    <w:p w14:paraId="41F840C6" w14:textId="3FE3A644" w:rsidR="00566BA6" w:rsidRPr="00E628BF" w:rsidRDefault="00566BA6" w:rsidP="00566BA6">
      <w:pPr>
        <w:rPr>
          <w:sz w:val="24"/>
        </w:rPr>
      </w:pPr>
      <w:r w:rsidRPr="00E628BF">
        <w:rPr>
          <w:sz w:val="24"/>
        </w:rPr>
        <w:t>Når du er</w:t>
      </w:r>
      <w:r>
        <w:rPr>
          <w:sz w:val="24"/>
        </w:rPr>
        <w:t xml:space="preserve"> i Teams-</w:t>
      </w:r>
      <w:r w:rsidRPr="00E628BF">
        <w:rPr>
          <w:sz w:val="24"/>
        </w:rPr>
        <w:t xml:space="preserve">mødet, </w:t>
      </w:r>
      <w:r>
        <w:rPr>
          <w:sz w:val="24"/>
        </w:rPr>
        <w:t xml:space="preserve">kan du i </w:t>
      </w:r>
      <w:r w:rsidRPr="00E628BF">
        <w:rPr>
          <w:sz w:val="24"/>
        </w:rPr>
        <w:t>værktøjslin</w:t>
      </w:r>
      <w:r w:rsidR="0029350B">
        <w:rPr>
          <w:sz w:val="24"/>
        </w:rPr>
        <w:t>j</w:t>
      </w:r>
      <w:r w:rsidRPr="00E628BF">
        <w:rPr>
          <w:sz w:val="24"/>
        </w:rPr>
        <w:t>e</w:t>
      </w:r>
      <w:r>
        <w:rPr>
          <w:sz w:val="24"/>
        </w:rPr>
        <w:t xml:space="preserve">n bruge </w:t>
      </w:r>
      <w:r w:rsidRPr="00E628BF">
        <w:rPr>
          <w:sz w:val="24"/>
        </w:rPr>
        <w:t xml:space="preserve">knappen med </w:t>
      </w:r>
      <w:r>
        <w:rPr>
          <w:sz w:val="24"/>
        </w:rPr>
        <w:t>video</w:t>
      </w:r>
      <w:r w:rsidRPr="00E628BF">
        <w:rPr>
          <w:sz w:val="24"/>
        </w:rPr>
        <w:t>-ikonet</w:t>
      </w:r>
      <w:r>
        <w:rPr>
          <w:sz w:val="24"/>
        </w:rPr>
        <w:t xml:space="preserve"> til at tænde og slukke din video: </w:t>
      </w:r>
    </w:p>
    <w:p w14:paraId="6BD9C791" w14:textId="77777777" w:rsidR="00566BA6" w:rsidRDefault="00566BA6" w:rsidP="00566BA6">
      <w:pPr>
        <w:rPr>
          <w:sz w:val="24"/>
        </w:rPr>
      </w:pPr>
      <w:r w:rsidRPr="00166F3B">
        <w:rPr>
          <w:b/>
          <w:bCs/>
          <w:noProof/>
          <w:sz w:val="24"/>
        </w:rPr>
        <w:drawing>
          <wp:anchor distT="0" distB="0" distL="114300" distR="114300" simplePos="0" relativeHeight="251704320" behindDoc="1" locked="0" layoutInCell="1" allowOverlap="1" wp14:anchorId="49C13F08" wp14:editId="159BFAB0">
            <wp:simplePos x="0" y="0"/>
            <wp:positionH relativeFrom="column">
              <wp:posOffset>4052515</wp:posOffset>
            </wp:positionH>
            <wp:positionV relativeFrom="paragraph">
              <wp:posOffset>11706</wp:posOffset>
            </wp:positionV>
            <wp:extent cx="60007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257" y="21234"/>
                <wp:lineTo x="21257" y="0"/>
                <wp:lineTo x="0" y="0"/>
              </wp:wrapPolygon>
            </wp:wrapTight>
            <wp:docPr id="1" name="Billede 1" descr="Ikon med videokamera der viser at videokameraet er tænd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Ikon med videokamera der viser at videokameraet er tænd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9E523" w14:textId="77777777" w:rsidR="00566BA6" w:rsidRDefault="00566BA6" w:rsidP="00566BA6">
      <w:pPr>
        <w:rPr>
          <w:sz w:val="24"/>
        </w:rPr>
      </w:pPr>
      <w:r w:rsidRPr="00166F3B">
        <w:rPr>
          <w:b/>
          <w:bCs/>
          <w:sz w:val="24"/>
        </w:rPr>
        <w:t>Tænd din video</w:t>
      </w:r>
      <w:r>
        <w:rPr>
          <w:sz w:val="24"/>
        </w:rPr>
        <w:t xml:space="preserve"> - klik på videokameraet, der ser sådan ud</w:t>
      </w:r>
      <w:r w:rsidRPr="00DF3E69">
        <w:rPr>
          <w:sz w:val="24"/>
        </w:rPr>
        <w:t>:</w:t>
      </w:r>
      <w:r w:rsidRPr="00166F3B">
        <w:rPr>
          <w:noProof/>
          <w:sz w:val="24"/>
        </w:rPr>
        <w:t xml:space="preserve"> </w:t>
      </w:r>
    </w:p>
    <w:p w14:paraId="08683314" w14:textId="77777777" w:rsidR="00566BA6" w:rsidRDefault="00566BA6" w:rsidP="00566BA6">
      <w:pPr>
        <w:rPr>
          <w:sz w:val="24"/>
        </w:rPr>
      </w:pPr>
    </w:p>
    <w:p w14:paraId="207C450F" w14:textId="77777777" w:rsidR="00566BA6" w:rsidRDefault="00566BA6" w:rsidP="00566BA6">
      <w:pPr>
        <w:ind w:left="360"/>
        <w:rPr>
          <w:sz w:val="24"/>
        </w:rPr>
      </w:pPr>
    </w:p>
    <w:p w14:paraId="5A720C2A" w14:textId="77777777" w:rsidR="00566BA6" w:rsidRDefault="00566BA6" w:rsidP="00566BA6">
      <w:pPr>
        <w:rPr>
          <w:sz w:val="24"/>
        </w:rPr>
      </w:pPr>
      <w:r w:rsidRPr="00077D55">
        <w:rPr>
          <w:noProof/>
          <w:sz w:val="24"/>
        </w:rPr>
        <w:drawing>
          <wp:anchor distT="0" distB="0" distL="114300" distR="114300" simplePos="0" relativeHeight="251705344" behindDoc="1" locked="0" layoutInCell="1" allowOverlap="1" wp14:anchorId="1BECF12E" wp14:editId="6BED30E0">
            <wp:simplePos x="0" y="0"/>
            <wp:positionH relativeFrom="column">
              <wp:posOffset>4052211</wp:posOffset>
            </wp:positionH>
            <wp:positionV relativeFrom="paragraph">
              <wp:posOffset>8724</wp:posOffset>
            </wp:positionV>
            <wp:extent cx="60007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57" y="21246"/>
                <wp:lineTo x="21257" y="0"/>
                <wp:lineTo x="0" y="0"/>
              </wp:wrapPolygon>
            </wp:wrapTight>
            <wp:docPr id="16" name="Billede 16" descr="Ikon med videokamera der viser at videokameraet er tænd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Ikon med videokamera der viser at videokameraet er tænd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F3B">
        <w:rPr>
          <w:b/>
          <w:bCs/>
          <w:sz w:val="24"/>
        </w:rPr>
        <w:t>Sluk din video</w:t>
      </w:r>
      <w:r>
        <w:rPr>
          <w:sz w:val="24"/>
        </w:rPr>
        <w:t xml:space="preserve"> - klik på videokameraet, der ser sådan ud</w:t>
      </w:r>
      <w:r w:rsidRPr="00DF3E69">
        <w:rPr>
          <w:sz w:val="24"/>
        </w:rPr>
        <w:t>:</w:t>
      </w:r>
      <w:r w:rsidRPr="00166F3B">
        <w:rPr>
          <w:noProof/>
          <w:sz w:val="24"/>
        </w:rPr>
        <w:t xml:space="preserve"> </w:t>
      </w:r>
      <w:r>
        <w:rPr>
          <w:sz w:val="24"/>
        </w:rPr>
        <w:t xml:space="preserve"> </w:t>
      </w:r>
    </w:p>
    <w:p w14:paraId="64499E8B" w14:textId="77777777" w:rsidR="00566BA6" w:rsidRDefault="00566BA6" w:rsidP="00566BA6">
      <w:pPr>
        <w:rPr>
          <w:sz w:val="24"/>
        </w:rPr>
      </w:pPr>
    </w:p>
    <w:p w14:paraId="77541AED" w14:textId="77777777" w:rsidR="00566BA6" w:rsidRDefault="00566BA6" w:rsidP="00566BA6">
      <w:pPr>
        <w:rPr>
          <w:sz w:val="24"/>
        </w:rPr>
      </w:pPr>
    </w:p>
    <w:p w14:paraId="7099ED88" w14:textId="77777777" w:rsidR="00566BA6" w:rsidRDefault="00566BA6" w:rsidP="00566BA6">
      <w:pPr>
        <w:rPr>
          <w:sz w:val="24"/>
        </w:rPr>
      </w:pPr>
    </w:p>
    <w:p w14:paraId="5C3A68ED" w14:textId="77777777" w:rsidR="00566BA6" w:rsidRDefault="00566BA6" w:rsidP="00566BA6">
      <w:pPr>
        <w:rPr>
          <w:sz w:val="24"/>
        </w:rPr>
      </w:pPr>
      <w:r w:rsidRPr="000C4C86">
        <w:rPr>
          <w:b/>
          <w:bCs/>
          <w:sz w:val="24"/>
        </w:rPr>
        <w:t>TIP:</w:t>
      </w:r>
      <w:r>
        <w:rPr>
          <w:sz w:val="24"/>
        </w:rPr>
        <w:t xml:space="preserve"> Brug </w:t>
      </w:r>
      <w:r w:rsidRPr="00A173BD">
        <w:rPr>
          <w:b/>
          <w:bCs/>
          <w:sz w:val="24"/>
        </w:rPr>
        <w:t>genvejstasterne</w:t>
      </w:r>
      <w:r>
        <w:rPr>
          <w:sz w:val="24"/>
        </w:rPr>
        <w:t xml:space="preserve"> </w:t>
      </w:r>
      <w:proofErr w:type="spellStart"/>
      <w:r>
        <w:rPr>
          <w:b/>
          <w:bCs/>
          <w:sz w:val="24"/>
        </w:rPr>
        <w:t>Ctrl</w:t>
      </w:r>
      <w:proofErr w:type="spellEnd"/>
      <w:r>
        <w:rPr>
          <w:b/>
          <w:bCs/>
          <w:sz w:val="24"/>
        </w:rPr>
        <w:t xml:space="preserve"> + </w:t>
      </w:r>
      <w:proofErr w:type="spellStart"/>
      <w:r>
        <w:rPr>
          <w:b/>
          <w:bCs/>
          <w:sz w:val="24"/>
        </w:rPr>
        <w:t>Shift</w:t>
      </w:r>
      <w:proofErr w:type="spellEnd"/>
      <w:r>
        <w:rPr>
          <w:b/>
          <w:bCs/>
          <w:sz w:val="24"/>
        </w:rPr>
        <w:t xml:space="preserve"> </w:t>
      </w:r>
      <w:r w:rsidRPr="00C162FD">
        <w:rPr>
          <w:b/>
          <w:bCs/>
          <w:sz w:val="24"/>
        </w:rPr>
        <w:t>+</w:t>
      </w:r>
      <w:r>
        <w:rPr>
          <w:b/>
          <w:bCs/>
          <w:sz w:val="24"/>
        </w:rPr>
        <w:t xml:space="preserve"> O</w:t>
      </w:r>
      <w:r>
        <w:rPr>
          <w:sz w:val="24"/>
        </w:rPr>
        <w:t xml:space="preserve"> – så slår du video til og fra. </w:t>
      </w:r>
    </w:p>
    <w:p w14:paraId="47D822F0" w14:textId="77777777" w:rsidR="00566BA6" w:rsidRDefault="00566BA6" w:rsidP="00566BA6">
      <w:pPr>
        <w:rPr>
          <w:sz w:val="24"/>
        </w:rPr>
      </w:pPr>
      <w:r w:rsidRPr="000C4C86">
        <w:rPr>
          <w:b/>
          <w:bCs/>
          <w:sz w:val="24"/>
        </w:rPr>
        <w:t>TIP:</w:t>
      </w:r>
      <w:r>
        <w:rPr>
          <w:sz w:val="24"/>
        </w:rPr>
        <w:t xml:space="preserve"> Nogle foretrækker af forskellige grunde ikke at have video slået til. Her kan et foto som profilbillede være et alternativ.</w:t>
      </w:r>
    </w:p>
    <w:p w14:paraId="23AFF963" w14:textId="77777777" w:rsidR="00566BA6" w:rsidRDefault="00566BA6" w:rsidP="00607C0D">
      <w:pPr>
        <w:autoSpaceDE w:val="0"/>
        <w:autoSpaceDN w:val="0"/>
        <w:adjustRightInd w:val="0"/>
        <w:spacing w:line="240" w:lineRule="auto"/>
        <w:rPr>
          <w:sz w:val="24"/>
        </w:rPr>
      </w:pPr>
    </w:p>
    <w:p w14:paraId="08A25508" w14:textId="4D88A766" w:rsidR="00566BA6" w:rsidRPr="008E6C06" w:rsidRDefault="00566BA6" w:rsidP="004B4DC1">
      <w:pPr>
        <w:pStyle w:val="Heading2"/>
        <w:numPr>
          <w:ilvl w:val="0"/>
          <w:numId w:val="29"/>
        </w:numPr>
      </w:pPr>
      <w:r w:rsidRPr="008E6C06">
        <w:t>Slå lyd til og fra</w:t>
      </w:r>
    </w:p>
    <w:p w14:paraId="56A4D0E6" w14:textId="77777777" w:rsidR="00566BA6" w:rsidRDefault="00566BA6" w:rsidP="00566BA6">
      <w:pPr>
        <w:rPr>
          <w:sz w:val="24"/>
        </w:rPr>
      </w:pPr>
      <w:r>
        <w:rPr>
          <w:sz w:val="24"/>
        </w:rPr>
        <w:t xml:space="preserve">Som mødedeltager er det en fordel, at du slår lyd til, når </w:t>
      </w:r>
      <w:r w:rsidRPr="00FD5DCD">
        <w:rPr>
          <w:sz w:val="24"/>
          <w:u w:val="single"/>
        </w:rPr>
        <w:t>du er aktiv</w:t>
      </w:r>
      <w:r>
        <w:rPr>
          <w:sz w:val="24"/>
        </w:rPr>
        <w:t xml:space="preserve"> under mødet. </w:t>
      </w:r>
    </w:p>
    <w:p w14:paraId="0BEEDBDA" w14:textId="77777777" w:rsidR="00566BA6" w:rsidRDefault="00566BA6" w:rsidP="00566BA6">
      <w:pPr>
        <w:rPr>
          <w:sz w:val="24"/>
        </w:rPr>
      </w:pPr>
    </w:p>
    <w:p w14:paraId="6574FAEE" w14:textId="77777777" w:rsidR="00566BA6" w:rsidRDefault="00566BA6" w:rsidP="00566BA6">
      <w:pPr>
        <w:rPr>
          <w:sz w:val="24"/>
        </w:rPr>
      </w:pPr>
      <w:r w:rsidRPr="008A4E46">
        <w:rPr>
          <w:b/>
          <w:bCs/>
          <w:noProof/>
          <w:sz w:val="24"/>
        </w:rPr>
        <w:drawing>
          <wp:anchor distT="0" distB="0" distL="114300" distR="114300" simplePos="0" relativeHeight="251701248" behindDoc="1" locked="0" layoutInCell="1" allowOverlap="1" wp14:anchorId="2A6C34E1" wp14:editId="1435591C">
            <wp:simplePos x="0" y="0"/>
            <wp:positionH relativeFrom="margin">
              <wp:posOffset>3236153</wp:posOffset>
            </wp:positionH>
            <wp:positionV relativeFrom="paragraph">
              <wp:posOffset>6985</wp:posOffset>
            </wp:positionV>
            <wp:extent cx="59055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0903" y="21257"/>
                <wp:lineTo x="20903" y="0"/>
                <wp:lineTo x="0" y="0"/>
              </wp:wrapPolygon>
            </wp:wrapTight>
            <wp:docPr id="13" name="Billede 13" descr="Ikon med mikrofon der viser at mikrofonen er slukk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Ikon med mikrofon der viser at mikrofonen er slukke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E46">
        <w:rPr>
          <w:b/>
          <w:bCs/>
          <w:sz w:val="24"/>
        </w:rPr>
        <w:t>Slå lyd til</w:t>
      </w:r>
      <w:r>
        <w:rPr>
          <w:sz w:val="24"/>
        </w:rPr>
        <w:t xml:space="preserve"> – klik på mikrofonen der sådan ud: </w:t>
      </w:r>
    </w:p>
    <w:p w14:paraId="53CB7A44" w14:textId="77777777" w:rsidR="00566BA6" w:rsidRDefault="00566BA6" w:rsidP="00566BA6">
      <w:pPr>
        <w:rPr>
          <w:sz w:val="24"/>
        </w:rPr>
      </w:pPr>
    </w:p>
    <w:p w14:paraId="401E5B92" w14:textId="77777777" w:rsidR="00566BA6" w:rsidRDefault="00566BA6" w:rsidP="00566BA6">
      <w:pPr>
        <w:rPr>
          <w:sz w:val="24"/>
        </w:rPr>
      </w:pPr>
    </w:p>
    <w:p w14:paraId="67ABB3D9" w14:textId="77777777" w:rsidR="00566BA6" w:rsidRDefault="00566BA6" w:rsidP="00566BA6">
      <w:pPr>
        <w:rPr>
          <w:b/>
          <w:bCs/>
          <w:sz w:val="24"/>
        </w:rPr>
      </w:pPr>
    </w:p>
    <w:p w14:paraId="411F746F" w14:textId="77777777" w:rsidR="00566BA6" w:rsidRDefault="00566BA6" w:rsidP="00566BA6">
      <w:pPr>
        <w:rPr>
          <w:sz w:val="24"/>
        </w:rPr>
      </w:pPr>
      <w:r w:rsidRPr="00A556AF">
        <w:rPr>
          <w:noProof/>
          <w:sz w:val="24"/>
        </w:rPr>
        <w:drawing>
          <wp:anchor distT="0" distB="0" distL="114300" distR="114300" simplePos="0" relativeHeight="251702272" behindDoc="1" locked="0" layoutInCell="1" allowOverlap="1" wp14:anchorId="5DA83194" wp14:editId="1882F3A1">
            <wp:simplePos x="0" y="0"/>
            <wp:positionH relativeFrom="column">
              <wp:posOffset>3225551</wp:posOffset>
            </wp:positionH>
            <wp:positionV relativeFrom="paragraph">
              <wp:posOffset>5080</wp:posOffset>
            </wp:positionV>
            <wp:extent cx="621030" cy="612140"/>
            <wp:effectExtent l="0" t="0" r="7620" b="0"/>
            <wp:wrapTight wrapText="bothSides">
              <wp:wrapPolygon edited="0">
                <wp:start x="0" y="0"/>
                <wp:lineTo x="0" y="20838"/>
                <wp:lineTo x="21202" y="20838"/>
                <wp:lineTo x="21202" y="0"/>
                <wp:lineTo x="0" y="0"/>
              </wp:wrapPolygon>
            </wp:wrapTight>
            <wp:docPr id="14" name="Billede 14" descr="Ikon med mikrofon der viser at mikrofonen er tænd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Ikon med mikrofon der viser at mikrofonen er tænd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4E46">
        <w:rPr>
          <w:b/>
          <w:bCs/>
          <w:sz w:val="24"/>
        </w:rPr>
        <w:t>Slå lyd fra</w:t>
      </w:r>
      <w:r>
        <w:rPr>
          <w:sz w:val="24"/>
        </w:rPr>
        <w:t xml:space="preserve"> – klik på mikrofonen der sådan ud: </w:t>
      </w:r>
    </w:p>
    <w:p w14:paraId="6EC28FAD" w14:textId="77777777" w:rsidR="00566BA6" w:rsidRDefault="00566BA6" w:rsidP="00566BA6">
      <w:pPr>
        <w:rPr>
          <w:sz w:val="24"/>
        </w:rPr>
      </w:pPr>
    </w:p>
    <w:p w14:paraId="390ED962" w14:textId="77777777" w:rsidR="00566BA6" w:rsidRDefault="00566BA6" w:rsidP="00566BA6">
      <w:pPr>
        <w:rPr>
          <w:sz w:val="24"/>
        </w:rPr>
      </w:pPr>
    </w:p>
    <w:p w14:paraId="09B6500F" w14:textId="77777777" w:rsidR="00566BA6" w:rsidRDefault="00566BA6" w:rsidP="00566BA6">
      <w:pPr>
        <w:rPr>
          <w:sz w:val="24"/>
        </w:rPr>
      </w:pPr>
    </w:p>
    <w:p w14:paraId="3229FF8E" w14:textId="77777777" w:rsidR="00566BA6" w:rsidRDefault="00566BA6" w:rsidP="00566BA6">
      <w:pPr>
        <w:rPr>
          <w:sz w:val="24"/>
        </w:rPr>
      </w:pPr>
      <w:r w:rsidRPr="000C4C86">
        <w:rPr>
          <w:b/>
          <w:bCs/>
          <w:sz w:val="24"/>
        </w:rPr>
        <w:t>TIP:</w:t>
      </w:r>
      <w:r>
        <w:rPr>
          <w:sz w:val="24"/>
        </w:rPr>
        <w:t xml:space="preserve"> Brug </w:t>
      </w:r>
      <w:r w:rsidRPr="00A173BD">
        <w:rPr>
          <w:b/>
          <w:bCs/>
          <w:sz w:val="24"/>
        </w:rPr>
        <w:t>genvejstasterne</w:t>
      </w:r>
      <w:r>
        <w:rPr>
          <w:sz w:val="24"/>
        </w:rPr>
        <w:t xml:space="preserve"> </w:t>
      </w:r>
      <w:proofErr w:type="spellStart"/>
      <w:r>
        <w:rPr>
          <w:b/>
          <w:bCs/>
          <w:sz w:val="24"/>
        </w:rPr>
        <w:t>Ctrl</w:t>
      </w:r>
      <w:proofErr w:type="spellEnd"/>
      <w:r>
        <w:rPr>
          <w:b/>
          <w:bCs/>
          <w:sz w:val="24"/>
        </w:rPr>
        <w:t xml:space="preserve"> + </w:t>
      </w:r>
      <w:proofErr w:type="spellStart"/>
      <w:r>
        <w:rPr>
          <w:b/>
          <w:bCs/>
          <w:sz w:val="24"/>
        </w:rPr>
        <w:t>Shift</w:t>
      </w:r>
      <w:proofErr w:type="spellEnd"/>
      <w:r>
        <w:rPr>
          <w:b/>
          <w:bCs/>
          <w:sz w:val="24"/>
        </w:rPr>
        <w:t xml:space="preserve"> </w:t>
      </w:r>
      <w:r w:rsidRPr="00C162FD">
        <w:rPr>
          <w:b/>
          <w:bCs/>
          <w:sz w:val="24"/>
        </w:rPr>
        <w:t>+</w:t>
      </w:r>
      <w:r>
        <w:rPr>
          <w:b/>
          <w:bCs/>
          <w:sz w:val="24"/>
        </w:rPr>
        <w:t xml:space="preserve"> M</w:t>
      </w:r>
      <w:r>
        <w:rPr>
          <w:sz w:val="24"/>
        </w:rPr>
        <w:t xml:space="preserve"> – så slår du lyd til og fra.</w:t>
      </w:r>
    </w:p>
    <w:p w14:paraId="103DB598" w14:textId="77777777" w:rsidR="00566BA6" w:rsidRDefault="00566BA6" w:rsidP="00566BA6">
      <w:pPr>
        <w:rPr>
          <w:sz w:val="24"/>
        </w:rPr>
      </w:pPr>
      <w:r w:rsidRPr="000C4C86">
        <w:rPr>
          <w:b/>
          <w:bCs/>
          <w:sz w:val="24"/>
        </w:rPr>
        <w:lastRenderedPageBreak/>
        <w:t>TIP:</w:t>
      </w:r>
      <w:r>
        <w:rPr>
          <w:sz w:val="24"/>
        </w:rPr>
        <w:t xml:space="preserve"> </w:t>
      </w:r>
      <w:r w:rsidRPr="00D9151D">
        <w:rPr>
          <w:b/>
          <w:bCs/>
          <w:sz w:val="24"/>
        </w:rPr>
        <w:t>Mellemrumstast</w:t>
      </w:r>
      <w:r>
        <w:rPr>
          <w:sz w:val="24"/>
        </w:rPr>
        <w:t>: Hold mellemrumstasten nede og lyden er slået til. Når du slipper mellemrumstasten, vil lyden være slået fra igen (</w:t>
      </w:r>
      <w:proofErr w:type="spellStart"/>
      <w:r>
        <w:rPr>
          <w:sz w:val="24"/>
        </w:rPr>
        <w:t>Unmute</w:t>
      </w:r>
      <w:proofErr w:type="spellEnd"/>
      <w:r>
        <w:rPr>
          <w:sz w:val="24"/>
        </w:rPr>
        <w:t>).</w:t>
      </w:r>
    </w:p>
    <w:p w14:paraId="2B41713F" w14:textId="77777777" w:rsidR="00566BA6" w:rsidRDefault="00566BA6" w:rsidP="00607C0D">
      <w:pPr>
        <w:autoSpaceDE w:val="0"/>
        <w:autoSpaceDN w:val="0"/>
        <w:adjustRightInd w:val="0"/>
        <w:spacing w:line="240" w:lineRule="auto"/>
        <w:rPr>
          <w:sz w:val="24"/>
        </w:rPr>
      </w:pPr>
    </w:p>
    <w:sectPr w:rsidR="00566BA6" w:rsidSect="000C04AB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7415C" w14:textId="77777777" w:rsidR="009D29D5" w:rsidRDefault="009D29D5">
      <w:pPr>
        <w:spacing w:line="240" w:lineRule="auto"/>
      </w:pPr>
      <w:r>
        <w:separator/>
      </w:r>
    </w:p>
  </w:endnote>
  <w:endnote w:type="continuationSeparator" w:id="0">
    <w:p w14:paraId="6117FBE1" w14:textId="77777777" w:rsidR="009D29D5" w:rsidRDefault="009D29D5">
      <w:pPr>
        <w:spacing w:line="240" w:lineRule="auto"/>
      </w:pPr>
      <w:r>
        <w:continuationSeparator/>
      </w:r>
    </w:p>
  </w:endnote>
  <w:endnote w:type="continuationNotice" w:id="1">
    <w:p w14:paraId="1EC7251D" w14:textId="77777777" w:rsidR="009D29D5" w:rsidRDefault="009D29D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911A8E6-07FE-A54C-97DF-F9A5945D69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4746DE-42AA-7B4E-AD17-B9B2CAC7FD2C}"/>
    <w:embedBold r:id="rId3" w:fontKey="{15420A57-8D95-2A48-9361-8643C21CE067}"/>
    <w:embedItalic r:id="rId4" w:fontKey="{CEC0F32B-EBEA-E147-9456-CC59D2304DFB}"/>
    <w:embedBoldItalic r:id="rId5" w:fontKey="{AFA409EE-1EFB-F440-B6F2-3226F71523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65A8B4E-72C1-094F-8B65-0C7853E5F11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774734C6-DA8C-B54A-A5C4-80B1C2A1C214}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18318C20-A64B-A849-83C1-FA816383B3B5}"/>
    <w:embedBold r:id="rId9" w:fontKey="{EEF09437-D94B-DA4D-A6F5-9718F05CFF38}"/>
    <w:embedItalic r:id="rId10" w:fontKey="{7E033881-2826-1345-8C34-1F623A62BF0F}"/>
    <w:embedBoldItalic r:id="rId11" w:fontKey="{B07153FD-5804-F341-8FD9-1616F6CC91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89DEDFC8-D5F7-4B43-8305-FBD8CC6C8752}"/>
    <w:embedBold r:id="rId13" w:fontKey="{4E1CB793-0EF5-FF47-B65E-8BC980FD38E3}"/>
    <w:embedItalic r:id="rId14" w:fontKey="{FAFB98A0-73FA-5848-8EE5-DFAB38E3A309}"/>
    <w:embedBoldItalic r:id="rId15" w:fontKey="{4B4A7716-7468-DE4F-A808-8C4B9FCC3899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811B7601-8ED8-A441-B297-E950A3F8DD74}"/>
    <w:embedBold r:id="rId17" w:fontKey="{1860F7C4-9016-674C-B964-9B1E588BBC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Kapra Regular"/>
    <w:panose1 w:val="020B0604020202020204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9864852E-4F5F-524E-8B65-09A2417595DB}"/>
  </w:font>
  <w:font w:name="Carlito">
    <w:altName w:val="Calibri"/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8446937"/>
      <w:docPartObj>
        <w:docPartGallery w:val="Page Numbers (Bottom of Page)"/>
        <w:docPartUnique/>
      </w:docPartObj>
    </w:sdtPr>
    <w:sdtEndPr/>
    <w:sdtContent>
      <w:p w14:paraId="32C53E54" w14:textId="5C9A8D26" w:rsidR="009B0951" w:rsidRDefault="009B095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AB7">
          <w:rPr>
            <w:noProof/>
          </w:rPr>
          <w:t>12</w:t>
        </w:r>
        <w:r>
          <w:fldChar w:fldCharType="end"/>
        </w:r>
      </w:p>
    </w:sdtContent>
  </w:sdt>
  <w:p w14:paraId="5DCAF981" w14:textId="0202937A" w:rsidR="001E2579" w:rsidRDefault="001E2579" w:rsidP="001002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72684035"/>
      <w:docPartObj>
        <w:docPartGallery w:val="Page Numbers (Bottom of Page)"/>
        <w:docPartUnique/>
      </w:docPartObj>
    </w:sdtPr>
    <w:sdtEndPr/>
    <w:sdtContent>
      <w:p w14:paraId="5F735FD5" w14:textId="2199C3A3" w:rsidR="00CE34B3" w:rsidRDefault="00CE34B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CAF986" w14:textId="77777777" w:rsidR="001E2579" w:rsidRPr="00CE34B3" w:rsidRDefault="001E2579" w:rsidP="00CE34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C7255B" w14:textId="77777777" w:rsidR="009D29D5" w:rsidRDefault="009D29D5">
      <w:pPr>
        <w:spacing w:line="240" w:lineRule="auto"/>
      </w:pPr>
      <w:r>
        <w:separator/>
      </w:r>
    </w:p>
  </w:footnote>
  <w:footnote w:type="continuationSeparator" w:id="0">
    <w:p w14:paraId="19511FD8" w14:textId="77777777" w:rsidR="009D29D5" w:rsidRDefault="009D29D5">
      <w:pPr>
        <w:spacing w:line="240" w:lineRule="auto"/>
      </w:pPr>
      <w:r>
        <w:continuationSeparator/>
      </w:r>
    </w:p>
  </w:footnote>
  <w:footnote w:type="continuationNotice" w:id="1">
    <w:p w14:paraId="140BD2A9" w14:textId="77777777" w:rsidR="009D29D5" w:rsidRDefault="009D29D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7E" w14:textId="77777777" w:rsidR="001E2579" w:rsidRDefault="001E2579" w:rsidP="00022BE5">
    <w:pPr>
      <w:pStyle w:val="Header"/>
    </w:pPr>
  </w:p>
  <w:p w14:paraId="5DCAF97F" w14:textId="77777777" w:rsidR="001E2579" w:rsidRDefault="001E25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AF982" w14:textId="3CDD5B9A" w:rsidR="001E2579" w:rsidRDefault="001E2579" w:rsidP="00F4074D">
    <w:pPr>
      <w:pStyle w:val="Header"/>
    </w:pPr>
    <w:r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130FFD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CAF983" w14:textId="77777777" w:rsidR="001E2579" w:rsidRPr="00F4074D" w:rsidRDefault="001E2579" w:rsidP="00F40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831E8"/>
    <w:multiLevelType w:val="hybridMultilevel"/>
    <w:tmpl w:val="774278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5515A"/>
    <w:multiLevelType w:val="hybridMultilevel"/>
    <w:tmpl w:val="F5C8983A"/>
    <w:lvl w:ilvl="0" w:tplc="58E4771C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80933"/>
    <w:multiLevelType w:val="hybridMultilevel"/>
    <w:tmpl w:val="BC4666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30FC8"/>
    <w:multiLevelType w:val="hybridMultilevel"/>
    <w:tmpl w:val="83EC533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54A61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E5F1C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E359D"/>
    <w:multiLevelType w:val="hybridMultilevel"/>
    <w:tmpl w:val="093CB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C1FA7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F524B"/>
    <w:multiLevelType w:val="hybridMultilevel"/>
    <w:tmpl w:val="88021E8C"/>
    <w:lvl w:ilvl="0" w:tplc="C6F0A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42FA6"/>
    <w:multiLevelType w:val="hybridMultilevel"/>
    <w:tmpl w:val="A25AE0D6"/>
    <w:lvl w:ilvl="0" w:tplc="F5208F22">
      <w:start w:val="5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756E0"/>
    <w:multiLevelType w:val="hybridMultilevel"/>
    <w:tmpl w:val="257453BE"/>
    <w:lvl w:ilvl="0" w:tplc="C6F0A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02950"/>
    <w:multiLevelType w:val="hybridMultilevel"/>
    <w:tmpl w:val="083C2DFC"/>
    <w:lvl w:ilvl="0" w:tplc="0046E502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078D1"/>
    <w:multiLevelType w:val="hybridMultilevel"/>
    <w:tmpl w:val="D1F641F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E6138"/>
    <w:multiLevelType w:val="hybridMultilevel"/>
    <w:tmpl w:val="08F4BC4A"/>
    <w:lvl w:ilvl="0" w:tplc="2AAC8AE6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077C"/>
    <w:multiLevelType w:val="hybridMultilevel"/>
    <w:tmpl w:val="7BF0179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C0C5A"/>
    <w:multiLevelType w:val="hybridMultilevel"/>
    <w:tmpl w:val="F6D2865E"/>
    <w:lvl w:ilvl="0" w:tplc="4A447506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65801"/>
    <w:multiLevelType w:val="hybridMultilevel"/>
    <w:tmpl w:val="A48AE8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65501A"/>
    <w:multiLevelType w:val="hybridMultilevel"/>
    <w:tmpl w:val="5A36555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730B3D"/>
    <w:multiLevelType w:val="hybridMultilevel"/>
    <w:tmpl w:val="A0F215FA"/>
    <w:lvl w:ilvl="0" w:tplc="C6F0A2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24C29"/>
    <w:multiLevelType w:val="hybridMultilevel"/>
    <w:tmpl w:val="83FCD5F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10E27E8">
      <w:start w:val="1"/>
      <w:numFmt w:val="bullet"/>
      <w:lvlText w:val="-"/>
      <w:lvlJc w:val="left"/>
      <w:pPr>
        <w:ind w:left="2340" w:hanging="360"/>
      </w:pPr>
      <w:rPr>
        <w:rFonts w:ascii="Open Sans Light" w:eastAsiaTheme="minorHAnsi" w:hAnsi="Open Sans Light" w:cs="Verdana" w:hint="default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912A2"/>
    <w:multiLevelType w:val="hybridMultilevel"/>
    <w:tmpl w:val="48DEEA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51128"/>
    <w:multiLevelType w:val="hybridMultilevel"/>
    <w:tmpl w:val="3A24C8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7E2772"/>
    <w:multiLevelType w:val="hybridMultilevel"/>
    <w:tmpl w:val="BC4666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AC5475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D64469"/>
    <w:multiLevelType w:val="hybridMultilevel"/>
    <w:tmpl w:val="5A804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6166F"/>
    <w:multiLevelType w:val="hybridMultilevel"/>
    <w:tmpl w:val="689EE6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BA7319"/>
    <w:multiLevelType w:val="hybridMultilevel"/>
    <w:tmpl w:val="05BEBC34"/>
    <w:lvl w:ilvl="0" w:tplc="89A64A26">
      <w:start w:val="5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B61732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E67AC"/>
    <w:multiLevelType w:val="hybridMultilevel"/>
    <w:tmpl w:val="BC4666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F72C69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001231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567567"/>
    <w:multiLevelType w:val="hybridMultilevel"/>
    <w:tmpl w:val="73028D68"/>
    <w:lvl w:ilvl="0" w:tplc="62E2F402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F560EF"/>
    <w:multiLevelType w:val="hybridMultilevel"/>
    <w:tmpl w:val="D79AB1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BC34A2"/>
    <w:multiLevelType w:val="hybridMultilevel"/>
    <w:tmpl w:val="E898D4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9F342B"/>
    <w:multiLevelType w:val="hybridMultilevel"/>
    <w:tmpl w:val="2A2C2E62"/>
    <w:lvl w:ilvl="0" w:tplc="4A447506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4077C1"/>
    <w:multiLevelType w:val="hybridMultilevel"/>
    <w:tmpl w:val="F2F674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2E7710"/>
    <w:multiLevelType w:val="hybridMultilevel"/>
    <w:tmpl w:val="D03066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C009DD"/>
    <w:multiLevelType w:val="hybridMultilevel"/>
    <w:tmpl w:val="1158B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26D6F"/>
    <w:multiLevelType w:val="hybridMultilevel"/>
    <w:tmpl w:val="24CCF6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ED1DF0"/>
    <w:multiLevelType w:val="hybridMultilevel"/>
    <w:tmpl w:val="84F6345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20588C"/>
    <w:multiLevelType w:val="multilevel"/>
    <w:tmpl w:val="856A9448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41" w15:restartNumberingAfterBreak="0">
    <w:nsid w:val="7FB354B8"/>
    <w:multiLevelType w:val="hybridMultilevel"/>
    <w:tmpl w:val="F20425EA"/>
    <w:lvl w:ilvl="0" w:tplc="A5C4DA64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C6F0A23E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 w:tplc="C442B8F8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 w:tplc="B6D0EEA2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 w:tplc="5590ED28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 w:tplc="D39EF1EC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 w:tplc="74A07ABC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 w:tplc="E04EA20C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 w:tplc="2F924E62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41"/>
  </w:num>
  <w:num w:numId="2">
    <w:abstractNumId w:val="40"/>
  </w:num>
  <w:num w:numId="3">
    <w:abstractNumId w:val="38"/>
  </w:num>
  <w:num w:numId="4">
    <w:abstractNumId w:val="1"/>
  </w:num>
  <w:num w:numId="5">
    <w:abstractNumId w:val="20"/>
  </w:num>
  <w:num w:numId="6">
    <w:abstractNumId w:val="16"/>
  </w:num>
  <w:num w:numId="7">
    <w:abstractNumId w:val="21"/>
  </w:num>
  <w:num w:numId="8">
    <w:abstractNumId w:val="23"/>
  </w:num>
  <w:num w:numId="9">
    <w:abstractNumId w:val="24"/>
  </w:num>
  <w:num w:numId="10">
    <w:abstractNumId w:val="27"/>
  </w:num>
  <w:num w:numId="11">
    <w:abstractNumId w:val="36"/>
  </w:num>
  <w:num w:numId="12">
    <w:abstractNumId w:val="6"/>
  </w:num>
  <w:num w:numId="13">
    <w:abstractNumId w:val="19"/>
  </w:num>
  <w:num w:numId="14">
    <w:abstractNumId w:val="37"/>
  </w:num>
  <w:num w:numId="15">
    <w:abstractNumId w:val="12"/>
  </w:num>
  <w:num w:numId="16">
    <w:abstractNumId w:val="25"/>
  </w:num>
  <w:num w:numId="17">
    <w:abstractNumId w:val="15"/>
  </w:num>
  <w:num w:numId="18">
    <w:abstractNumId w:val="32"/>
  </w:num>
  <w:num w:numId="19">
    <w:abstractNumId w:val="35"/>
  </w:num>
  <w:num w:numId="20">
    <w:abstractNumId w:val="34"/>
  </w:num>
  <w:num w:numId="21">
    <w:abstractNumId w:val="33"/>
  </w:num>
  <w:num w:numId="22">
    <w:abstractNumId w:val="17"/>
  </w:num>
  <w:num w:numId="23">
    <w:abstractNumId w:val="31"/>
  </w:num>
  <w:num w:numId="24">
    <w:abstractNumId w:val="11"/>
  </w:num>
  <w:num w:numId="25">
    <w:abstractNumId w:val="0"/>
  </w:num>
  <w:num w:numId="26">
    <w:abstractNumId w:val="29"/>
  </w:num>
  <w:num w:numId="27">
    <w:abstractNumId w:val="7"/>
  </w:num>
  <w:num w:numId="28">
    <w:abstractNumId w:val="4"/>
  </w:num>
  <w:num w:numId="29">
    <w:abstractNumId w:val="22"/>
  </w:num>
  <w:num w:numId="30">
    <w:abstractNumId w:val="30"/>
  </w:num>
  <w:num w:numId="31">
    <w:abstractNumId w:val="10"/>
  </w:num>
  <w:num w:numId="32">
    <w:abstractNumId w:val="5"/>
  </w:num>
  <w:num w:numId="33">
    <w:abstractNumId w:val="26"/>
  </w:num>
  <w:num w:numId="34">
    <w:abstractNumId w:val="18"/>
  </w:num>
  <w:num w:numId="35">
    <w:abstractNumId w:val="9"/>
  </w:num>
  <w:num w:numId="36">
    <w:abstractNumId w:val="8"/>
  </w:num>
  <w:num w:numId="37">
    <w:abstractNumId w:val="3"/>
  </w:num>
  <w:num w:numId="38">
    <w:abstractNumId w:val="39"/>
  </w:num>
  <w:num w:numId="39">
    <w:abstractNumId w:val="14"/>
  </w:num>
  <w:num w:numId="40">
    <w:abstractNumId w:val="13"/>
  </w:num>
  <w:num w:numId="41">
    <w:abstractNumId w:val="28"/>
  </w:num>
  <w:num w:numId="42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04CF"/>
    <w:rsid w:val="000007D9"/>
    <w:rsid w:val="00000E87"/>
    <w:rsid w:val="000018D6"/>
    <w:rsid w:val="000032AF"/>
    <w:rsid w:val="000032BF"/>
    <w:rsid w:val="00004865"/>
    <w:rsid w:val="00006F78"/>
    <w:rsid w:val="00011BEB"/>
    <w:rsid w:val="00013B0C"/>
    <w:rsid w:val="00013F20"/>
    <w:rsid w:val="000157FC"/>
    <w:rsid w:val="00015B6A"/>
    <w:rsid w:val="00016218"/>
    <w:rsid w:val="00017892"/>
    <w:rsid w:val="00020A67"/>
    <w:rsid w:val="0002102A"/>
    <w:rsid w:val="000213EA"/>
    <w:rsid w:val="00022133"/>
    <w:rsid w:val="00022BE5"/>
    <w:rsid w:val="000232FF"/>
    <w:rsid w:val="000269E2"/>
    <w:rsid w:val="00026E06"/>
    <w:rsid w:val="00030BCA"/>
    <w:rsid w:val="00030C1B"/>
    <w:rsid w:val="000323B2"/>
    <w:rsid w:val="00032794"/>
    <w:rsid w:val="000358CD"/>
    <w:rsid w:val="00035FF7"/>
    <w:rsid w:val="00036F43"/>
    <w:rsid w:val="00041419"/>
    <w:rsid w:val="000416D8"/>
    <w:rsid w:val="0004495D"/>
    <w:rsid w:val="00045EDF"/>
    <w:rsid w:val="00046EE0"/>
    <w:rsid w:val="00051844"/>
    <w:rsid w:val="00061653"/>
    <w:rsid w:val="00061AF1"/>
    <w:rsid w:val="000622A0"/>
    <w:rsid w:val="000633D4"/>
    <w:rsid w:val="00064AD4"/>
    <w:rsid w:val="00067865"/>
    <w:rsid w:val="0007247E"/>
    <w:rsid w:val="000724AA"/>
    <w:rsid w:val="00072B0B"/>
    <w:rsid w:val="00072F9A"/>
    <w:rsid w:val="0007343C"/>
    <w:rsid w:val="000738C9"/>
    <w:rsid w:val="00074CC8"/>
    <w:rsid w:val="00075D3A"/>
    <w:rsid w:val="000765E6"/>
    <w:rsid w:val="00076F4D"/>
    <w:rsid w:val="00077969"/>
    <w:rsid w:val="00077D55"/>
    <w:rsid w:val="00080393"/>
    <w:rsid w:val="00080DF1"/>
    <w:rsid w:val="00081A12"/>
    <w:rsid w:val="00082350"/>
    <w:rsid w:val="000864C6"/>
    <w:rsid w:val="0009128C"/>
    <w:rsid w:val="00092278"/>
    <w:rsid w:val="00092DD4"/>
    <w:rsid w:val="00094332"/>
    <w:rsid w:val="00094720"/>
    <w:rsid w:val="00094803"/>
    <w:rsid w:val="00094ABD"/>
    <w:rsid w:val="00095F85"/>
    <w:rsid w:val="000971E8"/>
    <w:rsid w:val="00097995"/>
    <w:rsid w:val="0009799A"/>
    <w:rsid w:val="000A13F7"/>
    <w:rsid w:val="000A1AB6"/>
    <w:rsid w:val="000A1ABB"/>
    <w:rsid w:val="000A2465"/>
    <w:rsid w:val="000A27E4"/>
    <w:rsid w:val="000B128D"/>
    <w:rsid w:val="000B1F84"/>
    <w:rsid w:val="000B5B4D"/>
    <w:rsid w:val="000B5F8E"/>
    <w:rsid w:val="000B6A06"/>
    <w:rsid w:val="000B7AA7"/>
    <w:rsid w:val="000B7C37"/>
    <w:rsid w:val="000C04AB"/>
    <w:rsid w:val="000C08C2"/>
    <w:rsid w:val="000C4C86"/>
    <w:rsid w:val="000C4FB1"/>
    <w:rsid w:val="000D1122"/>
    <w:rsid w:val="000D5BC9"/>
    <w:rsid w:val="000D774F"/>
    <w:rsid w:val="000E3089"/>
    <w:rsid w:val="000E36FD"/>
    <w:rsid w:val="000E45C3"/>
    <w:rsid w:val="000F0DF3"/>
    <w:rsid w:val="000F2057"/>
    <w:rsid w:val="000F585B"/>
    <w:rsid w:val="00100249"/>
    <w:rsid w:val="001012C9"/>
    <w:rsid w:val="00103E3F"/>
    <w:rsid w:val="001079B8"/>
    <w:rsid w:val="00110239"/>
    <w:rsid w:val="0011077B"/>
    <w:rsid w:val="00112AA1"/>
    <w:rsid w:val="00114DCD"/>
    <w:rsid w:val="00114DFB"/>
    <w:rsid w:val="00116DF3"/>
    <w:rsid w:val="00117186"/>
    <w:rsid w:val="00117B3D"/>
    <w:rsid w:val="001206C8"/>
    <w:rsid w:val="00120AB5"/>
    <w:rsid w:val="001212F7"/>
    <w:rsid w:val="00121B01"/>
    <w:rsid w:val="00122B04"/>
    <w:rsid w:val="00124F4C"/>
    <w:rsid w:val="0012684E"/>
    <w:rsid w:val="001313F8"/>
    <w:rsid w:val="00131A97"/>
    <w:rsid w:val="0013244F"/>
    <w:rsid w:val="001341ED"/>
    <w:rsid w:val="00135B88"/>
    <w:rsid w:val="001370DF"/>
    <w:rsid w:val="00141B57"/>
    <w:rsid w:val="00142586"/>
    <w:rsid w:val="00143C00"/>
    <w:rsid w:val="00144BD8"/>
    <w:rsid w:val="001473EB"/>
    <w:rsid w:val="00150B83"/>
    <w:rsid w:val="00150E7E"/>
    <w:rsid w:val="001518AF"/>
    <w:rsid w:val="0015310E"/>
    <w:rsid w:val="0015356B"/>
    <w:rsid w:val="00153897"/>
    <w:rsid w:val="0015406F"/>
    <w:rsid w:val="001542A8"/>
    <w:rsid w:val="001544B0"/>
    <w:rsid w:val="00157AC3"/>
    <w:rsid w:val="001605F8"/>
    <w:rsid w:val="00160702"/>
    <w:rsid w:val="0016332B"/>
    <w:rsid w:val="001640D3"/>
    <w:rsid w:val="00166F3B"/>
    <w:rsid w:val="00167E6D"/>
    <w:rsid w:val="00175D38"/>
    <w:rsid w:val="001777D5"/>
    <w:rsid w:val="00177DDE"/>
    <w:rsid w:val="00180D31"/>
    <w:rsid w:val="001814D1"/>
    <w:rsid w:val="00181781"/>
    <w:rsid w:val="00181D8B"/>
    <w:rsid w:val="00182651"/>
    <w:rsid w:val="001835C7"/>
    <w:rsid w:val="001861E3"/>
    <w:rsid w:val="001877E1"/>
    <w:rsid w:val="0019184C"/>
    <w:rsid w:val="00194119"/>
    <w:rsid w:val="0019523C"/>
    <w:rsid w:val="001963B8"/>
    <w:rsid w:val="00196757"/>
    <w:rsid w:val="001A0318"/>
    <w:rsid w:val="001A1189"/>
    <w:rsid w:val="001A2C62"/>
    <w:rsid w:val="001A2D18"/>
    <w:rsid w:val="001A2D7C"/>
    <w:rsid w:val="001A51BE"/>
    <w:rsid w:val="001A5627"/>
    <w:rsid w:val="001A62B3"/>
    <w:rsid w:val="001B2A82"/>
    <w:rsid w:val="001B7015"/>
    <w:rsid w:val="001B7EF9"/>
    <w:rsid w:val="001C0CBE"/>
    <w:rsid w:val="001C0CC7"/>
    <w:rsid w:val="001C433E"/>
    <w:rsid w:val="001D153C"/>
    <w:rsid w:val="001D1797"/>
    <w:rsid w:val="001D2192"/>
    <w:rsid w:val="001D30A0"/>
    <w:rsid w:val="001D58C8"/>
    <w:rsid w:val="001E044D"/>
    <w:rsid w:val="001E0BF6"/>
    <w:rsid w:val="001E19CF"/>
    <w:rsid w:val="001E2579"/>
    <w:rsid w:val="001E2A1C"/>
    <w:rsid w:val="001F0C3D"/>
    <w:rsid w:val="001F42BD"/>
    <w:rsid w:val="001F566D"/>
    <w:rsid w:val="001F62A1"/>
    <w:rsid w:val="00201004"/>
    <w:rsid w:val="0020235E"/>
    <w:rsid w:val="0020248E"/>
    <w:rsid w:val="00202E55"/>
    <w:rsid w:val="00204E6F"/>
    <w:rsid w:val="00205607"/>
    <w:rsid w:val="0020567A"/>
    <w:rsid w:val="0020639F"/>
    <w:rsid w:val="00206780"/>
    <w:rsid w:val="00207A52"/>
    <w:rsid w:val="00207BBA"/>
    <w:rsid w:val="0021022A"/>
    <w:rsid w:val="002114C1"/>
    <w:rsid w:val="0021154B"/>
    <w:rsid w:val="00211C9F"/>
    <w:rsid w:val="00212AA6"/>
    <w:rsid w:val="00213C3E"/>
    <w:rsid w:val="00216E82"/>
    <w:rsid w:val="00217441"/>
    <w:rsid w:val="0022171F"/>
    <w:rsid w:val="0022423A"/>
    <w:rsid w:val="00231508"/>
    <w:rsid w:val="0023726F"/>
    <w:rsid w:val="002415B1"/>
    <w:rsid w:val="0024282A"/>
    <w:rsid w:val="00242E6E"/>
    <w:rsid w:val="00243AFA"/>
    <w:rsid w:val="00244754"/>
    <w:rsid w:val="00244D70"/>
    <w:rsid w:val="00244E11"/>
    <w:rsid w:val="002475B3"/>
    <w:rsid w:val="002513A4"/>
    <w:rsid w:val="0025146F"/>
    <w:rsid w:val="00251EBB"/>
    <w:rsid w:val="002525FC"/>
    <w:rsid w:val="00252732"/>
    <w:rsid w:val="00255AD8"/>
    <w:rsid w:val="00256412"/>
    <w:rsid w:val="002568D4"/>
    <w:rsid w:val="00260FC0"/>
    <w:rsid w:val="00263264"/>
    <w:rsid w:val="002637D0"/>
    <w:rsid w:val="00263CFB"/>
    <w:rsid w:val="00264466"/>
    <w:rsid w:val="002660E1"/>
    <w:rsid w:val="002662AD"/>
    <w:rsid w:val="002668FD"/>
    <w:rsid w:val="00267A4B"/>
    <w:rsid w:val="00270422"/>
    <w:rsid w:val="00271AF7"/>
    <w:rsid w:val="00271C9B"/>
    <w:rsid w:val="00273B5F"/>
    <w:rsid w:val="00273BC1"/>
    <w:rsid w:val="00273CAC"/>
    <w:rsid w:val="002740BA"/>
    <w:rsid w:val="00275F02"/>
    <w:rsid w:val="002762D8"/>
    <w:rsid w:val="00276CE4"/>
    <w:rsid w:val="00284C77"/>
    <w:rsid w:val="0029153F"/>
    <w:rsid w:val="00291B7D"/>
    <w:rsid w:val="0029350B"/>
    <w:rsid w:val="00295192"/>
    <w:rsid w:val="002953B7"/>
    <w:rsid w:val="00297FF1"/>
    <w:rsid w:val="002A25FD"/>
    <w:rsid w:val="002A4B80"/>
    <w:rsid w:val="002A5051"/>
    <w:rsid w:val="002A538A"/>
    <w:rsid w:val="002A540A"/>
    <w:rsid w:val="002A5DDD"/>
    <w:rsid w:val="002B0377"/>
    <w:rsid w:val="002B06AF"/>
    <w:rsid w:val="002B1FAF"/>
    <w:rsid w:val="002B285D"/>
    <w:rsid w:val="002B4D1F"/>
    <w:rsid w:val="002B5526"/>
    <w:rsid w:val="002B6986"/>
    <w:rsid w:val="002B7B28"/>
    <w:rsid w:val="002C0770"/>
    <w:rsid w:val="002C1344"/>
    <w:rsid w:val="002C20AA"/>
    <w:rsid w:val="002C4069"/>
    <w:rsid w:val="002C5297"/>
    <w:rsid w:val="002C64DC"/>
    <w:rsid w:val="002D28A7"/>
    <w:rsid w:val="002D32EE"/>
    <w:rsid w:val="002D3EAD"/>
    <w:rsid w:val="002D5278"/>
    <w:rsid w:val="002D5562"/>
    <w:rsid w:val="002E0121"/>
    <w:rsid w:val="002E0277"/>
    <w:rsid w:val="002E27B6"/>
    <w:rsid w:val="002E2A23"/>
    <w:rsid w:val="002E2E5A"/>
    <w:rsid w:val="002E3F9B"/>
    <w:rsid w:val="002E4D40"/>
    <w:rsid w:val="002E5076"/>
    <w:rsid w:val="002E56D2"/>
    <w:rsid w:val="002E74A4"/>
    <w:rsid w:val="002E7868"/>
    <w:rsid w:val="002F00DB"/>
    <w:rsid w:val="002F121C"/>
    <w:rsid w:val="002F5067"/>
    <w:rsid w:val="002F5F50"/>
    <w:rsid w:val="002F67E4"/>
    <w:rsid w:val="002F6A1C"/>
    <w:rsid w:val="003006B8"/>
    <w:rsid w:val="003025F7"/>
    <w:rsid w:val="003030AA"/>
    <w:rsid w:val="003033F8"/>
    <w:rsid w:val="003060EA"/>
    <w:rsid w:val="00307B37"/>
    <w:rsid w:val="00310978"/>
    <w:rsid w:val="00315257"/>
    <w:rsid w:val="003155ED"/>
    <w:rsid w:val="00315D5D"/>
    <w:rsid w:val="00316453"/>
    <w:rsid w:val="00316531"/>
    <w:rsid w:val="00317969"/>
    <w:rsid w:val="0032030E"/>
    <w:rsid w:val="003222AD"/>
    <w:rsid w:val="00322419"/>
    <w:rsid w:val="00322424"/>
    <w:rsid w:val="0032367E"/>
    <w:rsid w:val="003237AB"/>
    <w:rsid w:val="003256A6"/>
    <w:rsid w:val="00326C57"/>
    <w:rsid w:val="00333A4C"/>
    <w:rsid w:val="00333E52"/>
    <w:rsid w:val="00336730"/>
    <w:rsid w:val="00336C4C"/>
    <w:rsid w:val="00336E8B"/>
    <w:rsid w:val="00337822"/>
    <w:rsid w:val="00341AB8"/>
    <w:rsid w:val="00342CF9"/>
    <w:rsid w:val="003502D1"/>
    <w:rsid w:val="003504E5"/>
    <w:rsid w:val="00350E1A"/>
    <w:rsid w:val="00351F81"/>
    <w:rsid w:val="00353C5A"/>
    <w:rsid w:val="0035418E"/>
    <w:rsid w:val="003565B4"/>
    <w:rsid w:val="0036074D"/>
    <w:rsid w:val="0036110B"/>
    <w:rsid w:val="00361BC1"/>
    <w:rsid w:val="0036266D"/>
    <w:rsid w:val="003659C5"/>
    <w:rsid w:val="00366443"/>
    <w:rsid w:val="00372286"/>
    <w:rsid w:val="003728C0"/>
    <w:rsid w:val="00372E9B"/>
    <w:rsid w:val="00373744"/>
    <w:rsid w:val="00374692"/>
    <w:rsid w:val="00374AE1"/>
    <w:rsid w:val="00375E6C"/>
    <w:rsid w:val="00377F83"/>
    <w:rsid w:val="00380E1C"/>
    <w:rsid w:val="003810ED"/>
    <w:rsid w:val="00381533"/>
    <w:rsid w:val="00384593"/>
    <w:rsid w:val="003866A9"/>
    <w:rsid w:val="0038685B"/>
    <w:rsid w:val="00387348"/>
    <w:rsid w:val="003907A9"/>
    <w:rsid w:val="00391E25"/>
    <w:rsid w:val="003934E6"/>
    <w:rsid w:val="00397B09"/>
    <w:rsid w:val="003A18FC"/>
    <w:rsid w:val="003A1BD2"/>
    <w:rsid w:val="003A2D45"/>
    <w:rsid w:val="003A7836"/>
    <w:rsid w:val="003B0D54"/>
    <w:rsid w:val="003B24D0"/>
    <w:rsid w:val="003B2A2E"/>
    <w:rsid w:val="003B2C04"/>
    <w:rsid w:val="003B2EC3"/>
    <w:rsid w:val="003B35B0"/>
    <w:rsid w:val="003B35E4"/>
    <w:rsid w:val="003B48CC"/>
    <w:rsid w:val="003C2D8B"/>
    <w:rsid w:val="003C3569"/>
    <w:rsid w:val="003C4F9F"/>
    <w:rsid w:val="003C60F1"/>
    <w:rsid w:val="003D4F52"/>
    <w:rsid w:val="003D6B99"/>
    <w:rsid w:val="003D6BFD"/>
    <w:rsid w:val="003D78DE"/>
    <w:rsid w:val="003E2E03"/>
    <w:rsid w:val="003E4091"/>
    <w:rsid w:val="003E4394"/>
    <w:rsid w:val="003E589E"/>
    <w:rsid w:val="003E633B"/>
    <w:rsid w:val="003E7402"/>
    <w:rsid w:val="003E780D"/>
    <w:rsid w:val="003F0840"/>
    <w:rsid w:val="003F2944"/>
    <w:rsid w:val="003F38E2"/>
    <w:rsid w:val="003F425C"/>
    <w:rsid w:val="003F4803"/>
    <w:rsid w:val="003F5FAD"/>
    <w:rsid w:val="003F6AA7"/>
    <w:rsid w:val="003F6DFC"/>
    <w:rsid w:val="003F7AC9"/>
    <w:rsid w:val="00403978"/>
    <w:rsid w:val="004070F6"/>
    <w:rsid w:val="00411B0D"/>
    <w:rsid w:val="0041279F"/>
    <w:rsid w:val="00412B29"/>
    <w:rsid w:val="004166DD"/>
    <w:rsid w:val="00416A22"/>
    <w:rsid w:val="004170DE"/>
    <w:rsid w:val="00421009"/>
    <w:rsid w:val="00421A66"/>
    <w:rsid w:val="004241AB"/>
    <w:rsid w:val="00424709"/>
    <w:rsid w:val="00424AD9"/>
    <w:rsid w:val="0042570E"/>
    <w:rsid w:val="00426522"/>
    <w:rsid w:val="00427462"/>
    <w:rsid w:val="00427669"/>
    <w:rsid w:val="004330D1"/>
    <w:rsid w:val="004344E5"/>
    <w:rsid w:val="00434A8C"/>
    <w:rsid w:val="00436CBB"/>
    <w:rsid w:val="004416BC"/>
    <w:rsid w:val="00441ABB"/>
    <w:rsid w:val="00444132"/>
    <w:rsid w:val="0044640E"/>
    <w:rsid w:val="004503C0"/>
    <w:rsid w:val="004511A1"/>
    <w:rsid w:val="00452F69"/>
    <w:rsid w:val="0045378B"/>
    <w:rsid w:val="00455852"/>
    <w:rsid w:val="00457379"/>
    <w:rsid w:val="004632F9"/>
    <w:rsid w:val="00463CB5"/>
    <w:rsid w:val="00470041"/>
    <w:rsid w:val="00471352"/>
    <w:rsid w:val="00471F76"/>
    <w:rsid w:val="004772F4"/>
    <w:rsid w:val="00480108"/>
    <w:rsid w:val="004824E9"/>
    <w:rsid w:val="00482900"/>
    <w:rsid w:val="00482EC2"/>
    <w:rsid w:val="0048363A"/>
    <w:rsid w:val="00483737"/>
    <w:rsid w:val="00483CF5"/>
    <w:rsid w:val="00484D1A"/>
    <w:rsid w:val="00485B39"/>
    <w:rsid w:val="0048785A"/>
    <w:rsid w:val="0048790C"/>
    <w:rsid w:val="00490BF6"/>
    <w:rsid w:val="004974B6"/>
    <w:rsid w:val="004A5D6B"/>
    <w:rsid w:val="004A5FFD"/>
    <w:rsid w:val="004A6D4D"/>
    <w:rsid w:val="004B0CFD"/>
    <w:rsid w:val="004B24CD"/>
    <w:rsid w:val="004B282E"/>
    <w:rsid w:val="004B2E40"/>
    <w:rsid w:val="004B4DC1"/>
    <w:rsid w:val="004B71B3"/>
    <w:rsid w:val="004B7E13"/>
    <w:rsid w:val="004C01B2"/>
    <w:rsid w:val="004C027F"/>
    <w:rsid w:val="004C1954"/>
    <w:rsid w:val="004C5574"/>
    <w:rsid w:val="004D35CC"/>
    <w:rsid w:val="004D3BA3"/>
    <w:rsid w:val="004D42B2"/>
    <w:rsid w:val="004D5F02"/>
    <w:rsid w:val="004D6253"/>
    <w:rsid w:val="004D682E"/>
    <w:rsid w:val="004D6EC1"/>
    <w:rsid w:val="004E01B5"/>
    <w:rsid w:val="004E0D0A"/>
    <w:rsid w:val="004E1AA9"/>
    <w:rsid w:val="004E25A2"/>
    <w:rsid w:val="004E2C1A"/>
    <w:rsid w:val="004E36F9"/>
    <w:rsid w:val="004E3F3A"/>
    <w:rsid w:val="004E49D7"/>
    <w:rsid w:val="004E51AA"/>
    <w:rsid w:val="004E79D6"/>
    <w:rsid w:val="004F01DC"/>
    <w:rsid w:val="004F09E8"/>
    <w:rsid w:val="004F1A28"/>
    <w:rsid w:val="004F1C13"/>
    <w:rsid w:val="004F1C84"/>
    <w:rsid w:val="004F1ED7"/>
    <w:rsid w:val="004F2C11"/>
    <w:rsid w:val="004F35E0"/>
    <w:rsid w:val="004F3E77"/>
    <w:rsid w:val="004F57E3"/>
    <w:rsid w:val="004F5B00"/>
    <w:rsid w:val="004F6678"/>
    <w:rsid w:val="004F7AC2"/>
    <w:rsid w:val="005005D2"/>
    <w:rsid w:val="005019D8"/>
    <w:rsid w:val="00501CB7"/>
    <w:rsid w:val="00502F76"/>
    <w:rsid w:val="0050445C"/>
    <w:rsid w:val="005061C5"/>
    <w:rsid w:val="00506DCA"/>
    <w:rsid w:val="0050799C"/>
    <w:rsid w:val="00511600"/>
    <w:rsid w:val="005129B0"/>
    <w:rsid w:val="0051380E"/>
    <w:rsid w:val="00514365"/>
    <w:rsid w:val="0051528C"/>
    <w:rsid w:val="005178A7"/>
    <w:rsid w:val="00520451"/>
    <w:rsid w:val="00521765"/>
    <w:rsid w:val="00524215"/>
    <w:rsid w:val="005258FC"/>
    <w:rsid w:val="00530F35"/>
    <w:rsid w:val="0053484F"/>
    <w:rsid w:val="00534D1E"/>
    <w:rsid w:val="00536580"/>
    <w:rsid w:val="005378F9"/>
    <w:rsid w:val="0053795B"/>
    <w:rsid w:val="00537EA4"/>
    <w:rsid w:val="00540519"/>
    <w:rsid w:val="00541B97"/>
    <w:rsid w:val="00542A24"/>
    <w:rsid w:val="00543EF2"/>
    <w:rsid w:val="00545BFC"/>
    <w:rsid w:val="00551346"/>
    <w:rsid w:val="00551B11"/>
    <w:rsid w:val="005544E6"/>
    <w:rsid w:val="00554766"/>
    <w:rsid w:val="0055617E"/>
    <w:rsid w:val="00556A60"/>
    <w:rsid w:val="005575F9"/>
    <w:rsid w:val="00561C72"/>
    <w:rsid w:val="00562862"/>
    <w:rsid w:val="00563663"/>
    <w:rsid w:val="0056543D"/>
    <w:rsid w:val="00566BA6"/>
    <w:rsid w:val="00570938"/>
    <w:rsid w:val="00571E3B"/>
    <w:rsid w:val="00572509"/>
    <w:rsid w:val="00574EF8"/>
    <w:rsid w:val="00575180"/>
    <w:rsid w:val="005751AA"/>
    <w:rsid w:val="00576407"/>
    <w:rsid w:val="00577572"/>
    <w:rsid w:val="00582344"/>
    <w:rsid w:val="00582AE7"/>
    <w:rsid w:val="00582F66"/>
    <w:rsid w:val="0058300C"/>
    <w:rsid w:val="00585946"/>
    <w:rsid w:val="0058744D"/>
    <w:rsid w:val="005876E7"/>
    <w:rsid w:val="00592544"/>
    <w:rsid w:val="005925F6"/>
    <w:rsid w:val="005A00C7"/>
    <w:rsid w:val="005A25F0"/>
    <w:rsid w:val="005A28D4"/>
    <w:rsid w:val="005A2C8C"/>
    <w:rsid w:val="005A32CB"/>
    <w:rsid w:val="005A5C2D"/>
    <w:rsid w:val="005A65B4"/>
    <w:rsid w:val="005A78E0"/>
    <w:rsid w:val="005B056D"/>
    <w:rsid w:val="005C1A7C"/>
    <w:rsid w:val="005C2116"/>
    <w:rsid w:val="005C2868"/>
    <w:rsid w:val="005C29DF"/>
    <w:rsid w:val="005C3C9B"/>
    <w:rsid w:val="005C4D85"/>
    <w:rsid w:val="005C5F97"/>
    <w:rsid w:val="005C769C"/>
    <w:rsid w:val="005C776A"/>
    <w:rsid w:val="005C7995"/>
    <w:rsid w:val="005C7996"/>
    <w:rsid w:val="005D0E8E"/>
    <w:rsid w:val="005D40FF"/>
    <w:rsid w:val="005D64F7"/>
    <w:rsid w:val="005D6DE4"/>
    <w:rsid w:val="005E29C3"/>
    <w:rsid w:val="005E6127"/>
    <w:rsid w:val="005E7B62"/>
    <w:rsid w:val="005F0175"/>
    <w:rsid w:val="005F1580"/>
    <w:rsid w:val="005F2182"/>
    <w:rsid w:val="005F283D"/>
    <w:rsid w:val="005F3299"/>
    <w:rsid w:val="005F3ED8"/>
    <w:rsid w:val="005F4644"/>
    <w:rsid w:val="005F63C4"/>
    <w:rsid w:val="005F6B57"/>
    <w:rsid w:val="005F7338"/>
    <w:rsid w:val="005F7B10"/>
    <w:rsid w:val="005F7E9F"/>
    <w:rsid w:val="0060103C"/>
    <w:rsid w:val="006010A5"/>
    <w:rsid w:val="006019AE"/>
    <w:rsid w:val="006025D4"/>
    <w:rsid w:val="006046AF"/>
    <w:rsid w:val="00605038"/>
    <w:rsid w:val="00605B82"/>
    <w:rsid w:val="00607C0D"/>
    <w:rsid w:val="00610412"/>
    <w:rsid w:val="00610AC6"/>
    <w:rsid w:val="00611EB0"/>
    <w:rsid w:val="00615292"/>
    <w:rsid w:val="00615D93"/>
    <w:rsid w:val="00621163"/>
    <w:rsid w:val="006216B7"/>
    <w:rsid w:val="00623968"/>
    <w:rsid w:val="00625321"/>
    <w:rsid w:val="0062562D"/>
    <w:rsid w:val="00626171"/>
    <w:rsid w:val="00626D6B"/>
    <w:rsid w:val="006276CD"/>
    <w:rsid w:val="00630245"/>
    <w:rsid w:val="00630254"/>
    <w:rsid w:val="0063095A"/>
    <w:rsid w:val="00631E10"/>
    <w:rsid w:val="006325AE"/>
    <w:rsid w:val="00634782"/>
    <w:rsid w:val="00634B3C"/>
    <w:rsid w:val="0063571F"/>
    <w:rsid w:val="006366B2"/>
    <w:rsid w:val="00637475"/>
    <w:rsid w:val="00637B36"/>
    <w:rsid w:val="00640798"/>
    <w:rsid w:val="00641654"/>
    <w:rsid w:val="00642C47"/>
    <w:rsid w:val="006448D6"/>
    <w:rsid w:val="00645431"/>
    <w:rsid w:val="00645649"/>
    <w:rsid w:val="006467F2"/>
    <w:rsid w:val="00646C80"/>
    <w:rsid w:val="00646D8D"/>
    <w:rsid w:val="00646F63"/>
    <w:rsid w:val="0065025D"/>
    <w:rsid w:val="00650EE2"/>
    <w:rsid w:val="00651903"/>
    <w:rsid w:val="00655B49"/>
    <w:rsid w:val="006573B1"/>
    <w:rsid w:val="0065779C"/>
    <w:rsid w:val="00661F03"/>
    <w:rsid w:val="00662F66"/>
    <w:rsid w:val="00663A36"/>
    <w:rsid w:val="00665EE4"/>
    <w:rsid w:val="00671AA3"/>
    <w:rsid w:val="00673481"/>
    <w:rsid w:val="00674045"/>
    <w:rsid w:val="00674B15"/>
    <w:rsid w:val="0067516B"/>
    <w:rsid w:val="00680186"/>
    <w:rsid w:val="006803B0"/>
    <w:rsid w:val="006814BF"/>
    <w:rsid w:val="00681D83"/>
    <w:rsid w:val="00682CE5"/>
    <w:rsid w:val="006850A5"/>
    <w:rsid w:val="00685489"/>
    <w:rsid w:val="0068548A"/>
    <w:rsid w:val="006854D0"/>
    <w:rsid w:val="00687200"/>
    <w:rsid w:val="006900C2"/>
    <w:rsid w:val="00690684"/>
    <w:rsid w:val="00690F5A"/>
    <w:rsid w:val="00691622"/>
    <w:rsid w:val="00692099"/>
    <w:rsid w:val="00692574"/>
    <w:rsid w:val="0069302C"/>
    <w:rsid w:val="00694C12"/>
    <w:rsid w:val="00695E89"/>
    <w:rsid w:val="00697C25"/>
    <w:rsid w:val="00697E84"/>
    <w:rsid w:val="006A1B44"/>
    <w:rsid w:val="006A29EA"/>
    <w:rsid w:val="006A2B43"/>
    <w:rsid w:val="006A2EA5"/>
    <w:rsid w:val="006A3A71"/>
    <w:rsid w:val="006A4DC4"/>
    <w:rsid w:val="006A5ED4"/>
    <w:rsid w:val="006B2AE2"/>
    <w:rsid w:val="006B30A9"/>
    <w:rsid w:val="006B4164"/>
    <w:rsid w:val="006B428F"/>
    <w:rsid w:val="006B5DF8"/>
    <w:rsid w:val="006B64AC"/>
    <w:rsid w:val="006B7594"/>
    <w:rsid w:val="006B7FE9"/>
    <w:rsid w:val="006C1FE9"/>
    <w:rsid w:val="006C2991"/>
    <w:rsid w:val="006C2D41"/>
    <w:rsid w:val="006C302A"/>
    <w:rsid w:val="006C5E66"/>
    <w:rsid w:val="006C7473"/>
    <w:rsid w:val="006D23B8"/>
    <w:rsid w:val="006D3963"/>
    <w:rsid w:val="006D4E02"/>
    <w:rsid w:val="006D5AFB"/>
    <w:rsid w:val="006D5B68"/>
    <w:rsid w:val="006D6753"/>
    <w:rsid w:val="006D7DB8"/>
    <w:rsid w:val="006E0239"/>
    <w:rsid w:val="006E1233"/>
    <w:rsid w:val="006E3255"/>
    <w:rsid w:val="006E7C44"/>
    <w:rsid w:val="006F0395"/>
    <w:rsid w:val="006F243C"/>
    <w:rsid w:val="006F6ADC"/>
    <w:rsid w:val="006F754E"/>
    <w:rsid w:val="007008EE"/>
    <w:rsid w:val="00701C88"/>
    <w:rsid w:val="0070267E"/>
    <w:rsid w:val="00703761"/>
    <w:rsid w:val="00704BA7"/>
    <w:rsid w:val="00704DFB"/>
    <w:rsid w:val="00706E32"/>
    <w:rsid w:val="00707005"/>
    <w:rsid w:val="007071C4"/>
    <w:rsid w:val="00707AA3"/>
    <w:rsid w:val="00710901"/>
    <w:rsid w:val="00710934"/>
    <w:rsid w:val="0071195E"/>
    <w:rsid w:val="00712794"/>
    <w:rsid w:val="00712935"/>
    <w:rsid w:val="00712EF4"/>
    <w:rsid w:val="007133C6"/>
    <w:rsid w:val="00713964"/>
    <w:rsid w:val="00714E8C"/>
    <w:rsid w:val="007150B7"/>
    <w:rsid w:val="00715758"/>
    <w:rsid w:val="00721ABB"/>
    <w:rsid w:val="0073509F"/>
    <w:rsid w:val="007356AA"/>
    <w:rsid w:val="00735926"/>
    <w:rsid w:val="00740E30"/>
    <w:rsid w:val="00741183"/>
    <w:rsid w:val="007425C7"/>
    <w:rsid w:val="00742C29"/>
    <w:rsid w:val="007441AC"/>
    <w:rsid w:val="0074463A"/>
    <w:rsid w:val="00751071"/>
    <w:rsid w:val="00752ACA"/>
    <w:rsid w:val="007546AF"/>
    <w:rsid w:val="00756E8A"/>
    <w:rsid w:val="0076029A"/>
    <w:rsid w:val="00760378"/>
    <w:rsid w:val="0076254F"/>
    <w:rsid w:val="007630DB"/>
    <w:rsid w:val="00764375"/>
    <w:rsid w:val="00765720"/>
    <w:rsid w:val="007658A4"/>
    <w:rsid w:val="00765934"/>
    <w:rsid w:val="00766EEF"/>
    <w:rsid w:val="007670CC"/>
    <w:rsid w:val="00770AB0"/>
    <w:rsid w:val="0077105C"/>
    <w:rsid w:val="00772B23"/>
    <w:rsid w:val="0077451B"/>
    <w:rsid w:val="00776435"/>
    <w:rsid w:val="00777FAE"/>
    <w:rsid w:val="00780150"/>
    <w:rsid w:val="00780631"/>
    <w:rsid w:val="00780FE6"/>
    <w:rsid w:val="007830AC"/>
    <w:rsid w:val="0078540C"/>
    <w:rsid w:val="007854FA"/>
    <w:rsid w:val="007854FB"/>
    <w:rsid w:val="00785D91"/>
    <w:rsid w:val="0078666D"/>
    <w:rsid w:val="007915D3"/>
    <w:rsid w:val="007945B5"/>
    <w:rsid w:val="007A0696"/>
    <w:rsid w:val="007A0BAB"/>
    <w:rsid w:val="007A3228"/>
    <w:rsid w:val="007A6C07"/>
    <w:rsid w:val="007A737E"/>
    <w:rsid w:val="007B302D"/>
    <w:rsid w:val="007B4806"/>
    <w:rsid w:val="007B64DD"/>
    <w:rsid w:val="007B6CC9"/>
    <w:rsid w:val="007C2A6D"/>
    <w:rsid w:val="007C6D65"/>
    <w:rsid w:val="007C7885"/>
    <w:rsid w:val="007D2FA4"/>
    <w:rsid w:val="007D43E7"/>
    <w:rsid w:val="007D4A6B"/>
    <w:rsid w:val="007D5E59"/>
    <w:rsid w:val="007D7630"/>
    <w:rsid w:val="007E1395"/>
    <w:rsid w:val="007E373C"/>
    <w:rsid w:val="007E379C"/>
    <w:rsid w:val="007E3C42"/>
    <w:rsid w:val="007E3DA1"/>
    <w:rsid w:val="007E4213"/>
    <w:rsid w:val="007F1ED1"/>
    <w:rsid w:val="007F293A"/>
    <w:rsid w:val="007F2E88"/>
    <w:rsid w:val="007F4412"/>
    <w:rsid w:val="007F75F3"/>
    <w:rsid w:val="008002CE"/>
    <w:rsid w:val="0080053F"/>
    <w:rsid w:val="00801729"/>
    <w:rsid w:val="0080348D"/>
    <w:rsid w:val="00803AB7"/>
    <w:rsid w:val="00803B2F"/>
    <w:rsid w:val="00806B26"/>
    <w:rsid w:val="00807A3A"/>
    <w:rsid w:val="00807AC0"/>
    <w:rsid w:val="00810A86"/>
    <w:rsid w:val="00810CBC"/>
    <w:rsid w:val="00812946"/>
    <w:rsid w:val="0081394E"/>
    <w:rsid w:val="00814342"/>
    <w:rsid w:val="0081550A"/>
    <w:rsid w:val="0081594C"/>
    <w:rsid w:val="0081675C"/>
    <w:rsid w:val="00817F8D"/>
    <w:rsid w:val="00820054"/>
    <w:rsid w:val="008210CB"/>
    <w:rsid w:val="00824177"/>
    <w:rsid w:val="0082782E"/>
    <w:rsid w:val="0083197D"/>
    <w:rsid w:val="0083355A"/>
    <w:rsid w:val="00836161"/>
    <w:rsid w:val="00836C15"/>
    <w:rsid w:val="00842D60"/>
    <w:rsid w:val="00844590"/>
    <w:rsid w:val="00844F6C"/>
    <w:rsid w:val="00852BD1"/>
    <w:rsid w:val="008536C7"/>
    <w:rsid w:val="00854A18"/>
    <w:rsid w:val="008558CF"/>
    <w:rsid w:val="008603DF"/>
    <w:rsid w:val="0086268E"/>
    <w:rsid w:val="00863629"/>
    <w:rsid w:val="008639B4"/>
    <w:rsid w:val="008657BB"/>
    <w:rsid w:val="008666A6"/>
    <w:rsid w:val="00867250"/>
    <w:rsid w:val="008679A6"/>
    <w:rsid w:val="00871809"/>
    <w:rsid w:val="00873066"/>
    <w:rsid w:val="0087744F"/>
    <w:rsid w:val="00880084"/>
    <w:rsid w:val="00880BCE"/>
    <w:rsid w:val="008825DD"/>
    <w:rsid w:val="008866FE"/>
    <w:rsid w:val="00887CD6"/>
    <w:rsid w:val="0089068C"/>
    <w:rsid w:val="008909BF"/>
    <w:rsid w:val="00890E0D"/>
    <w:rsid w:val="00892D08"/>
    <w:rsid w:val="00893791"/>
    <w:rsid w:val="00893C52"/>
    <w:rsid w:val="00893E8F"/>
    <w:rsid w:val="00895A07"/>
    <w:rsid w:val="0089754B"/>
    <w:rsid w:val="008A02C6"/>
    <w:rsid w:val="008A03A4"/>
    <w:rsid w:val="008A13CF"/>
    <w:rsid w:val="008A1B71"/>
    <w:rsid w:val="008A4BD3"/>
    <w:rsid w:val="008A4DD4"/>
    <w:rsid w:val="008A4E46"/>
    <w:rsid w:val="008A6A4F"/>
    <w:rsid w:val="008A6C35"/>
    <w:rsid w:val="008A6DA9"/>
    <w:rsid w:val="008B0BC6"/>
    <w:rsid w:val="008B5EBA"/>
    <w:rsid w:val="008B6E33"/>
    <w:rsid w:val="008C13A7"/>
    <w:rsid w:val="008C34FE"/>
    <w:rsid w:val="008C4BA3"/>
    <w:rsid w:val="008C74F9"/>
    <w:rsid w:val="008D02DF"/>
    <w:rsid w:val="008D0BA6"/>
    <w:rsid w:val="008D23D2"/>
    <w:rsid w:val="008D343C"/>
    <w:rsid w:val="008D6638"/>
    <w:rsid w:val="008D6732"/>
    <w:rsid w:val="008D7E30"/>
    <w:rsid w:val="008E155F"/>
    <w:rsid w:val="008E1881"/>
    <w:rsid w:val="008E27A5"/>
    <w:rsid w:val="008E2BDF"/>
    <w:rsid w:val="008E31C6"/>
    <w:rsid w:val="008E3251"/>
    <w:rsid w:val="008E3D2B"/>
    <w:rsid w:val="008E3D56"/>
    <w:rsid w:val="008E50F5"/>
    <w:rsid w:val="008E5A6D"/>
    <w:rsid w:val="008E6008"/>
    <w:rsid w:val="008E6C06"/>
    <w:rsid w:val="008E7F8C"/>
    <w:rsid w:val="008F0503"/>
    <w:rsid w:val="008F17CC"/>
    <w:rsid w:val="008F1E87"/>
    <w:rsid w:val="008F32DF"/>
    <w:rsid w:val="008F3CFC"/>
    <w:rsid w:val="008F4D20"/>
    <w:rsid w:val="008F69DE"/>
    <w:rsid w:val="00900C08"/>
    <w:rsid w:val="009025F5"/>
    <w:rsid w:val="00902F59"/>
    <w:rsid w:val="00905F63"/>
    <w:rsid w:val="00906904"/>
    <w:rsid w:val="00906A9C"/>
    <w:rsid w:val="00907030"/>
    <w:rsid w:val="00907233"/>
    <w:rsid w:val="009139DB"/>
    <w:rsid w:val="0092107D"/>
    <w:rsid w:val="009220EC"/>
    <w:rsid w:val="009222AA"/>
    <w:rsid w:val="00924E66"/>
    <w:rsid w:val="00925AB5"/>
    <w:rsid w:val="00926005"/>
    <w:rsid w:val="00926AD2"/>
    <w:rsid w:val="009273B9"/>
    <w:rsid w:val="009273D6"/>
    <w:rsid w:val="009303E7"/>
    <w:rsid w:val="00930BB6"/>
    <w:rsid w:val="00931742"/>
    <w:rsid w:val="00932D5E"/>
    <w:rsid w:val="00932D84"/>
    <w:rsid w:val="00934B86"/>
    <w:rsid w:val="00936590"/>
    <w:rsid w:val="00937222"/>
    <w:rsid w:val="00940804"/>
    <w:rsid w:val="00943AF7"/>
    <w:rsid w:val="00946467"/>
    <w:rsid w:val="00946986"/>
    <w:rsid w:val="0094757D"/>
    <w:rsid w:val="00951615"/>
    <w:rsid w:val="00951705"/>
    <w:rsid w:val="00951B25"/>
    <w:rsid w:val="0095340E"/>
    <w:rsid w:val="00956DE6"/>
    <w:rsid w:val="0096224D"/>
    <w:rsid w:val="00964458"/>
    <w:rsid w:val="00964E50"/>
    <w:rsid w:val="0096582D"/>
    <w:rsid w:val="00967DCC"/>
    <w:rsid w:val="009702EF"/>
    <w:rsid w:val="00971B3F"/>
    <w:rsid w:val="0097235F"/>
    <w:rsid w:val="0097268A"/>
    <w:rsid w:val="009737E4"/>
    <w:rsid w:val="00973ED9"/>
    <w:rsid w:val="00974888"/>
    <w:rsid w:val="0097579A"/>
    <w:rsid w:val="0097612B"/>
    <w:rsid w:val="00977200"/>
    <w:rsid w:val="0097757D"/>
    <w:rsid w:val="0097768A"/>
    <w:rsid w:val="00983B74"/>
    <w:rsid w:val="00985786"/>
    <w:rsid w:val="00986985"/>
    <w:rsid w:val="0099004B"/>
    <w:rsid w:val="00990263"/>
    <w:rsid w:val="009927F9"/>
    <w:rsid w:val="0099313C"/>
    <w:rsid w:val="00996C49"/>
    <w:rsid w:val="009A00AE"/>
    <w:rsid w:val="009A20D1"/>
    <w:rsid w:val="009A2CCC"/>
    <w:rsid w:val="009A4B01"/>
    <w:rsid w:val="009A4CCC"/>
    <w:rsid w:val="009B0951"/>
    <w:rsid w:val="009B109E"/>
    <w:rsid w:val="009B12E0"/>
    <w:rsid w:val="009B4298"/>
    <w:rsid w:val="009B4F2E"/>
    <w:rsid w:val="009B5D21"/>
    <w:rsid w:val="009C2069"/>
    <w:rsid w:val="009C2305"/>
    <w:rsid w:val="009D0E22"/>
    <w:rsid w:val="009D1E80"/>
    <w:rsid w:val="009D238D"/>
    <w:rsid w:val="009D23B9"/>
    <w:rsid w:val="009D29D5"/>
    <w:rsid w:val="009D32D3"/>
    <w:rsid w:val="009D5C45"/>
    <w:rsid w:val="009D6CF7"/>
    <w:rsid w:val="009E444C"/>
    <w:rsid w:val="009E4B94"/>
    <w:rsid w:val="009E5C58"/>
    <w:rsid w:val="009E5C63"/>
    <w:rsid w:val="009E65CB"/>
    <w:rsid w:val="009E6AD9"/>
    <w:rsid w:val="009F06A8"/>
    <w:rsid w:val="009F27FB"/>
    <w:rsid w:val="009F44E7"/>
    <w:rsid w:val="009F78EF"/>
    <w:rsid w:val="009F7E8E"/>
    <w:rsid w:val="009F7F46"/>
    <w:rsid w:val="00A00804"/>
    <w:rsid w:val="00A017B2"/>
    <w:rsid w:val="00A026F6"/>
    <w:rsid w:val="00A02901"/>
    <w:rsid w:val="00A04650"/>
    <w:rsid w:val="00A06860"/>
    <w:rsid w:val="00A070ED"/>
    <w:rsid w:val="00A10A71"/>
    <w:rsid w:val="00A11520"/>
    <w:rsid w:val="00A11FBC"/>
    <w:rsid w:val="00A12585"/>
    <w:rsid w:val="00A13A5F"/>
    <w:rsid w:val="00A173BD"/>
    <w:rsid w:val="00A214FF"/>
    <w:rsid w:val="00A2199B"/>
    <w:rsid w:val="00A21BE5"/>
    <w:rsid w:val="00A22FE5"/>
    <w:rsid w:val="00A2390D"/>
    <w:rsid w:val="00A24860"/>
    <w:rsid w:val="00A26D89"/>
    <w:rsid w:val="00A3461E"/>
    <w:rsid w:val="00A40475"/>
    <w:rsid w:val="00A40AC0"/>
    <w:rsid w:val="00A4287F"/>
    <w:rsid w:val="00A42EEA"/>
    <w:rsid w:val="00A448F5"/>
    <w:rsid w:val="00A44E0F"/>
    <w:rsid w:val="00A46697"/>
    <w:rsid w:val="00A46C48"/>
    <w:rsid w:val="00A50501"/>
    <w:rsid w:val="00A517F7"/>
    <w:rsid w:val="00A556AF"/>
    <w:rsid w:val="00A55956"/>
    <w:rsid w:val="00A56307"/>
    <w:rsid w:val="00A56C6B"/>
    <w:rsid w:val="00A615E8"/>
    <w:rsid w:val="00A63BC0"/>
    <w:rsid w:val="00A63D36"/>
    <w:rsid w:val="00A676C2"/>
    <w:rsid w:val="00A701DB"/>
    <w:rsid w:val="00A70786"/>
    <w:rsid w:val="00A71F96"/>
    <w:rsid w:val="00A72349"/>
    <w:rsid w:val="00A72AB4"/>
    <w:rsid w:val="00A74E73"/>
    <w:rsid w:val="00A757C1"/>
    <w:rsid w:val="00A75F47"/>
    <w:rsid w:val="00A763F5"/>
    <w:rsid w:val="00A76CB5"/>
    <w:rsid w:val="00A77EBB"/>
    <w:rsid w:val="00A816D4"/>
    <w:rsid w:val="00A8341E"/>
    <w:rsid w:val="00A83B04"/>
    <w:rsid w:val="00A844D8"/>
    <w:rsid w:val="00A864D6"/>
    <w:rsid w:val="00A91DA5"/>
    <w:rsid w:val="00A91EFB"/>
    <w:rsid w:val="00A921D9"/>
    <w:rsid w:val="00A9449E"/>
    <w:rsid w:val="00A945D3"/>
    <w:rsid w:val="00A94677"/>
    <w:rsid w:val="00A95035"/>
    <w:rsid w:val="00A959AE"/>
    <w:rsid w:val="00A95DE4"/>
    <w:rsid w:val="00A96060"/>
    <w:rsid w:val="00A97F6A"/>
    <w:rsid w:val="00AA00CB"/>
    <w:rsid w:val="00AA0D2C"/>
    <w:rsid w:val="00AA32DA"/>
    <w:rsid w:val="00AA4E87"/>
    <w:rsid w:val="00AA5434"/>
    <w:rsid w:val="00AA7D5F"/>
    <w:rsid w:val="00AB0D33"/>
    <w:rsid w:val="00AB11A3"/>
    <w:rsid w:val="00AB17FA"/>
    <w:rsid w:val="00AB3614"/>
    <w:rsid w:val="00AB4582"/>
    <w:rsid w:val="00AB5C71"/>
    <w:rsid w:val="00AB7866"/>
    <w:rsid w:val="00AB7CB6"/>
    <w:rsid w:val="00AB7FFC"/>
    <w:rsid w:val="00AC2F90"/>
    <w:rsid w:val="00AC36A2"/>
    <w:rsid w:val="00AC51A3"/>
    <w:rsid w:val="00AC7861"/>
    <w:rsid w:val="00AD1B86"/>
    <w:rsid w:val="00AD5153"/>
    <w:rsid w:val="00AD59E1"/>
    <w:rsid w:val="00AD5F89"/>
    <w:rsid w:val="00AD7666"/>
    <w:rsid w:val="00AE07F3"/>
    <w:rsid w:val="00AE1337"/>
    <w:rsid w:val="00AE1DD5"/>
    <w:rsid w:val="00AE2F3F"/>
    <w:rsid w:val="00AE3691"/>
    <w:rsid w:val="00AE4E2A"/>
    <w:rsid w:val="00AE6A00"/>
    <w:rsid w:val="00AE745B"/>
    <w:rsid w:val="00AE7F8A"/>
    <w:rsid w:val="00AF04E5"/>
    <w:rsid w:val="00AF07BD"/>
    <w:rsid w:val="00AF07CC"/>
    <w:rsid w:val="00AF1D02"/>
    <w:rsid w:val="00AF4982"/>
    <w:rsid w:val="00AF51E6"/>
    <w:rsid w:val="00AF5E7F"/>
    <w:rsid w:val="00AF6129"/>
    <w:rsid w:val="00AF6163"/>
    <w:rsid w:val="00AF660A"/>
    <w:rsid w:val="00AF673B"/>
    <w:rsid w:val="00B00D92"/>
    <w:rsid w:val="00B01F6C"/>
    <w:rsid w:val="00B021E8"/>
    <w:rsid w:val="00B0422A"/>
    <w:rsid w:val="00B04230"/>
    <w:rsid w:val="00B06D69"/>
    <w:rsid w:val="00B06E2B"/>
    <w:rsid w:val="00B13100"/>
    <w:rsid w:val="00B13A10"/>
    <w:rsid w:val="00B13CE1"/>
    <w:rsid w:val="00B14712"/>
    <w:rsid w:val="00B171D6"/>
    <w:rsid w:val="00B178B0"/>
    <w:rsid w:val="00B21A8C"/>
    <w:rsid w:val="00B21CB5"/>
    <w:rsid w:val="00B24E70"/>
    <w:rsid w:val="00B30DC9"/>
    <w:rsid w:val="00B31591"/>
    <w:rsid w:val="00B36E62"/>
    <w:rsid w:val="00B43338"/>
    <w:rsid w:val="00B44285"/>
    <w:rsid w:val="00B5144A"/>
    <w:rsid w:val="00B539F7"/>
    <w:rsid w:val="00B575CA"/>
    <w:rsid w:val="00B57CBE"/>
    <w:rsid w:val="00B57E78"/>
    <w:rsid w:val="00B61A99"/>
    <w:rsid w:val="00B62887"/>
    <w:rsid w:val="00B641E3"/>
    <w:rsid w:val="00B661A1"/>
    <w:rsid w:val="00B7106E"/>
    <w:rsid w:val="00B73727"/>
    <w:rsid w:val="00B76B38"/>
    <w:rsid w:val="00B81F03"/>
    <w:rsid w:val="00B81F19"/>
    <w:rsid w:val="00B83481"/>
    <w:rsid w:val="00B8501F"/>
    <w:rsid w:val="00B85CC6"/>
    <w:rsid w:val="00B905E0"/>
    <w:rsid w:val="00B931F7"/>
    <w:rsid w:val="00B964A8"/>
    <w:rsid w:val="00B97059"/>
    <w:rsid w:val="00B970DF"/>
    <w:rsid w:val="00BA1E54"/>
    <w:rsid w:val="00BA36AF"/>
    <w:rsid w:val="00BA3883"/>
    <w:rsid w:val="00BA4467"/>
    <w:rsid w:val="00BA50CE"/>
    <w:rsid w:val="00BA734F"/>
    <w:rsid w:val="00BA735E"/>
    <w:rsid w:val="00BB14F1"/>
    <w:rsid w:val="00BB1949"/>
    <w:rsid w:val="00BB1B90"/>
    <w:rsid w:val="00BB3045"/>
    <w:rsid w:val="00BB3EA7"/>
    <w:rsid w:val="00BB4255"/>
    <w:rsid w:val="00BB7117"/>
    <w:rsid w:val="00BB739C"/>
    <w:rsid w:val="00BC1017"/>
    <w:rsid w:val="00BC1E28"/>
    <w:rsid w:val="00BC3FEA"/>
    <w:rsid w:val="00BC4630"/>
    <w:rsid w:val="00BC4756"/>
    <w:rsid w:val="00BC7265"/>
    <w:rsid w:val="00BD0520"/>
    <w:rsid w:val="00BD3B3A"/>
    <w:rsid w:val="00BD3C84"/>
    <w:rsid w:val="00BD4153"/>
    <w:rsid w:val="00BD426C"/>
    <w:rsid w:val="00BD6966"/>
    <w:rsid w:val="00BE1A9D"/>
    <w:rsid w:val="00BE25D1"/>
    <w:rsid w:val="00BE2A74"/>
    <w:rsid w:val="00BE5D6C"/>
    <w:rsid w:val="00BE5F6F"/>
    <w:rsid w:val="00BF02EF"/>
    <w:rsid w:val="00BF0D57"/>
    <w:rsid w:val="00BF1879"/>
    <w:rsid w:val="00BF3A2D"/>
    <w:rsid w:val="00BF71EB"/>
    <w:rsid w:val="00C0433E"/>
    <w:rsid w:val="00C0465B"/>
    <w:rsid w:val="00C048F5"/>
    <w:rsid w:val="00C06A5E"/>
    <w:rsid w:val="00C13AC5"/>
    <w:rsid w:val="00C15EC6"/>
    <w:rsid w:val="00C16157"/>
    <w:rsid w:val="00C1619D"/>
    <w:rsid w:val="00C162FD"/>
    <w:rsid w:val="00C167C7"/>
    <w:rsid w:val="00C22B4B"/>
    <w:rsid w:val="00C30AF2"/>
    <w:rsid w:val="00C326B2"/>
    <w:rsid w:val="00C335DD"/>
    <w:rsid w:val="00C357EF"/>
    <w:rsid w:val="00C35E6E"/>
    <w:rsid w:val="00C37030"/>
    <w:rsid w:val="00C376AB"/>
    <w:rsid w:val="00C41E04"/>
    <w:rsid w:val="00C42A49"/>
    <w:rsid w:val="00C439CB"/>
    <w:rsid w:val="00C44AAF"/>
    <w:rsid w:val="00C452BC"/>
    <w:rsid w:val="00C465F4"/>
    <w:rsid w:val="00C4666C"/>
    <w:rsid w:val="00C5198B"/>
    <w:rsid w:val="00C538CE"/>
    <w:rsid w:val="00C57D6C"/>
    <w:rsid w:val="00C6326D"/>
    <w:rsid w:val="00C64739"/>
    <w:rsid w:val="00C6498D"/>
    <w:rsid w:val="00C650CC"/>
    <w:rsid w:val="00C727F5"/>
    <w:rsid w:val="00C73FA6"/>
    <w:rsid w:val="00C756A6"/>
    <w:rsid w:val="00C76867"/>
    <w:rsid w:val="00C82CB7"/>
    <w:rsid w:val="00C83E30"/>
    <w:rsid w:val="00C84168"/>
    <w:rsid w:val="00C87AAA"/>
    <w:rsid w:val="00C90C74"/>
    <w:rsid w:val="00C91475"/>
    <w:rsid w:val="00C91986"/>
    <w:rsid w:val="00C91A0A"/>
    <w:rsid w:val="00C9650B"/>
    <w:rsid w:val="00C97304"/>
    <w:rsid w:val="00C978B8"/>
    <w:rsid w:val="00CA0183"/>
    <w:rsid w:val="00CA0A7D"/>
    <w:rsid w:val="00CA2B09"/>
    <w:rsid w:val="00CA4A86"/>
    <w:rsid w:val="00CA4E77"/>
    <w:rsid w:val="00CB0DDD"/>
    <w:rsid w:val="00CB29AC"/>
    <w:rsid w:val="00CB3BBE"/>
    <w:rsid w:val="00CB3D61"/>
    <w:rsid w:val="00CB3EFE"/>
    <w:rsid w:val="00CB4997"/>
    <w:rsid w:val="00CB63F4"/>
    <w:rsid w:val="00CC1F47"/>
    <w:rsid w:val="00CC209F"/>
    <w:rsid w:val="00CC254B"/>
    <w:rsid w:val="00CC6322"/>
    <w:rsid w:val="00CD096F"/>
    <w:rsid w:val="00CD0AEF"/>
    <w:rsid w:val="00CD0B19"/>
    <w:rsid w:val="00CD51BF"/>
    <w:rsid w:val="00CD6924"/>
    <w:rsid w:val="00CD6C3A"/>
    <w:rsid w:val="00CD6C89"/>
    <w:rsid w:val="00CE06DE"/>
    <w:rsid w:val="00CE34B3"/>
    <w:rsid w:val="00CE5168"/>
    <w:rsid w:val="00CE5556"/>
    <w:rsid w:val="00CE57E0"/>
    <w:rsid w:val="00CF0183"/>
    <w:rsid w:val="00CF257E"/>
    <w:rsid w:val="00CF2981"/>
    <w:rsid w:val="00CF653A"/>
    <w:rsid w:val="00D008CC"/>
    <w:rsid w:val="00D00946"/>
    <w:rsid w:val="00D030F9"/>
    <w:rsid w:val="00D0534B"/>
    <w:rsid w:val="00D10FCF"/>
    <w:rsid w:val="00D11604"/>
    <w:rsid w:val="00D1265D"/>
    <w:rsid w:val="00D168E5"/>
    <w:rsid w:val="00D1693C"/>
    <w:rsid w:val="00D2187F"/>
    <w:rsid w:val="00D23C1F"/>
    <w:rsid w:val="00D273BA"/>
    <w:rsid w:val="00D27BA2"/>
    <w:rsid w:val="00D27D0E"/>
    <w:rsid w:val="00D30912"/>
    <w:rsid w:val="00D3641A"/>
    <w:rsid w:val="00D36C75"/>
    <w:rsid w:val="00D3752F"/>
    <w:rsid w:val="00D40D41"/>
    <w:rsid w:val="00D452F7"/>
    <w:rsid w:val="00D45C45"/>
    <w:rsid w:val="00D45DBC"/>
    <w:rsid w:val="00D47004"/>
    <w:rsid w:val="00D47EB9"/>
    <w:rsid w:val="00D515F6"/>
    <w:rsid w:val="00D51BA0"/>
    <w:rsid w:val="00D53670"/>
    <w:rsid w:val="00D552BC"/>
    <w:rsid w:val="00D612FE"/>
    <w:rsid w:val="00D61C60"/>
    <w:rsid w:val="00D62011"/>
    <w:rsid w:val="00D64BC7"/>
    <w:rsid w:val="00D65747"/>
    <w:rsid w:val="00D70139"/>
    <w:rsid w:val="00D70368"/>
    <w:rsid w:val="00D708F1"/>
    <w:rsid w:val="00D7171B"/>
    <w:rsid w:val="00D730B6"/>
    <w:rsid w:val="00D7488A"/>
    <w:rsid w:val="00D74908"/>
    <w:rsid w:val="00D74A82"/>
    <w:rsid w:val="00D8061D"/>
    <w:rsid w:val="00D8426F"/>
    <w:rsid w:val="00D87755"/>
    <w:rsid w:val="00D87C66"/>
    <w:rsid w:val="00D9151D"/>
    <w:rsid w:val="00D92932"/>
    <w:rsid w:val="00D92D19"/>
    <w:rsid w:val="00D9347B"/>
    <w:rsid w:val="00D936BE"/>
    <w:rsid w:val="00D93A02"/>
    <w:rsid w:val="00D93F5F"/>
    <w:rsid w:val="00D96141"/>
    <w:rsid w:val="00DA34AD"/>
    <w:rsid w:val="00DA49A3"/>
    <w:rsid w:val="00DB31AF"/>
    <w:rsid w:val="00DB335E"/>
    <w:rsid w:val="00DB485A"/>
    <w:rsid w:val="00DB7BA9"/>
    <w:rsid w:val="00DC0B6C"/>
    <w:rsid w:val="00DC246F"/>
    <w:rsid w:val="00DC2587"/>
    <w:rsid w:val="00DC29B9"/>
    <w:rsid w:val="00DC3214"/>
    <w:rsid w:val="00DC61BD"/>
    <w:rsid w:val="00DC7C8C"/>
    <w:rsid w:val="00DD10BF"/>
    <w:rsid w:val="00DD1884"/>
    <w:rsid w:val="00DD1936"/>
    <w:rsid w:val="00DD2BB0"/>
    <w:rsid w:val="00DD2F1F"/>
    <w:rsid w:val="00DD322D"/>
    <w:rsid w:val="00DD5970"/>
    <w:rsid w:val="00DD5BD6"/>
    <w:rsid w:val="00DD61FE"/>
    <w:rsid w:val="00DD7E77"/>
    <w:rsid w:val="00DE2B28"/>
    <w:rsid w:val="00DE3452"/>
    <w:rsid w:val="00DE4467"/>
    <w:rsid w:val="00DE5495"/>
    <w:rsid w:val="00DE7FAE"/>
    <w:rsid w:val="00DF010D"/>
    <w:rsid w:val="00DF1260"/>
    <w:rsid w:val="00DF1EC4"/>
    <w:rsid w:val="00DF3E69"/>
    <w:rsid w:val="00DF6B42"/>
    <w:rsid w:val="00DF7AED"/>
    <w:rsid w:val="00E00984"/>
    <w:rsid w:val="00E017DD"/>
    <w:rsid w:val="00E019C3"/>
    <w:rsid w:val="00E01A29"/>
    <w:rsid w:val="00E02ADD"/>
    <w:rsid w:val="00E03BC0"/>
    <w:rsid w:val="00E03FC5"/>
    <w:rsid w:val="00E04D37"/>
    <w:rsid w:val="00E054B7"/>
    <w:rsid w:val="00E07D91"/>
    <w:rsid w:val="00E10570"/>
    <w:rsid w:val="00E10AC0"/>
    <w:rsid w:val="00E12111"/>
    <w:rsid w:val="00E12840"/>
    <w:rsid w:val="00E23314"/>
    <w:rsid w:val="00E23727"/>
    <w:rsid w:val="00E268CB"/>
    <w:rsid w:val="00E26C1A"/>
    <w:rsid w:val="00E30704"/>
    <w:rsid w:val="00E30B2A"/>
    <w:rsid w:val="00E30FAF"/>
    <w:rsid w:val="00E31B64"/>
    <w:rsid w:val="00E37675"/>
    <w:rsid w:val="00E44524"/>
    <w:rsid w:val="00E44CF0"/>
    <w:rsid w:val="00E47680"/>
    <w:rsid w:val="00E47EC2"/>
    <w:rsid w:val="00E51976"/>
    <w:rsid w:val="00E53EE9"/>
    <w:rsid w:val="00E560DC"/>
    <w:rsid w:val="00E56962"/>
    <w:rsid w:val="00E56FA3"/>
    <w:rsid w:val="00E570BB"/>
    <w:rsid w:val="00E613EA"/>
    <w:rsid w:val="00E628BF"/>
    <w:rsid w:val="00E63F47"/>
    <w:rsid w:val="00E64061"/>
    <w:rsid w:val="00E64D69"/>
    <w:rsid w:val="00E73FBE"/>
    <w:rsid w:val="00E7414A"/>
    <w:rsid w:val="00E75B16"/>
    <w:rsid w:val="00E7617E"/>
    <w:rsid w:val="00E765E6"/>
    <w:rsid w:val="00E831A2"/>
    <w:rsid w:val="00E831A5"/>
    <w:rsid w:val="00E8341B"/>
    <w:rsid w:val="00E840A8"/>
    <w:rsid w:val="00E85A0C"/>
    <w:rsid w:val="00E86ACA"/>
    <w:rsid w:val="00E87CAD"/>
    <w:rsid w:val="00E907E6"/>
    <w:rsid w:val="00E92AA0"/>
    <w:rsid w:val="00E92E9E"/>
    <w:rsid w:val="00E9405E"/>
    <w:rsid w:val="00E94F7C"/>
    <w:rsid w:val="00E95D98"/>
    <w:rsid w:val="00E977C1"/>
    <w:rsid w:val="00EA13EA"/>
    <w:rsid w:val="00EA2CBE"/>
    <w:rsid w:val="00EA34A1"/>
    <w:rsid w:val="00EA37F6"/>
    <w:rsid w:val="00EA3FA8"/>
    <w:rsid w:val="00EA443E"/>
    <w:rsid w:val="00EA4849"/>
    <w:rsid w:val="00EA62AC"/>
    <w:rsid w:val="00EA6C70"/>
    <w:rsid w:val="00EA706F"/>
    <w:rsid w:val="00EA708D"/>
    <w:rsid w:val="00EA7543"/>
    <w:rsid w:val="00EB3AAC"/>
    <w:rsid w:val="00EB455D"/>
    <w:rsid w:val="00EB517E"/>
    <w:rsid w:val="00EB5205"/>
    <w:rsid w:val="00EC0522"/>
    <w:rsid w:val="00EC19CE"/>
    <w:rsid w:val="00EC281B"/>
    <w:rsid w:val="00EC47EB"/>
    <w:rsid w:val="00EC5A00"/>
    <w:rsid w:val="00EC6976"/>
    <w:rsid w:val="00EC6E5C"/>
    <w:rsid w:val="00ED2DCB"/>
    <w:rsid w:val="00ED6EC5"/>
    <w:rsid w:val="00ED7070"/>
    <w:rsid w:val="00ED72D9"/>
    <w:rsid w:val="00EE0B39"/>
    <w:rsid w:val="00EE2122"/>
    <w:rsid w:val="00EE4292"/>
    <w:rsid w:val="00EE5E98"/>
    <w:rsid w:val="00EE6689"/>
    <w:rsid w:val="00EE7A9B"/>
    <w:rsid w:val="00EF180F"/>
    <w:rsid w:val="00EF19D1"/>
    <w:rsid w:val="00EF2790"/>
    <w:rsid w:val="00EF40C1"/>
    <w:rsid w:val="00EF474E"/>
    <w:rsid w:val="00EF6340"/>
    <w:rsid w:val="00F008DB"/>
    <w:rsid w:val="00F0152B"/>
    <w:rsid w:val="00F0285C"/>
    <w:rsid w:val="00F04788"/>
    <w:rsid w:val="00F055CF"/>
    <w:rsid w:val="00F1150D"/>
    <w:rsid w:val="00F12C1A"/>
    <w:rsid w:val="00F1410F"/>
    <w:rsid w:val="00F1461B"/>
    <w:rsid w:val="00F15056"/>
    <w:rsid w:val="00F156F4"/>
    <w:rsid w:val="00F1669E"/>
    <w:rsid w:val="00F16A2C"/>
    <w:rsid w:val="00F16C59"/>
    <w:rsid w:val="00F16D21"/>
    <w:rsid w:val="00F224BA"/>
    <w:rsid w:val="00F233E7"/>
    <w:rsid w:val="00F25577"/>
    <w:rsid w:val="00F25C14"/>
    <w:rsid w:val="00F279ED"/>
    <w:rsid w:val="00F27BC4"/>
    <w:rsid w:val="00F31EE8"/>
    <w:rsid w:val="00F3469C"/>
    <w:rsid w:val="00F35F89"/>
    <w:rsid w:val="00F37B4A"/>
    <w:rsid w:val="00F4074D"/>
    <w:rsid w:val="00F4101E"/>
    <w:rsid w:val="00F42FA7"/>
    <w:rsid w:val="00F47018"/>
    <w:rsid w:val="00F478C4"/>
    <w:rsid w:val="00F5238C"/>
    <w:rsid w:val="00F52747"/>
    <w:rsid w:val="00F57CAB"/>
    <w:rsid w:val="00F617F0"/>
    <w:rsid w:val="00F62D73"/>
    <w:rsid w:val="00F63435"/>
    <w:rsid w:val="00F637C1"/>
    <w:rsid w:val="00F64827"/>
    <w:rsid w:val="00F6497A"/>
    <w:rsid w:val="00F64E4C"/>
    <w:rsid w:val="00F65277"/>
    <w:rsid w:val="00F659E2"/>
    <w:rsid w:val="00F710A5"/>
    <w:rsid w:val="00F71FE7"/>
    <w:rsid w:val="00F73354"/>
    <w:rsid w:val="00F74E15"/>
    <w:rsid w:val="00F76C1E"/>
    <w:rsid w:val="00F807D0"/>
    <w:rsid w:val="00F82257"/>
    <w:rsid w:val="00F833C1"/>
    <w:rsid w:val="00F8401D"/>
    <w:rsid w:val="00F84689"/>
    <w:rsid w:val="00F8683D"/>
    <w:rsid w:val="00F86903"/>
    <w:rsid w:val="00F86A44"/>
    <w:rsid w:val="00F87992"/>
    <w:rsid w:val="00F879E0"/>
    <w:rsid w:val="00F9122F"/>
    <w:rsid w:val="00F9246D"/>
    <w:rsid w:val="00FA028B"/>
    <w:rsid w:val="00FA1E46"/>
    <w:rsid w:val="00FA2CD7"/>
    <w:rsid w:val="00FA305D"/>
    <w:rsid w:val="00FA3677"/>
    <w:rsid w:val="00FA5430"/>
    <w:rsid w:val="00FA7563"/>
    <w:rsid w:val="00FA7D7D"/>
    <w:rsid w:val="00FB16AE"/>
    <w:rsid w:val="00FB522B"/>
    <w:rsid w:val="00FB56D7"/>
    <w:rsid w:val="00FC1EF7"/>
    <w:rsid w:val="00FC463C"/>
    <w:rsid w:val="00FC5EBA"/>
    <w:rsid w:val="00FD1289"/>
    <w:rsid w:val="00FD12E8"/>
    <w:rsid w:val="00FD1AC9"/>
    <w:rsid w:val="00FD27C9"/>
    <w:rsid w:val="00FD5DCD"/>
    <w:rsid w:val="00FD617B"/>
    <w:rsid w:val="00FE028D"/>
    <w:rsid w:val="00FE0428"/>
    <w:rsid w:val="00FE2C9C"/>
    <w:rsid w:val="00FE3341"/>
    <w:rsid w:val="00FE4A56"/>
    <w:rsid w:val="00FF0506"/>
    <w:rsid w:val="00FF0D5B"/>
    <w:rsid w:val="00FF0E3E"/>
    <w:rsid w:val="00FF1440"/>
    <w:rsid w:val="00FF21E7"/>
    <w:rsid w:val="00FF3A83"/>
    <w:rsid w:val="00FF3C5C"/>
    <w:rsid w:val="00FF591E"/>
    <w:rsid w:val="00FF634B"/>
    <w:rsid w:val="00FF695F"/>
    <w:rsid w:val="00FF6A9B"/>
    <w:rsid w:val="085B141F"/>
    <w:rsid w:val="4C3E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DCAF977"/>
  <w15:docId w15:val="{AF9C3BBA-13C8-4787-AC37-0C81B23B4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976"/>
  </w:style>
  <w:style w:type="paragraph" w:styleId="Heading1">
    <w:name w:val="heading 1"/>
    <w:basedOn w:val="Normal"/>
    <w:next w:val="Normal"/>
    <w:link w:val="Heading1Char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Heading4">
    <w:name w:val="heading 4"/>
    <w:basedOn w:val="Normal"/>
    <w:next w:val="Normal"/>
    <w:link w:val="Heading4Char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CC209F"/>
    <w:rPr>
      <w:sz w:val="16"/>
    </w:rPr>
  </w:style>
  <w:style w:type="paragraph" w:styleId="Footer">
    <w:name w:val="footer"/>
    <w:basedOn w:val="Normal"/>
    <w:link w:val="FooterChar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C209F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le">
    <w:name w:val="Title"/>
    <w:basedOn w:val="Normal"/>
    <w:next w:val="Normal"/>
    <w:link w:val="TitleChar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19"/>
    <w:semiHidden/>
    <w:rsid w:val="00CC209F"/>
    <w:rPr>
      <w:b/>
      <w:bCs/>
      <w:i/>
      <w:iCs/>
      <w:color w:val="auto"/>
    </w:rPr>
  </w:style>
  <w:style w:type="character" w:styleId="Strong">
    <w:name w:val="Strong"/>
    <w:basedOn w:val="DefaultParagraphFont"/>
    <w:uiPriority w:val="19"/>
    <w:semiHidden/>
    <w:rsid w:val="00CC209F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19"/>
    <w:semiHidden/>
    <w:rsid w:val="00CC209F"/>
    <w:rPr>
      <w:b/>
      <w:bCs/>
      <w:i/>
      <w:iCs/>
      <w:sz w:val="22"/>
    </w:rPr>
  </w:style>
  <w:style w:type="character" w:styleId="SubtleReference">
    <w:name w:val="Subtle Reference"/>
    <w:basedOn w:val="DefaultParagraphFon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Caption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TOC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TOC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TOC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TOC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TOC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TOC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TOC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TOC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TOC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TOCHeading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ckTex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EndnoteText">
    <w:name w:val="endnote text"/>
    <w:basedOn w:val="Normal"/>
    <w:link w:val="End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CC209F"/>
    <w:rPr>
      <w:sz w:val="16"/>
    </w:rPr>
  </w:style>
  <w:style w:type="character" w:styleId="EndnoteReference">
    <w:name w:val="endnote reference"/>
    <w:basedOn w:val="DefaultParagraphFont"/>
    <w:uiPriority w:val="21"/>
    <w:semiHidden/>
    <w:rsid w:val="00CC209F"/>
    <w:rPr>
      <w:vertAlign w:val="superscript"/>
    </w:rPr>
  </w:style>
  <w:style w:type="paragraph" w:styleId="FootnoteText">
    <w:name w:val="footnote text"/>
    <w:basedOn w:val="Normal"/>
    <w:link w:val="FootnoteTextChar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21"/>
    <w:semiHidden/>
    <w:rsid w:val="00CC209F"/>
    <w:rPr>
      <w:sz w:val="16"/>
    </w:rPr>
  </w:style>
  <w:style w:type="paragraph" w:styleId="ListBullet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ListNumber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PageNumber">
    <w:name w:val="page number"/>
    <w:basedOn w:val="DefaultParagraphFon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TOAHeading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Signature">
    <w:name w:val="Signature"/>
    <w:basedOn w:val="Normal"/>
    <w:link w:val="SignatureChar"/>
    <w:uiPriority w:val="99"/>
    <w:semiHidden/>
    <w:rsid w:val="00CC209F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C209F"/>
    <w:rPr>
      <w:sz w:val="22"/>
    </w:rPr>
  </w:style>
  <w:style w:type="character" w:styleId="PlaceholderText">
    <w:name w:val="Placeholder Text"/>
    <w:basedOn w:val="DefaultParagraphFon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Quote">
    <w:name w:val="Quote"/>
    <w:basedOn w:val="Normal"/>
    <w:next w:val="Normal"/>
    <w:link w:val="QuoteChar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19"/>
    <w:semiHidden/>
    <w:rsid w:val="00CC209F"/>
    <w:rPr>
      <w:b/>
      <w:iCs/>
      <w:color w:val="000000" w:themeColor="text1"/>
      <w:sz w:val="22"/>
    </w:rPr>
  </w:style>
  <w:style w:type="character" w:styleId="BookTitle">
    <w:name w:val="Book Title"/>
    <w:basedOn w:val="DefaultParagraphFon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TableofAuthorities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ent">
    <w:name w:val="Normal Indent"/>
    <w:basedOn w:val="Normal"/>
    <w:semiHidden/>
    <w:rsid w:val="00CC209F"/>
    <w:pPr>
      <w:ind w:left="1134"/>
    </w:pPr>
  </w:style>
  <w:style w:type="table" w:styleId="TableGrid">
    <w:name w:val="Table Grid"/>
    <w:basedOn w:val="Table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le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le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NoSpacing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Heading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Footer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DefaultParagraphFon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237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7A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7A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7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7AB"/>
    <w:rPr>
      <w:b/>
      <w:bCs/>
    </w:rPr>
  </w:style>
  <w:style w:type="character" w:styleId="Hyperlink">
    <w:name w:val="Hyperlink"/>
    <w:basedOn w:val="DefaultParagraphFont"/>
    <w:uiPriority w:val="21"/>
    <w:unhideWhenUsed/>
    <w:rsid w:val="002740BA"/>
    <w:rPr>
      <w:color w:val="0000FF" w:themeColor="hyperlink"/>
      <w:u w:val="single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227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9" ma:contentTypeDescription="Opret et nyt dokument." ma:contentTypeScope="" ma:versionID="f55f2e4f3bd68192e3b8ce76ddbc7558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65ef0aa8c56c6a37c7844338d346b51a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>Kasper Nizam - Implement Consulting Group</DisplayName>
        <AccountId>10</AccountId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F40E3D-FDBD-4352-9852-2D30A9103D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4.xml><?xml version="1.0" encoding="utf-8"?>
<ds:datastoreItem xmlns:ds="http://schemas.openxmlformats.org/officeDocument/2006/customXml" ds:itemID="{92E75A5C-0227-48C7-BEAC-62EFC1DB7D3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C:\Users\mw_hhdrift.dk\Desktop\DH Skabeloner\Notat med logo ny.dotx</Template>
  <TotalTime>305</TotalTime>
  <Pages>4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Anders Justian - Implement Consulting Group</cp:lastModifiedBy>
  <cp:revision>263</cp:revision>
  <dcterms:created xsi:type="dcterms:W3CDTF">2021-03-30T09:34:00Z</dcterms:created>
  <dcterms:modified xsi:type="dcterms:W3CDTF">2021-06-07T11:14:00Z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