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AF97A" w14:textId="2C94D11A" w:rsidR="00DB335E" w:rsidRPr="00E23727" w:rsidRDefault="0025146F" w:rsidP="00316531">
      <w:pPr>
        <w:pStyle w:val="Overskrift1"/>
        <w:pBdr>
          <w:bottom w:val="single" w:sz="4" w:space="1" w:color="auto"/>
        </w:pBdr>
        <w:rPr>
          <w:sz w:val="32"/>
          <w:szCs w:val="22"/>
        </w:rPr>
      </w:pPr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 xml:space="preserve">: </w:t>
      </w:r>
      <w:r w:rsidR="00360EDE">
        <w:rPr>
          <w:sz w:val="32"/>
          <w:szCs w:val="22"/>
        </w:rPr>
        <w:t>INVITÉR</w:t>
      </w:r>
      <w:r w:rsidR="00DB1FC3">
        <w:rPr>
          <w:sz w:val="32"/>
          <w:szCs w:val="22"/>
        </w:rPr>
        <w:t xml:space="preserve"> OG </w:t>
      </w:r>
      <w:r>
        <w:rPr>
          <w:sz w:val="32"/>
          <w:szCs w:val="22"/>
        </w:rPr>
        <w:t>START</w:t>
      </w:r>
      <w:r w:rsidR="001A5627">
        <w:rPr>
          <w:sz w:val="32"/>
          <w:szCs w:val="22"/>
        </w:rPr>
        <w:t xml:space="preserve"> </w:t>
      </w:r>
      <w:r>
        <w:rPr>
          <w:sz w:val="32"/>
          <w:szCs w:val="22"/>
        </w:rPr>
        <w:t>MØDE</w:t>
      </w:r>
    </w:p>
    <w:p w14:paraId="3930BE00" w14:textId="77777777" w:rsidR="009D4534" w:rsidRDefault="00000E87" w:rsidP="009E65CB">
      <w:pPr>
        <w:rPr>
          <w:rFonts w:cs="Open Sans Light"/>
          <w:sz w:val="22"/>
          <w:szCs w:val="22"/>
        </w:rPr>
      </w:pPr>
      <w:r w:rsidRPr="0080053F">
        <w:rPr>
          <w:rFonts w:cs="Open Sans Light"/>
          <w:sz w:val="22"/>
          <w:szCs w:val="22"/>
        </w:rPr>
        <w:t xml:space="preserve">Denne guide </w:t>
      </w:r>
      <w:r w:rsidR="004E2C1A">
        <w:rPr>
          <w:rFonts w:cs="Open Sans Light"/>
          <w:sz w:val="22"/>
          <w:szCs w:val="22"/>
        </w:rPr>
        <w:t xml:space="preserve">til </w:t>
      </w:r>
      <w:r w:rsidR="00962F0A">
        <w:rPr>
          <w:rFonts w:cs="Open Sans Light"/>
          <w:sz w:val="22"/>
          <w:szCs w:val="22"/>
        </w:rPr>
        <w:t xml:space="preserve">Teams </w:t>
      </w:r>
      <w:r w:rsidR="00E55491">
        <w:rPr>
          <w:rFonts w:cs="Open Sans Light"/>
          <w:sz w:val="22"/>
          <w:szCs w:val="22"/>
        </w:rPr>
        <w:t xml:space="preserve">kan du benytte til at </w:t>
      </w:r>
      <w:r w:rsidR="008E2BDF">
        <w:rPr>
          <w:rFonts w:cs="Open Sans Light"/>
          <w:sz w:val="22"/>
          <w:szCs w:val="22"/>
        </w:rPr>
        <w:t xml:space="preserve">oprette og </w:t>
      </w:r>
      <w:r w:rsidR="0080053F" w:rsidRPr="0080053F">
        <w:rPr>
          <w:rFonts w:cs="Open Sans Light"/>
          <w:sz w:val="22"/>
          <w:szCs w:val="22"/>
        </w:rPr>
        <w:t xml:space="preserve">invitere andre til </w:t>
      </w:r>
      <w:r w:rsidR="009E65CB">
        <w:rPr>
          <w:rFonts w:cs="Open Sans Light"/>
          <w:sz w:val="22"/>
          <w:szCs w:val="22"/>
        </w:rPr>
        <w:t xml:space="preserve">et </w:t>
      </w:r>
      <w:r w:rsidR="00962F0A">
        <w:rPr>
          <w:rFonts w:cs="Open Sans Light"/>
          <w:sz w:val="22"/>
          <w:szCs w:val="22"/>
        </w:rPr>
        <w:t>Teams</w:t>
      </w:r>
      <w:r w:rsidR="0080053F" w:rsidRPr="0080053F">
        <w:rPr>
          <w:rFonts w:cs="Open Sans Light"/>
          <w:sz w:val="22"/>
          <w:szCs w:val="22"/>
        </w:rPr>
        <w:t>-møde</w:t>
      </w:r>
      <w:r w:rsidR="00962F0A">
        <w:rPr>
          <w:rFonts w:cs="Open Sans Light"/>
          <w:sz w:val="22"/>
          <w:szCs w:val="22"/>
        </w:rPr>
        <w:t xml:space="preserve"> </w:t>
      </w:r>
      <w:r w:rsidR="00485C57">
        <w:rPr>
          <w:rFonts w:cs="Open Sans Light"/>
          <w:sz w:val="22"/>
          <w:szCs w:val="22"/>
        </w:rPr>
        <w:t>og starte mødet op</w:t>
      </w:r>
      <w:r w:rsidR="0080053F" w:rsidRPr="0080053F">
        <w:rPr>
          <w:rFonts w:cs="Open Sans Light"/>
          <w:sz w:val="22"/>
          <w:szCs w:val="22"/>
        </w:rPr>
        <w:t>.</w:t>
      </w:r>
      <w:r w:rsidR="006A2EA5">
        <w:rPr>
          <w:rFonts w:cs="Open Sans Light"/>
          <w:sz w:val="22"/>
          <w:szCs w:val="22"/>
        </w:rPr>
        <w:t xml:space="preserve"> Guiden </w:t>
      </w:r>
      <w:r w:rsidR="003907A9">
        <w:rPr>
          <w:rFonts w:cs="Open Sans Light"/>
          <w:sz w:val="22"/>
          <w:szCs w:val="22"/>
        </w:rPr>
        <w:t xml:space="preserve">er </w:t>
      </w:r>
      <w:r w:rsidR="006B5DF8">
        <w:rPr>
          <w:rFonts w:cs="Open Sans Light"/>
          <w:sz w:val="22"/>
          <w:szCs w:val="22"/>
        </w:rPr>
        <w:t xml:space="preserve">især </w:t>
      </w:r>
      <w:r w:rsidR="003907A9">
        <w:rPr>
          <w:rFonts w:cs="Open Sans Light"/>
          <w:sz w:val="22"/>
          <w:szCs w:val="22"/>
        </w:rPr>
        <w:t xml:space="preserve">målrettet </w:t>
      </w:r>
      <w:r w:rsidR="00BF2DDD">
        <w:rPr>
          <w:rFonts w:cs="Open Sans Light"/>
          <w:sz w:val="22"/>
          <w:szCs w:val="22"/>
        </w:rPr>
        <w:t>frivillige</w:t>
      </w:r>
      <w:r w:rsidR="00A95DE4">
        <w:rPr>
          <w:rFonts w:cs="Open Sans Light"/>
          <w:sz w:val="22"/>
          <w:szCs w:val="22"/>
        </w:rPr>
        <w:t>.</w:t>
      </w:r>
      <w:r w:rsidR="005C0ACD">
        <w:rPr>
          <w:rFonts w:cs="Open Sans Light"/>
          <w:sz w:val="22"/>
          <w:szCs w:val="22"/>
        </w:rPr>
        <w:t xml:space="preserve"> </w:t>
      </w:r>
    </w:p>
    <w:p w14:paraId="7CDE09AC" w14:textId="77777777" w:rsidR="009D4534" w:rsidRDefault="009D4534" w:rsidP="009E65CB">
      <w:pPr>
        <w:rPr>
          <w:rFonts w:cs="Open Sans Light"/>
          <w:sz w:val="22"/>
          <w:szCs w:val="22"/>
        </w:rPr>
      </w:pPr>
    </w:p>
    <w:p w14:paraId="255F607C" w14:textId="6FACB895" w:rsidR="0011077B" w:rsidRDefault="005C0ACD" w:rsidP="009E65CB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Mange frivillige har ikke adgang til det professionelle Teams</w:t>
      </w:r>
      <w:r w:rsidR="00474144">
        <w:rPr>
          <w:rFonts w:cs="Open Sans Light"/>
          <w:sz w:val="22"/>
          <w:szCs w:val="22"/>
        </w:rPr>
        <w:t xml:space="preserve"> </w:t>
      </w:r>
      <w:r w:rsidR="00D47583">
        <w:rPr>
          <w:rFonts w:cs="Open Sans Light"/>
          <w:sz w:val="22"/>
          <w:szCs w:val="22"/>
        </w:rPr>
        <w:t>applikation på en computer</w:t>
      </w:r>
      <w:r w:rsidR="00474144">
        <w:rPr>
          <w:rFonts w:cs="Open Sans Light"/>
          <w:sz w:val="22"/>
          <w:szCs w:val="22"/>
        </w:rPr>
        <w:t xml:space="preserve">. Derfor er guiden lavet til brugere af Teams, der </w:t>
      </w:r>
      <w:r w:rsidR="00D47583">
        <w:rPr>
          <w:rFonts w:cs="Open Sans Light"/>
          <w:sz w:val="22"/>
          <w:szCs w:val="22"/>
        </w:rPr>
        <w:t xml:space="preserve">benytter </w:t>
      </w:r>
      <w:r w:rsidR="0065594F">
        <w:rPr>
          <w:rFonts w:cs="Open Sans Light"/>
          <w:sz w:val="22"/>
          <w:szCs w:val="22"/>
        </w:rPr>
        <w:t xml:space="preserve">Teams </w:t>
      </w:r>
      <w:r w:rsidR="001D0F9A">
        <w:rPr>
          <w:rFonts w:cs="Open Sans Light"/>
          <w:sz w:val="22"/>
          <w:szCs w:val="22"/>
        </w:rPr>
        <w:t xml:space="preserve">i en gratis version </w:t>
      </w:r>
      <w:r w:rsidR="0065594F">
        <w:rPr>
          <w:rFonts w:cs="Open Sans Light"/>
          <w:sz w:val="22"/>
          <w:szCs w:val="22"/>
        </w:rPr>
        <w:t xml:space="preserve">med </w:t>
      </w:r>
      <w:r w:rsidR="00D47583">
        <w:rPr>
          <w:rFonts w:cs="Open Sans Light"/>
          <w:sz w:val="22"/>
          <w:szCs w:val="22"/>
        </w:rPr>
        <w:t xml:space="preserve">en </w:t>
      </w:r>
      <w:r w:rsidR="009D4534">
        <w:rPr>
          <w:rFonts w:cs="Open Sans Light"/>
          <w:sz w:val="22"/>
          <w:szCs w:val="22"/>
        </w:rPr>
        <w:t>internetbrowser</w:t>
      </w:r>
      <w:r w:rsidR="00D47583">
        <w:rPr>
          <w:rFonts w:cs="Open Sans Light"/>
          <w:sz w:val="22"/>
          <w:szCs w:val="22"/>
        </w:rPr>
        <w:t>.</w:t>
      </w:r>
    </w:p>
    <w:p w14:paraId="50321BC5" w14:textId="7F4EB511" w:rsidR="001D0F9A" w:rsidRDefault="001D0F9A" w:rsidP="009E65CB">
      <w:pPr>
        <w:rPr>
          <w:rFonts w:cs="Open Sans Light"/>
          <w:sz w:val="22"/>
          <w:szCs w:val="22"/>
        </w:rPr>
      </w:pPr>
    </w:p>
    <w:p w14:paraId="09854763" w14:textId="2FA6D508" w:rsidR="001D0F9A" w:rsidRDefault="001D0F9A" w:rsidP="009E65CB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Vi har ikke skærmbilleder i denne guide, da Teams kan se meget forskellig </w:t>
      </w:r>
      <w:r w:rsidR="00E67C72">
        <w:rPr>
          <w:rFonts w:cs="Open Sans Light"/>
          <w:sz w:val="22"/>
          <w:szCs w:val="22"/>
        </w:rPr>
        <w:t xml:space="preserve">på </w:t>
      </w:r>
      <w:r w:rsidR="00013596">
        <w:rPr>
          <w:rFonts w:cs="Open Sans Light"/>
          <w:sz w:val="22"/>
          <w:szCs w:val="22"/>
        </w:rPr>
        <w:t xml:space="preserve">enheder og browsere. </w:t>
      </w:r>
      <w:r w:rsidR="00E67C72">
        <w:rPr>
          <w:rFonts w:cs="Open Sans Light"/>
          <w:sz w:val="22"/>
          <w:szCs w:val="22"/>
        </w:rPr>
        <w:t>Brug fremgangsmåden og test altid, hvordan Teams fungerer i god tid</w:t>
      </w:r>
      <w:r w:rsidR="00060C66">
        <w:rPr>
          <w:rFonts w:cs="Open Sans Light"/>
          <w:sz w:val="22"/>
          <w:szCs w:val="22"/>
        </w:rPr>
        <w:t>,</w:t>
      </w:r>
      <w:r w:rsidR="00E67C72">
        <w:rPr>
          <w:rFonts w:cs="Open Sans Light"/>
          <w:sz w:val="22"/>
          <w:szCs w:val="22"/>
        </w:rPr>
        <w:t xml:space="preserve"> før</w:t>
      </w:r>
      <w:r w:rsidR="00060C66">
        <w:rPr>
          <w:rFonts w:cs="Open Sans Light"/>
          <w:sz w:val="22"/>
          <w:szCs w:val="22"/>
        </w:rPr>
        <w:t xml:space="preserve"> </w:t>
      </w:r>
      <w:r w:rsidR="00E67C72">
        <w:rPr>
          <w:rFonts w:cs="Open Sans Light"/>
          <w:sz w:val="22"/>
          <w:szCs w:val="22"/>
        </w:rPr>
        <w:t>du holde</w:t>
      </w:r>
      <w:r w:rsidR="00060C66">
        <w:rPr>
          <w:rFonts w:cs="Open Sans Light"/>
          <w:sz w:val="22"/>
          <w:szCs w:val="22"/>
        </w:rPr>
        <w:t>r</w:t>
      </w:r>
      <w:r w:rsidR="00E67C72">
        <w:rPr>
          <w:rFonts w:cs="Open Sans Light"/>
          <w:sz w:val="22"/>
          <w:szCs w:val="22"/>
        </w:rPr>
        <w:t xml:space="preserve"> et virtuelt møde i Teams.</w:t>
      </w:r>
    </w:p>
    <w:p w14:paraId="75254614" w14:textId="77777777" w:rsidR="00211C9F" w:rsidRDefault="00211C9F" w:rsidP="00E613EA">
      <w:pPr>
        <w:rPr>
          <w:color w:val="1F497D"/>
        </w:rPr>
      </w:pPr>
    </w:p>
    <w:p w14:paraId="6DA617DD" w14:textId="366704A5" w:rsidR="0091358F" w:rsidRDefault="00475432" w:rsidP="00802AB6">
      <w:pPr>
        <w:pStyle w:val="Overskrift2"/>
      </w:pPr>
      <w:r>
        <w:t>Invitér til</w:t>
      </w:r>
      <w:r w:rsidR="00802AB6" w:rsidRPr="00802AB6">
        <w:t xml:space="preserve"> </w:t>
      </w:r>
      <w:r w:rsidR="00597498">
        <w:t>Teams-</w:t>
      </w:r>
      <w:r w:rsidR="00802AB6" w:rsidRPr="00802AB6">
        <w:t>møde</w:t>
      </w:r>
      <w:r w:rsidR="005157AE">
        <w:t xml:space="preserve"> </w:t>
      </w:r>
    </w:p>
    <w:p w14:paraId="54EAF37F" w14:textId="53685648" w:rsidR="005157AE" w:rsidRDefault="005157AE" w:rsidP="003E74FA">
      <w:pPr>
        <w:pStyle w:val="Listeafsnit"/>
        <w:numPr>
          <w:ilvl w:val="0"/>
          <w:numId w:val="39"/>
        </w:numPr>
      </w:pPr>
      <w:r>
        <w:t xml:space="preserve">Åbn en internetbrowser med adressen </w:t>
      </w:r>
      <w:hyperlink r:id="rId12" w:history="1">
        <w:r w:rsidRPr="006C3759">
          <w:rPr>
            <w:rStyle w:val="Hyperlink"/>
          </w:rPr>
          <w:t>www.offic</w:t>
        </w:r>
        <w:r w:rsidRPr="006C3759">
          <w:rPr>
            <w:rStyle w:val="Hyperlink"/>
          </w:rPr>
          <w:t>e</w:t>
        </w:r>
        <w:r w:rsidRPr="006C3759">
          <w:rPr>
            <w:rStyle w:val="Hyperlink"/>
          </w:rPr>
          <w:t>.com</w:t>
        </w:r>
      </w:hyperlink>
      <w:r w:rsidR="00CD7350">
        <w:t xml:space="preserve"> og l</w:t>
      </w:r>
      <w:r w:rsidR="005A29AA">
        <w:t xml:space="preserve">og på </w:t>
      </w:r>
      <w:r w:rsidR="00CD7350">
        <w:t xml:space="preserve">Teams </w:t>
      </w:r>
      <w:r w:rsidR="005A29AA">
        <w:t xml:space="preserve">med din mailadresse og en </w:t>
      </w:r>
      <w:r w:rsidR="0031369C">
        <w:t xml:space="preserve">selvvalgt </w:t>
      </w:r>
      <w:r w:rsidR="005A29AA">
        <w:t>adgangskode</w:t>
      </w:r>
      <w:r w:rsidR="0031369C">
        <w:t>.</w:t>
      </w:r>
      <w:r w:rsidR="00CD7350">
        <w:t xml:space="preserve"> Alternativt kan du – helt gratis </w:t>
      </w:r>
      <w:r w:rsidR="00CE7F99">
        <w:t xml:space="preserve">– komme i gang </w:t>
      </w:r>
      <w:r w:rsidR="00125019">
        <w:t xml:space="preserve">med en konto til teams </w:t>
      </w:r>
      <w:r w:rsidR="00F9163A">
        <w:t xml:space="preserve">ved at klikke ind </w:t>
      </w:r>
      <w:r w:rsidR="00125019">
        <w:t xml:space="preserve">her: </w:t>
      </w:r>
      <w:hyperlink r:id="rId13" w:history="1">
        <w:r w:rsidR="00125019" w:rsidRPr="006C3759">
          <w:rPr>
            <w:rStyle w:val="Hyperlink"/>
          </w:rPr>
          <w:t>https://www.microsoft.com/da-dk/microsoft-teams/free</w:t>
        </w:r>
      </w:hyperlink>
      <w:r w:rsidR="00CE7F99">
        <w:t xml:space="preserve"> </w:t>
      </w:r>
    </w:p>
    <w:p w14:paraId="4EAD449C" w14:textId="4FCB2D46" w:rsidR="001369C8" w:rsidRDefault="003569D3" w:rsidP="005157AE">
      <w:pPr>
        <w:pStyle w:val="Listeafsnit"/>
        <w:numPr>
          <w:ilvl w:val="0"/>
          <w:numId w:val="39"/>
        </w:numPr>
      </w:pPr>
      <w:r>
        <w:t>Når du er logget ind, så klik på Teams-ikonet og åbn Teams</w:t>
      </w:r>
    </w:p>
    <w:p w14:paraId="4094AF38" w14:textId="42F31B65" w:rsidR="003569D3" w:rsidRDefault="00210A12" w:rsidP="005157AE">
      <w:pPr>
        <w:pStyle w:val="Listeafsnit"/>
        <w:numPr>
          <w:ilvl w:val="0"/>
          <w:numId w:val="39"/>
        </w:numPr>
      </w:pPr>
      <w:r>
        <w:t xml:space="preserve">Du får mulighed for at vælge mellem </w:t>
      </w:r>
      <w:r w:rsidR="001C7DD8">
        <w:t xml:space="preserve">at </w:t>
      </w:r>
      <w:r w:rsidR="00162C7B">
        <w:t>downloade</w:t>
      </w:r>
      <w:r w:rsidR="001C7DD8">
        <w:t xml:space="preserve"> Teams appen til din computers skrivebord </w:t>
      </w:r>
      <w:r w:rsidR="00BB0CAA">
        <w:t>(</w:t>
      </w:r>
      <w:r w:rsidR="00162C7B">
        <w:t xml:space="preserve">ved at klikke på </w:t>
      </w:r>
      <w:r w:rsidR="00BB0CAA">
        <w:t xml:space="preserve">knappen ”Hent Windows appen”) </w:t>
      </w:r>
      <w:r w:rsidR="001C7DD8">
        <w:t xml:space="preserve">eller </w:t>
      </w:r>
      <w:r w:rsidR="003C0777">
        <w:t xml:space="preserve">benytte </w:t>
      </w:r>
      <w:proofErr w:type="gramStart"/>
      <w:r w:rsidR="003C0777">
        <w:t>web</w:t>
      </w:r>
      <w:r w:rsidR="004E74CE">
        <w:t xml:space="preserve"> </w:t>
      </w:r>
      <w:r w:rsidR="003C0777">
        <w:t>appen</w:t>
      </w:r>
      <w:proofErr w:type="gramEnd"/>
      <w:r w:rsidR="003C0777">
        <w:t xml:space="preserve">. Klik på </w:t>
      </w:r>
      <w:r w:rsidR="003C0777">
        <w:t>knappen ”Brug Web appen”.</w:t>
      </w:r>
    </w:p>
    <w:p w14:paraId="1CEB16F1" w14:textId="23A5460F" w:rsidR="003C0777" w:rsidRDefault="00C8565F" w:rsidP="005157AE">
      <w:pPr>
        <w:pStyle w:val="Listeafsnit"/>
        <w:numPr>
          <w:ilvl w:val="0"/>
          <w:numId w:val="39"/>
        </w:numPr>
      </w:pPr>
      <w:r>
        <w:t xml:space="preserve">Klik på </w:t>
      </w:r>
      <w:r w:rsidR="006A4F0E">
        <w:t>”</w:t>
      </w:r>
      <w:r>
        <w:t>Team</w:t>
      </w:r>
      <w:r w:rsidR="006A4F0E">
        <w:t>”</w:t>
      </w:r>
      <w:r>
        <w:t xml:space="preserve"> </w:t>
      </w:r>
      <w:r w:rsidR="006A4F0E">
        <w:t xml:space="preserve">i </w:t>
      </w:r>
      <w:r>
        <w:t>venstre side af skærmen med bjælke</w:t>
      </w:r>
      <w:r w:rsidR="006A4F0E">
        <w:t xml:space="preserve">. </w:t>
      </w:r>
    </w:p>
    <w:p w14:paraId="5E8C7CE3" w14:textId="5FD879ED" w:rsidR="006A4F0E" w:rsidRDefault="00082CF8" w:rsidP="005157AE">
      <w:pPr>
        <w:pStyle w:val="Listeafsnit"/>
        <w:numPr>
          <w:ilvl w:val="0"/>
          <w:numId w:val="39"/>
        </w:numPr>
      </w:pPr>
      <w:r>
        <w:t>Til hvert ”</w:t>
      </w:r>
      <w:r w:rsidR="006A4F0E">
        <w:t>team</w:t>
      </w:r>
      <w:r>
        <w:t>”</w:t>
      </w:r>
      <w:r w:rsidR="006A4F0E">
        <w:t xml:space="preserve"> kan du tilføje </w:t>
      </w:r>
      <w:r w:rsidR="006B6B26">
        <w:t xml:space="preserve">en eller flere </w:t>
      </w:r>
      <w:r w:rsidR="006A4F0E">
        <w:t>kontaktpersoner</w:t>
      </w:r>
      <w:r w:rsidR="00EE5861">
        <w:t xml:space="preserve"> med knappen ”</w:t>
      </w:r>
      <w:proofErr w:type="spellStart"/>
      <w:r w:rsidR="00EE5861">
        <w:t>Add</w:t>
      </w:r>
      <w:proofErr w:type="spellEnd"/>
      <w:r w:rsidR="00EE5861">
        <w:t xml:space="preserve"> more </w:t>
      </w:r>
      <w:proofErr w:type="spellStart"/>
      <w:r w:rsidR="00EE5861">
        <w:t>people</w:t>
      </w:r>
      <w:proofErr w:type="spellEnd"/>
      <w:r w:rsidR="00EE5861">
        <w:t>”</w:t>
      </w:r>
      <w:r w:rsidR="006B6B26">
        <w:t>.</w:t>
      </w:r>
    </w:p>
    <w:p w14:paraId="106B9D05" w14:textId="051753A0" w:rsidR="00475432" w:rsidRDefault="00475432" w:rsidP="00E92AD6">
      <w:pPr>
        <w:pStyle w:val="Overskrift2"/>
      </w:pPr>
      <w:r>
        <w:t xml:space="preserve">Start </w:t>
      </w:r>
      <w:r w:rsidR="00E92AD6">
        <w:t>Teams-møde</w:t>
      </w:r>
    </w:p>
    <w:p w14:paraId="7DA724A0" w14:textId="77777777" w:rsidR="00597B44" w:rsidRDefault="00AD7DB2" w:rsidP="00D77DAA">
      <w:pPr>
        <w:pStyle w:val="Listeafsnit"/>
        <w:numPr>
          <w:ilvl w:val="0"/>
          <w:numId w:val="40"/>
        </w:numPr>
      </w:pPr>
      <w:r>
        <w:t xml:space="preserve">Start det virtuelle møde ved at klikke på kamera-ikonet, som hedder ”Meet </w:t>
      </w:r>
      <w:proofErr w:type="spellStart"/>
      <w:r>
        <w:t>now</w:t>
      </w:r>
      <w:proofErr w:type="spellEnd"/>
      <w:r>
        <w:t>”</w:t>
      </w:r>
      <w:r w:rsidR="00597B44">
        <w:t xml:space="preserve">. </w:t>
      </w:r>
    </w:p>
    <w:p w14:paraId="75FAB4FC" w14:textId="25CB2DBA" w:rsidR="0035694D" w:rsidRDefault="00597B44" w:rsidP="00D77DAA">
      <w:pPr>
        <w:pStyle w:val="Listeafsnit"/>
        <w:numPr>
          <w:ilvl w:val="0"/>
          <w:numId w:val="40"/>
        </w:numPr>
      </w:pPr>
      <w:r>
        <w:t xml:space="preserve">Find kamera-ikonet </w:t>
      </w:r>
      <w:r w:rsidR="00AD7DB2">
        <w:t>i bunden af skærmen</w:t>
      </w:r>
      <w:r>
        <w:t xml:space="preserve"> og klik på det</w:t>
      </w:r>
      <w:r w:rsidR="00AD7DB2">
        <w:t xml:space="preserve">. </w:t>
      </w:r>
    </w:p>
    <w:p w14:paraId="6BC52A1F" w14:textId="46A2B981" w:rsidR="0031369C" w:rsidRDefault="008E225D" w:rsidP="00D77DAA">
      <w:pPr>
        <w:pStyle w:val="Listeafsnit"/>
        <w:numPr>
          <w:ilvl w:val="0"/>
          <w:numId w:val="40"/>
        </w:numPr>
      </w:pPr>
      <w:r>
        <w:t xml:space="preserve">Når du starter mødet </w:t>
      </w:r>
      <w:r w:rsidR="001223BE">
        <w:t xml:space="preserve">med klik på kamera-ikonet, så </w:t>
      </w:r>
      <w:r>
        <w:t xml:space="preserve">er alle kontakter, du har tilføjet, inviteret med. </w:t>
      </w:r>
      <w:r w:rsidR="001223BE">
        <w:t xml:space="preserve">Og de kan tilgå mødet, </w:t>
      </w:r>
      <w:r w:rsidR="00597B44">
        <w:t xml:space="preserve">som </w:t>
      </w:r>
      <w:r w:rsidR="001223BE">
        <w:t xml:space="preserve">du </w:t>
      </w:r>
      <w:r w:rsidR="00597B44">
        <w:t xml:space="preserve">har </w:t>
      </w:r>
      <w:r w:rsidR="001223BE">
        <w:t>starte</w:t>
      </w:r>
      <w:r w:rsidR="00597B44">
        <w:t>t</w:t>
      </w:r>
      <w:r w:rsidR="001223BE">
        <w:t>.</w:t>
      </w:r>
    </w:p>
    <w:p w14:paraId="235A86DD" w14:textId="58CECF05" w:rsidR="00E92AD6" w:rsidRDefault="00E92AD6" w:rsidP="00E92AD6">
      <w:pPr>
        <w:pStyle w:val="Overskrift2"/>
      </w:pPr>
      <w:r w:rsidRPr="00E92AD6">
        <w:t xml:space="preserve">Del </w:t>
      </w:r>
      <w:r w:rsidR="002811B3">
        <w:t xml:space="preserve">din </w:t>
      </w:r>
      <w:r w:rsidRPr="00E92AD6">
        <w:t>skærm</w:t>
      </w:r>
    </w:p>
    <w:p w14:paraId="6E056C27" w14:textId="095AFF50" w:rsidR="002811B3" w:rsidRDefault="004413A5" w:rsidP="00B41099">
      <w:pPr>
        <w:pStyle w:val="Listeafsnit"/>
        <w:numPr>
          <w:ilvl w:val="0"/>
          <w:numId w:val="41"/>
        </w:numPr>
      </w:pPr>
      <w:r>
        <w:t>D</w:t>
      </w:r>
      <w:r w:rsidR="002811B3">
        <w:t xml:space="preserve">el din skærm ved at klikke på knappen </w:t>
      </w:r>
      <w:r>
        <w:t xml:space="preserve">med en </w:t>
      </w:r>
      <w:r w:rsidR="00E87F4A">
        <w:t xml:space="preserve">lille </w:t>
      </w:r>
      <w:r>
        <w:t xml:space="preserve">firkant </w:t>
      </w:r>
      <w:r w:rsidR="00D77DAA">
        <w:t xml:space="preserve">med en </w:t>
      </w:r>
      <w:r w:rsidR="00E87F4A">
        <w:t xml:space="preserve">pil der peger opad. </w:t>
      </w:r>
    </w:p>
    <w:p w14:paraId="04CD8EFE" w14:textId="1B8079D8" w:rsidR="002811B3" w:rsidRPr="002811B3" w:rsidRDefault="00E87F4A" w:rsidP="00B41099">
      <w:pPr>
        <w:pStyle w:val="Listeafsnit"/>
        <w:numPr>
          <w:ilvl w:val="0"/>
          <w:numId w:val="41"/>
        </w:numPr>
      </w:pPr>
      <w:r>
        <w:t>Nu skal du v</w:t>
      </w:r>
      <w:r w:rsidR="002811B3" w:rsidRPr="002811B3">
        <w:t>ælg</w:t>
      </w:r>
      <w:r w:rsidR="0087342F">
        <w:t>e</w:t>
      </w:r>
      <w:r w:rsidR="002811B3" w:rsidRPr="002811B3">
        <w:t xml:space="preserve">, hvad du </w:t>
      </w:r>
      <w:r>
        <w:t xml:space="preserve">vil </w:t>
      </w:r>
      <w:r w:rsidR="002811B3" w:rsidRPr="002811B3">
        <w:t>dele</w:t>
      </w:r>
      <w:r w:rsidR="0087342F">
        <w:t xml:space="preserve"> </w:t>
      </w:r>
      <w:r w:rsidR="00154ACD">
        <w:t xml:space="preserve">fra din skærm </w:t>
      </w:r>
      <w:r w:rsidR="0087342F">
        <w:t xml:space="preserve">med de andre </w:t>
      </w:r>
      <w:r w:rsidR="00154ACD">
        <w:t xml:space="preserve">deltagere </w:t>
      </w:r>
      <w:r w:rsidR="0087342F">
        <w:t xml:space="preserve">i mødet. Du kan vælge at dele </w:t>
      </w:r>
      <w:r w:rsidR="002811B3" w:rsidRPr="002811B3">
        <w:t xml:space="preserve">dit skrivebord, et </w:t>
      </w:r>
      <w:r w:rsidR="0087342F">
        <w:t xml:space="preserve">internet </w:t>
      </w:r>
      <w:r w:rsidR="002811B3" w:rsidRPr="002811B3">
        <w:t>vindue, en fil</w:t>
      </w:r>
      <w:r w:rsidR="0087342F">
        <w:t xml:space="preserve"> med mere</w:t>
      </w:r>
      <w:r w:rsidR="002811B3" w:rsidRPr="002811B3">
        <w:t>.</w:t>
      </w:r>
      <w:r w:rsidR="00041622">
        <w:t xml:space="preserve"> </w:t>
      </w:r>
    </w:p>
    <w:p w14:paraId="4460819B" w14:textId="6E85FBCA" w:rsidR="00B41099" w:rsidRDefault="00041622" w:rsidP="00B41099">
      <w:pPr>
        <w:pStyle w:val="Listeafsnit"/>
        <w:numPr>
          <w:ilvl w:val="0"/>
          <w:numId w:val="41"/>
        </w:numPr>
      </w:pPr>
      <w:r>
        <w:t>Klik på det vindue, du ønsker at dele.</w:t>
      </w:r>
      <w:r w:rsidR="00DD26E2">
        <w:t xml:space="preserve"> I højre side af skærmen har du de </w:t>
      </w:r>
      <w:r w:rsidR="004356A0">
        <w:t>vinduer, du kan dele.</w:t>
      </w:r>
      <w:r w:rsidR="00DD26E2">
        <w:t xml:space="preserve"> </w:t>
      </w:r>
    </w:p>
    <w:p w14:paraId="10DD7E59" w14:textId="7410D24B" w:rsidR="00041622" w:rsidRPr="00E92AD6" w:rsidRDefault="00041622" w:rsidP="00B41099">
      <w:pPr>
        <w:pStyle w:val="Listeafsnit"/>
        <w:numPr>
          <w:ilvl w:val="0"/>
          <w:numId w:val="41"/>
        </w:numPr>
      </w:pPr>
      <w:r>
        <w:t xml:space="preserve">Tip: Spørg deltagerne hvad de ser på deres skærme. Så er du sikker på at </w:t>
      </w:r>
      <w:r w:rsidR="000A2C29">
        <w:t xml:space="preserve">de ser, det du ønsker. </w:t>
      </w:r>
      <w:r>
        <w:t xml:space="preserve"> </w:t>
      </w:r>
    </w:p>
    <w:p w14:paraId="26A233CB" w14:textId="1AF786A8" w:rsidR="003F2C19" w:rsidRPr="003F2C19" w:rsidRDefault="00641697" w:rsidP="003F2C19">
      <w:pPr>
        <w:pStyle w:val="Overskrift2"/>
      </w:pPr>
      <w:r>
        <w:t xml:space="preserve">Mødedeltagerne </w:t>
      </w:r>
    </w:p>
    <w:p w14:paraId="2B9724DE" w14:textId="1F187E92" w:rsidR="00FC5DE9" w:rsidRDefault="00FC5DE9" w:rsidP="00FC5DE9">
      <w:r>
        <w:t>Når møde</w:t>
      </w:r>
      <w:r w:rsidR="00060C66">
        <w:t xml:space="preserve">arrangøren </w:t>
      </w:r>
      <w:r>
        <w:t xml:space="preserve">sender mail med invitation, så skal modtageren bruge linket til mødet, som typisk har overskriften ”Microsoft Teams-møde” og en tekst ”Deltag på din computer eller via mobilapp”. </w:t>
      </w:r>
    </w:p>
    <w:p w14:paraId="3FD559DB" w14:textId="77777777" w:rsidR="00FC5DE9" w:rsidRDefault="00FC5DE9" w:rsidP="00490BF6"/>
    <w:p w14:paraId="03991097" w14:textId="2AC84390" w:rsidR="00D008CC" w:rsidRPr="00060C66" w:rsidRDefault="00641697" w:rsidP="00060C66">
      <w:r>
        <w:t>Mødedeltagerne komme</w:t>
      </w:r>
      <w:r w:rsidR="00FC5DE9">
        <w:t>r</w:t>
      </w:r>
      <w:r>
        <w:t xml:space="preserve"> ind i </w:t>
      </w:r>
      <w:r w:rsidR="003F2C19">
        <w:t>Team</w:t>
      </w:r>
      <w:r>
        <w:t>s</w:t>
      </w:r>
      <w:r w:rsidR="0026580D">
        <w:t>-</w:t>
      </w:r>
      <w:r>
        <w:t>møde</w:t>
      </w:r>
      <w:r w:rsidR="00B6329D">
        <w:t>t</w:t>
      </w:r>
      <w:r>
        <w:t xml:space="preserve"> </w:t>
      </w:r>
      <w:r w:rsidR="003F2C19">
        <w:t xml:space="preserve">via </w:t>
      </w:r>
      <w:r w:rsidR="00B6329D">
        <w:t>en internet</w:t>
      </w:r>
      <w:r w:rsidR="003F2C19">
        <w:t xml:space="preserve">browser, når </w:t>
      </w:r>
      <w:r w:rsidR="00B6329D">
        <w:t>de åbner linket til mødet</w:t>
      </w:r>
      <w:r w:rsidR="00FC5DE9">
        <w:t xml:space="preserve">, som er i </w:t>
      </w:r>
      <w:r w:rsidR="00B6329D">
        <w:t>for eksempel en mail</w:t>
      </w:r>
      <w:r w:rsidR="00FC5DE9">
        <w:t xml:space="preserve"> til dem</w:t>
      </w:r>
      <w:r w:rsidR="003F2C19">
        <w:t>.</w:t>
      </w:r>
    </w:p>
    <w:sectPr w:rsidR="00D008CC" w:rsidRPr="00060C66" w:rsidSect="000C04A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22435" w14:textId="77777777" w:rsidR="00740B7B" w:rsidRDefault="00740B7B">
      <w:pPr>
        <w:spacing w:line="240" w:lineRule="auto"/>
      </w:pPr>
      <w:r>
        <w:separator/>
      </w:r>
    </w:p>
  </w:endnote>
  <w:endnote w:type="continuationSeparator" w:id="0">
    <w:p w14:paraId="69B1DC34" w14:textId="77777777" w:rsidR="00740B7B" w:rsidRDefault="00740B7B">
      <w:pPr>
        <w:spacing w:line="240" w:lineRule="auto"/>
      </w:pPr>
      <w:r>
        <w:continuationSeparator/>
      </w:r>
    </w:p>
  </w:endnote>
  <w:endnote w:type="continuationNotice" w:id="1">
    <w:p w14:paraId="7719EDAA" w14:textId="77777777" w:rsidR="00740B7B" w:rsidRDefault="00740B7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44CCAAAF-1AA8-42EA-BAFE-767246D49754}"/>
    <w:embedBold r:id="rId2" w:fontKey="{B45F2CBB-8853-4F09-B29D-D11360CCFE65}"/>
    <w:embedItalic r:id="rId3" w:fontKey="{C7F94DCE-DBB3-490C-B208-8118F3C9A7E4}"/>
    <w:embedBoldItalic r:id="rId4" w:fontKey="{0F2A921F-BC0B-4873-AFDE-23F6518A04F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D9183DE-2723-4CC0-99F5-15508163DC70}"/>
    <w:embedBold r:id="rId6" w:fontKey="{E0E7E7CB-1D63-4F7C-BB56-353C44850B08}"/>
    <w:embedItalic r:id="rId7" w:fontKey="{91C31EA5-39A9-472D-ADC1-BDBFA6908E41}"/>
    <w:embedBoldItalic r:id="rId8" w:fontKey="{34A13D50-F63D-4089-9B61-65677B59B805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9" w:fontKey="{D1EED3AE-774A-4E54-BE8A-4BC7660F3DCA}"/>
    <w:embedBold r:id="rId10" w:fontKey="{A34447FA-20EE-41D2-ADA0-9E5FF590FA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altName w:val="Kapra Regular"/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90D543A-2DE4-4EB3-9E85-CA2B7B8A2C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30670" w14:textId="77777777" w:rsidR="00962F0A" w:rsidRDefault="00962F0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F981" w14:textId="77777777" w:rsidR="00100249" w:rsidRDefault="001A62B3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DCAF987" wp14:editId="5DCAF988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CAF98D" w14:textId="09D1F14B" w:rsidR="00100249" w:rsidRDefault="001A62B3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267A4B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060C6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AF9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5824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" filled="f" fillcolor="white [3201]" stroked="f" strokeweight=".5pt">
              <v:textbox inset="0,0,0,0">
                <w:txbxContent>
                  <w:p w14:paraId="5DCAF98D" w14:textId="09D1F14B" w:rsidR="00100249" w:rsidRDefault="001A62B3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267A4B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060C66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5A65B4" w14:paraId="5DCAF985" w14:textId="77777777" w:rsidTr="00A97F6A">
      <w:tc>
        <w:tcPr>
          <w:tcW w:w="10915" w:type="dxa"/>
          <w:hideMark/>
        </w:tcPr>
        <w:p w14:paraId="5DCAF984" w14:textId="77777777" w:rsidR="00A97F6A" w:rsidRDefault="001A62B3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5DCAF986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65CBD" w14:textId="77777777" w:rsidR="00740B7B" w:rsidRDefault="00740B7B">
      <w:pPr>
        <w:spacing w:line="240" w:lineRule="auto"/>
      </w:pPr>
      <w:r>
        <w:separator/>
      </w:r>
    </w:p>
  </w:footnote>
  <w:footnote w:type="continuationSeparator" w:id="0">
    <w:p w14:paraId="58405A50" w14:textId="77777777" w:rsidR="00740B7B" w:rsidRDefault="00740B7B">
      <w:pPr>
        <w:spacing w:line="240" w:lineRule="auto"/>
      </w:pPr>
      <w:r>
        <w:continuationSeparator/>
      </w:r>
    </w:p>
  </w:footnote>
  <w:footnote w:type="continuationNotice" w:id="1">
    <w:p w14:paraId="17F18093" w14:textId="77777777" w:rsidR="00740B7B" w:rsidRDefault="00740B7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16BEA" w14:textId="77777777" w:rsidR="00962F0A" w:rsidRDefault="00962F0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F97E" w14:textId="77777777" w:rsidR="00022BE5" w:rsidRDefault="00022BE5" w:rsidP="00022BE5">
    <w:pPr>
      <w:pStyle w:val="Sidehoved"/>
    </w:pPr>
  </w:p>
  <w:p w14:paraId="5DCAF97F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F982" w14:textId="77777777" w:rsidR="002762D8" w:rsidRDefault="001A62B3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DCAF989" wp14:editId="48C91D19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 descr="D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" descr="DH'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5DCAF9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AF983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235D80"/>
    <w:multiLevelType w:val="hybridMultilevel"/>
    <w:tmpl w:val="0F4891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4F5A75"/>
    <w:multiLevelType w:val="hybridMultilevel"/>
    <w:tmpl w:val="0CEE73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B6FAC"/>
    <w:multiLevelType w:val="hybridMultilevel"/>
    <w:tmpl w:val="F7D0A73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C2E2E"/>
    <w:multiLevelType w:val="multilevel"/>
    <w:tmpl w:val="93907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A84E3A"/>
    <w:multiLevelType w:val="hybridMultilevel"/>
    <w:tmpl w:val="F2765752"/>
    <w:lvl w:ilvl="0" w:tplc="A4B2CB40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49354B"/>
    <w:multiLevelType w:val="hybridMultilevel"/>
    <w:tmpl w:val="855ED614"/>
    <w:lvl w:ilvl="0" w:tplc="4762D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FA2DB5"/>
    <w:multiLevelType w:val="hybridMultilevel"/>
    <w:tmpl w:val="3D2087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E83051"/>
    <w:multiLevelType w:val="multilevel"/>
    <w:tmpl w:val="85F8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EDA2AB7"/>
    <w:multiLevelType w:val="hybridMultilevel"/>
    <w:tmpl w:val="592A30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56BF1"/>
    <w:multiLevelType w:val="hybridMultilevel"/>
    <w:tmpl w:val="9EFE08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1147B7"/>
    <w:multiLevelType w:val="hybridMultilevel"/>
    <w:tmpl w:val="37BC8AC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3A7CCC"/>
    <w:multiLevelType w:val="hybridMultilevel"/>
    <w:tmpl w:val="E730C2E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216061"/>
    <w:multiLevelType w:val="hybridMultilevel"/>
    <w:tmpl w:val="5104977A"/>
    <w:lvl w:ilvl="0" w:tplc="4762D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88120C"/>
    <w:multiLevelType w:val="hybridMultilevel"/>
    <w:tmpl w:val="249843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B75D4"/>
    <w:multiLevelType w:val="hybridMultilevel"/>
    <w:tmpl w:val="3432BC9A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7F0133E"/>
    <w:multiLevelType w:val="multilevel"/>
    <w:tmpl w:val="E60C1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002298"/>
    <w:multiLevelType w:val="hybridMultilevel"/>
    <w:tmpl w:val="693A73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20C27"/>
    <w:multiLevelType w:val="hybridMultilevel"/>
    <w:tmpl w:val="E2A4297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BA4296"/>
    <w:multiLevelType w:val="hybridMultilevel"/>
    <w:tmpl w:val="800CE2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E549DC"/>
    <w:multiLevelType w:val="hybridMultilevel"/>
    <w:tmpl w:val="FA68F958"/>
    <w:lvl w:ilvl="0" w:tplc="87846E96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C64059"/>
    <w:multiLevelType w:val="hybridMultilevel"/>
    <w:tmpl w:val="F4E6C64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911E03"/>
    <w:multiLevelType w:val="hybridMultilevel"/>
    <w:tmpl w:val="684471A2"/>
    <w:lvl w:ilvl="0" w:tplc="06289108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83C6F"/>
    <w:multiLevelType w:val="hybridMultilevel"/>
    <w:tmpl w:val="417A5E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D632CA"/>
    <w:multiLevelType w:val="hybridMultilevel"/>
    <w:tmpl w:val="0F4891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A51372"/>
    <w:multiLevelType w:val="hybridMultilevel"/>
    <w:tmpl w:val="5832120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7D6A02"/>
    <w:multiLevelType w:val="hybridMultilevel"/>
    <w:tmpl w:val="338C07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6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36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5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35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36"/>
  </w:num>
  <w:num w:numId="14">
    <w:abstractNumId w:val="35"/>
  </w:num>
  <w:num w:numId="15">
    <w:abstractNumId w:val="16"/>
  </w:num>
  <w:num w:numId="16">
    <w:abstractNumId w:val="17"/>
  </w:num>
  <w:num w:numId="17">
    <w:abstractNumId w:val="32"/>
  </w:num>
  <w:num w:numId="18">
    <w:abstractNumId w:val="29"/>
  </w:num>
  <w:num w:numId="19">
    <w:abstractNumId w:val="34"/>
  </w:num>
  <w:num w:numId="20">
    <w:abstractNumId w:val="30"/>
  </w:num>
  <w:num w:numId="21">
    <w:abstractNumId w:val="20"/>
  </w:num>
  <w:num w:numId="22">
    <w:abstractNumId w:val="11"/>
  </w:num>
  <w:num w:numId="23">
    <w:abstractNumId w:val="15"/>
  </w:num>
  <w:num w:numId="24">
    <w:abstractNumId w:val="18"/>
  </w:num>
  <w:num w:numId="25">
    <w:abstractNumId w:val="23"/>
  </w:num>
  <w:num w:numId="26">
    <w:abstractNumId w:val="10"/>
  </w:num>
  <w:num w:numId="27">
    <w:abstractNumId w:val="9"/>
  </w:num>
  <w:num w:numId="28">
    <w:abstractNumId w:val="28"/>
  </w:num>
  <w:num w:numId="29">
    <w:abstractNumId w:val="31"/>
  </w:num>
  <w:num w:numId="30">
    <w:abstractNumId w:val="25"/>
  </w:num>
  <w:num w:numId="31">
    <w:abstractNumId w:val="24"/>
  </w:num>
  <w:num w:numId="32">
    <w:abstractNumId w:val="22"/>
  </w:num>
  <w:num w:numId="33">
    <w:abstractNumId w:val="16"/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27"/>
  </w:num>
  <w:num w:numId="37">
    <w:abstractNumId w:val="33"/>
  </w:num>
  <w:num w:numId="38">
    <w:abstractNumId w:val="19"/>
  </w:num>
  <w:num w:numId="39">
    <w:abstractNumId w:val="26"/>
  </w:num>
  <w:num w:numId="40">
    <w:abstractNumId w:val="21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D9"/>
    <w:rsid w:val="00000E87"/>
    <w:rsid w:val="000018D6"/>
    <w:rsid w:val="000032AF"/>
    <w:rsid w:val="000032BF"/>
    <w:rsid w:val="00004865"/>
    <w:rsid w:val="00006F78"/>
    <w:rsid w:val="00011BEB"/>
    <w:rsid w:val="00013596"/>
    <w:rsid w:val="000157FC"/>
    <w:rsid w:val="00015B6A"/>
    <w:rsid w:val="00016218"/>
    <w:rsid w:val="00020A67"/>
    <w:rsid w:val="0002102A"/>
    <w:rsid w:val="00022133"/>
    <w:rsid w:val="00022BE5"/>
    <w:rsid w:val="000269E2"/>
    <w:rsid w:val="00026E06"/>
    <w:rsid w:val="000323B2"/>
    <w:rsid w:val="00035377"/>
    <w:rsid w:val="00035FF7"/>
    <w:rsid w:val="00036F43"/>
    <w:rsid w:val="00041622"/>
    <w:rsid w:val="000416D8"/>
    <w:rsid w:val="0004495D"/>
    <w:rsid w:val="00045EDF"/>
    <w:rsid w:val="00046EE0"/>
    <w:rsid w:val="00051D48"/>
    <w:rsid w:val="00060C66"/>
    <w:rsid w:val="00064AD4"/>
    <w:rsid w:val="0007343C"/>
    <w:rsid w:val="00075D3A"/>
    <w:rsid w:val="000765E6"/>
    <w:rsid w:val="00076F4D"/>
    <w:rsid w:val="00080393"/>
    <w:rsid w:val="00080DF1"/>
    <w:rsid w:val="00082CF8"/>
    <w:rsid w:val="0009128C"/>
    <w:rsid w:val="00092278"/>
    <w:rsid w:val="00094720"/>
    <w:rsid w:val="00094803"/>
    <w:rsid w:val="00094ABD"/>
    <w:rsid w:val="00095F85"/>
    <w:rsid w:val="00097995"/>
    <w:rsid w:val="0009799A"/>
    <w:rsid w:val="000A1AB6"/>
    <w:rsid w:val="000A27E4"/>
    <w:rsid w:val="000A2C29"/>
    <w:rsid w:val="000B128D"/>
    <w:rsid w:val="000B5B4D"/>
    <w:rsid w:val="000B5F8E"/>
    <w:rsid w:val="000B7C37"/>
    <w:rsid w:val="000C04AB"/>
    <w:rsid w:val="000C08C2"/>
    <w:rsid w:val="000C4FB1"/>
    <w:rsid w:val="000C6B99"/>
    <w:rsid w:val="000D1122"/>
    <w:rsid w:val="000D22BC"/>
    <w:rsid w:val="000D5BC9"/>
    <w:rsid w:val="000E36FD"/>
    <w:rsid w:val="000E45C3"/>
    <w:rsid w:val="000F0DF3"/>
    <w:rsid w:val="000F585B"/>
    <w:rsid w:val="00100249"/>
    <w:rsid w:val="001012C9"/>
    <w:rsid w:val="00103E3F"/>
    <w:rsid w:val="0011077B"/>
    <w:rsid w:val="00114DFB"/>
    <w:rsid w:val="00116DF3"/>
    <w:rsid w:val="00117186"/>
    <w:rsid w:val="00117B3D"/>
    <w:rsid w:val="001206C8"/>
    <w:rsid w:val="00120AB5"/>
    <w:rsid w:val="001223BE"/>
    <w:rsid w:val="00122590"/>
    <w:rsid w:val="00125019"/>
    <w:rsid w:val="0012684E"/>
    <w:rsid w:val="0013244F"/>
    <w:rsid w:val="001369C8"/>
    <w:rsid w:val="00142586"/>
    <w:rsid w:val="00144BD8"/>
    <w:rsid w:val="001473EB"/>
    <w:rsid w:val="00150B83"/>
    <w:rsid w:val="0015310E"/>
    <w:rsid w:val="0015356B"/>
    <w:rsid w:val="00153897"/>
    <w:rsid w:val="0015406F"/>
    <w:rsid w:val="001542A8"/>
    <w:rsid w:val="001544B0"/>
    <w:rsid w:val="00154ACD"/>
    <w:rsid w:val="001605F8"/>
    <w:rsid w:val="00162C7B"/>
    <w:rsid w:val="0016332B"/>
    <w:rsid w:val="00167E6D"/>
    <w:rsid w:val="00175D38"/>
    <w:rsid w:val="001777D5"/>
    <w:rsid w:val="00177DDE"/>
    <w:rsid w:val="00181781"/>
    <w:rsid w:val="00181D8B"/>
    <w:rsid w:val="00182651"/>
    <w:rsid w:val="001861E3"/>
    <w:rsid w:val="001877E1"/>
    <w:rsid w:val="001A0318"/>
    <w:rsid w:val="001A2C62"/>
    <w:rsid w:val="001A2D18"/>
    <w:rsid w:val="001A51BE"/>
    <w:rsid w:val="001A5627"/>
    <w:rsid w:val="001A62B3"/>
    <w:rsid w:val="001C0CC7"/>
    <w:rsid w:val="001C7DD8"/>
    <w:rsid w:val="001D0F9A"/>
    <w:rsid w:val="001D30A0"/>
    <w:rsid w:val="001E0BF6"/>
    <w:rsid w:val="001E2A1C"/>
    <w:rsid w:val="001F566D"/>
    <w:rsid w:val="00201004"/>
    <w:rsid w:val="0020235E"/>
    <w:rsid w:val="00202E55"/>
    <w:rsid w:val="00205607"/>
    <w:rsid w:val="0020639F"/>
    <w:rsid w:val="00206780"/>
    <w:rsid w:val="00207A52"/>
    <w:rsid w:val="00207BBA"/>
    <w:rsid w:val="00210A12"/>
    <w:rsid w:val="002114C1"/>
    <w:rsid w:val="0021154B"/>
    <w:rsid w:val="00211C9F"/>
    <w:rsid w:val="00212AA6"/>
    <w:rsid w:val="00216E82"/>
    <w:rsid w:val="0022171F"/>
    <w:rsid w:val="00231508"/>
    <w:rsid w:val="0023726F"/>
    <w:rsid w:val="002415B1"/>
    <w:rsid w:val="0024282A"/>
    <w:rsid w:val="00243AFA"/>
    <w:rsid w:val="00244D70"/>
    <w:rsid w:val="0025146F"/>
    <w:rsid w:val="00252732"/>
    <w:rsid w:val="00260FC0"/>
    <w:rsid w:val="00263CFB"/>
    <w:rsid w:val="00264466"/>
    <w:rsid w:val="0026580D"/>
    <w:rsid w:val="002662AD"/>
    <w:rsid w:val="002668FD"/>
    <w:rsid w:val="00267A4B"/>
    <w:rsid w:val="00271AF7"/>
    <w:rsid w:val="00271C9B"/>
    <w:rsid w:val="00273B5F"/>
    <w:rsid w:val="00273CAC"/>
    <w:rsid w:val="002740BA"/>
    <w:rsid w:val="002762D8"/>
    <w:rsid w:val="002811B3"/>
    <w:rsid w:val="0029153F"/>
    <w:rsid w:val="00291B7D"/>
    <w:rsid w:val="002953B7"/>
    <w:rsid w:val="00297FF1"/>
    <w:rsid w:val="002A4B80"/>
    <w:rsid w:val="002B1FAF"/>
    <w:rsid w:val="002B285D"/>
    <w:rsid w:val="002B6986"/>
    <w:rsid w:val="002B7B28"/>
    <w:rsid w:val="002C4069"/>
    <w:rsid w:val="002C5297"/>
    <w:rsid w:val="002C64DC"/>
    <w:rsid w:val="002D2726"/>
    <w:rsid w:val="002D28A7"/>
    <w:rsid w:val="002D3EAD"/>
    <w:rsid w:val="002D5562"/>
    <w:rsid w:val="002E27B6"/>
    <w:rsid w:val="002E2E5A"/>
    <w:rsid w:val="002E4D40"/>
    <w:rsid w:val="002E56D2"/>
    <w:rsid w:val="002E74A4"/>
    <w:rsid w:val="002E7868"/>
    <w:rsid w:val="002F00DB"/>
    <w:rsid w:val="002F121C"/>
    <w:rsid w:val="002F2C5F"/>
    <w:rsid w:val="002F67E4"/>
    <w:rsid w:val="002F6A1C"/>
    <w:rsid w:val="003025F7"/>
    <w:rsid w:val="003030AA"/>
    <w:rsid w:val="003033F8"/>
    <w:rsid w:val="0031369C"/>
    <w:rsid w:val="00315D5D"/>
    <w:rsid w:val="00316531"/>
    <w:rsid w:val="00317969"/>
    <w:rsid w:val="0032030E"/>
    <w:rsid w:val="003222AD"/>
    <w:rsid w:val="00322419"/>
    <w:rsid w:val="00322424"/>
    <w:rsid w:val="003237AB"/>
    <w:rsid w:val="003256A6"/>
    <w:rsid w:val="00326C57"/>
    <w:rsid w:val="00333E52"/>
    <w:rsid w:val="00336730"/>
    <w:rsid w:val="00336E8B"/>
    <w:rsid w:val="003502D1"/>
    <w:rsid w:val="00351F81"/>
    <w:rsid w:val="00353C5A"/>
    <w:rsid w:val="0035418E"/>
    <w:rsid w:val="0035694D"/>
    <w:rsid w:val="003569D3"/>
    <w:rsid w:val="00360EDE"/>
    <w:rsid w:val="0036110B"/>
    <w:rsid w:val="00361BC1"/>
    <w:rsid w:val="003659C5"/>
    <w:rsid w:val="003728C0"/>
    <w:rsid w:val="00374692"/>
    <w:rsid w:val="003810ED"/>
    <w:rsid w:val="00384593"/>
    <w:rsid w:val="003866A9"/>
    <w:rsid w:val="0038685B"/>
    <w:rsid w:val="003907A9"/>
    <w:rsid w:val="003934E6"/>
    <w:rsid w:val="003B0D54"/>
    <w:rsid w:val="003B24D0"/>
    <w:rsid w:val="003B2C04"/>
    <w:rsid w:val="003B2EC3"/>
    <w:rsid w:val="003B35B0"/>
    <w:rsid w:val="003B48CC"/>
    <w:rsid w:val="003C0777"/>
    <w:rsid w:val="003C2D8B"/>
    <w:rsid w:val="003C3569"/>
    <w:rsid w:val="003C4F9F"/>
    <w:rsid w:val="003C60F1"/>
    <w:rsid w:val="003D6B99"/>
    <w:rsid w:val="003D6BFD"/>
    <w:rsid w:val="003E4091"/>
    <w:rsid w:val="003E4394"/>
    <w:rsid w:val="003E589E"/>
    <w:rsid w:val="003E7402"/>
    <w:rsid w:val="003E780D"/>
    <w:rsid w:val="003F0840"/>
    <w:rsid w:val="003F2C19"/>
    <w:rsid w:val="003F38E2"/>
    <w:rsid w:val="003F5FAD"/>
    <w:rsid w:val="003F6DFC"/>
    <w:rsid w:val="003F7AC9"/>
    <w:rsid w:val="00412B29"/>
    <w:rsid w:val="004166DD"/>
    <w:rsid w:val="00416A22"/>
    <w:rsid w:val="00421009"/>
    <w:rsid w:val="00421A66"/>
    <w:rsid w:val="004241AB"/>
    <w:rsid w:val="00424709"/>
    <w:rsid w:val="00424AD9"/>
    <w:rsid w:val="00426522"/>
    <w:rsid w:val="00427669"/>
    <w:rsid w:val="004344E5"/>
    <w:rsid w:val="00434A8C"/>
    <w:rsid w:val="004356A0"/>
    <w:rsid w:val="00436CBB"/>
    <w:rsid w:val="004413A5"/>
    <w:rsid w:val="004416BC"/>
    <w:rsid w:val="00441ABB"/>
    <w:rsid w:val="00444132"/>
    <w:rsid w:val="00452F69"/>
    <w:rsid w:val="0045378B"/>
    <w:rsid w:val="00455852"/>
    <w:rsid w:val="004632F9"/>
    <w:rsid w:val="00463CB5"/>
    <w:rsid w:val="00465F10"/>
    <w:rsid w:val="00474144"/>
    <w:rsid w:val="00475432"/>
    <w:rsid w:val="004772F4"/>
    <w:rsid w:val="004824E9"/>
    <w:rsid w:val="00482900"/>
    <w:rsid w:val="00482EC2"/>
    <w:rsid w:val="0048363A"/>
    <w:rsid w:val="00483737"/>
    <w:rsid w:val="00484D1A"/>
    <w:rsid w:val="00485C57"/>
    <w:rsid w:val="0048790C"/>
    <w:rsid w:val="00490BF6"/>
    <w:rsid w:val="00491C85"/>
    <w:rsid w:val="004A5FFD"/>
    <w:rsid w:val="004A6D4D"/>
    <w:rsid w:val="004B0CFD"/>
    <w:rsid w:val="004B2E40"/>
    <w:rsid w:val="004C01B2"/>
    <w:rsid w:val="004C027F"/>
    <w:rsid w:val="004C5574"/>
    <w:rsid w:val="004D35CC"/>
    <w:rsid w:val="004D42B2"/>
    <w:rsid w:val="004D5F02"/>
    <w:rsid w:val="004D7DE9"/>
    <w:rsid w:val="004E01B5"/>
    <w:rsid w:val="004E0D0A"/>
    <w:rsid w:val="004E1AA9"/>
    <w:rsid w:val="004E2C1A"/>
    <w:rsid w:val="004E36F9"/>
    <w:rsid w:val="004E3F3A"/>
    <w:rsid w:val="004E49D7"/>
    <w:rsid w:val="004E74CE"/>
    <w:rsid w:val="004F01DC"/>
    <w:rsid w:val="004F09E8"/>
    <w:rsid w:val="004F1A28"/>
    <w:rsid w:val="004F1ED7"/>
    <w:rsid w:val="004F2C11"/>
    <w:rsid w:val="004F35E0"/>
    <w:rsid w:val="004F3E77"/>
    <w:rsid w:val="004F7AC2"/>
    <w:rsid w:val="005005D2"/>
    <w:rsid w:val="00502F76"/>
    <w:rsid w:val="0050445C"/>
    <w:rsid w:val="0050799C"/>
    <w:rsid w:val="00511600"/>
    <w:rsid w:val="005129B0"/>
    <w:rsid w:val="005157AE"/>
    <w:rsid w:val="005178A7"/>
    <w:rsid w:val="00520451"/>
    <w:rsid w:val="005228BF"/>
    <w:rsid w:val="005258FC"/>
    <w:rsid w:val="00535E32"/>
    <w:rsid w:val="00536580"/>
    <w:rsid w:val="005378F9"/>
    <w:rsid w:val="0053795B"/>
    <w:rsid w:val="00540519"/>
    <w:rsid w:val="00541B97"/>
    <w:rsid w:val="00543EF2"/>
    <w:rsid w:val="005501D1"/>
    <w:rsid w:val="00551346"/>
    <w:rsid w:val="00551B11"/>
    <w:rsid w:val="005544E6"/>
    <w:rsid w:val="00554766"/>
    <w:rsid w:val="0055617E"/>
    <w:rsid w:val="0056147D"/>
    <w:rsid w:val="00561C72"/>
    <w:rsid w:val="00562862"/>
    <w:rsid w:val="0056543D"/>
    <w:rsid w:val="00571E3B"/>
    <w:rsid w:val="005751AA"/>
    <w:rsid w:val="00576407"/>
    <w:rsid w:val="00582344"/>
    <w:rsid w:val="00582AE7"/>
    <w:rsid w:val="00582F66"/>
    <w:rsid w:val="00592544"/>
    <w:rsid w:val="00597498"/>
    <w:rsid w:val="00597B44"/>
    <w:rsid w:val="005A00C7"/>
    <w:rsid w:val="005A25F0"/>
    <w:rsid w:val="005A28D4"/>
    <w:rsid w:val="005A29AA"/>
    <w:rsid w:val="005A65B4"/>
    <w:rsid w:val="005B056D"/>
    <w:rsid w:val="005C0ACD"/>
    <w:rsid w:val="005C141E"/>
    <w:rsid w:val="005C2116"/>
    <w:rsid w:val="005C29DF"/>
    <w:rsid w:val="005C3C9B"/>
    <w:rsid w:val="005C5F97"/>
    <w:rsid w:val="005C769C"/>
    <w:rsid w:val="005C776A"/>
    <w:rsid w:val="005C7995"/>
    <w:rsid w:val="005C7996"/>
    <w:rsid w:val="005E29C3"/>
    <w:rsid w:val="005E3790"/>
    <w:rsid w:val="005E7B62"/>
    <w:rsid w:val="005F0175"/>
    <w:rsid w:val="005F1580"/>
    <w:rsid w:val="005F3299"/>
    <w:rsid w:val="005F3ED8"/>
    <w:rsid w:val="005F63C4"/>
    <w:rsid w:val="005F6B57"/>
    <w:rsid w:val="0060103C"/>
    <w:rsid w:val="006010A5"/>
    <w:rsid w:val="00605038"/>
    <w:rsid w:val="00605B82"/>
    <w:rsid w:val="00610412"/>
    <w:rsid w:val="00610AC6"/>
    <w:rsid w:val="00623968"/>
    <w:rsid w:val="00626171"/>
    <w:rsid w:val="006276CD"/>
    <w:rsid w:val="0063095A"/>
    <w:rsid w:val="006325AE"/>
    <w:rsid w:val="00634B3C"/>
    <w:rsid w:val="006366B2"/>
    <w:rsid w:val="00637475"/>
    <w:rsid w:val="00641697"/>
    <w:rsid w:val="00645431"/>
    <w:rsid w:val="00645649"/>
    <w:rsid w:val="006467F2"/>
    <w:rsid w:val="00646C80"/>
    <w:rsid w:val="0065594F"/>
    <w:rsid w:val="00655B49"/>
    <w:rsid w:val="0065779C"/>
    <w:rsid w:val="00662F66"/>
    <w:rsid w:val="00663A36"/>
    <w:rsid w:val="00671AA3"/>
    <w:rsid w:val="00673481"/>
    <w:rsid w:val="00674045"/>
    <w:rsid w:val="00674B15"/>
    <w:rsid w:val="0067516B"/>
    <w:rsid w:val="006803B0"/>
    <w:rsid w:val="00681D83"/>
    <w:rsid w:val="00687200"/>
    <w:rsid w:val="006900C2"/>
    <w:rsid w:val="00690684"/>
    <w:rsid w:val="00690F5A"/>
    <w:rsid w:val="00691622"/>
    <w:rsid w:val="00692574"/>
    <w:rsid w:val="00695E89"/>
    <w:rsid w:val="006A1B44"/>
    <w:rsid w:val="006A2EA5"/>
    <w:rsid w:val="006A3A71"/>
    <w:rsid w:val="006A4DC4"/>
    <w:rsid w:val="006A4F0E"/>
    <w:rsid w:val="006A5ED4"/>
    <w:rsid w:val="006B2AE2"/>
    <w:rsid w:val="006B30A9"/>
    <w:rsid w:val="006B5DF8"/>
    <w:rsid w:val="006B6B26"/>
    <w:rsid w:val="006B7FE9"/>
    <w:rsid w:val="006C2991"/>
    <w:rsid w:val="006C2D41"/>
    <w:rsid w:val="006C5E66"/>
    <w:rsid w:val="006E1233"/>
    <w:rsid w:val="006E7C44"/>
    <w:rsid w:val="006F0395"/>
    <w:rsid w:val="006F6A14"/>
    <w:rsid w:val="006F6ADC"/>
    <w:rsid w:val="007008EE"/>
    <w:rsid w:val="0070267E"/>
    <w:rsid w:val="00704BA7"/>
    <w:rsid w:val="00704DFB"/>
    <w:rsid w:val="00706E32"/>
    <w:rsid w:val="00707005"/>
    <w:rsid w:val="00707AA3"/>
    <w:rsid w:val="00710901"/>
    <w:rsid w:val="00712794"/>
    <w:rsid w:val="00712935"/>
    <w:rsid w:val="00712EF4"/>
    <w:rsid w:val="007133C6"/>
    <w:rsid w:val="00713964"/>
    <w:rsid w:val="00714E8C"/>
    <w:rsid w:val="00715758"/>
    <w:rsid w:val="00740B7B"/>
    <w:rsid w:val="00741183"/>
    <w:rsid w:val="007425C7"/>
    <w:rsid w:val="00742C29"/>
    <w:rsid w:val="0074463A"/>
    <w:rsid w:val="00751071"/>
    <w:rsid w:val="00752ACA"/>
    <w:rsid w:val="007546AF"/>
    <w:rsid w:val="00756E8A"/>
    <w:rsid w:val="0076254F"/>
    <w:rsid w:val="00765720"/>
    <w:rsid w:val="007658A4"/>
    <w:rsid w:val="00765934"/>
    <w:rsid w:val="00766AC9"/>
    <w:rsid w:val="00766EEF"/>
    <w:rsid w:val="007670CC"/>
    <w:rsid w:val="00772B23"/>
    <w:rsid w:val="0077451B"/>
    <w:rsid w:val="00776435"/>
    <w:rsid w:val="00777FAE"/>
    <w:rsid w:val="007830AC"/>
    <w:rsid w:val="00785D91"/>
    <w:rsid w:val="0078666D"/>
    <w:rsid w:val="00786A48"/>
    <w:rsid w:val="007915D3"/>
    <w:rsid w:val="007A0696"/>
    <w:rsid w:val="007A0BAB"/>
    <w:rsid w:val="007A3228"/>
    <w:rsid w:val="007A6C07"/>
    <w:rsid w:val="007A737E"/>
    <w:rsid w:val="007B6CC9"/>
    <w:rsid w:val="007C2A6D"/>
    <w:rsid w:val="007D5E59"/>
    <w:rsid w:val="007E373C"/>
    <w:rsid w:val="007E3DA1"/>
    <w:rsid w:val="007F1ED1"/>
    <w:rsid w:val="008002CE"/>
    <w:rsid w:val="0080053F"/>
    <w:rsid w:val="00802AB6"/>
    <w:rsid w:val="00802D44"/>
    <w:rsid w:val="00810A86"/>
    <w:rsid w:val="00812946"/>
    <w:rsid w:val="0081550A"/>
    <w:rsid w:val="0081675C"/>
    <w:rsid w:val="008202D5"/>
    <w:rsid w:val="008210CB"/>
    <w:rsid w:val="00824177"/>
    <w:rsid w:val="00836161"/>
    <w:rsid w:val="00844F6C"/>
    <w:rsid w:val="00852BD1"/>
    <w:rsid w:val="008603DF"/>
    <w:rsid w:val="0086268E"/>
    <w:rsid w:val="00863629"/>
    <w:rsid w:val="008657BB"/>
    <w:rsid w:val="00867250"/>
    <w:rsid w:val="00871809"/>
    <w:rsid w:val="00872494"/>
    <w:rsid w:val="00873066"/>
    <w:rsid w:val="0087342F"/>
    <w:rsid w:val="0087744F"/>
    <w:rsid w:val="00880084"/>
    <w:rsid w:val="008825DD"/>
    <w:rsid w:val="00885410"/>
    <w:rsid w:val="008866DD"/>
    <w:rsid w:val="008866FE"/>
    <w:rsid w:val="0089068C"/>
    <w:rsid w:val="00892D08"/>
    <w:rsid w:val="00893791"/>
    <w:rsid w:val="00893C52"/>
    <w:rsid w:val="00893E8F"/>
    <w:rsid w:val="008A02C6"/>
    <w:rsid w:val="008A1B71"/>
    <w:rsid w:val="008A4BD3"/>
    <w:rsid w:val="008A4DD4"/>
    <w:rsid w:val="008A6A4F"/>
    <w:rsid w:val="008A6DA9"/>
    <w:rsid w:val="008B5EBA"/>
    <w:rsid w:val="008C34FE"/>
    <w:rsid w:val="008C74F9"/>
    <w:rsid w:val="008D0BA6"/>
    <w:rsid w:val="008D343C"/>
    <w:rsid w:val="008D6638"/>
    <w:rsid w:val="008D6732"/>
    <w:rsid w:val="008E1881"/>
    <w:rsid w:val="008E225D"/>
    <w:rsid w:val="008E2BDF"/>
    <w:rsid w:val="008E3251"/>
    <w:rsid w:val="008E3D2B"/>
    <w:rsid w:val="008E5A6D"/>
    <w:rsid w:val="008E6008"/>
    <w:rsid w:val="008E7F8C"/>
    <w:rsid w:val="008F0503"/>
    <w:rsid w:val="008F17CC"/>
    <w:rsid w:val="008F1E87"/>
    <w:rsid w:val="008F32DF"/>
    <w:rsid w:val="008F3CFC"/>
    <w:rsid w:val="008F4D20"/>
    <w:rsid w:val="00907233"/>
    <w:rsid w:val="0091358F"/>
    <w:rsid w:val="009139DB"/>
    <w:rsid w:val="009220EC"/>
    <w:rsid w:val="009222AA"/>
    <w:rsid w:val="00924E66"/>
    <w:rsid w:val="00931742"/>
    <w:rsid w:val="00936590"/>
    <w:rsid w:val="009378F2"/>
    <w:rsid w:val="00940804"/>
    <w:rsid w:val="0094757D"/>
    <w:rsid w:val="00951615"/>
    <w:rsid w:val="00951B25"/>
    <w:rsid w:val="0095340E"/>
    <w:rsid w:val="00962F0A"/>
    <w:rsid w:val="00971B3F"/>
    <w:rsid w:val="0097235F"/>
    <w:rsid w:val="0097268A"/>
    <w:rsid w:val="009737E4"/>
    <w:rsid w:val="00974888"/>
    <w:rsid w:val="0097612B"/>
    <w:rsid w:val="00977200"/>
    <w:rsid w:val="0097757D"/>
    <w:rsid w:val="00982E54"/>
    <w:rsid w:val="00983B74"/>
    <w:rsid w:val="0099004B"/>
    <w:rsid w:val="00990263"/>
    <w:rsid w:val="00990A13"/>
    <w:rsid w:val="009A00AE"/>
    <w:rsid w:val="009A2CCC"/>
    <w:rsid w:val="009A4B01"/>
    <w:rsid w:val="009A4CCC"/>
    <w:rsid w:val="009B109E"/>
    <w:rsid w:val="009B12E0"/>
    <w:rsid w:val="009B4F2E"/>
    <w:rsid w:val="009C058F"/>
    <w:rsid w:val="009C2069"/>
    <w:rsid w:val="009C2305"/>
    <w:rsid w:val="009D1E80"/>
    <w:rsid w:val="009D32D3"/>
    <w:rsid w:val="009D4534"/>
    <w:rsid w:val="009E444C"/>
    <w:rsid w:val="009E4B94"/>
    <w:rsid w:val="009E65CB"/>
    <w:rsid w:val="009E6AD9"/>
    <w:rsid w:val="009F44E7"/>
    <w:rsid w:val="00A00804"/>
    <w:rsid w:val="00A017B2"/>
    <w:rsid w:val="00A06860"/>
    <w:rsid w:val="00A070ED"/>
    <w:rsid w:val="00A11FBC"/>
    <w:rsid w:val="00A12585"/>
    <w:rsid w:val="00A13A5F"/>
    <w:rsid w:val="00A2199B"/>
    <w:rsid w:val="00A24860"/>
    <w:rsid w:val="00A40475"/>
    <w:rsid w:val="00A46697"/>
    <w:rsid w:val="00A50501"/>
    <w:rsid w:val="00A517F7"/>
    <w:rsid w:val="00A55956"/>
    <w:rsid w:val="00A56307"/>
    <w:rsid w:val="00A615E8"/>
    <w:rsid w:val="00A63BC0"/>
    <w:rsid w:val="00A63D36"/>
    <w:rsid w:val="00A676C2"/>
    <w:rsid w:val="00A71F96"/>
    <w:rsid w:val="00A72AB4"/>
    <w:rsid w:val="00A74E73"/>
    <w:rsid w:val="00A76B49"/>
    <w:rsid w:val="00A76CB5"/>
    <w:rsid w:val="00A77EBB"/>
    <w:rsid w:val="00A816D4"/>
    <w:rsid w:val="00A83B04"/>
    <w:rsid w:val="00A844D8"/>
    <w:rsid w:val="00A85FAD"/>
    <w:rsid w:val="00A864D6"/>
    <w:rsid w:val="00A91DA5"/>
    <w:rsid w:val="00A91EFB"/>
    <w:rsid w:val="00A921D9"/>
    <w:rsid w:val="00A9449E"/>
    <w:rsid w:val="00A945D3"/>
    <w:rsid w:val="00A94677"/>
    <w:rsid w:val="00A959AE"/>
    <w:rsid w:val="00A95DE4"/>
    <w:rsid w:val="00A96060"/>
    <w:rsid w:val="00A97F6A"/>
    <w:rsid w:val="00AA00CB"/>
    <w:rsid w:val="00AA0D2C"/>
    <w:rsid w:val="00AA32DA"/>
    <w:rsid w:val="00AA4E87"/>
    <w:rsid w:val="00AA5EC2"/>
    <w:rsid w:val="00AB11A3"/>
    <w:rsid w:val="00AB4582"/>
    <w:rsid w:val="00AB5C71"/>
    <w:rsid w:val="00AB7FFC"/>
    <w:rsid w:val="00AC2F90"/>
    <w:rsid w:val="00AC51A3"/>
    <w:rsid w:val="00AC7861"/>
    <w:rsid w:val="00AD5153"/>
    <w:rsid w:val="00AD5F89"/>
    <w:rsid w:val="00AD7DB2"/>
    <w:rsid w:val="00AE07F3"/>
    <w:rsid w:val="00AE1DD5"/>
    <w:rsid w:val="00AE4E2A"/>
    <w:rsid w:val="00AE7F8A"/>
    <w:rsid w:val="00AF07BD"/>
    <w:rsid w:val="00AF1D02"/>
    <w:rsid w:val="00AF51E6"/>
    <w:rsid w:val="00AF6129"/>
    <w:rsid w:val="00AF660A"/>
    <w:rsid w:val="00B00D92"/>
    <w:rsid w:val="00B0422A"/>
    <w:rsid w:val="00B04230"/>
    <w:rsid w:val="00B06D69"/>
    <w:rsid w:val="00B06E2B"/>
    <w:rsid w:val="00B13A10"/>
    <w:rsid w:val="00B13CE1"/>
    <w:rsid w:val="00B171D6"/>
    <w:rsid w:val="00B21CB5"/>
    <w:rsid w:val="00B24E70"/>
    <w:rsid w:val="00B273A2"/>
    <w:rsid w:val="00B30DC9"/>
    <w:rsid w:val="00B36E62"/>
    <w:rsid w:val="00B41099"/>
    <w:rsid w:val="00B44285"/>
    <w:rsid w:val="00B509D2"/>
    <w:rsid w:val="00B5144A"/>
    <w:rsid w:val="00B539F7"/>
    <w:rsid w:val="00B575CA"/>
    <w:rsid w:val="00B57CBE"/>
    <w:rsid w:val="00B62887"/>
    <w:rsid w:val="00B6329D"/>
    <w:rsid w:val="00B7106E"/>
    <w:rsid w:val="00B722A6"/>
    <w:rsid w:val="00B76B38"/>
    <w:rsid w:val="00B81F03"/>
    <w:rsid w:val="00B81F19"/>
    <w:rsid w:val="00B83481"/>
    <w:rsid w:val="00B931F7"/>
    <w:rsid w:val="00B97059"/>
    <w:rsid w:val="00BA1E54"/>
    <w:rsid w:val="00BA27F3"/>
    <w:rsid w:val="00BA36AF"/>
    <w:rsid w:val="00BA4467"/>
    <w:rsid w:val="00BA734F"/>
    <w:rsid w:val="00BB0CAA"/>
    <w:rsid w:val="00BB1949"/>
    <w:rsid w:val="00BB1B90"/>
    <w:rsid w:val="00BB3045"/>
    <w:rsid w:val="00BB3EA7"/>
    <w:rsid w:val="00BB4255"/>
    <w:rsid w:val="00BB739C"/>
    <w:rsid w:val="00BC1017"/>
    <w:rsid w:val="00BC1E28"/>
    <w:rsid w:val="00BC3FEA"/>
    <w:rsid w:val="00BC4756"/>
    <w:rsid w:val="00BC7265"/>
    <w:rsid w:val="00BD6966"/>
    <w:rsid w:val="00BE1A9D"/>
    <w:rsid w:val="00BE2A74"/>
    <w:rsid w:val="00BF02EF"/>
    <w:rsid w:val="00BF0D57"/>
    <w:rsid w:val="00BF1879"/>
    <w:rsid w:val="00BF2DDD"/>
    <w:rsid w:val="00BF5268"/>
    <w:rsid w:val="00BF71EB"/>
    <w:rsid w:val="00C0433E"/>
    <w:rsid w:val="00C10097"/>
    <w:rsid w:val="00C13AC5"/>
    <w:rsid w:val="00C16157"/>
    <w:rsid w:val="00C167C7"/>
    <w:rsid w:val="00C22B4B"/>
    <w:rsid w:val="00C30AF2"/>
    <w:rsid w:val="00C326B2"/>
    <w:rsid w:val="00C335DD"/>
    <w:rsid w:val="00C357EF"/>
    <w:rsid w:val="00C35E6E"/>
    <w:rsid w:val="00C41E04"/>
    <w:rsid w:val="00C439CB"/>
    <w:rsid w:val="00C44AAF"/>
    <w:rsid w:val="00C465F4"/>
    <w:rsid w:val="00C4666C"/>
    <w:rsid w:val="00C57D6C"/>
    <w:rsid w:val="00C64739"/>
    <w:rsid w:val="00C727F5"/>
    <w:rsid w:val="00C756A6"/>
    <w:rsid w:val="00C76867"/>
    <w:rsid w:val="00C84168"/>
    <w:rsid w:val="00C8565F"/>
    <w:rsid w:val="00C90C74"/>
    <w:rsid w:val="00C91475"/>
    <w:rsid w:val="00C91A0A"/>
    <w:rsid w:val="00C978B8"/>
    <w:rsid w:val="00CA0183"/>
    <w:rsid w:val="00CA0A7D"/>
    <w:rsid w:val="00CA4E77"/>
    <w:rsid w:val="00CB0DDD"/>
    <w:rsid w:val="00CB3D61"/>
    <w:rsid w:val="00CB3EFE"/>
    <w:rsid w:val="00CB4997"/>
    <w:rsid w:val="00CC1F47"/>
    <w:rsid w:val="00CC209F"/>
    <w:rsid w:val="00CC254B"/>
    <w:rsid w:val="00CC6322"/>
    <w:rsid w:val="00CD7350"/>
    <w:rsid w:val="00CE5168"/>
    <w:rsid w:val="00CE5556"/>
    <w:rsid w:val="00CE57E0"/>
    <w:rsid w:val="00CE7F99"/>
    <w:rsid w:val="00CF0183"/>
    <w:rsid w:val="00D008CC"/>
    <w:rsid w:val="00D10FCF"/>
    <w:rsid w:val="00D11604"/>
    <w:rsid w:val="00D23C1F"/>
    <w:rsid w:val="00D273BA"/>
    <w:rsid w:val="00D27BA2"/>
    <w:rsid w:val="00D27D0E"/>
    <w:rsid w:val="00D30912"/>
    <w:rsid w:val="00D3752F"/>
    <w:rsid w:val="00D47583"/>
    <w:rsid w:val="00D47EB9"/>
    <w:rsid w:val="00D515F6"/>
    <w:rsid w:val="00D51BA0"/>
    <w:rsid w:val="00D53670"/>
    <w:rsid w:val="00D552BC"/>
    <w:rsid w:val="00D612FE"/>
    <w:rsid w:val="00D62011"/>
    <w:rsid w:val="00D64BC7"/>
    <w:rsid w:val="00D65747"/>
    <w:rsid w:val="00D708F1"/>
    <w:rsid w:val="00D70A07"/>
    <w:rsid w:val="00D7171B"/>
    <w:rsid w:val="00D74908"/>
    <w:rsid w:val="00D74A82"/>
    <w:rsid w:val="00D77DAA"/>
    <w:rsid w:val="00D8061D"/>
    <w:rsid w:val="00D833C8"/>
    <w:rsid w:val="00D87755"/>
    <w:rsid w:val="00D87C66"/>
    <w:rsid w:val="00D936BE"/>
    <w:rsid w:val="00D93A02"/>
    <w:rsid w:val="00D93F5F"/>
    <w:rsid w:val="00D96141"/>
    <w:rsid w:val="00DB1FC3"/>
    <w:rsid w:val="00DB31AF"/>
    <w:rsid w:val="00DB335E"/>
    <w:rsid w:val="00DB485A"/>
    <w:rsid w:val="00DC246F"/>
    <w:rsid w:val="00DC29B9"/>
    <w:rsid w:val="00DC3214"/>
    <w:rsid w:val="00DC61BD"/>
    <w:rsid w:val="00DD1884"/>
    <w:rsid w:val="00DD1936"/>
    <w:rsid w:val="00DD26E2"/>
    <w:rsid w:val="00DD5BD6"/>
    <w:rsid w:val="00DD61FE"/>
    <w:rsid w:val="00DD7E77"/>
    <w:rsid w:val="00DE2B28"/>
    <w:rsid w:val="00DE3452"/>
    <w:rsid w:val="00DF010D"/>
    <w:rsid w:val="00DF1260"/>
    <w:rsid w:val="00DF1EC4"/>
    <w:rsid w:val="00E02ADD"/>
    <w:rsid w:val="00E03BC0"/>
    <w:rsid w:val="00E054B7"/>
    <w:rsid w:val="00E10AC0"/>
    <w:rsid w:val="00E12111"/>
    <w:rsid w:val="00E23314"/>
    <w:rsid w:val="00E23727"/>
    <w:rsid w:val="00E268CB"/>
    <w:rsid w:val="00E26C1A"/>
    <w:rsid w:val="00E30B2A"/>
    <w:rsid w:val="00E31B64"/>
    <w:rsid w:val="00E37675"/>
    <w:rsid w:val="00E44524"/>
    <w:rsid w:val="00E44CF0"/>
    <w:rsid w:val="00E47680"/>
    <w:rsid w:val="00E53EE9"/>
    <w:rsid w:val="00E55491"/>
    <w:rsid w:val="00E56962"/>
    <w:rsid w:val="00E570BB"/>
    <w:rsid w:val="00E613EA"/>
    <w:rsid w:val="00E63F47"/>
    <w:rsid w:val="00E64D69"/>
    <w:rsid w:val="00E67C72"/>
    <w:rsid w:val="00E73FBE"/>
    <w:rsid w:val="00E7414A"/>
    <w:rsid w:val="00E75B16"/>
    <w:rsid w:val="00E831A5"/>
    <w:rsid w:val="00E8341B"/>
    <w:rsid w:val="00E85A0C"/>
    <w:rsid w:val="00E87CAD"/>
    <w:rsid w:val="00E87F4A"/>
    <w:rsid w:val="00E907E6"/>
    <w:rsid w:val="00E90BE5"/>
    <w:rsid w:val="00E92AD6"/>
    <w:rsid w:val="00E92E9E"/>
    <w:rsid w:val="00E9405E"/>
    <w:rsid w:val="00E95D98"/>
    <w:rsid w:val="00EA13EA"/>
    <w:rsid w:val="00EA34A1"/>
    <w:rsid w:val="00EA443E"/>
    <w:rsid w:val="00EA4849"/>
    <w:rsid w:val="00EA62AC"/>
    <w:rsid w:val="00EA706F"/>
    <w:rsid w:val="00EA708D"/>
    <w:rsid w:val="00EB3AAC"/>
    <w:rsid w:val="00EB5205"/>
    <w:rsid w:val="00EC0522"/>
    <w:rsid w:val="00EC19CE"/>
    <w:rsid w:val="00EC281B"/>
    <w:rsid w:val="00EC5A00"/>
    <w:rsid w:val="00EC6976"/>
    <w:rsid w:val="00ED2DCB"/>
    <w:rsid w:val="00ED6EC5"/>
    <w:rsid w:val="00ED7070"/>
    <w:rsid w:val="00EE4292"/>
    <w:rsid w:val="00EE5861"/>
    <w:rsid w:val="00EE6689"/>
    <w:rsid w:val="00EF19D1"/>
    <w:rsid w:val="00EF2790"/>
    <w:rsid w:val="00EF474E"/>
    <w:rsid w:val="00F0152B"/>
    <w:rsid w:val="00F04788"/>
    <w:rsid w:val="00F055CF"/>
    <w:rsid w:val="00F1150D"/>
    <w:rsid w:val="00F1410F"/>
    <w:rsid w:val="00F1461B"/>
    <w:rsid w:val="00F156F4"/>
    <w:rsid w:val="00F1669E"/>
    <w:rsid w:val="00F16C59"/>
    <w:rsid w:val="00F233E7"/>
    <w:rsid w:val="00F25C14"/>
    <w:rsid w:val="00F27BC4"/>
    <w:rsid w:val="00F31EE8"/>
    <w:rsid w:val="00F3469C"/>
    <w:rsid w:val="00F35F89"/>
    <w:rsid w:val="00F37B4A"/>
    <w:rsid w:val="00F4074D"/>
    <w:rsid w:val="00F5238C"/>
    <w:rsid w:val="00F57CAB"/>
    <w:rsid w:val="00F62D73"/>
    <w:rsid w:val="00F64827"/>
    <w:rsid w:val="00F6497A"/>
    <w:rsid w:val="00F65277"/>
    <w:rsid w:val="00F659E2"/>
    <w:rsid w:val="00F7036C"/>
    <w:rsid w:val="00F710A5"/>
    <w:rsid w:val="00F73354"/>
    <w:rsid w:val="00F807D0"/>
    <w:rsid w:val="00F82257"/>
    <w:rsid w:val="00F8401D"/>
    <w:rsid w:val="00F86903"/>
    <w:rsid w:val="00F879E0"/>
    <w:rsid w:val="00F9163A"/>
    <w:rsid w:val="00F9246D"/>
    <w:rsid w:val="00FA1E46"/>
    <w:rsid w:val="00FA2CD7"/>
    <w:rsid w:val="00FB522B"/>
    <w:rsid w:val="00FB56D7"/>
    <w:rsid w:val="00FC1B9B"/>
    <w:rsid w:val="00FC5DE9"/>
    <w:rsid w:val="00FD1289"/>
    <w:rsid w:val="00FD12E8"/>
    <w:rsid w:val="00FD1AC9"/>
    <w:rsid w:val="00FD27C9"/>
    <w:rsid w:val="00FE028D"/>
    <w:rsid w:val="00FE0428"/>
    <w:rsid w:val="00FE2C9C"/>
    <w:rsid w:val="00FE3341"/>
    <w:rsid w:val="00FE4A56"/>
    <w:rsid w:val="00FF0506"/>
    <w:rsid w:val="00FF0E3E"/>
    <w:rsid w:val="00FF3A83"/>
    <w:rsid w:val="00FF3C5C"/>
    <w:rsid w:val="00FF591E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AF977"/>
  <w15:docId w15:val="{AF9C3BBA-13C8-4787-AC37-0C81B23B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 w:qFormat="1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B97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22"/>
    <w:qFormat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99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13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BesgtLink">
    <w:name w:val="FollowedHyperlink"/>
    <w:basedOn w:val="Standardskrifttypeiafsnit"/>
    <w:uiPriority w:val="21"/>
    <w:semiHidden/>
    <w:unhideWhenUsed/>
    <w:rsid w:val="005157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microsoft.com/da-dk/microsoft-teams/fre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://www.office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9" ma:contentTypeDescription="Opret et nyt dokument." ma:contentTypeScope="" ma:versionID="f55f2e4f3bd68192e3b8ce76ddbc7558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65ef0aa8c56c6a37c7844338d346b51a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/>
        <AccountId xsi:nil="true"/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  <UserInfo>
        <DisplayName>Anders Justian - Implement Consulting Group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454B6EFB-1B87-444C-832B-5D16B9763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B7F60D-050A-447B-8523-7494FF0E8D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6</TotalTime>
  <Pages>1</Pages>
  <Words>368</Words>
  <Characters>2115</Characters>
  <Application>Microsoft Office Word</Application>
  <DocSecurity>0</DocSecurity>
  <Lines>37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Kasper Nizam - Implement Consulting Group</cp:lastModifiedBy>
  <cp:revision>10</cp:revision>
  <dcterms:created xsi:type="dcterms:W3CDTF">2021-07-01T04:26:00Z</dcterms:created>
  <dcterms:modified xsi:type="dcterms:W3CDTF">2021-07-01T04:31:00Z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