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F8586" w14:textId="6E83D899" w:rsidR="00DB335E" w:rsidRPr="00E23727" w:rsidRDefault="0025146F" w:rsidP="00C95F2B">
      <w:pPr>
        <w:pStyle w:val="Overskrift1"/>
        <w:pBdr>
          <w:bottom w:val="single" w:sz="4" w:space="1" w:color="auto"/>
        </w:pBdr>
        <w:ind w:right="707"/>
        <w:rPr>
          <w:sz w:val="32"/>
          <w:szCs w:val="22"/>
        </w:rPr>
      </w:pPr>
      <w:bookmarkStart w:id="0" w:name="_Hlk75934508"/>
      <w:r w:rsidRPr="00E23727">
        <w:rPr>
          <w:sz w:val="32"/>
          <w:szCs w:val="22"/>
        </w:rPr>
        <w:t>GUIDE</w:t>
      </w:r>
      <w:r>
        <w:rPr>
          <w:sz w:val="32"/>
          <w:szCs w:val="22"/>
        </w:rPr>
        <w:t xml:space="preserve">: </w:t>
      </w:r>
      <w:r w:rsidR="008E240D" w:rsidRPr="008E240D">
        <w:rPr>
          <w:sz w:val="32"/>
          <w:szCs w:val="22"/>
        </w:rPr>
        <w:t>SKAB MERE TILGÆNGELIGE VIRTUELLE MØDER</w:t>
      </w:r>
    </w:p>
    <w:bookmarkEnd w:id="0"/>
    <w:p w14:paraId="4DEE777F" w14:textId="6E5F4680" w:rsidR="00E20AE2" w:rsidRDefault="00337019" w:rsidP="00E20AE2">
      <w:pPr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Denne guide </w:t>
      </w:r>
      <w:r w:rsidR="008E240D">
        <w:rPr>
          <w:rFonts w:cs="Open Sans Light"/>
          <w:sz w:val="22"/>
          <w:szCs w:val="22"/>
        </w:rPr>
        <w:t xml:space="preserve">giver dig </w:t>
      </w:r>
      <w:r>
        <w:rPr>
          <w:rFonts w:cs="Open Sans Light"/>
          <w:sz w:val="22"/>
          <w:szCs w:val="22"/>
        </w:rPr>
        <w:t xml:space="preserve">tips og </w:t>
      </w:r>
      <w:r w:rsidR="008E240D">
        <w:rPr>
          <w:rFonts w:cs="Open Sans Light"/>
          <w:sz w:val="22"/>
          <w:szCs w:val="22"/>
        </w:rPr>
        <w:t>råd</w:t>
      </w:r>
      <w:r w:rsidR="00876C6C">
        <w:rPr>
          <w:rFonts w:cs="Open Sans Light"/>
          <w:sz w:val="22"/>
          <w:szCs w:val="22"/>
        </w:rPr>
        <w:t xml:space="preserve"> til at gøre </w:t>
      </w:r>
      <w:r>
        <w:rPr>
          <w:rFonts w:cs="Open Sans Light"/>
          <w:sz w:val="22"/>
          <w:szCs w:val="22"/>
        </w:rPr>
        <w:t xml:space="preserve">virtuelle </w:t>
      </w:r>
      <w:r w:rsidR="00876C6C">
        <w:rPr>
          <w:rFonts w:cs="Open Sans Light"/>
          <w:sz w:val="22"/>
          <w:szCs w:val="22"/>
        </w:rPr>
        <w:t>møde</w:t>
      </w:r>
      <w:r>
        <w:rPr>
          <w:rFonts w:cs="Open Sans Light"/>
          <w:sz w:val="22"/>
          <w:szCs w:val="22"/>
        </w:rPr>
        <w:t xml:space="preserve">r </w:t>
      </w:r>
      <w:r w:rsidR="00876C6C">
        <w:rPr>
          <w:rFonts w:cs="Open Sans Light"/>
          <w:sz w:val="22"/>
          <w:szCs w:val="22"/>
        </w:rPr>
        <w:t xml:space="preserve">mere </w:t>
      </w:r>
      <w:r>
        <w:rPr>
          <w:rFonts w:cs="Open Sans Light"/>
          <w:sz w:val="22"/>
          <w:szCs w:val="22"/>
        </w:rPr>
        <w:t>tilgængelige</w:t>
      </w:r>
      <w:r w:rsidR="0033755D">
        <w:rPr>
          <w:rFonts w:cs="Open Sans Light"/>
          <w:sz w:val="22"/>
          <w:szCs w:val="22"/>
        </w:rPr>
        <w:t xml:space="preserve">. </w:t>
      </w:r>
      <w:r>
        <w:rPr>
          <w:rFonts w:cs="Open Sans Light"/>
          <w:sz w:val="22"/>
          <w:szCs w:val="22"/>
        </w:rPr>
        <w:t>Guiden har f</w:t>
      </w:r>
      <w:r w:rsidR="0033755D">
        <w:rPr>
          <w:rFonts w:cs="Open Sans Light"/>
          <w:sz w:val="22"/>
          <w:szCs w:val="22"/>
        </w:rPr>
        <w:t xml:space="preserve">okus på </w:t>
      </w:r>
      <w:r w:rsidR="005B627E">
        <w:rPr>
          <w:rFonts w:cs="Open Sans Light"/>
          <w:sz w:val="22"/>
          <w:szCs w:val="22"/>
        </w:rPr>
        <w:t xml:space="preserve">god </w:t>
      </w:r>
      <w:r w:rsidR="0033755D">
        <w:rPr>
          <w:rFonts w:cs="Open Sans Light"/>
          <w:sz w:val="22"/>
          <w:szCs w:val="22"/>
        </w:rPr>
        <w:t>mødeadfærd</w:t>
      </w:r>
      <w:r w:rsidR="00C30D0A">
        <w:rPr>
          <w:rFonts w:cs="Open Sans Light"/>
          <w:sz w:val="22"/>
          <w:szCs w:val="22"/>
        </w:rPr>
        <w:t>, der tilgængelige virtuelle møder for alle,</w:t>
      </w:r>
      <w:r w:rsidR="0033755D">
        <w:rPr>
          <w:rFonts w:cs="Open Sans Light"/>
          <w:sz w:val="22"/>
          <w:szCs w:val="22"/>
        </w:rPr>
        <w:t xml:space="preserve"> og ikke </w:t>
      </w:r>
      <w:r w:rsidR="00C30D0A">
        <w:rPr>
          <w:rFonts w:cs="Open Sans Light"/>
          <w:sz w:val="22"/>
          <w:szCs w:val="22"/>
        </w:rPr>
        <w:t xml:space="preserve">fokus </w:t>
      </w:r>
      <w:r w:rsidR="0033755D">
        <w:rPr>
          <w:rFonts w:cs="Open Sans Light"/>
          <w:sz w:val="22"/>
          <w:szCs w:val="22"/>
        </w:rPr>
        <w:t>på tekni</w:t>
      </w:r>
      <w:r w:rsidR="00BE1DFF">
        <w:rPr>
          <w:rFonts w:cs="Open Sans Light"/>
          <w:sz w:val="22"/>
          <w:szCs w:val="22"/>
        </w:rPr>
        <w:t>k</w:t>
      </w:r>
      <w:r w:rsidR="0033755D">
        <w:rPr>
          <w:rFonts w:cs="Open Sans Light"/>
          <w:sz w:val="22"/>
          <w:szCs w:val="22"/>
        </w:rPr>
        <w:t>.</w:t>
      </w:r>
    </w:p>
    <w:p w14:paraId="3BB4F022" w14:textId="77777777" w:rsidR="0033755D" w:rsidRDefault="0033755D" w:rsidP="001E31A1">
      <w:pPr>
        <w:ind w:right="707"/>
        <w:rPr>
          <w:rFonts w:cs="Open Sans Light"/>
          <w:sz w:val="22"/>
          <w:szCs w:val="22"/>
        </w:rPr>
      </w:pPr>
    </w:p>
    <w:p w14:paraId="651AC497" w14:textId="12888EB0" w:rsidR="0099333F" w:rsidRDefault="00EF0382" w:rsidP="001E31A1">
      <w:pPr>
        <w:ind w:right="707"/>
      </w:pPr>
      <w:r>
        <w:rPr>
          <w:rFonts w:cs="Open Sans Light"/>
          <w:sz w:val="22"/>
          <w:szCs w:val="22"/>
        </w:rPr>
        <w:t xml:space="preserve">Guiden er inddelt i tips og råd før, under og efter virtuelle møder.  </w:t>
      </w:r>
    </w:p>
    <w:p w14:paraId="0245F20F" w14:textId="2E6960E7" w:rsidR="00714C15" w:rsidRDefault="00714C15" w:rsidP="0099333F">
      <w:pPr>
        <w:pStyle w:val="Overskrift2"/>
        <w:ind w:right="707"/>
      </w:pPr>
      <w:r>
        <w:t>FØR</w:t>
      </w:r>
      <w:r w:rsidR="007E2114">
        <w:t xml:space="preserve"> MØDET</w:t>
      </w:r>
      <w:r>
        <w:t xml:space="preserve">: </w:t>
      </w:r>
    </w:p>
    <w:p w14:paraId="62EAB619" w14:textId="4BA1278C" w:rsidR="00FA3E73" w:rsidRPr="00CB4A15" w:rsidRDefault="00FA3E73" w:rsidP="00FA3E73">
      <w:pPr>
        <w:pStyle w:val="Listeafsnit"/>
        <w:numPr>
          <w:ilvl w:val="0"/>
          <w:numId w:val="3"/>
        </w:numPr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Særlige hensyn: Spørg i mødeinvitationen, om deltagerne har særlige forudsætninger, som skal tages hensyn til under mødet. For eksempel synsnedsættelse, hørenedsættelse eller kognitive handicap som skal tages højde for.</w:t>
      </w:r>
    </w:p>
    <w:p w14:paraId="2BE5D921" w14:textId="4E5335DD" w:rsidR="00714C15" w:rsidRDefault="00FC2829" w:rsidP="00714C15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 w:rsidRPr="00851FC5">
        <w:rPr>
          <w:rFonts w:cs="Open Sans Light"/>
          <w:sz w:val="22"/>
          <w:szCs w:val="22"/>
        </w:rPr>
        <w:t>Skrivetolkning: S</w:t>
      </w:r>
      <w:r w:rsidR="00714C15" w:rsidRPr="00851FC5">
        <w:rPr>
          <w:rFonts w:cs="Open Sans Light"/>
          <w:sz w:val="22"/>
          <w:szCs w:val="22"/>
        </w:rPr>
        <w:t xml:space="preserve">kriv i </w:t>
      </w:r>
      <w:r w:rsidR="000055A9" w:rsidRPr="00851FC5">
        <w:rPr>
          <w:rFonts w:cs="Open Sans Light"/>
          <w:sz w:val="22"/>
          <w:szCs w:val="22"/>
        </w:rPr>
        <w:t>mødeinvitationen</w:t>
      </w:r>
      <w:r w:rsidR="00C11000" w:rsidRPr="00851FC5">
        <w:rPr>
          <w:rFonts w:cs="Open Sans Light"/>
          <w:sz w:val="22"/>
          <w:szCs w:val="22"/>
        </w:rPr>
        <w:t>,</w:t>
      </w:r>
      <w:r w:rsidR="00714C15" w:rsidRPr="00851FC5">
        <w:rPr>
          <w:rFonts w:cs="Open Sans Light"/>
          <w:sz w:val="22"/>
          <w:szCs w:val="22"/>
        </w:rPr>
        <w:t xml:space="preserve"> at de</w:t>
      </w:r>
      <w:r w:rsidR="00C11000" w:rsidRPr="00851FC5">
        <w:rPr>
          <w:rFonts w:cs="Open Sans Light"/>
          <w:sz w:val="22"/>
          <w:szCs w:val="22"/>
        </w:rPr>
        <w:t>ltagerne kan få</w:t>
      </w:r>
      <w:r w:rsidR="00714C15" w:rsidRPr="00851FC5">
        <w:rPr>
          <w:rFonts w:cs="Open Sans Light"/>
          <w:sz w:val="22"/>
          <w:szCs w:val="22"/>
        </w:rPr>
        <w:t xml:space="preserve"> skrivetolkning</w:t>
      </w:r>
      <w:r w:rsidRPr="00851FC5">
        <w:rPr>
          <w:rFonts w:cs="Open Sans Light"/>
          <w:sz w:val="22"/>
          <w:szCs w:val="22"/>
        </w:rPr>
        <w:t xml:space="preserve"> </w:t>
      </w:r>
      <w:r w:rsidR="003779CE" w:rsidRPr="00851FC5">
        <w:rPr>
          <w:rFonts w:cs="Open Sans Light"/>
          <w:sz w:val="22"/>
          <w:szCs w:val="22"/>
        </w:rPr>
        <w:t xml:space="preserve">i </w:t>
      </w:r>
      <w:r w:rsidRPr="00851FC5">
        <w:rPr>
          <w:rFonts w:cs="Open Sans Light"/>
          <w:sz w:val="22"/>
          <w:szCs w:val="22"/>
        </w:rPr>
        <w:t>møder i Zoom</w:t>
      </w:r>
      <w:r w:rsidR="00C11000" w:rsidRPr="00851FC5">
        <w:rPr>
          <w:rFonts w:cs="Open Sans Light"/>
          <w:sz w:val="22"/>
          <w:szCs w:val="22"/>
        </w:rPr>
        <w:t xml:space="preserve">. </w:t>
      </w:r>
      <w:r w:rsidR="00714C15" w:rsidRPr="00851FC5">
        <w:rPr>
          <w:rFonts w:cs="Open Sans Light"/>
          <w:sz w:val="22"/>
          <w:szCs w:val="22"/>
        </w:rPr>
        <w:t xml:space="preserve">DH har </w:t>
      </w:r>
      <w:r w:rsidR="00C11000" w:rsidRPr="00851FC5">
        <w:rPr>
          <w:rFonts w:cs="Open Sans Light"/>
          <w:sz w:val="22"/>
          <w:szCs w:val="22"/>
        </w:rPr>
        <w:t xml:space="preserve">en </w:t>
      </w:r>
      <w:r w:rsidR="00714C15" w:rsidRPr="00851FC5">
        <w:rPr>
          <w:rFonts w:cs="Open Sans Light"/>
          <w:sz w:val="22"/>
          <w:szCs w:val="22"/>
        </w:rPr>
        <w:t xml:space="preserve">videoguide om </w:t>
      </w:r>
      <w:r w:rsidR="00B51408" w:rsidRPr="00851FC5">
        <w:rPr>
          <w:rFonts w:cs="Open Sans Light"/>
          <w:sz w:val="22"/>
          <w:szCs w:val="22"/>
        </w:rPr>
        <w:t xml:space="preserve">funktionen for </w:t>
      </w:r>
      <w:r w:rsidR="00714C15" w:rsidRPr="00851FC5">
        <w:rPr>
          <w:rFonts w:cs="Open Sans Light"/>
          <w:sz w:val="22"/>
          <w:szCs w:val="22"/>
        </w:rPr>
        <w:t>skrivetolkning i Zoom.</w:t>
      </w:r>
      <w:r w:rsidR="00B51408" w:rsidRPr="00851FC5">
        <w:rPr>
          <w:rFonts w:cs="Open Sans Light"/>
          <w:sz w:val="22"/>
          <w:szCs w:val="22"/>
        </w:rPr>
        <w:t xml:space="preserve"> En mødedeltager kan være skrivetolk. Der kan også bestilles skrivetolk til mødet</w:t>
      </w:r>
      <w:r w:rsidR="00851FC5" w:rsidRPr="00851FC5">
        <w:rPr>
          <w:rFonts w:cs="Open Sans Light"/>
          <w:sz w:val="22"/>
          <w:szCs w:val="22"/>
        </w:rPr>
        <w:t xml:space="preserve"> her </w:t>
      </w:r>
      <w:r w:rsidR="00851FC5" w:rsidRPr="00851FC5">
        <w:rPr>
          <w:color w:val="1F497D"/>
        </w:rPr>
        <w:t xml:space="preserve">her: </w:t>
      </w:r>
      <w:hyperlink r:id="rId12" w:history="1">
        <w:r w:rsidR="00851FC5" w:rsidRPr="00851FC5">
          <w:rPr>
            <w:rStyle w:val="Hyperlink"/>
          </w:rPr>
          <w:t>https://hoereforeningen.dk/bestil-skrivetolk/</w:t>
        </w:r>
      </w:hyperlink>
      <w:r w:rsidR="00B51408">
        <w:rPr>
          <w:rFonts w:cs="Open Sans Light"/>
          <w:sz w:val="22"/>
          <w:szCs w:val="22"/>
        </w:rPr>
        <w:t xml:space="preserve">  </w:t>
      </w:r>
    </w:p>
    <w:p w14:paraId="2BC78F4C" w14:textId="4BD6E63C" w:rsidR="00714C15" w:rsidRDefault="00C11000" w:rsidP="00714C15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Tegnsprogstolkning: </w:t>
      </w:r>
      <w:r w:rsidR="00FC2829">
        <w:rPr>
          <w:rFonts w:cs="Open Sans Light"/>
          <w:sz w:val="22"/>
          <w:szCs w:val="22"/>
        </w:rPr>
        <w:t>S</w:t>
      </w:r>
      <w:r w:rsidR="00714C15" w:rsidRPr="00FB2D54">
        <w:rPr>
          <w:rFonts w:cs="Open Sans Light"/>
          <w:sz w:val="22"/>
          <w:szCs w:val="22"/>
        </w:rPr>
        <w:t xml:space="preserve">kriv i </w:t>
      </w:r>
      <w:r w:rsidR="000055A9">
        <w:rPr>
          <w:rFonts w:cs="Open Sans Light"/>
          <w:sz w:val="22"/>
          <w:szCs w:val="22"/>
        </w:rPr>
        <w:t>invitationen</w:t>
      </w:r>
      <w:r>
        <w:rPr>
          <w:rFonts w:cs="Open Sans Light"/>
          <w:sz w:val="22"/>
          <w:szCs w:val="22"/>
        </w:rPr>
        <w:t xml:space="preserve">, </w:t>
      </w:r>
      <w:r w:rsidR="00714C15" w:rsidRPr="00FB2D54">
        <w:rPr>
          <w:rFonts w:cs="Open Sans Light"/>
          <w:sz w:val="22"/>
          <w:szCs w:val="22"/>
        </w:rPr>
        <w:t xml:space="preserve">at </w:t>
      </w:r>
      <w:r w:rsidR="00851FC5">
        <w:rPr>
          <w:rFonts w:cs="Open Sans Light"/>
          <w:sz w:val="22"/>
          <w:szCs w:val="22"/>
        </w:rPr>
        <w:t>møde</w:t>
      </w:r>
      <w:r>
        <w:rPr>
          <w:rFonts w:cs="Open Sans Light"/>
          <w:sz w:val="22"/>
          <w:szCs w:val="22"/>
        </w:rPr>
        <w:t xml:space="preserve">deltagerne kan få </w:t>
      </w:r>
      <w:r w:rsidR="00714C15" w:rsidRPr="000055A9">
        <w:rPr>
          <w:rFonts w:cs="Open Sans Light"/>
          <w:sz w:val="22"/>
          <w:szCs w:val="22"/>
        </w:rPr>
        <w:t>tegnsprogstolk</w:t>
      </w:r>
      <w:r w:rsidR="00FC2829">
        <w:rPr>
          <w:rFonts w:cs="Open Sans Light"/>
          <w:sz w:val="22"/>
          <w:szCs w:val="22"/>
        </w:rPr>
        <w:t xml:space="preserve"> </w:t>
      </w:r>
      <w:r w:rsidR="00851FC5">
        <w:rPr>
          <w:rFonts w:cs="Open Sans Light"/>
          <w:sz w:val="22"/>
          <w:szCs w:val="22"/>
        </w:rPr>
        <w:t>i Zoom-</w:t>
      </w:r>
      <w:r w:rsidR="00FC2829">
        <w:rPr>
          <w:rFonts w:cs="Open Sans Light"/>
          <w:sz w:val="22"/>
          <w:szCs w:val="22"/>
        </w:rPr>
        <w:t>møder</w:t>
      </w:r>
      <w:r w:rsidR="00714C15">
        <w:rPr>
          <w:rFonts w:cs="Open Sans Light"/>
          <w:sz w:val="22"/>
          <w:szCs w:val="22"/>
        </w:rPr>
        <w:t xml:space="preserve">. </w:t>
      </w:r>
      <w:r w:rsidR="00851FC5">
        <w:rPr>
          <w:rFonts w:cs="Open Sans Light"/>
          <w:sz w:val="22"/>
          <w:szCs w:val="22"/>
        </w:rPr>
        <w:t xml:space="preserve">Få </w:t>
      </w:r>
      <w:r w:rsidR="00714C15">
        <w:rPr>
          <w:rFonts w:cs="Open Sans Light"/>
          <w:sz w:val="22"/>
          <w:szCs w:val="22"/>
        </w:rPr>
        <w:t xml:space="preserve">guide om </w:t>
      </w:r>
      <w:r w:rsidR="00851FC5">
        <w:rPr>
          <w:rFonts w:cs="Open Sans Light"/>
          <w:sz w:val="22"/>
          <w:szCs w:val="22"/>
        </w:rPr>
        <w:t xml:space="preserve">funktionen </w:t>
      </w:r>
      <w:r w:rsidR="00714C15">
        <w:rPr>
          <w:rFonts w:cs="Open Sans Light"/>
          <w:sz w:val="22"/>
          <w:szCs w:val="22"/>
        </w:rPr>
        <w:t>tegnsprogstolkning i Zoom</w:t>
      </w:r>
      <w:r w:rsidR="00851FC5">
        <w:rPr>
          <w:rFonts w:cs="Open Sans Light"/>
          <w:sz w:val="22"/>
          <w:szCs w:val="22"/>
        </w:rPr>
        <w:t xml:space="preserve"> </w:t>
      </w:r>
      <w:r w:rsidR="00B54AFB">
        <w:rPr>
          <w:rFonts w:cs="Open Sans Light"/>
          <w:sz w:val="22"/>
          <w:szCs w:val="22"/>
        </w:rPr>
        <w:t>på hjemmesiden.</w:t>
      </w:r>
    </w:p>
    <w:p w14:paraId="2DEA96E2" w14:textId="57A02DF7" w:rsidR="00714C15" w:rsidRPr="00477525" w:rsidRDefault="00E23AC2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Forbered </w:t>
      </w:r>
      <w:r w:rsidR="00932935">
        <w:rPr>
          <w:rFonts w:cs="Open Sans Light"/>
          <w:sz w:val="22"/>
          <w:szCs w:val="22"/>
        </w:rPr>
        <w:t>alternative måder at komme med input på</w:t>
      </w:r>
      <w:r w:rsidR="008225C2">
        <w:rPr>
          <w:rFonts w:cs="Open Sans Light"/>
          <w:sz w:val="22"/>
          <w:szCs w:val="22"/>
        </w:rPr>
        <w:t xml:space="preserve"> ved mødet. C</w:t>
      </w:r>
      <w:r w:rsidR="00932935">
        <w:rPr>
          <w:rFonts w:cs="Open Sans Light"/>
          <w:sz w:val="22"/>
          <w:szCs w:val="22"/>
        </w:rPr>
        <w:t xml:space="preserve">hatten </w:t>
      </w:r>
      <w:r w:rsidR="008225C2">
        <w:rPr>
          <w:rFonts w:cs="Open Sans Light"/>
          <w:sz w:val="22"/>
          <w:szCs w:val="22"/>
        </w:rPr>
        <w:t xml:space="preserve">skal helst </w:t>
      </w:r>
      <w:r w:rsidR="00932935">
        <w:rPr>
          <w:rFonts w:cs="Open Sans Light"/>
          <w:sz w:val="22"/>
          <w:szCs w:val="22"/>
        </w:rPr>
        <w:t xml:space="preserve">ikke </w:t>
      </w:r>
      <w:r w:rsidR="008225C2">
        <w:rPr>
          <w:rFonts w:cs="Open Sans Light"/>
          <w:sz w:val="22"/>
          <w:szCs w:val="22"/>
        </w:rPr>
        <w:t xml:space="preserve">være den </w:t>
      </w:r>
      <w:r w:rsidR="00932935">
        <w:rPr>
          <w:rFonts w:cs="Open Sans Light"/>
          <w:sz w:val="22"/>
          <w:szCs w:val="22"/>
        </w:rPr>
        <w:t>eneste mulighed</w:t>
      </w:r>
      <w:r w:rsidR="008225C2">
        <w:rPr>
          <w:rFonts w:cs="Open Sans Light"/>
          <w:sz w:val="22"/>
          <w:szCs w:val="22"/>
        </w:rPr>
        <w:t xml:space="preserve"> for deltagerne</w:t>
      </w:r>
      <w:r w:rsidR="00932935">
        <w:rPr>
          <w:rFonts w:cs="Open Sans Light"/>
          <w:sz w:val="22"/>
          <w:szCs w:val="22"/>
        </w:rPr>
        <w:t xml:space="preserve">. </w:t>
      </w:r>
      <w:r w:rsidR="00FC2829">
        <w:rPr>
          <w:rFonts w:cs="Open Sans Light"/>
          <w:sz w:val="22"/>
          <w:szCs w:val="22"/>
        </w:rPr>
        <w:t>Mundtlige input eller afstemning</w:t>
      </w:r>
      <w:r w:rsidR="008225C2">
        <w:rPr>
          <w:rFonts w:cs="Open Sans Light"/>
          <w:sz w:val="22"/>
          <w:szCs w:val="22"/>
        </w:rPr>
        <w:t>er</w:t>
      </w:r>
      <w:r w:rsidR="00FC2829">
        <w:rPr>
          <w:rFonts w:cs="Open Sans Light"/>
          <w:sz w:val="22"/>
          <w:szCs w:val="22"/>
        </w:rPr>
        <w:t xml:space="preserve"> </w:t>
      </w:r>
      <w:r w:rsidR="008225C2">
        <w:rPr>
          <w:rFonts w:cs="Open Sans Light"/>
          <w:sz w:val="22"/>
          <w:szCs w:val="22"/>
        </w:rPr>
        <w:t>med funktionen</w:t>
      </w:r>
      <w:r w:rsidR="00FC2829">
        <w:rPr>
          <w:rFonts w:cs="Open Sans Light"/>
          <w:sz w:val="22"/>
          <w:szCs w:val="22"/>
        </w:rPr>
        <w:t xml:space="preserve"> ”Poll” </w:t>
      </w:r>
      <w:r w:rsidR="00406EDE">
        <w:rPr>
          <w:rFonts w:cs="Open Sans Light"/>
          <w:sz w:val="22"/>
          <w:szCs w:val="22"/>
        </w:rPr>
        <w:t>(</w:t>
      </w:r>
      <w:r w:rsidR="008225C2">
        <w:rPr>
          <w:rFonts w:cs="Open Sans Light"/>
          <w:sz w:val="22"/>
          <w:szCs w:val="22"/>
        </w:rPr>
        <w:t xml:space="preserve">kun </w:t>
      </w:r>
      <w:r w:rsidR="00406EDE">
        <w:rPr>
          <w:rFonts w:cs="Open Sans Light"/>
          <w:sz w:val="22"/>
          <w:szCs w:val="22"/>
        </w:rPr>
        <w:t xml:space="preserve">møder </w:t>
      </w:r>
      <w:r w:rsidR="00FC2829">
        <w:rPr>
          <w:rFonts w:cs="Open Sans Light"/>
          <w:sz w:val="22"/>
          <w:szCs w:val="22"/>
        </w:rPr>
        <w:t>i Zoom</w:t>
      </w:r>
      <w:r w:rsidR="00406EDE">
        <w:rPr>
          <w:rFonts w:cs="Open Sans Light"/>
          <w:sz w:val="22"/>
          <w:szCs w:val="22"/>
        </w:rPr>
        <w:t>)</w:t>
      </w:r>
      <w:r w:rsidR="00FC2829">
        <w:rPr>
          <w:rFonts w:cs="Open Sans Light"/>
          <w:sz w:val="22"/>
          <w:szCs w:val="22"/>
        </w:rPr>
        <w:t xml:space="preserve"> </w:t>
      </w:r>
      <w:r w:rsidR="00FC2829" w:rsidRPr="00477525">
        <w:rPr>
          <w:rFonts w:cs="Open Sans Light"/>
          <w:sz w:val="22"/>
          <w:szCs w:val="22"/>
        </w:rPr>
        <w:t xml:space="preserve">kan være et godt alternativ for </w:t>
      </w:r>
      <w:r w:rsidRPr="00477525">
        <w:rPr>
          <w:rFonts w:cs="Open Sans Light"/>
          <w:sz w:val="22"/>
          <w:szCs w:val="22"/>
        </w:rPr>
        <w:t>d</w:t>
      </w:r>
      <w:r w:rsidR="00714C15" w:rsidRPr="00477525">
        <w:rPr>
          <w:rFonts w:cs="Open Sans Light"/>
          <w:sz w:val="22"/>
          <w:szCs w:val="22"/>
        </w:rPr>
        <w:t>eltagere med</w:t>
      </w:r>
      <w:r w:rsidR="00FC2829" w:rsidRPr="00477525">
        <w:rPr>
          <w:rFonts w:cs="Open Sans Light"/>
          <w:sz w:val="22"/>
          <w:szCs w:val="22"/>
        </w:rPr>
        <w:t xml:space="preserve"> </w:t>
      </w:r>
      <w:r w:rsidR="00714C15" w:rsidRPr="00477525">
        <w:rPr>
          <w:rFonts w:cs="Open Sans Light"/>
          <w:sz w:val="22"/>
          <w:szCs w:val="22"/>
        </w:rPr>
        <w:t>ordblindhed eller andre læse- og skrivevanskeligheder</w:t>
      </w:r>
      <w:r w:rsidR="00932935" w:rsidRPr="00477525">
        <w:rPr>
          <w:rFonts w:cs="Open Sans Light"/>
          <w:sz w:val="22"/>
          <w:szCs w:val="22"/>
        </w:rPr>
        <w:t xml:space="preserve">. </w:t>
      </w:r>
    </w:p>
    <w:p w14:paraId="51D68D65" w14:textId="2A8866D3" w:rsidR="00714C15" w:rsidRDefault="00714C15" w:rsidP="0099333F">
      <w:pPr>
        <w:pStyle w:val="Overskrift2"/>
        <w:ind w:right="707"/>
      </w:pPr>
      <w:r>
        <w:t>UNDER</w:t>
      </w:r>
      <w:r w:rsidR="007E2114">
        <w:t xml:space="preserve"> MØDET</w:t>
      </w:r>
      <w:r>
        <w:t>:</w:t>
      </w:r>
    </w:p>
    <w:p w14:paraId="57ABD715" w14:textId="0AECD573" w:rsidR="002C073A" w:rsidRDefault="00406EDE" w:rsidP="002C073A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Start mødet med de </w:t>
      </w:r>
      <w:r w:rsidR="00B9269B">
        <w:rPr>
          <w:rFonts w:cs="Open Sans Light"/>
          <w:sz w:val="22"/>
          <w:szCs w:val="22"/>
        </w:rPr>
        <w:t>’</w:t>
      </w:r>
      <w:r>
        <w:rPr>
          <w:rFonts w:cs="Open Sans Light"/>
          <w:sz w:val="22"/>
          <w:szCs w:val="22"/>
        </w:rPr>
        <w:t>virtuelle spilleregler</w:t>
      </w:r>
      <w:r w:rsidR="00B9269B">
        <w:rPr>
          <w:rFonts w:cs="Open Sans Light"/>
          <w:sz w:val="22"/>
          <w:szCs w:val="22"/>
        </w:rPr>
        <w:t>’</w:t>
      </w:r>
      <w:r w:rsidR="002C073A">
        <w:rPr>
          <w:rFonts w:cs="Open Sans Light"/>
          <w:sz w:val="22"/>
          <w:szCs w:val="22"/>
        </w:rPr>
        <w:t xml:space="preserve"> </w:t>
      </w:r>
      <w:r>
        <w:rPr>
          <w:rFonts w:cs="Open Sans Light"/>
          <w:sz w:val="22"/>
          <w:szCs w:val="22"/>
        </w:rPr>
        <w:t xml:space="preserve">for </w:t>
      </w:r>
      <w:r w:rsidR="002C073A">
        <w:rPr>
          <w:rFonts w:cs="Open Sans Light"/>
          <w:sz w:val="22"/>
          <w:szCs w:val="22"/>
        </w:rPr>
        <w:t>mødet</w:t>
      </w:r>
      <w:r w:rsidR="00B9269B">
        <w:rPr>
          <w:rFonts w:cs="Open Sans Light"/>
          <w:sz w:val="22"/>
          <w:szCs w:val="22"/>
        </w:rPr>
        <w:t xml:space="preserve">. Tag </w:t>
      </w:r>
      <w:r w:rsidR="002C073A">
        <w:rPr>
          <w:rFonts w:cs="Open Sans Light"/>
          <w:sz w:val="22"/>
          <w:szCs w:val="22"/>
        </w:rPr>
        <w:t>udgangspunkt i de tilbagemeldinger, du har fået fra deltagerne om eventuelle hensyn. Gentag spillereglerne</w:t>
      </w:r>
      <w:r w:rsidR="000C4485">
        <w:rPr>
          <w:rFonts w:cs="Open Sans Light"/>
          <w:sz w:val="22"/>
          <w:szCs w:val="22"/>
        </w:rPr>
        <w:t xml:space="preserve"> under mødet</w:t>
      </w:r>
      <w:r w:rsidR="00E75E75">
        <w:rPr>
          <w:rFonts w:cs="Open Sans Light"/>
          <w:sz w:val="22"/>
          <w:szCs w:val="22"/>
        </w:rPr>
        <w:t>, hvis det giver mening</w:t>
      </w:r>
      <w:r w:rsidR="002C073A">
        <w:rPr>
          <w:rFonts w:cs="Open Sans Light"/>
          <w:sz w:val="22"/>
          <w:szCs w:val="22"/>
        </w:rPr>
        <w:t>.</w:t>
      </w:r>
      <w:r w:rsidR="00E75E75">
        <w:rPr>
          <w:rFonts w:cs="Open Sans Light"/>
          <w:sz w:val="22"/>
          <w:szCs w:val="22"/>
        </w:rPr>
        <w:t xml:space="preserve"> </w:t>
      </w:r>
      <w:r w:rsidR="00374115">
        <w:rPr>
          <w:rFonts w:cs="Open Sans Light"/>
          <w:sz w:val="22"/>
          <w:szCs w:val="22"/>
        </w:rPr>
        <w:t xml:space="preserve">Der er forslag til ’virtuelle spilleregler’ under menuen </w:t>
      </w:r>
      <w:r w:rsidR="00836A04">
        <w:rPr>
          <w:rFonts w:cs="Open Sans Light"/>
          <w:sz w:val="22"/>
          <w:szCs w:val="22"/>
        </w:rPr>
        <w:t>’Guider til v</w:t>
      </w:r>
      <w:r w:rsidR="00374115">
        <w:rPr>
          <w:rFonts w:cs="Open Sans Light"/>
          <w:sz w:val="22"/>
          <w:szCs w:val="22"/>
        </w:rPr>
        <w:t>irtuelle møder</w:t>
      </w:r>
      <w:r w:rsidR="00836A04">
        <w:rPr>
          <w:rFonts w:cs="Open Sans Light"/>
          <w:sz w:val="22"/>
          <w:szCs w:val="22"/>
        </w:rPr>
        <w:t>’</w:t>
      </w:r>
      <w:r w:rsidR="00971551">
        <w:rPr>
          <w:rFonts w:cs="Open Sans Light"/>
          <w:sz w:val="22"/>
          <w:szCs w:val="22"/>
        </w:rPr>
        <w:t>.</w:t>
      </w:r>
    </w:p>
    <w:p w14:paraId="6448B3B0" w14:textId="0E140E15" w:rsidR="002C073A" w:rsidRPr="001E31A1" w:rsidRDefault="002C073A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Vær ekstra tydelig om formålet med mødet, mødets dagsorden</w:t>
      </w:r>
      <w:r w:rsidR="00503801">
        <w:rPr>
          <w:rFonts w:cs="Open Sans Light"/>
          <w:sz w:val="22"/>
          <w:szCs w:val="22"/>
        </w:rPr>
        <w:t xml:space="preserve"> punkter </w:t>
      </w:r>
      <w:r>
        <w:rPr>
          <w:rFonts w:cs="Open Sans Light"/>
          <w:sz w:val="22"/>
          <w:szCs w:val="22"/>
        </w:rPr>
        <w:t xml:space="preserve">og </w:t>
      </w:r>
      <w:r w:rsidR="00DB3BBD">
        <w:rPr>
          <w:rFonts w:cs="Open Sans Light"/>
          <w:sz w:val="22"/>
          <w:szCs w:val="22"/>
        </w:rPr>
        <w:t xml:space="preserve">processen </w:t>
      </w:r>
      <w:r w:rsidR="00D80872">
        <w:rPr>
          <w:rFonts w:cs="Open Sans Light"/>
          <w:sz w:val="22"/>
          <w:szCs w:val="22"/>
        </w:rPr>
        <w:t>på mødet</w:t>
      </w:r>
      <w:r>
        <w:rPr>
          <w:rFonts w:cs="Open Sans Light"/>
          <w:sz w:val="22"/>
          <w:szCs w:val="22"/>
        </w:rPr>
        <w:t>.</w:t>
      </w:r>
    </w:p>
    <w:p w14:paraId="1C4E9379" w14:textId="349A5B72" w:rsidR="00714C15" w:rsidRDefault="00932935" w:rsidP="00714C15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 xml:space="preserve">Fortæl </w:t>
      </w:r>
      <w:r w:rsidR="00714C15">
        <w:rPr>
          <w:rFonts w:cs="Open Sans Light"/>
          <w:sz w:val="22"/>
          <w:szCs w:val="22"/>
        </w:rPr>
        <w:t>løbende, hvor I er i mødets dagsorden, hvad I drøfter</w:t>
      </w:r>
      <w:r w:rsidR="00753E2E">
        <w:rPr>
          <w:rFonts w:cs="Open Sans Light"/>
          <w:sz w:val="22"/>
          <w:szCs w:val="22"/>
        </w:rPr>
        <w:t xml:space="preserve">, </w:t>
      </w:r>
      <w:r w:rsidR="00364F17">
        <w:rPr>
          <w:rFonts w:cs="Open Sans Light"/>
          <w:sz w:val="22"/>
          <w:szCs w:val="22"/>
        </w:rPr>
        <w:t xml:space="preserve">og </w:t>
      </w:r>
      <w:r w:rsidR="00753E2E">
        <w:rPr>
          <w:rFonts w:cs="Open Sans Light"/>
          <w:sz w:val="22"/>
          <w:szCs w:val="22"/>
        </w:rPr>
        <w:t xml:space="preserve">hvad I har </w:t>
      </w:r>
      <w:r w:rsidR="00714C15">
        <w:rPr>
          <w:rFonts w:cs="Open Sans Light"/>
          <w:sz w:val="22"/>
          <w:szCs w:val="22"/>
        </w:rPr>
        <w:t>beslutte</w:t>
      </w:r>
      <w:r w:rsidR="00753E2E">
        <w:rPr>
          <w:rFonts w:cs="Open Sans Light"/>
          <w:sz w:val="22"/>
          <w:szCs w:val="22"/>
        </w:rPr>
        <w:t>t</w:t>
      </w:r>
      <w:r w:rsidR="00714C15">
        <w:rPr>
          <w:rFonts w:cs="Open Sans Light"/>
          <w:sz w:val="22"/>
          <w:szCs w:val="22"/>
        </w:rPr>
        <w:t>.</w:t>
      </w:r>
    </w:p>
    <w:p w14:paraId="7243FEB3" w14:textId="462D8577" w:rsidR="00714C15" w:rsidRPr="00B92458" w:rsidRDefault="00714C15" w:rsidP="00714C15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 w:rsidRPr="00B92458">
        <w:rPr>
          <w:rFonts w:cs="Open Sans Light"/>
          <w:sz w:val="22"/>
          <w:szCs w:val="22"/>
        </w:rPr>
        <w:t>Markér tydeligt</w:t>
      </w:r>
      <w:r w:rsidR="00753E2E">
        <w:rPr>
          <w:rFonts w:cs="Open Sans Light"/>
          <w:sz w:val="22"/>
          <w:szCs w:val="22"/>
        </w:rPr>
        <w:t>,</w:t>
      </w:r>
      <w:r w:rsidRPr="00B92458">
        <w:rPr>
          <w:rFonts w:cs="Open Sans Light"/>
          <w:sz w:val="22"/>
          <w:szCs w:val="22"/>
        </w:rPr>
        <w:t xml:space="preserve"> når I går videre fra et mødepunkt til det næste.</w:t>
      </w:r>
      <w:r w:rsidR="00364F17">
        <w:rPr>
          <w:rFonts w:cs="Open Sans Light"/>
          <w:sz w:val="22"/>
          <w:szCs w:val="22"/>
        </w:rPr>
        <w:t xml:space="preserve"> Skab en klar rød tråd. </w:t>
      </w:r>
    </w:p>
    <w:p w14:paraId="4D4943DF" w14:textId="0F132A57" w:rsidR="00714C15" w:rsidRDefault="00714C15" w:rsidP="00714C15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 w:rsidRPr="0063675C">
        <w:rPr>
          <w:rFonts w:cs="Open Sans Light"/>
          <w:sz w:val="22"/>
          <w:szCs w:val="22"/>
        </w:rPr>
        <w:t xml:space="preserve">Bed oplægsholdere </w:t>
      </w:r>
      <w:r w:rsidR="00753E2E">
        <w:rPr>
          <w:rFonts w:cs="Open Sans Light"/>
          <w:sz w:val="22"/>
          <w:szCs w:val="22"/>
        </w:rPr>
        <w:t>(</w:t>
      </w:r>
      <w:r w:rsidRPr="0063675C">
        <w:rPr>
          <w:rFonts w:cs="Open Sans Light"/>
          <w:sz w:val="22"/>
          <w:szCs w:val="22"/>
        </w:rPr>
        <w:t>der deler skærm med slides, video eller andet</w:t>
      </w:r>
      <w:r w:rsidR="00753E2E">
        <w:rPr>
          <w:rFonts w:cs="Open Sans Light"/>
          <w:sz w:val="22"/>
          <w:szCs w:val="22"/>
        </w:rPr>
        <w:t xml:space="preserve">) </w:t>
      </w:r>
      <w:r w:rsidRPr="0063675C">
        <w:rPr>
          <w:rFonts w:cs="Open Sans Light"/>
          <w:sz w:val="22"/>
          <w:szCs w:val="22"/>
        </w:rPr>
        <w:t xml:space="preserve">fortælle </w:t>
      </w:r>
      <w:r w:rsidR="00753E2E">
        <w:rPr>
          <w:rFonts w:cs="Open Sans Light"/>
          <w:sz w:val="22"/>
          <w:szCs w:val="22"/>
        </w:rPr>
        <w:t>højt</w:t>
      </w:r>
      <w:r w:rsidR="00364F17">
        <w:rPr>
          <w:rFonts w:cs="Open Sans Light"/>
          <w:sz w:val="22"/>
          <w:szCs w:val="22"/>
        </w:rPr>
        <w:t>,</w:t>
      </w:r>
      <w:r w:rsidR="00753E2E">
        <w:rPr>
          <w:rFonts w:cs="Open Sans Light"/>
          <w:sz w:val="22"/>
          <w:szCs w:val="22"/>
        </w:rPr>
        <w:t xml:space="preserve"> </w:t>
      </w:r>
      <w:r w:rsidRPr="0063675C">
        <w:rPr>
          <w:rFonts w:cs="Open Sans Light"/>
          <w:sz w:val="22"/>
          <w:szCs w:val="22"/>
        </w:rPr>
        <w:t>hvad de deler</w:t>
      </w:r>
      <w:r w:rsidR="00364F17">
        <w:rPr>
          <w:rFonts w:cs="Open Sans Light"/>
          <w:sz w:val="22"/>
          <w:szCs w:val="22"/>
        </w:rPr>
        <w:t>, så alle kan følge med</w:t>
      </w:r>
      <w:r w:rsidRPr="0063675C">
        <w:rPr>
          <w:rFonts w:cs="Open Sans Light"/>
          <w:sz w:val="22"/>
          <w:szCs w:val="22"/>
        </w:rPr>
        <w:t>.</w:t>
      </w:r>
    </w:p>
    <w:p w14:paraId="75CE2032" w14:textId="2A13A2A4" w:rsidR="00E8610D" w:rsidRDefault="00E8610D" w:rsidP="00E8610D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 w:rsidRPr="0063675C">
        <w:rPr>
          <w:rFonts w:cs="Open Sans Light"/>
          <w:sz w:val="22"/>
          <w:szCs w:val="22"/>
        </w:rPr>
        <w:t xml:space="preserve">Bed </w:t>
      </w:r>
      <w:r w:rsidR="00364F17">
        <w:rPr>
          <w:rFonts w:cs="Open Sans Light"/>
          <w:sz w:val="22"/>
          <w:szCs w:val="22"/>
        </w:rPr>
        <w:t xml:space="preserve">mødedeltagerne </w:t>
      </w:r>
      <w:r w:rsidRPr="0063675C">
        <w:rPr>
          <w:rFonts w:cs="Open Sans Light"/>
          <w:sz w:val="22"/>
          <w:szCs w:val="22"/>
        </w:rPr>
        <w:t>sige deres navn</w:t>
      </w:r>
      <w:r w:rsidR="00753E2E">
        <w:rPr>
          <w:rFonts w:cs="Open Sans Light"/>
          <w:sz w:val="22"/>
          <w:szCs w:val="22"/>
        </w:rPr>
        <w:t>,</w:t>
      </w:r>
      <w:r w:rsidRPr="0063675C">
        <w:rPr>
          <w:rFonts w:cs="Open Sans Light"/>
          <w:sz w:val="22"/>
          <w:szCs w:val="22"/>
        </w:rPr>
        <w:t xml:space="preserve"> før de taler</w:t>
      </w:r>
      <w:r>
        <w:rPr>
          <w:rFonts w:cs="Open Sans Light"/>
          <w:sz w:val="22"/>
          <w:szCs w:val="22"/>
        </w:rPr>
        <w:t>.</w:t>
      </w:r>
      <w:r w:rsidR="00364F17">
        <w:rPr>
          <w:rFonts w:cs="Open Sans Light"/>
          <w:sz w:val="22"/>
          <w:szCs w:val="22"/>
        </w:rPr>
        <w:t xml:space="preserve"> Det hjælper alle med at vide hvem der siger noget</w:t>
      </w:r>
      <w:r w:rsidR="0026504C">
        <w:rPr>
          <w:rFonts w:cs="Open Sans Light"/>
          <w:sz w:val="22"/>
          <w:szCs w:val="22"/>
        </w:rPr>
        <w:t xml:space="preserve"> under mødet.</w:t>
      </w:r>
    </w:p>
    <w:p w14:paraId="0EBD97E2" w14:textId="29009078" w:rsidR="00714C15" w:rsidRPr="0026504C" w:rsidRDefault="00753E2E" w:rsidP="00714C15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 w:rsidRPr="0026504C">
        <w:rPr>
          <w:rFonts w:cs="Open Sans Light"/>
          <w:sz w:val="22"/>
          <w:szCs w:val="22"/>
        </w:rPr>
        <w:t>S</w:t>
      </w:r>
      <w:r w:rsidR="00714C15" w:rsidRPr="0026504C">
        <w:rPr>
          <w:rFonts w:cs="Open Sans Light"/>
          <w:sz w:val="22"/>
          <w:szCs w:val="22"/>
        </w:rPr>
        <w:t xml:space="preserve">lides </w:t>
      </w:r>
      <w:r w:rsidRPr="0026504C">
        <w:rPr>
          <w:rFonts w:cs="Open Sans Light"/>
          <w:sz w:val="22"/>
          <w:szCs w:val="22"/>
        </w:rPr>
        <w:t xml:space="preserve">med tekst, billeder, grafer </w:t>
      </w:r>
      <w:r w:rsidR="002C073A" w:rsidRPr="0026504C">
        <w:rPr>
          <w:rFonts w:cs="Open Sans Light"/>
          <w:sz w:val="22"/>
          <w:szCs w:val="22"/>
        </w:rPr>
        <w:t xml:space="preserve">med mere </w:t>
      </w:r>
      <w:r w:rsidR="00714C15" w:rsidRPr="0026504C">
        <w:rPr>
          <w:rFonts w:cs="Open Sans Light"/>
          <w:sz w:val="22"/>
          <w:szCs w:val="22"/>
        </w:rPr>
        <w:t>skal læses op</w:t>
      </w:r>
      <w:r w:rsidRPr="0026504C">
        <w:rPr>
          <w:rFonts w:cs="Open Sans Light"/>
          <w:sz w:val="22"/>
          <w:szCs w:val="22"/>
        </w:rPr>
        <w:t xml:space="preserve"> eller forklares</w:t>
      </w:r>
      <w:r w:rsidR="00714C15" w:rsidRPr="0026504C">
        <w:rPr>
          <w:rFonts w:cs="Open Sans Light"/>
          <w:sz w:val="22"/>
          <w:szCs w:val="22"/>
        </w:rPr>
        <w:t xml:space="preserve">. </w:t>
      </w:r>
      <w:r w:rsidRPr="0026504C">
        <w:rPr>
          <w:rFonts w:cs="Open Sans Light"/>
          <w:sz w:val="22"/>
          <w:szCs w:val="22"/>
        </w:rPr>
        <w:t xml:space="preserve">Start </w:t>
      </w:r>
      <w:r w:rsidR="002C073A" w:rsidRPr="0026504C">
        <w:rPr>
          <w:rFonts w:cs="Open Sans Light"/>
          <w:sz w:val="22"/>
          <w:szCs w:val="22"/>
        </w:rPr>
        <w:t xml:space="preserve">ved hver ny slide </w:t>
      </w:r>
      <w:r w:rsidRPr="0026504C">
        <w:rPr>
          <w:rFonts w:cs="Open Sans Light"/>
          <w:sz w:val="22"/>
          <w:szCs w:val="22"/>
        </w:rPr>
        <w:t xml:space="preserve">med at </w:t>
      </w:r>
      <w:r w:rsidR="002C073A" w:rsidRPr="0026504C">
        <w:rPr>
          <w:rFonts w:cs="Open Sans Light"/>
          <w:sz w:val="22"/>
          <w:szCs w:val="22"/>
        </w:rPr>
        <w:t>spørge, om alle</w:t>
      </w:r>
      <w:r w:rsidRPr="0026504C">
        <w:rPr>
          <w:rFonts w:cs="Open Sans Light"/>
          <w:sz w:val="22"/>
          <w:szCs w:val="22"/>
        </w:rPr>
        <w:t xml:space="preserve"> kan </w:t>
      </w:r>
      <w:r w:rsidR="00714C15" w:rsidRPr="0026504C">
        <w:rPr>
          <w:rFonts w:cs="Open Sans Light"/>
          <w:sz w:val="22"/>
          <w:szCs w:val="22"/>
        </w:rPr>
        <w:t xml:space="preserve">se de slides, </w:t>
      </w:r>
      <w:r w:rsidR="00E8610D" w:rsidRPr="0026504C">
        <w:rPr>
          <w:rFonts w:cs="Open Sans Light"/>
          <w:sz w:val="22"/>
          <w:szCs w:val="22"/>
        </w:rPr>
        <w:t xml:space="preserve">oplægsholder eller mødevært </w:t>
      </w:r>
      <w:r w:rsidRPr="0026504C">
        <w:rPr>
          <w:rFonts w:cs="Open Sans Light"/>
          <w:sz w:val="22"/>
          <w:szCs w:val="22"/>
        </w:rPr>
        <w:t>har delt på</w:t>
      </w:r>
      <w:r w:rsidR="00E8610D" w:rsidRPr="0026504C">
        <w:rPr>
          <w:rFonts w:cs="Open Sans Light"/>
          <w:sz w:val="22"/>
          <w:szCs w:val="22"/>
        </w:rPr>
        <w:t xml:space="preserve"> skærm</w:t>
      </w:r>
      <w:r w:rsidRPr="0026504C">
        <w:rPr>
          <w:rFonts w:cs="Open Sans Light"/>
          <w:sz w:val="22"/>
          <w:szCs w:val="22"/>
        </w:rPr>
        <w:t>en</w:t>
      </w:r>
      <w:r w:rsidR="00714C15" w:rsidRPr="0026504C">
        <w:rPr>
          <w:rFonts w:cs="Open Sans Light"/>
          <w:sz w:val="22"/>
          <w:szCs w:val="22"/>
        </w:rPr>
        <w:t>.</w:t>
      </w:r>
    </w:p>
    <w:p w14:paraId="3381393A" w14:textId="77777777" w:rsidR="0026504C" w:rsidRDefault="002F6A3A" w:rsidP="001E31A1">
      <w:pPr>
        <w:pStyle w:val="Listeafsnit"/>
        <w:numPr>
          <w:ilvl w:val="0"/>
          <w:numId w:val="3"/>
        </w:numPr>
        <w:ind w:right="707"/>
        <w:rPr>
          <w:rFonts w:cs="Open Sans Light"/>
          <w:sz w:val="22"/>
          <w:szCs w:val="22"/>
        </w:rPr>
      </w:pPr>
      <w:r w:rsidRPr="0026504C">
        <w:rPr>
          <w:rFonts w:cs="Open Sans Light"/>
          <w:sz w:val="22"/>
          <w:szCs w:val="22"/>
        </w:rPr>
        <w:t>Tal tydeligt og i roligt tempo</w:t>
      </w:r>
      <w:r w:rsidR="0026504C">
        <w:rPr>
          <w:rFonts w:cs="Open Sans Light"/>
          <w:sz w:val="22"/>
          <w:szCs w:val="22"/>
        </w:rPr>
        <w:t xml:space="preserve">. </w:t>
      </w:r>
      <w:r w:rsidRPr="0026504C">
        <w:rPr>
          <w:rFonts w:cs="Open Sans Light"/>
          <w:sz w:val="22"/>
          <w:szCs w:val="22"/>
        </w:rPr>
        <w:t xml:space="preserve"> </w:t>
      </w:r>
    </w:p>
    <w:p w14:paraId="1B908558" w14:textId="46838B2C" w:rsidR="002C073A" w:rsidRPr="0026504C" w:rsidRDefault="0026504C" w:rsidP="001E31A1">
      <w:pPr>
        <w:pStyle w:val="Listeafsnit"/>
        <w:numPr>
          <w:ilvl w:val="0"/>
          <w:numId w:val="3"/>
        </w:numPr>
        <w:ind w:right="707"/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G</w:t>
      </w:r>
      <w:r w:rsidR="002C073A" w:rsidRPr="0026504C">
        <w:rPr>
          <w:sz w:val="22"/>
          <w:szCs w:val="22"/>
        </w:rPr>
        <w:t>iv tid til tegnsprogstolke, skrivetolke og andre mødeassistenter</w:t>
      </w:r>
      <w:r>
        <w:rPr>
          <w:sz w:val="22"/>
          <w:szCs w:val="22"/>
        </w:rPr>
        <w:t xml:space="preserve">, </w:t>
      </w:r>
      <w:r w:rsidR="002C073A" w:rsidRPr="0026504C">
        <w:rPr>
          <w:rFonts w:cs="Open Sans Light"/>
          <w:sz w:val="22"/>
          <w:szCs w:val="22"/>
        </w:rPr>
        <w:t xml:space="preserve">som skal følge med og </w:t>
      </w:r>
      <w:r w:rsidR="00971551">
        <w:rPr>
          <w:rFonts w:cs="Open Sans Light"/>
          <w:sz w:val="22"/>
          <w:szCs w:val="22"/>
        </w:rPr>
        <w:t>nå at tolke</w:t>
      </w:r>
      <w:r w:rsidR="00A320EA">
        <w:rPr>
          <w:rFonts w:cs="Open Sans Light"/>
          <w:sz w:val="22"/>
          <w:szCs w:val="22"/>
        </w:rPr>
        <w:t>, skrive og forklare det, der sker på mødet</w:t>
      </w:r>
      <w:r w:rsidR="002F6A3A" w:rsidRPr="0026504C">
        <w:rPr>
          <w:rFonts w:cs="Open Sans Light"/>
          <w:sz w:val="22"/>
          <w:szCs w:val="22"/>
        </w:rPr>
        <w:t>.</w:t>
      </w:r>
    </w:p>
    <w:p w14:paraId="2476F2B8" w14:textId="04653AC4" w:rsidR="00C57DE1" w:rsidRDefault="00753E2E" w:rsidP="00C57DE1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 w:rsidRPr="0026504C">
        <w:rPr>
          <w:rFonts w:cs="Open Sans Light"/>
          <w:sz w:val="22"/>
          <w:szCs w:val="22"/>
        </w:rPr>
        <w:t>Ved g</w:t>
      </w:r>
      <w:r w:rsidR="00E8610D" w:rsidRPr="0026504C">
        <w:rPr>
          <w:rFonts w:cs="Open Sans Light"/>
          <w:sz w:val="22"/>
          <w:szCs w:val="22"/>
        </w:rPr>
        <w:t xml:space="preserve">ruppearbejde i ”Breakout rooms” </w:t>
      </w:r>
      <w:r w:rsidR="00C57DE1">
        <w:rPr>
          <w:rFonts w:cs="Open Sans Light"/>
          <w:sz w:val="22"/>
          <w:szCs w:val="22"/>
        </w:rPr>
        <w:t xml:space="preserve">skal I </w:t>
      </w:r>
      <w:r w:rsidR="002F6A3A" w:rsidRPr="0026504C">
        <w:rPr>
          <w:rFonts w:cs="Open Sans Light"/>
          <w:sz w:val="22"/>
          <w:szCs w:val="22"/>
        </w:rPr>
        <w:t>fordele</w:t>
      </w:r>
      <w:r w:rsidR="00E8610D" w:rsidRPr="0026504C">
        <w:rPr>
          <w:rFonts w:cs="Open Sans Light"/>
          <w:sz w:val="22"/>
          <w:szCs w:val="22"/>
        </w:rPr>
        <w:t xml:space="preserve"> deltagere med hjælpere</w:t>
      </w:r>
      <w:r w:rsidR="002F6A3A" w:rsidRPr="0026504C">
        <w:rPr>
          <w:rFonts w:cs="Open Sans Light"/>
          <w:sz w:val="22"/>
          <w:szCs w:val="22"/>
        </w:rPr>
        <w:t xml:space="preserve"> i samme </w:t>
      </w:r>
      <w:r w:rsidR="00E8610D" w:rsidRPr="0026504C">
        <w:rPr>
          <w:rFonts w:cs="Open Sans Light"/>
          <w:sz w:val="22"/>
          <w:szCs w:val="22"/>
        </w:rPr>
        <w:t xml:space="preserve">”Breakout room” som </w:t>
      </w:r>
      <w:r w:rsidR="00C57DE1">
        <w:rPr>
          <w:rFonts w:cs="Open Sans Light"/>
          <w:sz w:val="22"/>
          <w:szCs w:val="22"/>
        </w:rPr>
        <w:t xml:space="preserve">deres </w:t>
      </w:r>
      <w:r w:rsidR="00E8610D" w:rsidRPr="0026504C">
        <w:rPr>
          <w:rFonts w:cs="Open Sans Light"/>
          <w:sz w:val="22"/>
          <w:szCs w:val="22"/>
        </w:rPr>
        <w:t xml:space="preserve">hjælpere. </w:t>
      </w:r>
      <w:r w:rsidR="00C57DE1">
        <w:rPr>
          <w:rFonts w:cs="Open Sans Light"/>
          <w:sz w:val="22"/>
          <w:szCs w:val="22"/>
        </w:rPr>
        <w:t>Vær opmærksom på altid at fordele tegnsprogst</w:t>
      </w:r>
      <w:r w:rsidR="00C57DE1" w:rsidRPr="00B53CD2">
        <w:rPr>
          <w:rFonts w:cs="Open Sans Light"/>
          <w:sz w:val="22"/>
          <w:szCs w:val="22"/>
        </w:rPr>
        <w:t xml:space="preserve">olke og tolkebrugere </w:t>
      </w:r>
      <w:r w:rsidR="00C57DE1">
        <w:rPr>
          <w:rFonts w:cs="Open Sans Light"/>
          <w:sz w:val="22"/>
          <w:szCs w:val="22"/>
        </w:rPr>
        <w:t xml:space="preserve">i det </w:t>
      </w:r>
      <w:r w:rsidR="00C57DE1" w:rsidRPr="00B53CD2">
        <w:rPr>
          <w:rFonts w:cs="Open Sans Light"/>
          <w:sz w:val="22"/>
          <w:szCs w:val="22"/>
        </w:rPr>
        <w:t>samme ”Breakout room”.</w:t>
      </w:r>
    </w:p>
    <w:p w14:paraId="27FE926A" w14:textId="7496F05B" w:rsidR="002F6A3A" w:rsidRPr="0026504C" w:rsidRDefault="002F6A3A" w:rsidP="002F6A3A">
      <w:pPr>
        <w:pStyle w:val="Listeafsnit"/>
        <w:numPr>
          <w:ilvl w:val="0"/>
          <w:numId w:val="3"/>
        </w:numPr>
        <w:tabs>
          <w:tab w:val="num" w:pos="720"/>
        </w:tabs>
        <w:ind w:right="707"/>
        <w:rPr>
          <w:rFonts w:cs="Open Sans Light"/>
          <w:sz w:val="22"/>
          <w:szCs w:val="22"/>
        </w:rPr>
      </w:pPr>
      <w:r w:rsidRPr="0026504C">
        <w:rPr>
          <w:rFonts w:cs="Open Sans Light"/>
          <w:sz w:val="22"/>
          <w:szCs w:val="22"/>
        </w:rPr>
        <w:t>Respektér</w:t>
      </w:r>
      <w:r w:rsidR="00CD2BA6" w:rsidRPr="0026504C">
        <w:rPr>
          <w:rFonts w:cs="Open Sans Light"/>
          <w:sz w:val="22"/>
          <w:szCs w:val="22"/>
        </w:rPr>
        <w:t xml:space="preserve"> hvis deltagere ikke ønsker at </w:t>
      </w:r>
      <w:r w:rsidR="00A320EA">
        <w:rPr>
          <w:rFonts w:cs="Open Sans Light"/>
          <w:sz w:val="22"/>
          <w:szCs w:val="22"/>
        </w:rPr>
        <w:t xml:space="preserve">deltage </w:t>
      </w:r>
      <w:r w:rsidRPr="0026504C">
        <w:rPr>
          <w:rFonts w:cs="Open Sans Light"/>
          <w:sz w:val="22"/>
          <w:szCs w:val="22"/>
        </w:rPr>
        <w:t xml:space="preserve">med </w:t>
      </w:r>
      <w:r w:rsidR="00CD2BA6" w:rsidRPr="0026504C">
        <w:rPr>
          <w:rFonts w:cs="Open Sans Light"/>
          <w:sz w:val="22"/>
          <w:szCs w:val="22"/>
        </w:rPr>
        <w:t>video</w:t>
      </w:r>
      <w:r w:rsidR="00A320EA">
        <w:rPr>
          <w:rFonts w:cs="Open Sans Light"/>
          <w:sz w:val="22"/>
          <w:szCs w:val="22"/>
        </w:rPr>
        <w:t xml:space="preserve"> slået til</w:t>
      </w:r>
      <w:r w:rsidR="00CD2BA6" w:rsidRPr="0026504C">
        <w:rPr>
          <w:rFonts w:cs="Open Sans Light"/>
          <w:sz w:val="22"/>
          <w:szCs w:val="22"/>
        </w:rPr>
        <w:t xml:space="preserve">. </w:t>
      </w:r>
      <w:r w:rsidR="00A320EA">
        <w:rPr>
          <w:rFonts w:cs="Open Sans Light"/>
          <w:sz w:val="22"/>
          <w:szCs w:val="22"/>
        </w:rPr>
        <w:t>D</w:t>
      </w:r>
      <w:r w:rsidRPr="0026504C">
        <w:rPr>
          <w:rFonts w:cs="Open Sans Light"/>
          <w:sz w:val="22"/>
          <w:szCs w:val="22"/>
        </w:rPr>
        <w:t xml:space="preserve">er </w:t>
      </w:r>
      <w:r w:rsidR="00A320EA">
        <w:rPr>
          <w:rFonts w:cs="Open Sans Light"/>
          <w:sz w:val="22"/>
          <w:szCs w:val="22"/>
        </w:rPr>
        <w:t xml:space="preserve">kan </w:t>
      </w:r>
      <w:r w:rsidRPr="0026504C">
        <w:rPr>
          <w:rFonts w:cs="Open Sans Light"/>
          <w:sz w:val="22"/>
          <w:szCs w:val="22"/>
        </w:rPr>
        <w:t>være flere grunde til</w:t>
      </w:r>
      <w:r w:rsidR="00A320EA">
        <w:rPr>
          <w:rFonts w:cs="Open Sans Light"/>
          <w:sz w:val="22"/>
          <w:szCs w:val="22"/>
        </w:rPr>
        <w:t xml:space="preserve"> det</w:t>
      </w:r>
      <w:r w:rsidRPr="0026504C">
        <w:rPr>
          <w:rFonts w:cs="Open Sans Light"/>
          <w:sz w:val="22"/>
          <w:szCs w:val="22"/>
        </w:rPr>
        <w:t xml:space="preserve">. </w:t>
      </w:r>
      <w:r w:rsidR="00A320EA">
        <w:rPr>
          <w:rFonts w:cs="Open Sans Light"/>
          <w:sz w:val="22"/>
          <w:szCs w:val="22"/>
        </w:rPr>
        <w:t xml:space="preserve">Så som </w:t>
      </w:r>
      <w:r w:rsidR="00CD2BA6" w:rsidRPr="0026504C">
        <w:rPr>
          <w:rFonts w:cs="Open Sans Light"/>
          <w:sz w:val="22"/>
          <w:szCs w:val="22"/>
        </w:rPr>
        <w:t xml:space="preserve">at deltageren </w:t>
      </w:r>
      <w:r w:rsidRPr="0026504C">
        <w:rPr>
          <w:rFonts w:cs="Open Sans Light"/>
          <w:sz w:val="22"/>
          <w:szCs w:val="22"/>
        </w:rPr>
        <w:t>ikke ønsker virtuelt ”nærvær” med mange på én gang</w:t>
      </w:r>
      <w:r w:rsidR="00C57DE1">
        <w:rPr>
          <w:rFonts w:cs="Open Sans Light"/>
          <w:sz w:val="22"/>
          <w:szCs w:val="22"/>
        </w:rPr>
        <w:t>.</w:t>
      </w:r>
      <w:r w:rsidRPr="0026504C">
        <w:rPr>
          <w:rFonts w:cs="Open Sans Light"/>
          <w:sz w:val="22"/>
          <w:szCs w:val="22"/>
        </w:rPr>
        <w:t xml:space="preserve"> </w:t>
      </w:r>
      <w:r w:rsidR="00C57DE1">
        <w:rPr>
          <w:rFonts w:cs="Open Sans Light"/>
          <w:sz w:val="22"/>
          <w:szCs w:val="22"/>
        </w:rPr>
        <w:t>E</w:t>
      </w:r>
      <w:r w:rsidRPr="0026504C">
        <w:rPr>
          <w:rFonts w:cs="Open Sans Light"/>
          <w:sz w:val="22"/>
          <w:szCs w:val="22"/>
        </w:rPr>
        <w:t xml:space="preserve">ller </w:t>
      </w:r>
      <w:r w:rsidR="00C57DE1">
        <w:rPr>
          <w:rFonts w:cs="Open Sans Light"/>
          <w:sz w:val="22"/>
          <w:szCs w:val="22"/>
        </w:rPr>
        <w:t xml:space="preserve">ikke kan </w:t>
      </w:r>
      <w:r w:rsidRPr="0026504C">
        <w:rPr>
          <w:rFonts w:cs="Open Sans Light"/>
          <w:sz w:val="22"/>
          <w:szCs w:val="22"/>
        </w:rPr>
        <w:t xml:space="preserve">se </w:t>
      </w:r>
      <w:r w:rsidR="00A320EA">
        <w:rPr>
          <w:rFonts w:cs="Open Sans Light"/>
          <w:sz w:val="22"/>
          <w:szCs w:val="22"/>
        </w:rPr>
        <w:t xml:space="preserve">og indstille </w:t>
      </w:r>
      <w:r w:rsidRPr="0026504C">
        <w:rPr>
          <w:rFonts w:cs="Open Sans Light"/>
          <w:sz w:val="22"/>
          <w:szCs w:val="22"/>
        </w:rPr>
        <w:t>eget videobillede.</w:t>
      </w:r>
    </w:p>
    <w:p w14:paraId="5510ECB4" w14:textId="208EF19C" w:rsidR="00714C15" w:rsidRDefault="00714C15" w:rsidP="0099333F">
      <w:pPr>
        <w:pStyle w:val="Overskrift2"/>
        <w:ind w:right="707"/>
      </w:pPr>
      <w:r>
        <w:lastRenderedPageBreak/>
        <w:t>EFTER</w:t>
      </w:r>
      <w:r w:rsidR="007E2114">
        <w:t xml:space="preserve"> MØDET</w:t>
      </w:r>
      <w:r>
        <w:t>:</w:t>
      </w:r>
    </w:p>
    <w:p w14:paraId="2A9E5A5E" w14:textId="70FA06AA" w:rsidR="00863F80" w:rsidRPr="000442C6" w:rsidRDefault="00863F80" w:rsidP="00863F80">
      <w:pPr>
        <w:pStyle w:val="Listeafsnit"/>
        <w:numPr>
          <w:ilvl w:val="0"/>
          <w:numId w:val="39"/>
        </w:numPr>
      </w:pPr>
      <w:r>
        <w:rPr>
          <w:rFonts w:cs="Open Sans Light"/>
          <w:sz w:val="22"/>
          <w:szCs w:val="22"/>
        </w:rPr>
        <w:t xml:space="preserve">Evaluér </w:t>
      </w:r>
      <w:r w:rsidR="00782B78">
        <w:rPr>
          <w:rFonts w:cs="Open Sans Light"/>
          <w:sz w:val="22"/>
          <w:szCs w:val="22"/>
        </w:rPr>
        <w:t xml:space="preserve">det virtuelle </w:t>
      </w:r>
      <w:r w:rsidR="00D34737">
        <w:rPr>
          <w:rFonts w:cs="Open Sans Light"/>
          <w:sz w:val="22"/>
          <w:szCs w:val="22"/>
        </w:rPr>
        <w:t xml:space="preserve">møde </w:t>
      </w:r>
      <w:r w:rsidR="000442C6">
        <w:rPr>
          <w:rFonts w:cs="Open Sans Light"/>
          <w:sz w:val="22"/>
          <w:szCs w:val="22"/>
        </w:rPr>
        <w:t>med deltagerne</w:t>
      </w:r>
      <w:r w:rsidR="0099333F">
        <w:rPr>
          <w:rFonts w:cs="Open Sans Light"/>
          <w:sz w:val="22"/>
          <w:szCs w:val="22"/>
        </w:rPr>
        <w:t>.</w:t>
      </w:r>
    </w:p>
    <w:p w14:paraId="19AC7353" w14:textId="4C4E4FF5" w:rsidR="00796A56" w:rsidRPr="00714C15" w:rsidRDefault="000442C6" w:rsidP="00DB3BBD">
      <w:pPr>
        <w:pStyle w:val="Listeafsnit"/>
        <w:numPr>
          <w:ilvl w:val="0"/>
          <w:numId w:val="39"/>
        </w:numPr>
      </w:pPr>
      <w:r>
        <w:rPr>
          <w:rFonts w:cs="Open Sans Light"/>
          <w:sz w:val="22"/>
          <w:szCs w:val="22"/>
        </w:rPr>
        <w:t xml:space="preserve">Spørg </w:t>
      </w:r>
      <w:r w:rsidR="00294BAB">
        <w:rPr>
          <w:rFonts w:cs="Open Sans Light"/>
          <w:sz w:val="22"/>
          <w:szCs w:val="22"/>
        </w:rPr>
        <w:t xml:space="preserve">efter </w:t>
      </w:r>
      <w:r>
        <w:rPr>
          <w:rFonts w:cs="Open Sans Light"/>
          <w:sz w:val="22"/>
          <w:szCs w:val="22"/>
        </w:rPr>
        <w:t xml:space="preserve">forbedringsforslag, tips og </w:t>
      </w:r>
      <w:r w:rsidR="0099333F">
        <w:rPr>
          <w:rFonts w:cs="Open Sans Light"/>
          <w:sz w:val="22"/>
          <w:szCs w:val="22"/>
        </w:rPr>
        <w:t xml:space="preserve">råd </w:t>
      </w:r>
      <w:r w:rsidR="00D760E2">
        <w:rPr>
          <w:rFonts w:cs="Open Sans Light"/>
          <w:sz w:val="22"/>
          <w:szCs w:val="22"/>
        </w:rPr>
        <w:t xml:space="preserve">til at øge tilgængeligheden </w:t>
      </w:r>
      <w:r w:rsidR="00294BAB">
        <w:rPr>
          <w:rFonts w:cs="Open Sans Light"/>
          <w:sz w:val="22"/>
          <w:szCs w:val="22"/>
        </w:rPr>
        <w:t>ved</w:t>
      </w:r>
      <w:r w:rsidR="0099333F">
        <w:rPr>
          <w:rFonts w:cs="Open Sans Light"/>
          <w:sz w:val="22"/>
          <w:szCs w:val="22"/>
        </w:rPr>
        <w:t xml:space="preserve"> næste møde.</w:t>
      </w:r>
    </w:p>
    <w:sectPr w:rsidR="00796A56" w:rsidRPr="00714C15" w:rsidSect="000C04A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2155" w:right="567" w:bottom="1134" w:left="567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A7976A" w14:textId="77777777" w:rsidR="00846F22" w:rsidRDefault="00846F22">
      <w:pPr>
        <w:spacing w:line="240" w:lineRule="auto"/>
      </w:pPr>
      <w:r>
        <w:separator/>
      </w:r>
    </w:p>
  </w:endnote>
  <w:endnote w:type="continuationSeparator" w:id="0">
    <w:p w14:paraId="4CCF9A74" w14:textId="77777777" w:rsidR="00846F22" w:rsidRDefault="00846F22">
      <w:pPr>
        <w:spacing w:line="240" w:lineRule="auto"/>
      </w:pPr>
      <w:r>
        <w:continuationSeparator/>
      </w:r>
    </w:p>
  </w:endnote>
  <w:endnote w:type="continuationNotice" w:id="1">
    <w:p w14:paraId="6A0C7A17" w14:textId="77777777" w:rsidR="00846F22" w:rsidRDefault="00846F2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Light">
    <w:altName w:val="Open Sans Light"/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604D95A9-AB07-42EA-8681-ECADC096A54A}"/>
    <w:embedBold r:id="rId2" w:fontKey="{7C0B37E8-9ADA-4620-A352-9C2716909F39}"/>
    <w:embedItalic r:id="rId3" w:fontKey="{C9921861-80BE-4855-8297-23802C3140F9}"/>
    <w:embedBoldItalic r:id="rId4" w:fontKey="{464E6C8B-226E-4B23-9386-8325A3F0DF25}"/>
  </w:font>
  <w:font w:name="Open Sans">
    <w:altName w:val="Open Sans"/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5" w:fontKey="{397C1C4E-5910-4536-8D9C-9434F2F6ACA9}"/>
    <w:embedBold r:id="rId6" w:fontKey="{93AB71D6-43D4-4A22-B429-43F044755A7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9898A106-0AC6-448B-A06D-D756E515631A}"/>
    <w:embedBold r:id="rId8" w:fontKey="{18DE14B1-D182-4BE2-BF99-C32EE3648BA5}"/>
    <w:embedItalic r:id="rId9" w:fontKey="{2EF35CA6-0E14-443B-97A2-A0349B6882C3}"/>
    <w:embedBoldItalic r:id="rId10" w:fontKey="{0969F016-A725-43AD-AAE0-F6F20C3B3CA9}"/>
  </w:font>
  <w:font w:name="Kapra Regular">
    <w:altName w:val="Kapra Regular"/>
    <w:panose1 w:val="00000000000000000000"/>
    <w:charset w:val="4D"/>
    <w:family w:val="auto"/>
    <w:notTrueType/>
    <w:pitch w:val="variable"/>
    <w:sig w:usb0="A000002F" w:usb1="00000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2594A414-6717-4048-8D01-98D4F87CED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D724" w14:textId="77777777" w:rsidR="005D212E" w:rsidRDefault="005D212E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BF1CC" w14:textId="77777777" w:rsidR="00100249" w:rsidRDefault="001A62B3" w:rsidP="00100249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DCAF987" wp14:editId="5DCAF988">
              <wp:simplePos x="0" y="0"/>
              <wp:positionH relativeFrom="rightMargin">
                <wp:align>right</wp:align>
              </wp:positionH>
              <wp:positionV relativeFrom="page">
                <wp:posOffset>10081260</wp:posOffset>
              </wp:positionV>
              <wp:extent cx="842645" cy="604520"/>
              <wp:effectExtent l="0" t="0" r="14605" b="508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645" cy="604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F00A533" w14:textId="0B2E4845" w:rsidR="00100249" w:rsidRDefault="001A62B3" w:rsidP="00100249">
                          <w:pPr>
                            <w:pStyle w:val="Sidefod"/>
                          </w:pPr>
                          <w:r>
                            <w:rPr>
                              <w:rStyle w:val="Sidetal"/>
                            </w:rPr>
                            <w:t xml:space="preserve">Side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2F6A3A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 xml:space="preserve"> af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SECTIONPAGES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B54AFB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CAF98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.15pt;margin-top:793.8pt;width:66.35pt;height:47.6pt;z-index:251658242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" filled="f" fillcolor="white [3201]" stroked="f" strokeweight=".5pt">
              <v:textbox inset="0,0,0,0">
                <w:txbxContent>
                  <w:p w14:paraId="0F00A533" w14:textId="0B2E4845" w:rsidR="00100249" w:rsidRDefault="001A62B3" w:rsidP="00100249">
                    <w:pPr>
                      <w:pStyle w:val="Sidefod"/>
                    </w:pPr>
                    <w:r>
                      <w:rPr>
                        <w:rStyle w:val="Sidetal"/>
                      </w:rPr>
                      <w:t xml:space="preserve">Side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2F6A3A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 xml:space="preserve"> af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SECTIONPAGES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B54AFB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Blank"/>
      <w:tblW w:w="5000" w:type="pct"/>
      <w:tblLook w:val="04A0" w:firstRow="1" w:lastRow="0" w:firstColumn="1" w:lastColumn="0" w:noHBand="0" w:noVBand="1"/>
    </w:tblPr>
    <w:tblGrid>
      <w:gridCol w:w="10772"/>
    </w:tblGrid>
    <w:tr w:rsidR="005A65B4" w14:paraId="15EB80AC" w14:textId="77777777" w:rsidTr="00AA5AD1">
      <w:tc>
        <w:tcPr>
          <w:tcW w:w="10915" w:type="dxa"/>
        </w:tcPr>
        <w:p w14:paraId="19E233D7" w14:textId="768656DE" w:rsidR="00A97F6A" w:rsidRDefault="00A97F6A" w:rsidP="005C29DF">
          <w:pPr>
            <w:pStyle w:val="Footer-info"/>
          </w:pPr>
        </w:p>
      </w:tc>
    </w:tr>
  </w:tbl>
  <w:p w14:paraId="06B3F77E" w14:textId="77777777" w:rsidR="00C41E04" w:rsidRDefault="00C41E04" w:rsidP="00C41E0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11F65" w14:textId="77777777" w:rsidR="00846F22" w:rsidRDefault="00846F22">
      <w:pPr>
        <w:spacing w:line="240" w:lineRule="auto"/>
      </w:pPr>
      <w:r>
        <w:separator/>
      </w:r>
    </w:p>
  </w:footnote>
  <w:footnote w:type="continuationSeparator" w:id="0">
    <w:p w14:paraId="1D45B8BD" w14:textId="77777777" w:rsidR="00846F22" w:rsidRDefault="00846F22">
      <w:pPr>
        <w:spacing w:line="240" w:lineRule="auto"/>
      </w:pPr>
      <w:r>
        <w:continuationSeparator/>
      </w:r>
    </w:p>
  </w:footnote>
  <w:footnote w:type="continuationNotice" w:id="1">
    <w:p w14:paraId="50EAD9EB" w14:textId="77777777" w:rsidR="00846F22" w:rsidRDefault="00846F2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4072E" w14:textId="77777777" w:rsidR="005D212E" w:rsidRDefault="005D212E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17852" w14:textId="77777777" w:rsidR="00022BE5" w:rsidRDefault="00022BE5" w:rsidP="00022BE5">
    <w:pPr>
      <w:pStyle w:val="Sidehoved"/>
    </w:pPr>
  </w:p>
  <w:p w14:paraId="75219DF4" w14:textId="77777777" w:rsidR="00AA4E87" w:rsidRDefault="00AA4E87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6E3B0" w14:textId="77777777" w:rsidR="002762D8" w:rsidRDefault="001A62B3" w:rsidP="00F4074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5DCAF989" wp14:editId="48C91D19">
          <wp:simplePos x="0" y="0"/>
          <wp:positionH relativeFrom="page">
            <wp:posOffset>5395126</wp:posOffset>
          </wp:positionH>
          <wp:positionV relativeFrom="page">
            <wp:posOffset>360045</wp:posOffset>
          </wp:positionV>
          <wp:extent cx="1799590" cy="619125"/>
          <wp:effectExtent l="0" t="0" r="0" b="9525"/>
          <wp:wrapNone/>
          <wp:docPr id="4" name="Logo" descr="DH'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" descr="DH's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FC0">
      <w:rPr>
        <w:noProof/>
        <w:lang w:eastAsia="da-DK"/>
      </w:rPr>
      <w:drawing>
        <wp:anchor distT="0" distB="0" distL="114300" distR="114300" simplePos="0" relativeHeight="251658241" behindDoc="1" locked="0" layoutInCell="1" hidden="1" allowOverlap="1" wp14:anchorId="5DCAF98B" wp14:editId="5DCAF98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5" name="Picture 5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59AE3C" w14:textId="77777777" w:rsidR="008F4D20" w:rsidRPr="00F4074D" w:rsidRDefault="008F4D20" w:rsidP="00F4074D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229E"/>
    <w:multiLevelType w:val="hybridMultilevel"/>
    <w:tmpl w:val="77765764"/>
    <w:lvl w:ilvl="0" w:tplc="12BAA6D2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D0F216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62170A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26834E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54B094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469524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7E5A2A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F864D8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30FD9E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ABB5DE0"/>
    <w:multiLevelType w:val="hybridMultilevel"/>
    <w:tmpl w:val="75AA7D96"/>
    <w:lvl w:ilvl="0" w:tplc="7E62E832">
      <w:start w:val="1"/>
      <w:numFmt w:val="decimal"/>
      <w:lvlText w:val="%1."/>
      <w:lvlJc w:val="left"/>
      <w:pPr>
        <w:ind w:left="720" w:hanging="360"/>
      </w:pPr>
      <w:rPr>
        <w:rFonts w:cstheme="majorBidi" w:hint="default"/>
        <w:sz w:val="24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56408"/>
    <w:multiLevelType w:val="hybridMultilevel"/>
    <w:tmpl w:val="B298E188"/>
    <w:lvl w:ilvl="0" w:tplc="B49A128C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22271E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3C672E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AC6BE4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746D56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54C312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D47144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14B25C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728FB0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2742387"/>
    <w:multiLevelType w:val="hybridMultilevel"/>
    <w:tmpl w:val="2FE4B76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86A27"/>
    <w:multiLevelType w:val="hybridMultilevel"/>
    <w:tmpl w:val="60F89A2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E6F9D"/>
    <w:multiLevelType w:val="hybridMultilevel"/>
    <w:tmpl w:val="2DDA4F1A"/>
    <w:lvl w:ilvl="0" w:tplc="2C52AF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2AC1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5A9F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E80CF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7A82B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0854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E2755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D810E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AE13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EA069C"/>
    <w:multiLevelType w:val="hybridMultilevel"/>
    <w:tmpl w:val="A274CAF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A156A7"/>
    <w:multiLevelType w:val="hybridMultilevel"/>
    <w:tmpl w:val="39887DA6"/>
    <w:lvl w:ilvl="0" w:tplc="B176ACCE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F802F6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1A8CFA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B6E952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A6F882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70811C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C0065A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FC3D98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EC060A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0C5613A"/>
    <w:multiLevelType w:val="hybridMultilevel"/>
    <w:tmpl w:val="9590325C"/>
    <w:lvl w:ilvl="0" w:tplc="63F2CA0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C4CCC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CA526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B4FED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D4182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C206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A088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AC7A6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FC6F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134511"/>
    <w:multiLevelType w:val="hybridMultilevel"/>
    <w:tmpl w:val="9962D3F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503D61"/>
    <w:multiLevelType w:val="hybridMultilevel"/>
    <w:tmpl w:val="3C223E64"/>
    <w:lvl w:ilvl="0" w:tplc="F54E6B7C">
      <w:start w:val="1"/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3C6A22"/>
    <w:multiLevelType w:val="hybridMultilevel"/>
    <w:tmpl w:val="DD9C2A6E"/>
    <w:lvl w:ilvl="0" w:tplc="15387F0C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12C02C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D20F20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EC2E2A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3C91A0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6A23E2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34B152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78328A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7E10A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E2A1078"/>
    <w:multiLevelType w:val="hybridMultilevel"/>
    <w:tmpl w:val="E8D0360E"/>
    <w:lvl w:ilvl="0" w:tplc="0226ABF4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515E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1EB8D0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96019A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581FC0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58949A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B82E9A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14CDA0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F00E56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00A7B41"/>
    <w:multiLevelType w:val="hybridMultilevel"/>
    <w:tmpl w:val="88D2781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906375"/>
    <w:multiLevelType w:val="hybridMultilevel"/>
    <w:tmpl w:val="95A2D98E"/>
    <w:lvl w:ilvl="0" w:tplc="9D7AC5B8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1AA6DA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7EC022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50AD12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14BF66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EC535C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C2762A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D25126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CAFBF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51C7E15"/>
    <w:multiLevelType w:val="hybridMultilevel"/>
    <w:tmpl w:val="82CEAF10"/>
    <w:lvl w:ilvl="0" w:tplc="63BA4862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2C64A8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E22028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ECADE0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2E3E66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020E8E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5E8EC2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3649C4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1E6D7E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8726FDF"/>
    <w:multiLevelType w:val="multilevel"/>
    <w:tmpl w:val="14A67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91A3FC6"/>
    <w:multiLevelType w:val="hybridMultilevel"/>
    <w:tmpl w:val="A802FBD2"/>
    <w:lvl w:ilvl="0" w:tplc="68807C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9CAB4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CE98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14F46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F2E40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0CF5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0A62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828FB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02FA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AC6867"/>
    <w:multiLevelType w:val="hybridMultilevel"/>
    <w:tmpl w:val="E67E17A0"/>
    <w:lvl w:ilvl="0" w:tplc="F54E6B7C"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3B4B8B"/>
    <w:multiLevelType w:val="hybridMultilevel"/>
    <w:tmpl w:val="B676803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424F1F"/>
    <w:multiLevelType w:val="hybridMultilevel"/>
    <w:tmpl w:val="ACF000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835E86"/>
    <w:multiLevelType w:val="hybridMultilevel"/>
    <w:tmpl w:val="0A3C0DA2"/>
    <w:lvl w:ilvl="0" w:tplc="3A8C7396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90FB70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360D64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623140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C2E56E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C65E5E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8EEA36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0673C2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4EF74C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71C5831"/>
    <w:multiLevelType w:val="hybridMultilevel"/>
    <w:tmpl w:val="44C2283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DE23CE8"/>
    <w:multiLevelType w:val="hybridMultilevel"/>
    <w:tmpl w:val="A648CC4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C6278B"/>
    <w:multiLevelType w:val="hybridMultilevel"/>
    <w:tmpl w:val="67BAEC18"/>
    <w:lvl w:ilvl="0" w:tplc="3B0230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88771E"/>
    <w:multiLevelType w:val="hybridMultilevel"/>
    <w:tmpl w:val="15DE56E4"/>
    <w:lvl w:ilvl="0" w:tplc="EDBE3F7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DA839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DC5B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50163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0A886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DA36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8894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F2136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AA6D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9F4AAB"/>
    <w:multiLevelType w:val="hybridMultilevel"/>
    <w:tmpl w:val="9858D65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05192D"/>
    <w:multiLevelType w:val="hybridMultilevel"/>
    <w:tmpl w:val="35F8C5E4"/>
    <w:lvl w:ilvl="0" w:tplc="2D86C2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F0D66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EE35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4476B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4258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54AF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DA6D9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A215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DAE1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997E68"/>
    <w:multiLevelType w:val="hybridMultilevel"/>
    <w:tmpl w:val="6E64890C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C3B380B"/>
    <w:multiLevelType w:val="hybridMultilevel"/>
    <w:tmpl w:val="8C204AC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3F60B1"/>
    <w:multiLevelType w:val="hybridMultilevel"/>
    <w:tmpl w:val="59742D90"/>
    <w:lvl w:ilvl="0" w:tplc="F54E6B7C">
      <w:numFmt w:val="bullet"/>
      <w:lvlText w:val="-"/>
      <w:lvlJc w:val="left"/>
      <w:pPr>
        <w:ind w:left="1080" w:hanging="360"/>
      </w:pPr>
      <w:rPr>
        <w:rFonts w:ascii="Open Sans Light" w:eastAsiaTheme="minorHAnsi" w:hAnsi="Open Sans Light" w:cs="Open Sans Light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D99373F"/>
    <w:multiLevelType w:val="hybridMultilevel"/>
    <w:tmpl w:val="3A505A5A"/>
    <w:lvl w:ilvl="0" w:tplc="BEECD80E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26CA30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8897DC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0EF86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580748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4C2936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0EF6D8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5EEB38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D21394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7DB02449"/>
    <w:multiLevelType w:val="hybridMultilevel"/>
    <w:tmpl w:val="69E4CA7E"/>
    <w:lvl w:ilvl="0" w:tplc="E71E0E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1696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4863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BE33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0454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E407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9AE0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868E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985D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DF560D2"/>
    <w:multiLevelType w:val="hybridMultilevel"/>
    <w:tmpl w:val="2CD8AF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20588C"/>
    <w:multiLevelType w:val="multilevel"/>
    <w:tmpl w:val="DDC8C172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35" w15:restartNumberingAfterBreak="0">
    <w:nsid w:val="7E2B0F95"/>
    <w:multiLevelType w:val="hybridMultilevel"/>
    <w:tmpl w:val="6EC4D018"/>
    <w:lvl w:ilvl="0" w:tplc="A652030E">
      <w:numFmt w:val="bullet"/>
      <w:lvlText w:val="-"/>
      <w:lvlJc w:val="left"/>
      <w:pPr>
        <w:ind w:left="720" w:hanging="360"/>
      </w:pPr>
      <w:rPr>
        <w:rFonts w:ascii="Open Sans" w:eastAsiaTheme="majorEastAsia" w:hAnsi="Open Sans" w:cs="Open San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B354B8"/>
    <w:multiLevelType w:val="multilevel"/>
    <w:tmpl w:val="F20425EA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 w16cid:durableId="255792891">
    <w:abstractNumId w:val="36"/>
  </w:num>
  <w:num w:numId="2" w16cid:durableId="1987736660">
    <w:abstractNumId w:val="34"/>
  </w:num>
  <w:num w:numId="3" w16cid:durableId="1913612681">
    <w:abstractNumId w:val="33"/>
  </w:num>
  <w:num w:numId="4" w16cid:durableId="497503717">
    <w:abstractNumId w:val="23"/>
  </w:num>
  <w:num w:numId="5" w16cid:durableId="1006245652">
    <w:abstractNumId w:val="19"/>
  </w:num>
  <w:num w:numId="6" w16cid:durableId="235213607">
    <w:abstractNumId w:val="16"/>
  </w:num>
  <w:num w:numId="7" w16cid:durableId="1816674749">
    <w:abstractNumId w:val="24"/>
  </w:num>
  <w:num w:numId="8" w16cid:durableId="1356269634">
    <w:abstractNumId w:val="35"/>
  </w:num>
  <w:num w:numId="9" w16cid:durableId="1797259376">
    <w:abstractNumId w:val="18"/>
  </w:num>
  <w:num w:numId="10" w16cid:durableId="2142918134">
    <w:abstractNumId w:val="30"/>
  </w:num>
  <w:num w:numId="11" w16cid:durableId="520050027">
    <w:abstractNumId w:val="28"/>
  </w:num>
  <w:num w:numId="12" w16cid:durableId="1167283296">
    <w:abstractNumId w:val="22"/>
  </w:num>
  <w:num w:numId="13" w16cid:durableId="1361197490">
    <w:abstractNumId w:val="32"/>
  </w:num>
  <w:num w:numId="14" w16cid:durableId="452409458">
    <w:abstractNumId w:val="6"/>
  </w:num>
  <w:num w:numId="15" w16cid:durableId="543100427">
    <w:abstractNumId w:val="1"/>
  </w:num>
  <w:num w:numId="16" w16cid:durableId="1820883752">
    <w:abstractNumId w:val="10"/>
  </w:num>
  <w:num w:numId="17" w16cid:durableId="1509785400">
    <w:abstractNumId w:val="0"/>
  </w:num>
  <w:num w:numId="18" w16cid:durableId="274479598">
    <w:abstractNumId w:val="26"/>
  </w:num>
  <w:num w:numId="19" w16cid:durableId="1627660771">
    <w:abstractNumId w:val="2"/>
  </w:num>
  <w:num w:numId="20" w16cid:durableId="412357517">
    <w:abstractNumId w:val="15"/>
  </w:num>
  <w:num w:numId="21" w16cid:durableId="760030928">
    <w:abstractNumId w:val="12"/>
  </w:num>
  <w:num w:numId="22" w16cid:durableId="449665713">
    <w:abstractNumId w:val="21"/>
  </w:num>
  <w:num w:numId="23" w16cid:durableId="641156475">
    <w:abstractNumId w:val="11"/>
  </w:num>
  <w:num w:numId="24" w16cid:durableId="338241203">
    <w:abstractNumId w:val="29"/>
  </w:num>
  <w:num w:numId="25" w16cid:durableId="1235358891">
    <w:abstractNumId w:val="3"/>
  </w:num>
  <w:num w:numId="26" w16cid:durableId="2019188661">
    <w:abstractNumId w:val="13"/>
  </w:num>
  <w:num w:numId="27" w16cid:durableId="1940333411">
    <w:abstractNumId w:val="9"/>
  </w:num>
  <w:num w:numId="28" w16cid:durableId="645865364">
    <w:abstractNumId w:val="20"/>
  </w:num>
  <w:num w:numId="29" w16cid:durableId="1709522591">
    <w:abstractNumId w:val="27"/>
  </w:num>
  <w:num w:numId="30" w16cid:durableId="2066366740">
    <w:abstractNumId w:val="17"/>
  </w:num>
  <w:num w:numId="31" w16cid:durableId="1429930406">
    <w:abstractNumId w:val="8"/>
  </w:num>
  <w:num w:numId="32" w16cid:durableId="1693022917">
    <w:abstractNumId w:val="14"/>
  </w:num>
  <w:num w:numId="33" w16cid:durableId="556168287">
    <w:abstractNumId w:val="5"/>
  </w:num>
  <w:num w:numId="34" w16cid:durableId="322586086">
    <w:abstractNumId w:val="25"/>
  </w:num>
  <w:num w:numId="35" w16cid:durableId="1396969768">
    <w:abstractNumId w:val="7"/>
  </w:num>
  <w:num w:numId="36" w16cid:durableId="1658725763">
    <w:abstractNumId w:val="31"/>
  </w:num>
  <w:num w:numId="37" w16cid:durableId="247691887">
    <w:abstractNumId w:val="20"/>
  </w:num>
  <w:num w:numId="38" w16cid:durableId="1525752842">
    <w:abstractNumId w:val="33"/>
  </w:num>
  <w:num w:numId="39" w16cid:durableId="207292602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AD9"/>
    <w:rsid w:val="00000E87"/>
    <w:rsid w:val="000018D6"/>
    <w:rsid w:val="000032AF"/>
    <w:rsid w:val="000032BF"/>
    <w:rsid w:val="00004865"/>
    <w:rsid w:val="000055A9"/>
    <w:rsid w:val="00005713"/>
    <w:rsid w:val="00006F78"/>
    <w:rsid w:val="00011BEB"/>
    <w:rsid w:val="00013DF3"/>
    <w:rsid w:val="000157FC"/>
    <w:rsid w:val="00015B6A"/>
    <w:rsid w:val="00016218"/>
    <w:rsid w:val="0002055A"/>
    <w:rsid w:val="00020A67"/>
    <w:rsid w:val="0002102A"/>
    <w:rsid w:val="00022133"/>
    <w:rsid w:val="00022BE5"/>
    <w:rsid w:val="00023EF7"/>
    <w:rsid w:val="000269E2"/>
    <w:rsid w:val="00026B0E"/>
    <w:rsid w:val="00026E06"/>
    <w:rsid w:val="00026FB5"/>
    <w:rsid w:val="000308CA"/>
    <w:rsid w:val="000311F3"/>
    <w:rsid w:val="000318CE"/>
    <w:rsid w:val="000319AC"/>
    <w:rsid w:val="000323B2"/>
    <w:rsid w:val="00035FF7"/>
    <w:rsid w:val="00036F43"/>
    <w:rsid w:val="000416D8"/>
    <w:rsid w:val="000442C6"/>
    <w:rsid w:val="000445CC"/>
    <w:rsid w:val="0004495D"/>
    <w:rsid w:val="00044BA2"/>
    <w:rsid w:val="00045EDF"/>
    <w:rsid w:val="00046EE0"/>
    <w:rsid w:val="00050D11"/>
    <w:rsid w:val="00052E02"/>
    <w:rsid w:val="00062300"/>
    <w:rsid w:val="00064AD4"/>
    <w:rsid w:val="00066BA9"/>
    <w:rsid w:val="00067802"/>
    <w:rsid w:val="00067BD0"/>
    <w:rsid w:val="00070234"/>
    <w:rsid w:val="0007110B"/>
    <w:rsid w:val="0007343C"/>
    <w:rsid w:val="00075D3A"/>
    <w:rsid w:val="000765E6"/>
    <w:rsid w:val="00076F4D"/>
    <w:rsid w:val="00080393"/>
    <w:rsid w:val="00080DF1"/>
    <w:rsid w:val="0008112C"/>
    <w:rsid w:val="00083CE4"/>
    <w:rsid w:val="00090562"/>
    <w:rsid w:val="0009128C"/>
    <w:rsid w:val="00092278"/>
    <w:rsid w:val="00094720"/>
    <w:rsid w:val="00094803"/>
    <w:rsid w:val="00094ABD"/>
    <w:rsid w:val="00095F85"/>
    <w:rsid w:val="00097995"/>
    <w:rsid w:val="0009799A"/>
    <w:rsid w:val="000A1AB6"/>
    <w:rsid w:val="000A27E4"/>
    <w:rsid w:val="000A2C4C"/>
    <w:rsid w:val="000A4AFD"/>
    <w:rsid w:val="000B128D"/>
    <w:rsid w:val="000B1745"/>
    <w:rsid w:val="000B256B"/>
    <w:rsid w:val="000B5522"/>
    <w:rsid w:val="000B5B4D"/>
    <w:rsid w:val="000B5F8E"/>
    <w:rsid w:val="000B7C37"/>
    <w:rsid w:val="000C04AB"/>
    <w:rsid w:val="000C08C2"/>
    <w:rsid w:val="000C1D05"/>
    <w:rsid w:val="000C22DA"/>
    <w:rsid w:val="000C3589"/>
    <w:rsid w:val="000C4485"/>
    <w:rsid w:val="000C4FB1"/>
    <w:rsid w:val="000D1122"/>
    <w:rsid w:val="000D1B30"/>
    <w:rsid w:val="000D35FF"/>
    <w:rsid w:val="000D4590"/>
    <w:rsid w:val="000D5BC9"/>
    <w:rsid w:val="000E0B80"/>
    <w:rsid w:val="000E1121"/>
    <w:rsid w:val="000E36FD"/>
    <w:rsid w:val="000E45C3"/>
    <w:rsid w:val="000E5326"/>
    <w:rsid w:val="000E6F00"/>
    <w:rsid w:val="000E7B60"/>
    <w:rsid w:val="000F0DF3"/>
    <w:rsid w:val="000F0F12"/>
    <w:rsid w:val="000F46B3"/>
    <w:rsid w:val="000F585B"/>
    <w:rsid w:val="000F70D7"/>
    <w:rsid w:val="00100249"/>
    <w:rsid w:val="00100734"/>
    <w:rsid w:val="001012C9"/>
    <w:rsid w:val="001029B5"/>
    <w:rsid w:val="001031AD"/>
    <w:rsid w:val="00103483"/>
    <w:rsid w:val="00103E3F"/>
    <w:rsid w:val="00106A5A"/>
    <w:rsid w:val="0011077B"/>
    <w:rsid w:val="00114152"/>
    <w:rsid w:val="00114DFB"/>
    <w:rsid w:val="00114E69"/>
    <w:rsid w:val="00115493"/>
    <w:rsid w:val="001163F4"/>
    <w:rsid w:val="00116DF3"/>
    <w:rsid w:val="00117186"/>
    <w:rsid w:val="00117B3D"/>
    <w:rsid w:val="00117D6B"/>
    <w:rsid w:val="001206C8"/>
    <w:rsid w:val="00120AB5"/>
    <w:rsid w:val="00122AA2"/>
    <w:rsid w:val="00124F3C"/>
    <w:rsid w:val="0012684E"/>
    <w:rsid w:val="001279FA"/>
    <w:rsid w:val="001308DF"/>
    <w:rsid w:val="001312D8"/>
    <w:rsid w:val="0013244F"/>
    <w:rsid w:val="00133F86"/>
    <w:rsid w:val="00140D6B"/>
    <w:rsid w:val="00141A91"/>
    <w:rsid w:val="00141AA1"/>
    <w:rsid w:val="00142586"/>
    <w:rsid w:val="0014367E"/>
    <w:rsid w:val="00144BD8"/>
    <w:rsid w:val="001473EB"/>
    <w:rsid w:val="001501EC"/>
    <w:rsid w:val="00150B83"/>
    <w:rsid w:val="0015292A"/>
    <w:rsid w:val="00152D73"/>
    <w:rsid w:val="0015310E"/>
    <w:rsid w:val="0015356B"/>
    <w:rsid w:val="00153897"/>
    <w:rsid w:val="0015406F"/>
    <w:rsid w:val="001542A8"/>
    <w:rsid w:val="001544B0"/>
    <w:rsid w:val="0015526C"/>
    <w:rsid w:val="00155B15"/>
    <w:rsid w:val="00156B8F"/>
    <w:rsid w:val="0015771B"/>
    <w:rsid w:val="001605F8"/>
    <w:rsid w:val="0016332B"/>
    <w:rsid w:val="00167E6D"/>
    <w:rsid w:val="00173916"/>
    <w:rsid w:val="00175D38"/>
    <w:rsid w:val="001777D5"/>
    <w:rsid w:val="00177DDE"/>
    <w:rsid w:val="00181781"/>
    <w:rsid w:val="00181D8B"/>
    <w:rsid w:val="00182651"/>
    <w:rsid w:val="00185717"/>
    <w:rsid w:val="001861E3"/>
    <w:rsid w:val="001877E1"/>
    <w:rsid w:val="0019324F"/>
    <w:rsid w:val="00197B1A"/>
    <w:rsid w:val="001A0318"/>
    <w:rsid w:val="001A2C62"/>
    <w:rsid w:val="001A2D18"/>
    <w:rsid w:val="001A51BE"/>
    <w:rsid w:val="001A5627"/>
    <w:rsid w:val="001A62B3"/>
    <w:rsid w:val="001A7920"/>
    <w:rsid w:val="001B24B1"/>
    <w:rsid w:val="001B2767"/>
    <w:rsid w:val="001B651F"/>
    <w:rsid w:val="001B685C"/>
    <w:rsid w:val="001C076F"/>
    <w:rsid w:val="001C0CC7"/>
    <w:rsid w:val="001C48A5"/>
    <w:rsid w:val="001C7C41"/>
    <w:rsid w:val="001D04C9"/>
    <w:rsid w:val="001D30A0"/>
    <w:rsid w:val="001D59BC"/>
    <w:rsid w:val="001D5B5D"/>
    <w:rsid w:val="001D783D"/>
    <w:rsid w:val="001E0BF6"/>
    <w:rsid w:val="001E2A1C"/>
    <w:rsid w:val="001E31A1"/>
    <w:rsid w:val="001E3B92"/>
    <w:rsid w:val="001F093E"/>
    <w:rsid w:val="001F4A30"/>
    <w:rsid w:val="001F566D"/>
    <w:rsid w:val="00201004"/>
    <w:rsid w:val="0020235E"/>
    <w:rsid w:val="00202E55"/>
    <w:rsid w:val="0020326E"/>
    <w:rsid w:val="00205607"/>
    <w:rsid w:val="0020639F"/>
    <w:rsid w:val="00206780"/>
    <w:rsid w:val="00207A52"/>
    <w:rsid w:val="00207BBA"/>
    <w:rsid w:val="00210AD0"/>
    <w:rsid w:val="002114C1"/>
    <w:rsid w:val="0021154B"/>
    <w:rsid w:val="00211C9F"/>
    <w:rsid w:val="00212267"/>
    <w:rsid w:val="00212AA6"/>
    <w:rsid w:val="0021462D"/>
    <w:rsid w:val="00216E82"/>
    <w:rsid w:val="00220B6E"/>
    <w:rsid w:val="0022171F"/>
    <w:rsid w:val="00231508"/>
    <w:rsid w:val="002348CD"/>
    <w:rsid w:val="00235AC6"/>
    <w:rsid w:val="0023726F"/>
    <w:rsid w:val="002415B1"/>
    <w:rsid w:val="00241E43"/>
    <w:rsid w:val="0024282A"/>
    <w:rsid w:val="002438BF"/>
    <w:rsid w:val="00243AFA"/>
    <w:rsid w:val="00244D70"/>
    <w:rsid w:val="00250149"/>
    <w:rsid w:val="00250DC1"/>
    <w:rsid w:val="0025146F"/>
    <w:rsid w:val="00252732"/>
    <w:rsid w:val="002578E5"/>
    <w:rsid w:val="00260FC0"/>
    <w:rsid w:val="002613F2"/>
    <w:rsid w:val="00263CFB"/>
    <w:rsid w:val="00264466"/>
    <w:rsid w:val="0026504C"/>
    <w:rsid w:val="002662AD"/>
    <w:rsid w:val="002668FD"/>
    <w:rsid w:val="002671A0"/>
    <w:rsid w:val="002673A1"/>
    <w:rsid w:val="00267A4B"/>
    <w:rsid w:val="00271AF7"/>
    <w:rsid w:val="00271C9B"/>
    <w:rsid w:val="00273B5F"/>
    <w:rsid w:val="00273CAC"/>
    <w:rsid w:val="00273CD6"/>
    <w:rsid w:val="002740BA"/>
    <w:rsid w:val="002762D8"/>
    <w:rsid w:val="00290B07"/>
    <w:rsid w:val="0029153F"/>
    <w:rsid w:val="00291B7D"/>
    <w:rsid w:val="0029281F"/>
    <w:rsid w:val="00293B19"/>
    <w:rsid w:val="00294BAB"/>
    <w:rsid w:val="002953B7"/>
    <w:rsid w:val="002957FF"/>
    <w:rsid w:val="00297FF1"/>
    <w:rsid w:val="002A18EF"/>
    <w:rsid w:val="002A363D"/>
    <w:rsid w:val="002A4B80"/>
    <w:rsid w:val="002B1FAF"/>
    <w:rsid w:val="002B285D"/>
    <w:rsid w:val="002B4676"/>
    <w:rsid w:val="002B6986"/>
    <w:rsid w:val="002B7B28"/>
    <w:rsid w:val="002C073A"/>
    <w:rsid w:val="002C4069"/>
    <w:rsid w:val="002C5297"/>
    <w:rsid w:val="002C59CB"/>
    <w:rsid w:val="002C64DC"/>
    <w:rsid w:val="002D28A7"/>
    <w:rsid w:val="002D3EAD"/>
    <w:rsid w:val="002D5562"/>
    <w:rsid w:val="002E09FD"/>
    <w:rsid w:val="002E12A6"/>
    <w:rsid w:val="002E2643"/>
    <w:rsid w:val="002E27B6"/>
    <w:rsid w:val="002E2E5A"/>
    <w:rsid w:val="002E3C49"/>
    <w:rsid w:val="002E4D40"/>
    <w:rsid w:val="002E5043"/>
    <w:rsid w:val="002E56D2"/>
    <w:rsid w:val="002E6244"/>
    <w:rsid w:val="002E62CA"/>
    <w:rsid w:val="002E74A4"/>
    <w:rsid w:val="002E7868"/>
    <w:rsid w:val="002F00DB"/>
    <w:rsid w:val="002F0386"/>
    <w:rsid w:val="002F121C"/>
    <w:rsid w:val="002F2C5F"/>
    <w:rsid w:val="002F432F"/>
    <w:rsid w:val="002F5F24"/>
    <w:rsid w:val="002F6707"/>
    <w:rsid w:val="002F67E4"/>
    <w:rsid w:val="002F6A1C"/>
    <w:rsid w:val="002F6A3A"/>
    <w:rsid w:val="003025F7"/>
    <w:rsid w:val="003030AA"/>
    <w:rsid w:val="003033F8"/>
    <w:rsid w:val="00311119"/>
    <w:rsid w:val="003146F9"/>
    <w:rsid w:val="003151AF"/>
    <w:rsid w:val="00315D5D"/>
    <w:rsid w:val="00316531"/>
    <w:rsid w:val="0031763C"/>
    <w:rsid w:val="003178DA"/>
    <w:rsid w:val="00317969"/>
    <w:rsid w:val="0032030E"/>
    <w:rsid w:val="003215DC"/>
    <w:rsid w:val="00321F02"/>
    <w:rsid w:val="003222AD"/>
    <w:rsid w:val="00322419"/>
    <w:rsid w:val="00322424"/>
    <w:rsid w:val="003237A8"/>
    <w:rsid w:val="003237AB"/>
    <w:rsid w:val="00323E5E"/>
    <w:rsid w:val="003256A6"/>
    <w:rsid w:val="00326C57"/>
    <w:rsid w:val="0033026E"/>
    <w:rsid w:val="003310C2"/>
    <w:rsid w:val="00333E52"/>
    <w:rsid w:val="00336730"/>
    <w:rsid w:val="00336E8B"/>
    <w:rsid w:val="00337019"/>
    <w:rsid w:val="0033755D"/>
    <w:rsid w:val="0033777E"/>
    <w:rsid w:val="00342EFB"/>
    <w:rsid w:val="003502D1"/>
    <w:rsid w:val="00350822"/>
    <w:rsid w:val="00351399"/>
    <w:rsid w:val="00351F81"/>
    <w:rsid w:val="00353C5A"/>
    <w:rsid w:val="00353FC2"/>
    <w:rsid w:val="0035418E"/>
    <w:rsid w:val="00355407"/>
    <w:rsid w:val="00355691"/>
    <w:rsid w:val="00360EDE"/>
    <w:rsid w:val="0036110B"/>
    <w:rsid w:val="0036123B"/>
    <w:rsid w:val="00361BC1"/>
    <w:rsid w:val="00362CFE"/>
    <w:rsid w:val="00363471"/>
    <w:rsid w:val="00364F17"/>
    <w:rsid w:val="003659C5"/>
    <w:rsid w:val="00371A57"/>
    <w:rsid w:val="003728C0"/>
    <w:rsid w:val="00374115"/>
    <w:rsid w:val="003744AE"/>
    <w:rsid w:val="00374692"/>
    <w:rsid w:val="003779CE"/>
    <w:rsid w:val="003810ED"/>
    <w:rsid w:val="00381546"/>
    <w:rsid w:val="00381FFF"/>
    <w:rsid w:val="00384593"/>
    <w:rsid w:val="003866A9"/>
    <w:rsid w:val="0038685B"/>
    <w:rsid w:val="003907A9"/>
    <w:rsid w:val="00391006"/>
    <w:rsid w:val="003934E6"/>
    <w:rsid w:val="003941EE"/>
    <w:rsid w:val="00395B16"/>
    <w:rsid w:val="00396DBE"/>
    <w:rsid w:val="003974EC"/>
    <w:rsid w:val="003A026D"/>
    <w:rsid w:val="003A17AC"/>
    <w:rsid w:val="003A4613"/>
    <w:rsid w:val="003A567E"/>
    <w:rsid w:val="003A6A7D"/>
    <w:rsid w:val="003B0D54"/>
    <w:rsid w:val="003B24D0"/>
    <w:rsid w:val="003B2C04"/>
    <w:rsid w:val="003B2EC3"/>
    <w:rsid w:val="003B35B0"/>
    <w:rsid w:val="003B48CC"/>
    <w:rsid w:val="003B58B5"/>
    <w:rsid w:val="003C10E8"/>
    <w:rsid w:val="003C2D8B"/>
    <w:rsid w:val="003C318E"/>
    <w:rsid w:val="003C3569"/>
    <w:rsid w:val="003C4F9F"/>
    <w:rsid w:val="003C530B"/>
    <w:rsid w:val="003C5D48"/>
    <w:rsid w:val="003C60F1"/>
    <w:rsid w:val="003D110C"/>
    <w:rsid w:val="003D4282"/>
    <w:rsid w:val="003D53CD"/>
    <w:rsid w:val="003D55DA"/>
    <w:rsid w:val="003D6B99"/>
    <w:rsid w:val="003D6BFD"/>
    <w:rsid w:val="003D7FDA"/>
    <w:rsid w:val="003E2530"/>
    <w:rsid w:val="003E4091"/>
    <w:rsid w:val="003E4394"/>
    <w:rsid w:val="003E589E"/>
    <w:rsid w:val="003E7402"/>
    <w:rsid w:val="003E780D"/>
    <w:rsid w:val="003E793A"/>
    <w:rsid w:val="003F0840"/>
    <w:rsid w:val="003F0A41"/>
    <w:rsid w:val="003F0AF3"/>
    <w:rsid w:val="003F1BF2"/>
    <w:rsid w:val="003F38E2"/>
    <w:rsid w:val="003F5D00"/>
    <w:rsid w:val="003F5FAD"/>
    <w:rsid w:val="003F6DFC"/>
    <w:rsid w:val="003F775E"/>
    <w:rsid w:val="003F7AC9"/>
    <w:rsid w:val="00401F50"/>
    <w:rsid w:val="00402115"/>
    <w:rsid w:val="00402B81"/>
    <w:rsid w:val="00406EDE"/>
    <w:rsid w:val="00411BCC"/>
    <w:rsid w:val="00412364"/>
    <w:rsid w:val="004125D1"/>
    <w:rsid w:val="00412B29"/>
    <w:rsid w:val="0041343A"/>
    <w:rsid w:val="00414F3F"/>
    <w:rsid w:val="004166DD"/>
    <w:rsid w:val="00416A22"/>
    <w:rsid w:val="00421009"/>
    <w:rsid w:val="00421A66"/>
    <w:rsid w:val="004241AB"/>
    <w:rsid w:val="00424709"/>
    <w:rsid w:val="00424AD9"/>
    <w:rsid w:val="00426522"/>
    <w:rsid w:val="00427669"/>
    <w:rsid w:val="004344E5"/>
    <w:rsid w:val="00434520"/>
    <w:rsid w:val="00434A8C"/>
    <w:rsid w:val="00436CBB"/>
    <w:rsid w:val="00440CE1"/>
    <w:rsid w:val="004416BC"/>
    <w:rsid w:val="00441ABB"/>
    <w:rsid w:val="00443BE6"/>
    <w:rsid w:val="00444132"/>
    <w:rsid w:val="004445F1"/>
    <w:rsid w:val="004467FA"/>
    <w:rsid w:val="00451B41"/>
    <w:rsid w:val="00452F69"/>
    <w:rsid w:val="00453424"/>
    <w:rsid w:val="00453753"/>
    <w:rsid w:val="0045378B"/>
    <w:rsid w:val="00453DB5"/>
    <w:rsid w:val="00453F86"/>
    <w:rsid w:val="00454E15"/>
    <w:rsid w:val="00455852"/>
    <w:rsid w:val="00461BBA"/>
    <w:rsid w:val="00462D17"/>
    <w:rsid w:val="004632F9"/>
    <w:rsid w:val="00463CB5"/>
    <w:rsid w:val="004716C6"/>
    <w:rsid w:val="00473DF8"/>
    <w:rsid w:val="004772F4"/>
    <w:rsid w:val="00477525"/>
    <w:rsid w:val="00477690"/>
    <w:rsid w:val="004824E9"/>
    <w:rsid w:val="00482900"/>
    <w:rsid w:val="00482EC2"/>
    <w:rsid w:val="0048363A"/>
    <w:rsid w:val="00483737"/>
    <w:rsid w:val="00484D1A"/>
    <w:rsid w:val="0048790C"/>
    <w:rsid w:val="00490BF6"/>
    <w:rsid w:val="00491512"/>
    <w:rsid w:val="00495EFB"/>
    <w:rsid w:val="00497296"/>
    <w:rsid w:val="00497CC0"/>
    <w:rsid w:val="004A39F2"/>
    <w:rsid w:val="004A5FFD"/>
    <w:rsid w:val="004A6D4D"/>
    <w:rsid w:val="004B0CFD"/>
    <w:rsid w:val="004B14E6"/>
    <w:rsid w:val="004B278B"/>
    <w:rsid w:val="004B2E40"/>
    <w:rsid w:val="004B444E"/>
    <w:rsid w:val="004C01B2"/>
    <w:rsid w:val="004C027F"/>
    <w:rsid w:val="004C3871"/>
    <w:rsid w:val="004C5574"/>
    <w:rsid w:val="004C5C41"/>
    <w:rsid w:val="004C7937"/>
    <w:rsid w:val="004C7BA1"/>
    <w:rsid w:val="004D09B1"/>
    <w:rsid w:val="004D2339"/>
    <w:rsid w:val="004D35CC"/>
    <w:rsid w:val="004D42B2"/>
    <w:rsid w:val="004D5F02"/>
    <w:rsid w:val="004D68BA"/>
    <w:rsid w:val="004E01B5"/>
    <w:rsid w:val="004E0D0A"/>
    <w:rsid w:val="004E1AA9"/>
    <w:rsid w:val="004E282D"/>
    <w:rsid w:val="004E2C1A"/>
    <w:rsid w:val="004E2F2F"/>
    <w:rsid w:val="004E36F9"/>
    <w:rsid w:val="004E3824"/>
    <w:rsid w:val="004E3D4B"/>
    <w:rsid w:val="004E3F3A"/>
    <w:rsid w:val="004E49D7"/>
    <w:rsid w:val="004E72F7"/>
    <w:rsid w:val="004E74FC"/>
    <w:rsid w:val="004F01DC"/>
    <w:rsid w:val="004F09E8"/>
    <w:rsid w:val="004F1A28"/>
    <w:rsid w:val="004F1ED7"/>
    <w:rsid w:val="004F25C0"/>
    <w:rsid w:val="004F2A89"/>
    <w:rsid w:val="004F2C11"/>
    <w:rsid w:val="004F3435"/>
    <w:rsid w:val="004F35E0"/>
    <w:rsid w:val="004F37DC"/>
    <w:rsid w:val="004F3E77"/>
    <w:rsid w:val="004F6478"/>
    <w:rsid w:val="004F756D"/>
    <w:rsid w:val="004F7AC2"/>
    <w:rsid w:val="004F7F44"/>
    <w:rsid w:val="0050048D"/>
    <w:rsid w:val="005005D2"/>
    <w:rsid w:val="00502F76"/>
    <w:rsid w:val="00503305"/>
    <w:rsid w:val="00503801"/>
    <w:rsid w:val="0050445C"/>
    <w:rsid w:val="00506D6C"/>
    <w:rsid w:val="0050799C"/>
    <w:rsid w:val="00511600"/>
    <w:rsid w:val="00512153"/>
    <w:rsid w:val="005129B0"/>
    <w:rsid w:val="005178A7"/>
    <w:rsid w:val="00520385"/>
    <w:rsid w:val="00520451"/>
    <w:rsid w:val="005258FC"/>
    <w:rsid w:val="00525D11"/>
    <w:rsid w:val="00531632"/>
    <w:rsid w:val="005319EC"/>
    <w:rsid w:val="00533C14"/>
    <w:rsid w:val="0053463A"/>
    <w:rsid w:val="00535AE4"/>
    <w:rsid w:val="00535B39"/>
    <w:rsid w:val="00536580"/>
    <w:rsid w:val="00536AB8"/>
    <w:rsid w:val="005378F9"/>
    <w:rsid w:val="0053795B"/>
    <w:rsid w:val="00540519"/>
    <w:rsid w:val="00541280"/>
    <w:rsid w:val="00541B97"/>
    <w:rsid w:val="00543EF2"/>
    <w:rsid w:val="00547001"/>
    <w:rsid w:val="00551346"/>
    <w:rsid w:val="00551B11"/>
    <w:rsid w:val="005544E6"/>
    <w:rsid w:val="00554766"/>
    <w:rsid w:val="00554F26"/>
    <w:rsid w:val="00555198"/>
    <w:rsid w:val="00555FEA"/>
    <w:rsid w:val="0055617E"/>
    <w:rsid w:val="005573DF"/>
    <w:rsid w:val="00561945"/>
    <w:rsid w:val="00561978"/>
    <w:rsid w:val="00561C72"/>
    <w:rsid w:val="00562862"/>
    <w:rsid w:val="0056395F"/>
    <w:rsid w:val="0056543D"/>
    <w:rsid w:val="00566558"/>
    <w:rsid w:val="00571E3B"/>
    <w:rsid w:val="005751AA"/>
    <w:rsid w:val="00575B16"/>
    <w:rsid w:val="0057614D"/>
    <w:rsid w:val="00576407"/>
    <w:rsid w:val="00581BAE"/>
    <w:rsid w:val="00582344"/>
    <w:rsid w:val="00582AE7"/>
    <w:rsid w:val="00582F66"/>
    <w:rsid w:val="00592544"/>
    <w:rsid w:val="005950F7"/>
    <w:rsid w:val="005A00C7"/>
    <w:rsid w:val="005A035E"/>
    <w:rsid w:val="005A23A4"/>
    <w:rsid w:val="005A25F0"/>
    <w:rsid w:val="005A28D4"/>
    <w:rsid w:val="005A316A"/>
    <w:rsid w:val="005A49F1"/>
    <w:rsid w:val="005A65B4"/>
    <w:rsid w:val="005B055D"/>
    <w:rsid w:val="005B056D"/>
    <w:rsid w:val="005B26BB"/>
    <w:rsid w:val="005B627E"/>
    <w:rsid w:val="005C2116"/>
    <w:rsid w:val="005C2482"/>
    <w:rsid w:val="005C29DF"/>
    <w:rsid w:val="005C3C9B"/>
    <w:rsid w:val="005C5F97"/>
    <w:rsid w:val="005C69A2"/>
    <w:rsid w:val="005C769C"/>
    <w:rsid w:val="005C776A"/>
    <w:rsid w:val="005C7995"/>
    <w:rsid w:val="005C7996"/>
    <w:rsid w:val="005D212E"/>
    <w:rsid w:val="005D3818"/>
    <w:rsid w:val="005D5E2A"/>
    <w:rsid w:val="005E00F3"/>
    <w:rsid w:val="005E29C3"/>
    <w:rsid w:val="005E4705"/>
    <w:rsid w:val="005E7B62"/>
    <w:rsid w:val="005F0175"/>
    <w:rsid w:val="005F1580"/>
    <w:rsid w:val="005F3299"/>
    <w:rsid w:val="005F3BE1"/>
    <w:rsid w:val="005F3ED8"/>
    <w:rsid w:val="005F4349"/>
    <w:rsid w:val="005F4E8D"/>
    <w:rsid w:val="005F63C4"/>
    <w:rsid w:val="005F6B57"/>
    <w:rsid w:val="0060091E"/>
    <w:rsid w:val="0060103C"/>
    <w:rsid w:val="006010A5"/>
    <w:rsid w:val="00602272"/>
    <w:rsid w:val="00602380"/>
    <w:rsid w:val="00605038"/>
    <w:rsid w:val="00605B82"/>
    <w:rsid w:val="00606C4A"/>
    <w:rsid w:val="00610412"/>
    <w:rsid w:val="00610AC6"/>
    <w:rsid w:val="00611BE0"/>
    <w:rsid w:val="0061257A"/>
    <w:rsid w:val="00615A78"/>
    <w:rsid w:val="00621117"/>
    <w:rsid w:val="00623968"/>
    <w:rsid w:val="0062581F"/>
    <w:rsid w:val="00626171"/>
    <w:rsid w:val="006269AD"/>
    <w:rsid w:val="006276CD"/>
    <w:rsid w:val="00630255"/>
    <w:rsid w:val="0063095A"/>
    <w:rsid w:val="006325AE"/>
    <w:rsid w:val="00634B3C"/>
    <w:rsid w:val="006356B4"/>
    <w:rsid w:val="006366B2"/>
    <w:rsid w:val="0063675C"/>
    <w:rsid w:val="00637475"/>
    <w:rsid w:val="00637E54"/>
    <w:rsid w:val="0064038E"/>
    <w:rsid w:val="00641278"/>
    <w:rsid w:val="00641562"/>
    <w:rsid w:val="0064320E"/>
    <w:rsid w:val="00643C56"/>
    <w:rsid w:val="00643C7B"/>
    <w:rsid w:val="00645431"/>
    <w:rsid w:val="00645649"/>
    <w:rsid w:val="00645883"/>
    <w:rsid w:val="006467F2"/>
    <w:rsid w:val="00646C80"/>
    <w:rsid w:val="00646D27"/>
    <w:rsid w:val="006507D5"/>
    <w:rsid w:val="00651151"/>
    <w:rsid w:val="00654545"/>
    <w:rsid w:val="00655448"/>
    <w:rsid w:val="00655B49"/>
    <w:rsid w:val="0065779C"/>
    <w:rsid w:val="00660CF7"/>
    <w:rsid w:val="00662F66"/>
    <w:rsid w:val="00663A36"/>
    <w:rsid w:val="00664DF6"/>
    <w:rsid w:val="00665C1E"/>
    <w:rsid w:val="00666D21"/>
    <w:rsid w:val="006715D2"/>
    <w:rsid w:val="006719C4"/>
    <w:rsid w:val="00671AA3"/>
    <w:rsid w:val="00673197"/>
    <w:rsid w:val="00673481"/>
    <w:rsid w:val="00674045"/>
    <w:rsid w:val="00674B15"/>
    <w:rsid w:val="0067516B"/>
    <w:rsid w:val="00675212"/>
    <w:rsid w:val="006803B0"/>
    <w:rsid w:val="0068089F"/>
    <w:rsid w:val="006811CB"/>
    <w:rsid w:val="00681D83"/>
    <w:rsid w:val="00682874"/>
    <w:rsid w:val="00684623"/>
    <w:rsid w:val="00687200"/>
    <w:rsid w:val="006900C2"/>
    <w:rsid w:val="00690684"/>
    <w:rsid w:val="00690F5A"/>
    <w:rsid w:val="00691622"/>
    <w:rsid w:val="00692574"/>
    <w:rsid w:val="0069360B"/>
    <w:rsid w:val="00693FF1"/>
    <w:rsid w:val="00695A79"/>
    <w:rsid w:val="00695E89"/>
    <w:rsid w:val="006A05F3"/>
    <w:rsid w:val="006A1B44"/>
    <w:rsid w:val="006A2E15"/>
    <w:rsid w:val="006A2E4B"/>
    <w:rsid w:val="006A2EA5"/>
    <w:rsid w:val="006A3A71"/>
    <w:rsid w:val="006A44D9"/>
    <w:rsid w:val="006A4DC4"/>
    <w:rsid w:val="006A5429"/>
    <w:rsid w:val="006A5ED4"/>
    <w:rsid w:val="006B2AE2"/>
    <w:rsid w:val="006B30A9"/>
    <w:rsid w:val="006B53B8"/>
    <w:rsid w:val="006B5A35"/>
    <w:rsid w:val="006B5DF8"/>
    <w:rsid w:val="006B7FE9"/>
    <w:rsid w:val="006C2991"/>
    <w:rsid w:val="006C2D41"/>
    <w:rsid w:val="006C4D7F"/>
    <w:rsid w:val="006C5E66"/>
    <w:rsid w:val="006D2076"/>
    <w:rsid w:val="006D32FB"/>
    <w:rsid w:val="006D4675"/>
    <w:rsid w:val="006D6281"/>
    <w:rsid w:val="006D680B"/>
    <w:rsid w:val="006D78F3"/>
    <w:rsid w:val="006E0133"/>
    <w:rsid w:val="006E090F"/>
    <w:rsid w:val="006E110C"/>
    <w:rsid w:val="006E1233"/>
    <w:rsid w:val="006E1692"/>
    <w:rsid w:val="006E2E2E"/>
    <w:rsid w:val="006E349B"/>
    <w:rsid w:val="006E7744"/>
    <w:rsid w:val="006E79D5"/>
    <w:rsid w:val="006E7C44"/>
    <w:rsid w:val="006F0395"/>
    <w:rsid w:val="006F33C7"/>
    <w:rsid w:val="006F3C2D"/>
    <w:rsid w:val="006F6ADC"/>
    <w:rsid w:val="006F79A4"/>
    <w:rsid w:val="007008EE"/>
    <w:rsid w:val="00701831"/>
    <w:rsid w:val="00701CFE"/>
    <w:rsid w:val="0070267E"/>
    <w:rsid w:val="007043DE"/>
    <w:rsid w:val="00704BA7"/>
    <w:rsid w:val="00704DFB"/>
    <w:rsid w:val="00706E32"/>
    <w:rsid w:val="00707005"/>
    <w:rsid w:val="00707105"/>
    <w:rsid w:val="00707AA3"/>
    <w:rsid w:val="00710901"/>
    <w:rsid w:val="0071186E"/>
    <w:rsid w:val="00711D04"/>
    <w:rsid w:val="00712794"/>
    <w:rsid w:val="00712935"/>
    <w:rsid w:val="00712EF4"/>
    <w:rsid w:val="007133C6"/>
    <w:rsid w:val="00713964"/>
    <w:rsid w:val="00714C15"/>
    <w:rsid w:val="00714E8C"/>
    <w:rsid w:val="00715758"/>
    <w:rsid w:val="00720498"/>
    <w:rsid w:val="00721E4E"/>
    <w:rsid w:val="007265E8"/>
    <w:rsid w:val="00741183"/>
    <w:rsid w:val="007425C7"/>
    <w:rsid w:val="00742C29"/>
    <w:rsid w:val="007430B1"/>
    <w:rsid w:val="00743CB0"/>
    <w:rsid w:val="00744446"/>
    <w:rsid w:val="0074463A"/>
    <w:rsid w:val="0074466E"/>
    <w:rsid w:val="007506BA"/>
    <w:rsid w:val="00751071"/>
    <w:rsid w:val="00752ACA"/>
    <w:rsid w:val="00753E2E"/>
    <w:rsid w:val="0075466C"/>
    <w:rsid w:val="007546AF"/>
    <w:rsid w:val="0075587D"/>
    <w:rsid w:val="00755FB6"/>
    <w:rsid w:val="00756E8A"/>
    <w:rsid w:val="0076254F"/>
    <w:rsid w:val="00765720"/>
    <w:rsid w:val="007658A4"/>
    <w:rsid w:val="00765934"/>
    <w:rsid w:val="00765DBD"/>
    <w:rsid w:val="00766EEF"/>
    <w:rsid w:val="007670CC"/>
    <w:rsid w:val="00772B23"/>
    <w:rsid w:val="0077451B"/>
    <w:rsid w:val="00775792"/>
    <w:rsid w:val="00776435"/>
    <w:rsid w:val="0077720A"/>
    <w:rsid w:val="00777FAE"/>
    <w:rsid w:val="00781412"/>
    <w:rsid w:val="00782B78"/>
    <w:rsid w:val="00782DE7"/>
    <w:rsid w:val="007830AC"/>
    <w:rsid w:val="007843D5"/>
    <w:rsid w:val="00785848"/>
    <w:rsid w:val="00785D91"/>
    <w:rsid w:val="0078666D"/>
    <w:rsid w:val="00787860"/>
    <w:rsid w:val="007915D3"/>
    <w:rsid w:val="00791805"/>
    <w:rsid w:val="00791849"/>
    <w:rsid w:val="00792049"/>
    <w:rsid w:val="0079210C"/>
    <w:rsid w:val="007927FF"/>
    <w:rsid w:val="00796A56"/>
    <w:rsid w:val="00797231"/>
    <w:rsid w:val="007A0696"/>
    <w:rsid w:val="007A0BAB"/>
    <w:rsid w:val="007A313B"/>
    <w:rsid w:val="007A3228"/>
    <w:rsid w:val="007A469C"/>
    <w:rsid w:val="007A6C07"/>
    <w:rsid w:val="007A737E"/>
    <w:rsid w:val="007A7AB9"/>
    <w:rsid w:val="007B3552"/>
    <w:rsid w:val="007B5AA5"/>
    <w:rsid w:val="007B6CC9"/>
    <w:rsid w:val="007C01F6"/>
    <w:rsid w:val="007C2A6D"/>
    <w:rsid w:val="007C2EB7"/>
    <w:rsid w:val="007C64BB"/>
    <w:rsid w:val="007D0808"/>
    <w:rsid w:val="007D1F6B"/>
    <w:rsid w:val="007D48C8"/>
    <w:rsid w:val="007D5E59"/>
    <w:rsid w:val="007E098A"/>
    <w:rsid w:val="007E2114"/>
    <w:rsid w:val="007E373C"/>
    <w:rsid w:val="007E3DA1"/>
    <w:rsid w:val="007E6DB1"/>
    <w:rsid w:val="007F1254"/>
    <w:rsid w:val="007F1ED1"/>
    <w:rsid w:val="007F729C"/>
    <w:rsid w:val="008002CE"/>
    <w:rsid w:val="0080053F"/>
    <w:rsid w:val="0080082B"/>
    <w:rsid w:val="00810A86"/>
    <w:rsid w:val="008116A1"/>
    <w:rsid w:val="00812946"/>
    <w:rsid w:val="00812A72"/>
    <w:rsid w:val="0081550A"/>
    <w:rsid w:val="0081675C"/>
    <w:rsid w:val="008171B7"/>
    <w:rsid w:val="008204B5"/>
    <w:rsid w:val="008208C2"/>
    <w:rsid w:val="008210CB"/>
    <w:rsid w:val="008212BD"/>
    <w:rsid w:val="008225C2"/>
    <w:rsid w:val="008239E7"/>
    <w:rsid w:val="00823CE7"/>
    <w:rsid w:val="00824177"/>
    <w:rsid w:val="00826B94"/>
    <w:rsid w:val="008278F6"/>
    <w:rsid w:val="00827FC6"/>
    <w:rsid w:val="00833DDA"/>
    <w:rsid w:val="00835BF4"/>
    <w:rsid w:val="00836161"/>
    <w:rsid w:val="008368EA"/>
    <w:rsid w:val="00836A04"/>
    <w:rsid w:val="00837D2F"/>
    <w:rsid w:val="00840618"/>
    <w:rsid w:val="00843D94"/>
    <w:rsid w:val="00844F6C"/>
    <w:rsid w:val="00846F22"/>
    <w:rsid w:val="00847A27"/>
    <w:rsid w:val="00850388"/>
    <w:rsid w:val="00851FC5"/>
    <w:rsid w:val="00852464"/>
    <w:rsid w:val="00852BD1"/>
    <w:rsid w:val="0085536A"/>
    <w:rsid w:val="008603DF"/>
    <w:rsid w:val="008619FB"/>
    <w:rsid w:val="0086268E"/>
    <w:rsid w:val="00863629"/>
    <w:rsid w:val="00863F80"/>
    <w:rsid w:val="008657BB"/>
    <w:rsid w:val="00867250"/>
    <w:rsid w:val="0087116F"/>
    <w:rsid w:val="00871809"/>
    <w:rsid w:val="00872F1A"/>
    <w:rsid w:val="00873066"/>
    <w:rsid w:val="00874DE2"/>
    <w:rsid w:val="00876C6C"/>
    <w:rsid w:val="0087744F"/>
    <w:rsid w:val="00877AC0"/>
    <w:rsid w:val="00880084"/>
    <w:rsid w:val="00880C10"/>
    <w:rsid w:val="008825DD"/>
    <w:rsid w:val="0088289C"/>
    <w:rsid w:val="00883A89"/>
    <w:rsid w:val="00884D02"/>
    <w:rsid w:val="008866FE"/>
    <w:rsid w:val="0089068C"/>
    <w:rsid w:val="00890B9A"/>
    <w:rsid w:val="00890E06"/>
    <w:rsid w:val="00892D08"/>
    <w:rsid w:val="00893791"/>
    <w:rsid w:val="00893C52"/>
    <w:rsid w:val="00893E8F"/>
    <w:rsid w:val="00897466"/>
    <w:rsid w:val="008A02C6"/>
    <w:rsid w:val="008A0EC9"/>
    <w:rsid w:val="008A16EA"/>
    <w:rsid w:val="008A1953"/>
    <w:rsid w:val="008A1B71"/>
    <w:rsid w:val="008A1C03"/>
    <w:rsid w:val="008A2C88"/>
    <w:rsid w:val="008A3729"/>
    <w:rsid w:val="008A4BD3"/>
    <w:rsid w:val="008A4DD4"/>
    <w:rsid w:val="008A6A4F"/>
    <w:rsid w:val="008A6DA9"/>
    <w:rsid w:val="008B37F6"/>
    <w:rsid w:val="008B5E98"/>
    <w:rsid w:val="008B5EBA"/>
    <w:rsid w:val="008C311C"/>
    <w:rsid w:val="008C34FE"/>
    <w:rsid w:val="008C74F9"/>
    <w:rsid w:val="008C7A03"/>
    <w:rsid w:val="008D0BA6"/>
    <w:rsid w:val="008D15F2"/>
    <w:rsid w:val="008D343C"/>
    <w:rsid w:val="008D5F86"/>
    <w:rsid w:val="008D6638"/>
    <w:rsid w:val="008D6732"/>
    <w:rsid w:val="008D7138"/>
    <w:rsid w:val="008E1881"/>
    <w:rsid w:val="008E240D"/>
    <w:rsid w:val="008E2BDF"/>
    <w:rsid w:val="008E2FA7"/>
    <w:rsid w:val="008E3251"/>
    <w:rsid w:val="008E3D2B"/>
    <w:rsid w:val="008E3D6F"/>
    <w:rsid w:val="008E5A6D"/>
    <w:rsid w:val="008E6008"/>
    <w:rsid w:val="008E7689"/>
    <w:rsid w:val="008E7F8C"/>
    <w:rsid w:val="008F01FF"/>
    <w:rsid w:val="008F0503"/>
    <w:rsid w:val="008F0811"/>
    <w:rsid w:val="008F17CC"/>
    <w:rsid w:val="008F1E87"/>
    <w:rsid w:val="008F2E35"/>
    <w:rsid w:val="008F32DF"/>
    <w:rsid w:val="008F3CFC"/>
    <w:rsid w:val="008F4D20"/>
    <w:rsid w:val="008F65B3"/>
    <w:rsid w:val="00900A28"/>
    <w:rsid w:val="009052B5"/>
    <w:rsid w:val="009064E2"/>
    <w:rsid w:val="00907233"/>
    <w:rsid w:val="00911696"/>
    <w:rsid w:val="0091205C"/>
    <w:rsid w:val="00913782"/>
    <w:rsid w:val="009139DB"/>
    <w:rsid w:val="009152B0"/>
    <w:rsid w:val="00917029"/>
    <w:rsid w:val="009220EC"/>
    <w:rsid w:val="009222AA"/>
    <w:rsid w:val="00922840"/>
    <w:rsid w:val="00923219"/>
    <w:rsid w:val="009235FF"/>
    <w:rsid w:val="0092417F"/>
    <w:rsid w:val="00924E66"/>
    <w:rsid w:val="00925941"/>
    <w:rsid w:val="00930E04"/>
    <w:rsid w:val="00931742"/>
    <w:rsid w:val="00932597"/>
    <w:rsid w:val="00932935"/>
    <w:rsid w:val="00933A67"/>
    <w:rsid w:val="009343CB"/>
    <w:rsid w:val="0093549F"/>
    <w:rsid w:val="00936590"/>
    <w:rsid w:val="00940804"/>
    <w:rsid w:val="00942A14"/>
    <w:rsid w:val="00946AD3"/>
    <w:rsid w:val="0094757D"/>
    <w:rsid w:val="00947DF6"/>
    <w:rsid w:val="00947EB2"/>
    <w:rsid w:val="00947FBC"/>
    <w:rsid w:val="009511AD"/>
    <w:rsid w:val="0095135B"/>
    <w:rsid w:val="00951615"/>
    <w:rsid w:val="00951B25"/>
    <w:rsid w:val="0095340E"/>
    <w:rsid w:val="0095393C"/>
    <w:rsid w:val="00954473"/>
    <w:rsid w:val="009577A8"/>
    <w:rsid w:val="00960033"/>
    <w:rsid w:val="00960E50"/>
    <w:rsid w:val="00971551"/>
    <w:rsid w:val="00971B3F"/>
    <w:rsid w:val="0097235F"/>
    <w:rsid w:val="0097268A"/>
    <w:rsid w:val="009737E4"/>
    <w:rsid w:val="00974888"/>
    <w:rsid w:val="0097535B"/>
    <w:rsid w:val="0097612B"/>
    <w:rsid w:val="00977200"/>
    <w:rsid w:val="0097757D"/>
    <w:rsid w:val="009810EA"/>
    <w:rsid w:val="009823BA"/>
    <w:rsid w:val="00983B74"/>
    <w:rsid w:val="00985B01"/>
    <w:rsid w:val="009861F6"/>
    <w:rsid w:val="0099004B"/>
    <w:rsid w:val="00990263"/>
    <w:rsid w:val="00990666"/>
    <w:rsid w:val="0099333F"/>
    <w:rsid w:val="00993936"/>
    <w:rsid w:val="00997B9C"/>
    <w:rsid w:val="009A00AE"/>
    <w:rsid w:val="009A012F"/>
    <w:rsid w:val="009A2CCC"/>
    <w:rsid w:val="009A3C53"/>
    <w:rsid w:val="009A4B01"/>
    <w:rsid w:val="009A4CCC"/>
    <w:rsid w:val="009A664A"/>
    <w:rsid w:val="009B109E"/>
    <w:rsid w:val="009B12E0"/>
    <w:rsid w:val="009B4F2E"/>
    <w:rsid w:val="009B63EB"/>
    <w:rsid w:val="009B6C96"/>
    <w:rsid w:val="009C2069"/>
    <w:rsid w:val="009C2305"/>
    <w:rsid w:val="009C2E2F"/>
    <w:rsid w:val="009C2FD2"/>
    <w:rsid w:val="009C4321"/>
    <w:rsid w:val="009D0AF6"/>
    <w:rsid w:val="009D0EC6"/>
    <w:rsid w:val="009D1E80"/>
    <w:rsid w:val="009D32D3"/>
    <w:rsid w:val="009D5DA0"/>
    <w:rsid w:val="009D6168"/>
    <w:rsid w:val="009E0271"/>
    <w:rsid w:val="009E047B"/>
    <w:rsid w:val="009E444C"/>
    <w:rsid w:val="009E4B94"/>
    <w:rsid w:val="009E5B13"/>
    <w:rsid w:val="009E5CEA"/>
    <w:rsid w:val="009E65CB"/>
    <w:rsid w:val="009E6AD9"/>
    <w:rsid w:val="009F44E7"/>
    <w:rsid w:val="009F4852"/>
    <w:rsid w:val="009F4B54"/>
    <w:rsid w:val="009F5B00"/>
    <w:rsid w:val="009F5B1B"/>
    <w:rsid w:val="009F62AD"/>
    <w:rsid w:val="00A00804"/>
    <w:rsid w:val="00A009BD"/>
    <w:rsid w:val="00A0165D"/>
    <w:rsid w:val="00A017B2"/>
    <w:rsid w:val="00A0250C"/>
    <w:rsid w:val="00A05259"/>
    <w:rsid w:val="00A054B9"/>
    <w:rsid w:val="00A06860"/>
    <w:rsid w:val="00A070ED"/>
    <w:rsid w:val="00A077C4"/>
    <w:rsid w:val="00A07BF7"/>
    <w:rsid w:val="00A11FBC"/>
    <w:rsid w:val="00A12585"/>
    <w:rsid w:val="00A13A5F"/>
    <w:rsid w:val="00A13CE1"/>
    <w:rsid w:val="00A13D11"/>
    <w:rsid w:val="00A14AD1"/>
    <w:rsid w:val="00A15DCE"/>
    <w:rsid w:val="00A206AC"/>
    <w:rsid w:val="00A2199B"/>
    <w:rsid w:val="00A235F3"/>
    <w:rsid w:val="00A23D8D"/>
    <w:rsid w:val="00A24860"/>
    <w:rsid w:val="00A31864"/>
    <w:rsid w:val="00A320EA"/>
    <w:rsid w:val="00A40475"/>
    <w:rsid w:val="00A46697"/>
    <w:rsid w:val="00A501B6"/>
    <w:rsid w:val="00A50501"/>
    <w:rsid w:val="00A517F7"/>
    <w:rsid w:val="00A52472"/>
    <w:rsid w:val="00A55956"/>
    <w:rsid w:val="00A56307"/>
    <w:rsid w:val="00A6019F"/>
    <w:rsid w:val="00A60F34"/>
    <w:rsid w:val="00A615E8"/>
    <w:rsid w:val="00A6236D"/>
    <w:rsid w:val="00A63783"/>
    <w:rsid w:val="00A63BC0"/>
    <w:rsid w:val="00A63D36"/>
    <w:rsid w:val="00A650AC"/>
    <w:rsid w:val="00A66123"/>
    <w:rsid w:val="00A66210"/>
    <w:rsid w:val="00A676C2"/>
    <w:rsid w:val="00A71F96"/>
    <w:rsid w:val="00A72AB4"/>
    <w:rsid w:val="00A7385A"/>
    <w:rsid w:val="00A743EE"/>
    <w:rsid w:val="00A74D78"/>
    <w:rsid w:val="00A74E73"/>
    <w:rsid w:val="00A752E3"/>
    <w:rsid w:val="00A76CB5"/>
    <w:rsid w:val="00A76E11"/>
    <w:rsid w:val="00A77EBB"/>
    <w:rsid w:val="00A80143"/>
    <w:rsid w:val="00A80C8B"/>
    <w:rsid w:val="00A816D4"/>
    <w:rsid w:val="00A83B04"/>
    <w:rsid w:val="00A844D8"/>
    <w:rsid w:val="00A864D6"/>
    <w:rsid w:val="00A9027D"/>
    <w:rsid w:val="00A90472"/>
    <w:rsid w:val="00A91B42"/>
    <w:rsid w:val="00A91DA5"/>
    <w:rsid w:val="00A91EFB"/>
    <w:rsid w:val="00A921D9"/>
    <w:rsid w:val="00A9449E"/>
    <w:rsid w:val="00A945D3"/>
    <w:rsid w:val="00A94677"/>
    <w:rsid w:val="00A959AE"/>
    <w:rsid w:val="00A95DE4"/>
    <w:rsid w:val="00A96060"/>
    <w:rsid w:val="00A961DA"/>
    <w:rsid w:val="00A962B5"/>
    <w:rsid w:val="00A97F6A"/>
    <w:rsid w:val="00AA00CB"/>
    <w:rsid w:val="00AA0717"/>
    <w:rsid w:val="00AA0D2C"/>
    <w:rsid w:val="00AA32DA"/>
    <w:rsid w:val="00AA3C0C"/>
    <w:rsid w:val="00AA4E87"/>
    <w:rsid w:val="00AA565C"/>
    <w:rsid w:val="00AA5AD1"/>
    <w:rsid w:val="00AA7E12"/>
    <w:rsid w:val="00AB11A3"/>
    <w:rsid w:val="00AB1A0B"/>
    <w:rsid w:val="00AB2A2A"/>
    <w:rsid w:val="00AB2A5E"/>
    <w:rsid w:val="00AB4363"/>
    <w:rsid w:val="00AB4582"/>
    <w:rsid w:val="00AB5C71"/>
    <w:rsid w:val="00AB61FA"/>
    <w:rsid w:val="00AB7FFC"/>
    <w:rsid w:val="00AC195E"/>
    <w:rsid w:val="00AC2F90"/>
    <w:rsid w:val="00AC4CBE"/>
    <w:rsid w:val="00AC51A3"/>
    <w:rsid w:val="00AC7861"/>
    <w:rsid w:val="00AD1D2A"/>
    <w:rsid w:val="00AD2C9C"/>
    <w:rsid w:val="00AD2CE3"/>
    <w:rsid w:val="00AD36C5"/>
    <w:rsid w:val="00AD3F5C"/>
    <w:rsid w:val="00AD433C"/>
    <w:rsid w:val="00AD5153"/>
    <w:rsid w:val="00AD5B03"/>
    <w:rsid w:val="00AD5F89"/>
    <w:rsid w:val="00AE0199"/>
    <w:rsid w:val="00AE07F3"/>
    <w:rsid w:val="00AE1DD5"/>
    <w:rsid w:val="00AE21AC"/>
    <w:rsid w:val="00AE22F2"/>
    <w:rsid w:val="00AE4E2A"/>
    <w:rsid w:val="00AE7F8A"/>
    <w:rsid w:val="00AF07BD"/>
    <w:rsid w:val="00AF0EBE"/>
    <w:rsid w:val="00AF1D02"/>
    <w:rsid w:val="00AF2107"/>
    <w:rsid w:val="00AF275B"/>
    <w:rsid w:val="00AF51E6"/>
    <w:rsid w:val="00AF60A2"/>
    <w:rsid w:val="00AF6129"/>
    <w:rsid w:val="00AF660A"/>
    <w:rsid w:val="00B00D92"/>
    <w:rsid w:val="00B0422A"/>
    <w:rsid w:val="00B04230"/>
    <w:rsid w:val="00B0620A"/>
    <w:rsid w:val="00B06A12"/>
    <w:rsid w:val="00B06D69"/>
    <w:rsid w:val="00B06E2B"/>
    <w:rsid w:val="00B109ED"/>
    <w:rsid w:val="00B113B4"/>
    <w:rsid w:val="00B13A10"/>
    <w:rsid w:val="00B13CE1"/>
    <w:rsid w:val="00B152DA"/>
    <w:rsid w:val="00B15E1A"/>
    <w:rsid w:val="00B171D6"/>
    <w:rsid w:val="00B212EB"/>
    <w:rsid w:val="00B21CB5"/>
    <w:rsid w:val="00B248B9"/>
    <w:rsid w:val="00B24E70"/>
    <w:rsid w:val="00B2702B"/>
    <w:rsid w:val="00B30DC9"/>
    <w:rsid w:val="00B33D2E"/>
    <w:rsid w:val="00B349CC"/>
    <w:rsid w:val="00B34C88"/>
    <w:rsid w:val="00B36E62"/>
    <w:rsid w:val="00B42845"/>
    <w:rsid w:val="00B434E3"/>
    <w:rsid w:val="00B44285"/>
    <w:rsid w:val="00B505C8"/>
    <w:rsid w:val="00B51408"/>
    <w:rsid w:val="00B5144A"/>
    <w:rsid w:val="00B52FD9"/>
    <w:rsid w:val="00B539F7"/>
    <w:rsid w:val="00B53CD2"/>
    <w:rsid w:val="00B54322"/>
    <w:rsid w:val="00B546D8"/>
    <w:rsid w:val="00B54AFB"/>
    <w:rsid w:val="00B56FC5"/>
    <w:rsid w:val="00B575CA"/>
    <w:rsid w:val="00B57C23"/>
    <w:rsid w:val="00B57CBE"/>
    <w:rsid w:val="00B60946"/>
    <w:rsid w:val="00B622F5"/>
    <w:rsid w:val="00B62887"/>
    <w:rsid w:val="00B62DD4"/>
    <w:rsid w:val="00B63B05"/>
    <w:rsid w:val="00B7106E"/>
    <w:rsid w:val="00B75FC4"/>
    <w:rsid w:val="00B763A1"/>
    <w:rsid w:val="00B76B38"/>
    <w:rsid w:val="00B7776B"/>
    <w:rsid w:val="00B80307"/>
    <w:rsid w:val="00B80BF2"/>
    <w:rsid w:val="00B8100A"/>
    <w:rsid w:val="00B81F03"/>
    <w:rsid w:val="00B81F19"/>
    <w:rsid w:val="00B825CA"/>
    <w:rsid w:val="00B83466"/>
    <w:rsid w:val="00B83481"/>
    <w:rsid w:val="00B84A94"/>
    <w:rsid w:val="00B85D3E"/>
    <w:rsid w:val="00B92458"/>
    <w:rsid w:val="00B9269B"/>
    <w:rsid w:val="00B931F7"/>
    <w:rsid w:val="00B94420"/>
    <w:rsid w:val="00B97059"/>
    <w:rsid w:val="00BA02F9"/>
    <w:rsid w:val="00BA1E54"/>
    <w:rsid w:val="00BA36AF"/>
    <w:rsid w:val="00BA3A92"/>
    <w:rsid w:val="00BA41EC"/>
    <w:rsid w:val="00BA4467"/>
    <w:rsid w:val="00BA4D01"/>
    <w:rsid w:val="00BA6609"/>
    <w:rsid w:val="00BA734F"/>
    <w:rsid w:val="00BB1949"/>
    <w:rsid w:val="00BB1B90"/>
    <w:rsid w:val="00BB2092"/>
    <w:rsid w:val="00BB2B1D"/>
    <w:rsid w:val="00BB3045"/>
    <w:rsid w:val="00BB3EA7"/>
    <w:rsid w:val="00BB4255"/>
    <w:rsid w:val="00BB579F"/>
    <w:rsid w:val="00BB653D"/>
    <w:rsid w:val="00BB6934"/>
    <w:rsid w:val="00BB7068"/>
    <w:rsid w:val="00BB739C"/>
    <w:rsid w:val="00BC1017"/>
    <w:rsid w:val="00BC10D8"/>
    <w:rsid w:val="00BC1E28"/>
    <w:rsid w:val="00BC3FEA"/>
    <w:rsid w:val="00BC4329"/>
    <w:rsid w:val="00BC4756"/>
    <w:rsid w:val="00BC4A76"/>
    <w:rsid w:val="00BC7265"/>
    <w:rsid w:val="00BC7AC8"/>
    <w:rsid w:val="00BD6966"/>
    <w:rsid w:val="00BD6C23"/>
    <w:rsid w:val="00BE1A9D"/>
    <w:rsid w:val="00BE1DFF"/>
    <w:rsid w:val="00BE2A74"/>
    <w:rsid w:val="00BE32CF"/>
    <w:rsid w:val="00BE38C4"/>
    <w:rsid w:val="00BF008A"/>
    <w:rsid w:val="00BF02EF"/>
    <w:rsid w:val="00BF0D57"/>
    <w:rsid w:val="00BF1879"/>
    <w:rsid w:val="00BF1C49"/>
    <w:rsid w:val="00BF1CA6"/>
    <w:rsid w:val="00BF39D2"/>
    <w:rsid w:val="00BF4736"/>
    <w:rsid w:val="00BF71EB"/>
    <w:rsid w:val="00BF7C24"/>
    <w:rsid w:val="00C01010"/>
    <w:rsid w:val="00C01E47"/>
    <w:rsid w:val="00C03D96"/>
    <w:rsid w:val="00C0433E"/>
    <w:rsid w:val="00C06213"/>
    <w:rsid w:val="00C102CE"/>
    <w:rsid w:val="00C11000"/>
    <w:rsid w:val="00C13875"/>
    <w:rsid w:val="00C13A7B"/>
    <w:rsid w:val="00C13AC5"/>
    <w:rsid w:val="00C13C08"/>
    <w:rsid w:val="00C1602F"/>
    <w:rsid w:val="00C16157"/>
    <w:rsid w:val="00C164D6"/>
    <w:rsid w:val="00C167C7"/>
    <w:rsid w:val="00C16AC0"/>
    <w:rsid w:val="00C2034A"/>
    <w:rsid w:val="00C22B4B"/>
    <w:rsid w:val="00C244E3"/>
    <w:rsid w:val="00C24B3C"/>
    <w:rsid w:val="00C3050E"/>
    <w:rsid w:val="00C30AF2"/>
    <w:rsid w:val="00C30D0A"/>
    <w:rsid w:val="00C326B2"/>
    <w:rsid w:val="00C335DD"/>
    <w:rsid w:val="00C357EF"/>
    <w:rsid w:val="00C35E6E"/>
    <w:rsid w:val="00C41E04"/>
    <w:rsid w:val="00C420A8"/>
    <w:rsid w:val="00C439CB"/>
    <w:rsid w:val="00C44AAF"/>
    <w:rsid w:val="00C465F4"/>
    <w:rsid w:val="00C4666C"/>
    <w:rsid w:val="00C55E50"/>
    <w:rsid w:val="00C57D6C"/>
    <w:rsid w:val="00C57DE1"/>
    <w:rsid w:val="00C6299F"/>
    <w:rsid w:val="00C64739"/>
    <w:rsid w:val="00C64B10"/>
    <w:rsid w:val="00C67B8D"/>
    <w:rsid w:val="00C67F3E"/>
    <w:rsid w:val="00C721C0"/>
    <w:rsid w:val="00C727F5"/>
    <w:rsid w:val="00C756A6"/>
    <w:rsid w:val="00C75843"/>
    <w:rsid w:val="00C76867"/>
    <w:rsid w:val="00C80612"/>
    <w:rsid w:val="00C80D1D"/>
    <w:rsid w:val="00C84168"/>
    <w:rsid w:val="00C8521B"/>
    <w:rsid w:val="00C90C74"/>
    <w:rsid w:val="00C91280"/>
    <w:rsid w:val="00C91475"/>
    <w:rsid w:val="00C91566"/>
    <w:rsid w:val="00C91A0A"/>
    <w:rsid w:val="00C936E8"/>
    <w:rsid w:val="00C95F2B"/>
    <w:rsid w:val="00C964D6"/>
    <w:rsid w:val="00C978B8"/>
    <w:rsid w:val="00CA0183"/>
    <w:rsid w:val="00CA05EC"/>
    <w:rsid w:val="00CA0A7D"/>
    <w:rsid w:val="00CA461A"/>
    <w:rsid w:val="00CA4E77"/>
    <w:rsid w:val="00CB0DDD"/>
    <w:rsid w:val="00CB3D61"/>
    <w:rsid w:val="00CB3EFE"/>
    <w:rsid w:val="00CB3F72"/>
    <w:rsid w:val="00CB4997"/>
    <w:rsid w:val="00CB49E5"/>
    <w:rsid w:val="00CB4A15"/>
    <w:rsid w:val="00CB5B89"/>
    <w:rsid w:val="00CB60DE"/>
    <w:rsid w:val="00CC1F47"/>
    <w:rsid w:val="00CC209F"/>
    <w:rsid w:val="00CC254B"/>
    <w:rsid w:val="00CC2A35"/>
    <w:rsid w:val="00CC49EA"/>
    <w:rsid w:val="00CC5465"/>
    <w:rsid w:val="00CC59E1"/>
    <w:rsid w:val="00CC5D4F"/>
    <w:rsid w:val="00CC6322"/>
    <w:rsid w:val="00CD2BA6"/>
    <w:rsid w:val="00CE2F76"/>
    <w:rsid w:val="00CE5168"/>
    <w:rsid w:val="00CE5556"/>
    <w:rsid w:val="00CE57E0"/>
    <w:rsid w:val="00CE57EA"/>
    <w:rsid w:val="00CE72EB"/>
    <w:rsid w:val="00CF0183"/>
    <w:rsid w:val="00CF1B06"/>
    <w:rsid w:val="00CF5153"/>
    <w:rsid w:val="00CF73F2"/>
    <w:rsid w:val="00CF7E38"/>
    <w:rsid w:val="00D001B7"/>
    <w:rsid w:val="00D008CC"/>
    <w:rsid w:val="00D059F6"/>
    <w:rsid w:val="00D1018B"/>
    <w:rsid w:val="00D10FCF"/>
    <w:rsid w:val="00D11604"/>
    <w:rsid w:val="00D1596A"/>
    <w:rsid w:val="00D20BFA"/>
    <w:rsid w:val="00D2171B"/>
    <w:rsid w:val="00D23C1F"/>
    <w:rsid w:val="00D2564D"/>
    <w:rsid w:val="00D256B9"/>
    <w:rsid w:val="00D273BA"/>
    <w:rsid w:val="00D27BA2"/>
    <w:rsid w:val="00D27D0E"/>
    <w:rsid w:val="00D30912"/>
    <w:rsid w:val="00D31FAF"/>
    <w:rsid w:val="00D31FB7"/>
    <w:rsid w:val="00D34737"/>
    <w:rsid w:val="00D349BF"/>
    <w:rsid w:val="00D3752F"/>
    <w:rsid w:val="00D41664"/>
    <w:rsid w:val="00D42C8F"/>
    <w:rsid w:val="00D44251"/>
    <w:rsid w:val="00D45DE1"/>
    <w:rsid w:val="00D4605A"/>
    <w:rsid w:val="00D47EB9"/>
    <w:rsid w:val="00D515F6"/>
    <w:rsid w:val="00D51BA0"/>
    <w:rsid w:val="00D53670"/>
    <w:rsid w:val="00D53D18"/>
    <w:rsid w:val="00D54046"/>
    <w:rsid w:val="00D552BC"/>
    <w:rsid w:val="00D572E3"/>
    <w:rsid w:val="00D57F17"/>
    <w:rsid w:val="00D612FE"/>
    <w:rsid w:val="00D62011"/>
    <w:rsid w:val="00D64BC7"/>
    <w:rsid w:val="00D65747"/>
    <w:rsid w:val="00D6596B"/>
    <w:rsid w:val="00D708F1"/>
    <w:rsid w:val="00D70EAC"/>
    <w:rsid w:val="00D7171B"/>
    <w:rsid w:val="00D74908"/>
    <w:rsid w:val="00D74A82"/>
    <w:rsid w:val="00D760E2"/>
    <w:rsid w:val="00D76344"/>
    <w:rsid w:val="00D8061D"/>
    <w:rsid w:val="00D80872"/>
    <w:rsid w:val="00D83033"/>
    <w:rsid w:val="00D83F53"/>
    <w:rsid w:val="00D8524E"/>
    <w:rsid w:val="00D87755"/>
    <w:rsid w:val="00D87C66"/>
    <w:rsid w:val="00D90666"/>
    <w:rsid w:val="00D936BE"/>
    <w:rsid w:val="00D93A02"/>
    <w:rsid w:val="00D93F5F"/>
    <w:rsid w:val="00D96141"/>
    <w:rsid w:val="00DA1D9D"/>
    <w:rsid w:val="00DA2114"/>
    <w:rsid w:val="00DA2977"/>
    <w:rsid w:val="00DA5FF7"/>
    <w:rsid w:val="00DA67F1"/>
    <w:rsid w:val="00DA7A0C"/>
    <w:rsid w:val="00DB1A3B"/>
    <w:rsid w:val="00DB31AF"/>
    <w:rsid w:val="00DB335E"/>
    <w:rsid w:val="00DB3BBD"/>
    <w:rsid w:val="00DB47D8"/>
    <w:rsid w:val="00DB485A"/>
    <w:rsid w:val="00DB796A"/>
    <w:rsid w:val="00DC246F"/>
    <w:rsid w:val="00DC270B"/>
    <w:rsid w:val="00DC29B9"/>
    <w:rsid w:val="00DC3214"/>
    <w:rsid w:val="00DC37CA"/>
    <w:rsid w:val="00DC3D8D"/>
    <w:rsid w:val="00DC44F5"/>
    <w:rsid w:val="00DC61BD"/>
    <w:rsid w:val="00DD176D"/>
    <w:rsid w:val="00DD1884"/>
    <w:rsid w:val="00DD1936"/>
    <w:rsid w:val="00DD5BD6"/>
    <w:rsid w:val="00DD61FE"/>
    <w:rsid w:val="00DD6A25"/>
    <w:rsid w:val="00DD7E77"/>
    <w:rsid w:val="00DE066E"/>
    <w:rsid w:val="00DE2B28"/>
    <w:rsid w:val="00DE3452"/>
    <w:rsid w:val="00DE3801"/>
    <w:rsid w:val="00DE41B6"/>
    <w:rsid w:val="00DF010D"/>
    <w:rsid w:val="00DF05E3"/>
    <w:rsid w:val="00DF1260"/>
    <w:rsid w:val="00DF1D2D"/>
    <w:rsid w:val="00DF1EC4"/>
    <w:rsid w:val="00DF578F"/>
    <w:rsid w:val="00E02ADD"/>
    <w:rsid w:val="00E03BC0"/>
    <w:rsid w:val="00E054B7"/>
    <w:rsid w:val="00E056EF"/>
    <w:rsid w:val="00E073DA"/>
    <w:rsid w:val="00E10AC0"/>
    <w:rsid w:val="00E12111"/>
    <w:rsid w:val="00E12411"/>
    <w:rsid w:val="00E16373"/>
    <w:rsid w:val="00E20AE2"/>
    <w:rsid w:val="00E21079"/>
    <w:rsid w:val="00E23314"/>
    <w:rsid w:val="00E23727"/>
    <w:rsid w:val="00E23AC2"/>
    <w:rsid w:val="00E25AF2"/>
    <w:rsid w:val="00E268CB"/>
    <w:rsid w:val="00E26C1A"/>
    <w:rsid w:val="00E27E3F"/>
    <w:rsid w:val="00E30B2A"/>
    <w:rsid w:val="00E31B64"/>
    <w:rsid w:val="00E31F30"/>
    <w:rsid w:val="00E334A1"/>
    <w:rsid w:val="00E35215"/>
    <w:rsid w:val="00E36A15"/>
    <w:rsid w:val="00E37675"/>
    <w:rsid w:val="00E376AA"/>
    <w:rsid w:val="00E37B79"/>
    <w:rsid w:val="00E42E4E"/>
    <w:rsid w:val="00E44524"/>
    <w:rsid w:val="00E44CF0"/>
    <w:rsid w:val="00E4665B"/>
    <w:rsid w:val="00E47680"/>
    <w:rsid w:val="00E51C05"/>
    <w:rsid w:val="00E51DD9"/>
    <w:rsid w:val="00E53EE9"/>
    <w:rsid w:val="00E557DE"/>
    <w:rsid w:val="00E56962"/>
    <w:rsid w:val="00E570BB"/>
    <w:rsid w:val="00E613EA"/>
    <w:rsid w:val="00E630A3"/>
    <w:rsid w:val="00E6338C"/>
    <w:rsid w:val="00E634FA"/>
    <w:rsid w:val="00E63F47"/>
    <w:rsid w:val="00E63F58"/>
    <w:rsid w:val="00E64D69"/>
    <w:rsid w:val="00E72F34"/>
    <w:rsid w:val="00E7356A"/>
    <w:rsid w:val="00E73FBE"/>
    <w:rsid w:val="00E7414A"/>
    <w:rsid w:val="00E75381"/>
    <w:rsid w:val="00E75B16"/>
    <w:rsid w:val="00E75E75"/>
    <w:rsid w:val="00E817D9"/>
    <w:rsid w:val="00E81D11"/>
    <w:rsid w:val="00E831A5"/>
    <w:rsid w:val="00E8341B"/>
    <w:rsid w:val="00E83802"/>
    <w:rsid w:val="00E854E0"/>
    <w:rsid w:val="00E85A0C"/>
    <w:rsid w:val="00E8610D"/>
    <w:rsid w:val="00E87CAD"/>
    <w:rsid w:val="00E907E6"/>
    <w:rsid w:val="00E92E9E"/>
    <w:rsid w:val="00E9405E"/>
    <w:rsid w:val="00E95D98"/>
    <w:rsid w:val="00E96929"/>
    <w:rsid w:val="00EA13EA"/>
    <w:rsid w:val="00EA2E9F"/>
    <w:rsid w:val="00EA34A1"/>
    <w:rsid w:val="00EA443E"/>
    <w:rsid w:val="00EA4849"/>
    <w:rsid w:val="00EA62AC"/>
    <w:rsid w:val="00EA706F"/>
    <w:rsid w:val="00EA708D"/>
    <w:rsid w:val="00EA7A6A"/>
    <w:rsid w:val="00EB2199"/>
    <w:rsid w:val="00EB3AAC"/>
    <w:rsid w:val="00EB5205"/>
    <w:rsid w:val="00EB6189"/>
    <w:rsid w:val="00EC0522"/>
    <w:rsid w:val="00EC0D56"/>
    <w:rsid w:val="00EC19CE"/>
    <w:rsid w:val="00EC281B"/>
    <w:rsid w:val="00EC2E65"/>
    <w:rsid w:val="00EC5A00"/>
    <w:rsid w:val="00EC6976"/>
    <w:rsid w:val="00ED19F6"/>
    <w:rsid w:val="00ED2DCB"/>
    <w:rsid w:val="00ED4314"/>
    <w:rsid w:val="00ED6EC5"/>
    <w:rsid w:val="00ED7070"/>
    <w:rsid w:val="00ED73A1"/>
    <w:rsid w:val="00EE04C9"/>
    <w:rsid w:val="00EE268A"/>
    <w:rsid w:val="00EE3DDA"/>
    <w:rsid w:val="00EE4292"/>
    <w:rsid w:val="00EE6689"/>
    <w:rsid w:val="00EF0382"/>
    <w:rsid w:val="00EF0B66"/>
    <w:rsid w:val="00EF11F3"/>
    <w:rsid w:val="00EF19D1"/>
    <w:rsid w:val="00EF2790"/>
    <w:rsid w:val="00EF2A28"/>
    <w:rsid w:val="00EF4191"/>
    <w:rsid w:val="00EF474E"/>
    <w:rsid w:val="00EF7392"/>
    <w:rsid w:val="00F0073B"/>
    <w:rsid w:val="00F0152B"/>
    <w:rsid w:val="00F017A2"/>
    <w:rsid w:val="00F04788"/>
    <w:rsid w:val="00F055CF"/>
    <w:rsid w:val="00F077FE"/>
    <w:rsid w:val="00F1150D"/>
    <w:rsid w:val="00F12D7C"/>
    <w:rsid w:val="00F1410F"/>
    <w:rsid w:val="00F1461B"/>
    <w:rsid w:val="00F156F4"/>
    <w:rsid w:val="00F1669E"/>
    <w:rsid w:val="00F16C59"/>
    <w:rsid w:val="00F21DBC"/>
    <w:rsid w:val="00F233E7"/>
    <w:rsid w:val="00F258E2"/>
    <w:rsid w:val="00F25C14"/>
    <w:rsid w:val="00F26821"/>
    <w:rsid w:val="00F27BC4"/>
    <w:rsid w:val="00F31EE8"/>
    <w:rsid w:val="00F3469C"/>
    <w:rsid w:val="00F35F89"/>
    <w:rsid w:val="00F37B4A"/>
    <w:rsid w:val="00F4074D"/>
    <w:rsid w:val="00F44490"/>
    <w:rsid w:val="00F5238C"/>
    <w:rsid w:val="00F55273"/>
    <w:rsid w:val="00F56568"/>
    <w:rsid w:val="00F570FB"/>
    <w:rsid w:val="00F57CAB"/>
    <w:rsid w:val="00F60668"/>
    <w:rsid w:val="00F6197F"/>
    <w:rsid w:val="00F62D73"/>
    <w:rsid w:val="00F635C3"/>
    <w:rsid w:val="00F647C4"/>
    <w:rsid w:val="00F64827"/>
    <w:rsid w:val="00F6497A"/>
    <w:rsid w:val="00F65277"/>
    <w:rsid w:val="00F659E2"/>
    <w:rsid w:val="00F710A5"/>
    <w:rsid w:val="00F73354"/>
    <w:rsid w:val="00F77425"/>
    <w:rsid w:val="00F807D0"/>
    <w:rsid w:val="00F82257"/>
    <w:rsid w:val="00F82387"/>
    <w:rsid w:val="00F8256C"/>
    <w:rsid w:val="00F8399F"/>
    <w:rsid w:val="00F8401D"/>
    <w:rsid w:val="00F84ED9"/>
    <w:rsid w:val="00F8531B"/>
    <w:rsid w:val="00F86903"/>
    <w:rsid w:val="00F86C8A"/>
    <w:rsid w:val="00F879E0"/>
    <w:rsid w:val="00F91AEB"/>
    <w:rsid w:val="00F9246D"/>
    <w:rsid w:val="00FA1E46"/>
    <w:rsid w:val="00FA2CD7"/>
    <w:rsid w:val="00FA3E73"/>
    <w:rsid w:val="00FA51B8"/>
    <w:rsid w:val="00FA713F"/>
    <w:rsid w:val="00FB0573"/>
    <w:rsid w:val="00FB1246"/>
    <w:rsid w:val="00FB2D54"/>
    <w:rsid w:val="00FB4B28"/>
    <w:rsid w:val="00FB522B"/>
    <w:rsid w:val="00FB56D7"/>
    <w:rsid w:val="00FB6231"/>
    <w:rsid w:val="00FC1A16"/>
    <w:rsid w:val="00FC2829"/>
    <w:rsid w:val="00FC4010"/>
    <w:rsid w:val="00FC4EDB"/>
    <w:rsid w:val="00FC74F2"/>
    <w:rsid w:val="00FD1289"/>
    <w:rsid w:val="00FD12E8"/>
    <w:rsid w:val="00FD1AC9"/>
    <w:rsid w:val="00FD27C9"/>
    <w:rsid w:val="00FD52DF"/>
    <w:rsid w:val="00FD6358"/>
    <w:rsid w:val="00FE028D"/>
    <w:rsid w:val="00FE0367"/>
    <w:rsid w:val="00FE0428"/>
    <w:rsid w:val="00FE2C9C"/>
    <w:rsid w:val="00FE2F36"/>
    <w:rsid w:val="00FE3341"/>
    <w:rsid w:val="00FE4A56"/>
    <w:rsid w:val="00FE4EF5"/>
    <w:rsid w:val="00FE5E44"/>
    <w:rsid w:val="00FE6662"/>
    <w:rsid w:val="00FE68E2"/>
    <w:rsid w:val="00FE7919"/>
    <w:rsid w:val="00FF0506"/>
    <w:rsid w:val="00FF0D38"/>
    <w:rsid w:val="00FF0E3E"/>
    <w:rsid w:val="00FF185D"/>
    <w:rsid w:val="00FF2488"/>
    <w:rsid w:val="00FF3A83"/>
    <w:rsid w:val="00FF3C5C"/>
    <w:rsid w:val="00FF591E"/>
    <w:rsid w:val="00FF634B"/>
    <w:rsid w:val="01FF5BFA"/>
    <w:rsid w:val="05EFC0D4"/>
    <w:rsid w:val="060C9D69"/>
    <w:rsid w:val="072BBC69"/>
    <w:rsid w:val="0B023499"/>
    <w:rsid w:val="1529B8C6"/>
    <w:rsid w:val="171570EC"/>
    <w:rsid w:val="1DDB780C"/>
    <w:rsid w:val="25082DA7"/>
    <w:rsid w:val="2A7533E8"/>
    <w:rsid w:val="30CB4D0F"/>
    <w:rsid w:val="34224476"/>
    <w:rsid w:val="3AB5F754"/>
    <w:rsid w:val="3F6A0B36"/>
    <w:rsid w:val="44256A4B"/>
    <w:rsid w:val="463839E6"/>
    <w:rsid w:val="487FA6D9"/>
    <w:rsid w:val="49A8991D"/>
    <w:rsid w:val="4F5505E7"/>
    <w:rsid w:val="4FF296D9"/>
    <w:rsid w:val="5206D62E"/>
    <w:rsid w:val="5D84796C"/>
    <w:rsid w:val="61AC788A"/>
    <w:rsid w:val="626B1FD0"/>
    <w:rsid w:val="675296BD"/>
    <w:rsid w:val="6B7DFA72"/>
    <w:rsid w:val="6D76BB2F"/>
    <w:rsid w:val="6EC59C51"/>
    <w:rsid w:val="74A78CB7"/>
    <w:rsid w:val="79150A84"/>
    <w:rsid w:val="7B8249EF"/>
    <w:rsid w:val="7F7BB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CAF977"/>
  <w15:docId w15:val="{F3E3E369-B9BB-3347-AB3F-739EF4DF1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 w:unhideWhenUsed="1"/>
    <w:lsdException w:name="header" w:semiHidden="1" w:uiPriority="21" w:unhideWhenUsed="1"/>
    <w:lsdException w:name="footer" w:semiHidden="1" w:uiPriority="21" w:unhideWhenUsed="1"/>
    <w:lsdException w:name="index heading" w:semiHidden="1" w:unhideWhenUsed="1"/>
    <w:lsdException w:name="caption" w:semiHidden="1" w:uiPriority="3" w:unhideWhenUsed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iPriority="21" w:unhideWhenUsed="1"/>
    <w:lsdException w:name="Strong" w:uiPriority="19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2D7C"/>
  </w:style>
  <w:style w:type="paragraph" w:styleId="Overskrift1">
    <w:name w:val="heading 1"/>
    <w:basedOn w:val="Normal"/>
    <w:next w:val="Normal"/>
    <w:link w:val="Overskrift1Tegn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CC209F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CC209F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CC209F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CC209F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CC209F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CC209F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CC209F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CC209F"/>
    <w:rPr>
      <w:sz w:val="16"/>
    </w:rPr>
  </w:style>
  <w:style w:type="paragraph" w:styleId="Opstilling-punkttegn">
    <w:name w:val="List Bullet"/>
    <w:basedOn w:val="Normal"/>
    <w:uiPriority w:val="2"/>
    <w:qFormat/>
    <w:rsid w:val="00CC209F"/>
    <w:pPr>
      <w:numPr>
        <w:numId w:val="1"/>
      </w:numPr>
    </w:pPr>
  </w:style>
  <w:style w:type="paragraph" w:styleId="Opstilling-talellerbogst">
    <w:name w:val="List Number"/>
    <w:basedOn w:val="Normal"/>
    <w:uiPriority w:val="2"/>
    <w:qFormat/>
    <w:rsid w:val="00CC209F"/>
    <w:pPr>
      <w:numPr>
        <w:numId w:val="2"/>
      </w:numPr>
    </w:pPr>
  </w:style>
  <w:style w:type="character" w:styleId="Sidetal">
    <w:name w:val="page number"/>
    <w:basedOn w:val="Standardskrifttypeiafsni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CC209F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C209F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CC209F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rykning">
    <w:name w:val="Normal Indent"/>
    <w:basedOn w:val="Normal"/>
    <w:semiHidden/>
    <w:rsid w:val="00CC209F"/>
    <w:pPr>
      <w:ind w:left="1134"/>
    </w:pPr>
  </w:style>
  <w:style w:type="table" w:styleId="Tabel-Gitter">
    <w:name w:val="Table Grid"/>
    <w:basedOn w:val="Tabel-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el-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Sidefod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Standardskrifttypeiafsni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C04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C04AB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3F6DFC"/>
    <w:pPr>
      <w:ind w:left="720"/>
      <w:contextualSpacing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3237AB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3237AB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3237AB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237A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3237AB"/>
    <w:rPr>
      <w:b/>
      <w:bCs/>
    </w:rPr>
  </w:style>
  <w:style w:type="character" w:styleId="Hyperlink">
    <w:name w:val="Hyperlink"/>
    <w:basedOn w:val="Standardskrifttypeiafsnit"/>
    <w:uiPriority w:val="21"/>
    <w:unhideWhenUsed/>
    <w:rsid w:val="002740BA"/>
    <w:rPr>
      <w:color w:val="0000FF" w:themeColor="hyperlink"/>
      <w:u w:val="single"/>
    </w:rPr>
  </w:style>
  <w:style w:type="character" w:customStyle="1" w:styleId="UnresolvedMention1">
    <w:name w:val="Unresolved Mention1"/>
    <w:basedOn w:val="Standardskrifttypeiafsnit"/>
    <w:uiPriority w:val="99"/>
    <w:semiHidden/>
    <w:unhideWhenUsed/>
    <w:rsid w:val="002740BA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5A0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normaltextrun">
    <w:name w:val="normaltextrun"/>
    <w:basedOn w:val="Standardskrifttypeiafsnit"/>
    <w:rsid w:val="005A035E"/>
  </w:style>
  <w:style w:type="character" w:customStyle="1" w:styleId="eop">
    <w:name w:val="eop"/>
    <w:basedOn w:val="Standardskrifttypeiafsnit"/>
    <w:rsid w:val="005A035E"/>
  </w:style>
  <w:style w:type="character" w:customStyle="1" w:styleId="Ulstomtale1">
    <w:name w:val="Uløst omtale1"/>
    <w:basedOn w:val="Standardskrifttypeiafsnit"/>
    <w:uiPriority w:val="99"/>
    <w:unhideWhenUsed/>
    <w:rsid w:val="003C5D48"/>
    <w:rPr>
      <w:color w:val="605E5C"/>
      <w:shd w:val="clear" w:color="auto" w:fill="E1DFDD"/>
    </w:rPr>
  </w:style>
  <w:style w:type="character" w:customStyle="1" w:styleId="Omtal1">
    <w:name w:val="Omtal1"/>
    <w:basedOn w:val="Standardskrifttypeiafsnit"/>
    <w:uiPriority w:val="99"/>
    <w:unhideWhenUsed/>
    <w:rsid w:val="003C5D48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A0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Ulstomtale">
    <w:name w:val="Unresolved Mention"/>
    <w:basedOn w:val="Standardskrifttypeiafsnit"/>
    <w:uiPriority w:val="99"/>
    <w:semiHidden/>
    <w:unhideWhenUsed/>
    <w:rsid w:val="00FA3E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3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6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3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83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4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5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70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05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8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4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9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0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96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1981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92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2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798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0977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405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5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8368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8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254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7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7858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7636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7178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2972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7710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718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6243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367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0460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2280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6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32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2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277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088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3642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860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034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3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1557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3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081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826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321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3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651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544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273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229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542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742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468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56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41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9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546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7365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44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45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615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6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59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478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526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1002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2557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eur03.safelinks.protection.outlook.com/?url=https%3A%2F%2Fhoereforeningen.dk%2Fbestil-skrivetolk%2F&amp;data=04%7C01%7Ckniz%40implement.dk%7Cae245df00f834fb67e5208d93ba77c7f%7C5e44ee1315fc429ebd2bbbc8476a8d0b%7C0%7C0%7C637606412816396534%7CUnknown%7CTWFpbGZsb3d8eyJWIjoiMC4wLjAwMDAiLCJQIjoiV2luMzIiLCJBTiI6Ik1haWwiLCJXVCI6Mn0%3D%7C1000&amp;sdata=nnfl%2FQxCPQ13xtiVAt6dEMbNrI66NQekoyTFjKA7Eh8%3D&amp;reserved=0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Skabeloner\Notat%20med%20logo%20ny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mart xmlns:xsd="http://www.w3.org/2001/XMLSchema" xmlns:xsi="http://www.w3.org/2001/XMLSchema-instance">
  <documentSettings>
    <rules>
      <disabled/>
    </rules>
    <placement>
      <settings/>
    </placement>
    <theme>
      <recentColors/>
    </theme>
  </documentSettings>
</smart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M Document" ma:contentTypeID="0x0101006FB0A57AB364454E9C3609524FA70E0800A9F2F5130A05834C8C830987B7ACC544" ma:contentTypeVersion="19" ma:contentTypeDescription="Opret et nyt dokument." ma:contentTypeScope="" ma:versionID="f55f2e4f3bd68192e3b8ce76ddbc7558">
  <xsd:schema xmlns:xsd="http://www.w3.org/2001/XMLSchema" xmlns:xs="http://www.w3.org/2001/XMLSchema" xmlns:p="http://schemas.microsoft.com/office/2006/metadata/properties" xmlns:ns1="b5812392-da20-49c2-83e1-4ce4188245d4" xmlns:ns3="dd5469e2-0b3c-4090-8ca7-f9afdfc19598" targetNamespace="http://schemas.microsoft.com/office/2006/metadata/properties" ma:root="true" ma:fieldsID="65ef0aa8c56c6a37c7844338d346b51a" ns1:_="" ns3:_="">
    <xsd:import namespace="b5812392-da20-49c2-83e1-4ce4188245d4"/>
    <xsd:import namespace="dd5469e2-0b3c-4090-8ca7-f9afdfc19598"/>
    <xsd:element name="properties">
      <xsd:complexType>
        <xsd:sequence>
          <xsd:element name="documentManagement">
            <xsd:complexType>
              <xsd:all>
                <xsd:element ref="ns1:ClientName" minOccurs="0"/>
                <xsd:element ref="ns1:ClientCode" minOccurs="0"/>
                <xsd:element ref="ns1:ProjectManager" minOccurs="0"/>
                <xsd:element ref="ns1:MatterName" minOccurs="0"/>
                <xsd:element ref="ns1:MatterCode" minOccurs="0"/>
                <xsd:element ref="ns3:MediaServiceMetadata" minOccurs="0"/>
                <xsd:element ref="ns3:MediaServiceFastMetadata" minOccurs="0"/>
                <xsd:element ref="ns1:SharedWithUsers" minOccurs="0"/>
                <xsd:element ref="ns1:SharedWithDetail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12392-da20-49c2-83e1-4ce4188245d4" elementFormDefault="qualified">
    <xsd:import namespace="http://schemas.microsoft.com/office/2006/documentManagement/types"/>
    <xsd:import namespace="http://schemas.microsoft.com/office/infopath/2007/PartnerControls"/>
    <xsd:element name="ClientName" ma:index="0" nillable="true" ma:displayName="ClientName" ma:default="Danske Handicaporganisationer" ma:internalName="ClientName" ma:readOnly="false">
      <xsd:simpleType>
        <xsd:restriction base="dms:Text"/>
      </xsd:simpleType>
    </xsd:element>
    <xsd:element name="ClientCode" ma:index="1" nillable="true" ma:displayName="ClientCode" ma:default="11917" ma:internalName="ClientCode" ma:readOnly="false">
      <xsd:simpleType>
        <xsd:restriction base="dms:Text"/>
      </xsd:simpleType>
    </xsd:element>
    <xsd:element name="ProjectManager" ma:index="2" nillable="true" ma:displayName="ProjectManager" ma:default="10;#Kasper Nizam - Implement Consulting Group" ma:internalName="ProjectManag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terName" ma:index="10" nillable="true" ma:displayName="ProjectName" ma:default="Digitale fællesskaber" ma:internalName="MatterName" ma:readOnly="false">
      <xsd:simpleType>
        <xsd:restriction base="dms:Text"/>
      </xsd:simpleType>
    </xsd:element>
    <xsd:element name="MatterCode" ma:index="11" nillable="true" ma:displayName="ProjectCode" ma:default="30002" ma:internalName="MatterCode" ma:readOnly="false">
      <xsd:simpleType>
        <xsd:restriction base="dms:Text"/>
      </xsd:simpleType>
    </xsd:element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469e2-0b3c-4090-8ca7-f9afdfc195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ientName xmlns="b5812392-da20-49c2-83e1-4ce4188245d4">Danske Handicaporganisationer</ClientName>
    <MatterName xmlns="b5812392-da20-49c2-83e1-4ce4188245d4">Digitale fællesskaber</MatterName>
    <ProjectManager xmlns="b5812392-da20-49c2-83e1-4ce4188245d4">
      <UserInfo>
        <DisplayName>Kasper Nizam - Implement Consulting Group</DisplayName>
        <AccountId>10</AccountId>
        <AccountType/>
      </UserInfo>
    </ProjectManager>
    <ClientCode xmlns="b5812392-da20-49c2-83e1-4ce4188245d4">11917</ClientCode>
    <MatterCode xmlns="b5812392-da20-49c2-83e1-4ce4188245d4">30002</MatterCode>
    <SharedWithUsers xmlns="b5812392-da20-49c2-83e1-4ce4188245d4">
      <UserInfo>
        <DisplayName>Tina Hjulmann Meldgaard - Implement Consulting Group</DisplayName>
        <AccountId>14</AccountId>
        <AccountType/>
      </UserInfo>
      <UserInfo>
        <DisplayName>Anders Justian - Implement Consulting Group</DisplayName>
        <AccountId>13</AccountId>
        <AccountType/>
      </UserInfo>
    </SharedWithUsers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B077F8-48B1-4124-832A-3CE3447A9E77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9EADD1DD-9BD7-42CB-8A6C-DD4FBEA519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812392-da20-49c2-83e1-4ce4188245d4"/>
    <ds:schemaRef ds:uri="dd5469e2-0b3c-4090-8ca7-f9afdfc195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6BE059-CDD7-4176-ABD3-3A3180B7448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0489F57-3187-4B29-97E6-810A2D3CD1B8}">
  <ds:schemaRefs>
    <ds:schemaRef ds:uri="http://schemas.microsoft.com/office/2006/metadata/properties"/>
    <ds:schemaRef ds:uri="http://schemas.microsoft.com/office/infopath/2007/PartnerControls"/>
    <ds:schemaRef ds:uri="b5812392-da20-49c2-83e1-4ce4188245d4"/>
  </ds:schemaRefs>
</ds:datastoreItem>
</file>

<file path=customXml/itemProps5.xml><?xml version="1.0" encoding="utf-8"?>
<ds:datastoreItem xmlns:ds="http://schemas.openxmlformats.org/officeDocument/2006/customXml" ds:itemID="{7C583E13-4225-4514-A9A9-F8ADC404AD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 med logo ny</Template>
  <TotalTime>12</TotalTime>
  <Pages>2</Pages>
  <Words>488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Notat</vt:lpstr>
    </vt:vector>
  </TitlesOfParts>
  <Company/>
  <LinksUpToDate>false</LinksUpToDate>
  <CharactersWithSpaces>3462</CharactersWithSpaces>
  <SharedDoc>false</SharedDoc>
  <HLinks>
    <vt:vector size="12" baseType="variant">
      <vt:variant>
        <vt:i4>1179728</vt:i4>
      </vt:variant>
      <vt:variant>
        <vt:i4>3</vt:i4>
      </vt:variant>
      <vt:variant>
        <vt:i4>0</vt:i4>
      </vt:variant>
      <vt:variant>
        <vt:i4>5</vt:i4>
      </vt:variant>
      <vt:variant>
        <vt:lpwstr>https://handicap.dk/lokalafdelinger/guider-til-digitale-moeder/guider-til-zoom/guide-tegnsprogstolk-zoom</vt:lpwstr>
      </vt:variant>
      <vt:variant>
        <vt:lpwstr/>
      </vt:variant>
      <vt:variant>
        <vt:i4>2621480</vt:i4>
      </vt:variant>
      <vt:variant>
        <vt:i4>0</vt:i4>
      </vt:variant>
      <vt:variant>
        <vt:i4>0</vt:i4>
      </vt:variant>
      <vt:variant>
        <vt:i4>5</vt:i4>
      </vt:variant>
      <vt:variant>
        <vt:lpwstr>https://eur03.safelinks.protection.outlook.com/?url=https%3A%2F%2Fhoereforeningen.dk%2Fbestil-skrivetolk%2F&amp;data=04%7C01%7Ckniz%40implement.dk%7Cae245df00f834fb67e5208d93ba77c7f%7C5e44ee1315fc429ebd2bbbc8476a8d0b%7C0%7C0%7C637606412816396534%7CUnknown%7CTWFpbGZsb3d8eyJWIjoiMC4wLjAwMDAiLCJQIjoiV2luMzIiLCJBTiI6Ik1haWwiLCJXVCI6Mn0%3D%7C1000&amp;sdata=nnfl%2FQxCPQ13xtiVAt6dEMbNrI66NQekoyTFjKA7Eh8%3D&amp;reserved=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subject/>
  <dc:creator>Mikkel Wied</dc:creator>
  <cp:keywords/>
  <cp:lastModifiedBy>Tanya Root Petersen</cp:lastModifiedBy>
  <cp:revision>12</cp:revision>
  <dcterms:created xsi:type="dcterms:W3CDTF">2021-06-30T10:30:00Z</dcterms:created>
  <dcterms:modified xsi:type="dcterms:W3CDTF">2023-07-27T08:28:00Z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0x0101006FB0A57AB364454E9C3609524FA70E0800A9F2F5130A05834C8C830987B7ACC544</vt:lpwstr>
  </property>
  <property fmtid="{D5CDD505-2E9C-101B-9397-08002B2CF9AE}" pid="3" name="TeamShareLastOpen">
    <vt:lpwstr>25-11-2020 11:03:04</vt:lpwstr>
  </property>
</Properties>
</file>