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F8586" w14:textId="2E98E4DF" w:rsidR="00DB335E" w:rsidRPr="00E23727" w:rsidRDefault="0025146F" w:rsidP="00C95F2B">
      <w:pPr>
        <w:pStyle w:val="Overskrift1"/>
        <w:pBdr>
          <w:bottom w:val="single" w:sz="4" w:space="1" w:color="auto"/>
        </w:pBdr>
        <w:ind w:right="707"/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863F21">
        <w:rPr>
          <w:sz w:val="32"/>
          <w:szCs w:val="22"/>
        </w:rPr>
        <w:t>TIPS TIL DET TEKNISKE UDSTYR PÅ DET HYBRIDE MØDE</w:t>
      </w:r>
    </w:p>
    <w:p w14:paraId="7B4E600C" w14:textId="3DE75C74" w:rsidR="00081F55" w:rsidRDefault="00081F55" w:rsidP="002175F6">
      <w:pPr>
        <w:ind w:right="707"/>
        <w:rPr>
          <w:rFonts w:asciiTheme="minorHAnsi" w:eastAsiaTheme="majorEastAsia" w:hAnsiTheme="minorHAnsi" w:cstheme="minorHAnsi"/>
          <w:sz w:val="22"/>
          <w:szCs w:val="22"/>
        </w:rPr>
      </w:pPr>
      <w:r w:rsidRPr="00081F55">
        <w:rPr>
          <w:rFonts w:asciiTheme="minorHAnsi" w:eastAsiaTheme="majorEastAsia" w:hAnsiTheme="minorHAnsi" w:cstheme="minorHAnsi"/>
          <w:sz w:val="22"/>
          <w:szCs w:val="22"/>
        </w:rPr>
        <w:t>Med denne guide får du tips til at sætte det hybride møde op og gøre dine deltagerne klar til mødet.</w:t>
      </w:r>
      <w:bookmarkStart w:id="0" w:name="_GoBack"/>
      <w:bookmarkEnd w:id="0"/>
    </w:p>
    <w:p w14:paraId="6E255234" w14:textId="0FBAC49A" w:rsidR="00081F55" w:rsidRPr="00081F55" w:rsidRDefault="00081F55" w:rsidP="00081F55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081F55">
        <w:rPr>
          <w:rFonts w:asciiTheme="minorHAnsi" w:hAnsiTheme="minorHAnsi" w:cstheme="minorHAnsi"/>
          <w:sz w:val="22"/>
          <w:szCs w:val="22"/>
        </w:rPr>
        <w:t>Hybride møder kræver mere af det tekniske set-up.</w:t>
      </w:r>
      <w:r w:rsidRPr="00081F55">
        <w:rPr>
          <w:rFonts w:asciiTheme="minorHAnsi" w:hAnsiTheme="minorHAnsi" w:cstheme="minorHAnsi"/>
          <w:sz w:val="22"/>
          <w:szCs w:val="22"/>
        </w:rPr>
        <w:t xml:space="preserve"> </w:t>
      </w:r>
      <w:r w:rsidRPr="00081F55">
        <w:rPr>
          <w:rFonts w:asciiTheme="minorHAnsi" w:hAnsiTheme="minorHAnsi" w:cstheme="minorHAnsi"/>
          <w:sz w:val="22"/>
          <w:szCs w:val="22"/>
        </w:rPr>
        <w:t>Det betyder, at du i god tid skal sætte dit møde op og også i god tid forberede deltagerne på, hvordan de gør sig klar til mødet.</w:t>
      </w:r>
    </w:p>
    <w:p w14:paraId="30153AF9" w14:textId="562FD359" w:rsidR="002175F6" w:rsidRPr="00E81D11" w:rsidRDefault="006E2AC5" w:rsidP="006E2AC5">
      <w:pPr>
        <w:pStyle w:val="Overskrift2"/>
        <w:rPr>
          <w:rFonts w:cs="Open Sans Light"/>
          <w:sz w:val="22"/>
          <w:szCs w:val="22"/>
        </w:rPr>
      </w:pPr>
      <w:r w:rsidRPr="00E81D11">
        <w:rPr>
          <w:b w:val="0"/>
          <w:bCs w:val="0"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0293" behindDoc="1" locked="0" layoutInCell="1" allowOverlap="1" wp14:anchorId="5AA7717A" wp14:editId="1DF89FBF">
                <wp:simplePos x="0" y="0"/>
                <wp:positionH relativeFrom="margin">
                  <wp:posOffset>5198110</wp:posOffset>
                </wp:positionH>
                <wp:positionV relativeFrom="paragraph">
                  <wp:posOffset>240030</wp:posOffset>
                </wp:positionV>
                <wp:extent cx="1234440" cy="1079500"/>
                <wp:effectExtent l="0" t="0" r="22860" b="44450"/>
                <wp:wrapTight wrapText="bothSides">
                  <wp:wrapPolygon edited="0">
                    <wp:start x="13000" y="0"/>
                    <wp:lineTo x="3333" y="381"/>
                    <wp:lineTo x="333" y="1906"/>
                    <wp:lineTo x="0" y="7242"/>
                    <wp:lineTo x="0" y="8767"/>
                    <wp:lineTo x="1333" y="22108"/>
                    <wp:lineTo x="10000" y="22108"/>
                    <wp:lineTo x="13000" y="22108"/>
                    <wp:lineTo x="17333" y="19821"/>
                    <wp:lineTo x="17000" y="18296"/>
                    <wp:lineTo x="21667" y="16772"/>
                    <wp:lineTo x="21667" y="381"/>
                    <wp:lineTo x="17333" y="0"/>
                    <wp:lineTo x="13000" y="0"/>
                  </wp:wrapPolygon>
                </wp:wrapTight>
                <wp:docPr id="1" name="Gruppe 2" descr="tegning af en mødevært med lampe til god belysning, webkamera, to skærme og en mikrofon. Et billede på det bedste setup, hvis det er mulig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079500"/>
                          <a:chOff x="0" y="321252"/>
                          <a:chExt cx="2567978" cy="2219356"/>
                        </a:xfrm>
                      </wpg:grpSpPr>
                      <wpg:grpSp>
                        <wpg:cNvPr id="3" name="Group 48"/>
                        <wpg:cNvGrpSpPr/>
                        <wpg:grpSpPr>
                          <a:xfrm>
                            <a:off x="0" y="384110"/>
                            <a:ext cx="1277785" cy="2156498"/>
                            <a:chOff x="0" y="384110"/>
                            <a:chExt cx="1208091" cy="2124654"/>
                          </a:xfrm>
                        </wpg:grpSpPr>
                        <wpg:grpSp>
                          <wpg:cNvPr id="6" name="Group 49"/>
                          <wpg:cNvGrpSpPr/>
                          <wpg:grpSpPr>
                            <a:xfrm>
                              <a:off x="203913" y="384110"/>
                              <a:ext cx="1004178" cy="1997730"/>
                              <a:chOff x="203913" y="384110"/>
                              <a:chExt cx="1004178" cy="1997730"/>
                            </a:xfrm>
                            <a:solidFill>
                              <a:srgbClr val="C0C0C0"/>
                            </a:solidFill>
                          </wpg:grpSpPr>
                          <wps:wsp>
                            <wps:cNvPr id="7" name="Freeform: Shape 106"/>
                            <wps:cNvSpPr/>
                            <wps:spPr>
                              <a:xfrm>
                                <a:off x="203913" y="1301507"/>
                                <a:ext cx="708415" cy="1080333"/>
                              </a:xfrm>
                              <a:custGeom>
                                <a:avLst/>
                                <a:gdLst>
                                  <a:gd name="connsiteX0" fmla="*/ 713138 w 708414"/>
                                  <a:gd name="connsiteY0" fmla="*/ 1022479 h 1080332"/>
                                  <a:gd name="connsiteX1" fmla="*/ 420916 w 708414"/>
                                  <a:gd name="connsiteY1" fmla="*/ 0 h 1080332"/>
                                  <a:gd name="connsiteX2" fmla="*/ 36601 w 708414"/>
                                  <a:gd name="connsiteY2" fmla="*/ 2952 h 1080332"/>
                                  <a:gd name="connsiteX3" fmla="*/ 0 w 708414"/>
                                  <a:gd name="connsiteY3" fmla="*/ 175923 h 1080332"/>
                                  <a:gd name="connsiteX4" fmla="*/ 0 w 708414"/>
                                  <a:gd name="connsiteY4" fmla="*/ 194224 h 1080332"/>
                                  <a:gd name="connsiteX5" fmla="*/ 0 w 708414"/>
                                  <a:gd name="connsiteY5" fmla="*/ 227283 h 1080332"/>
                                  <a:gd name="connsiteX6" fmla="*/ 0 w 708414"/>
                                  <a:gd name="connsiteY6" fmla="*/ 233187 h 1080332"/>
                                  <a:gd name="connsiteX7" fmla="*/ 0 w 708414"/>
                                  <a:gd name="connsiteY7" fmla="*/ 233187 h 1080332"/>
                                  <a:gd name="connsiteX8" fmla="*/ 0 w 708414"/>
                                  <a:gd name="connsiteY8" fmla="*/ 1076791 h 1080332"/>
                                  <a:gd name="connsiteX9" fmla="*/ 224331 w 708414"/>
                                  <a:gd name="connsiteY9" fmla="*/ 1076791 h 1080332"/>
                                  <a:gd name="connsiteX10" fmla="*/ 224331 w 708414"/>
                                  <a:gd name="connsiteY10" fmla="*/ 232006 h 1080332"/>
                                  <a:gd name="connsiteX11" fmla="*/ 230825 w 708414"/>
                                  <a:gd name="connsiteY11" fmla="*/ 232006 h 1080332"/>
                                  <a:gd name="connsiteX12" fmla="*/ 258571 w 708414"/>
                                  <a:gd name="connsiteY12" fmla="*/ 252668 h 1080332"/>
                                  <a:gd name="connsiteX13" fmla="*/ 270969 w 708414"/>
                                  <a:gd name="connsiteY13" fmla="*/ 296944 h 1080332"/>
                                  <a:gd name="connsiteX14" fmla="*/ 281595 w 708414"/>
                                  <a:gd name="connsiteY14" fmla="*/ 334726 h 1080332"/>
                                  <a:gd name="connsiteX15" fmla="*/ 281595 w 708414"/>
                                  <a:gd name="connsiteY15" fmla="*/ 334726 h 1080332"/>
                                  <a:gd name="connsiteX16" fmla="*/ 497071 w 708414"/>
                                  <a:gd name="connsiteY16" fmla="*/ 1084465 h 1080332"/>
                                  <a:gd name="connsiteX17" fmla="*/ 713138 w 708414"/>
                                  <a:gd name="connsiteY17" fmla="*/ 1022479 h 10803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08414" h="1080332">
                                    <a:moveTo>
                                      <a:pt x="713138" y="1022479"/>
                                    </a:moveTo>
                                    <a:lnTo>
                                      <a:pt x="420916" y="0"/>
                                    </a:lnTo>
                                    <a:lnTo>
                                      <a:pt x="36601" y="2952"/>
                                    </a:lnTo>
                                    <a:cubicBezTo>
                                      <a:pt x="36601" y="2952"/>
                                      <a:pt x="0" y="69661"/>
                                      <a:pt x="0" y="175923"/>
                                    </a:cubicBezTo>
                                    <a:cubicBezTo>
                                      <a:pt x="0" y="182417"/>
                                      <a:pt x="0" y="194224"/>
                                      <a:pt x="0" y="194224"/>
                                    </a:cubicBezTo>
                                    <a:lnTo>
                                      <a:pt x="0" y="227283"/>
                                    </a:lnTo>
                                    <a:cubicBezTo>
                                      <a:pt x="0" y="231416"/>
                                      <a:pt x="0" y="233187"/>
                                      <a:pt x="0" y="233187"/>
                                    </a:cubicBezTo>
                                    <a:lnTo>
                                      <a:pt x="0" y="233187"/>
                                    </a:lnTo>
                                    <a:lnTo>
                                      <a:pt x="0" y="1076791"/>
                                    </a:lnTo>
                                    <a:lnTo>
                                      <a:pt x="224331" y="1076791"/>
                                    </a:lnTo>
                                    <a:lnTo>
                                      <a:pt x="224331" y="232006"/>
                                    </a:lnTo>
                                    <a:lnTo>
                                      <a:pt x="230825" y="232006"/>
                                    </a:lnTo>
                                    <a:cubicBezTo>
                                      <a:pt x="243813" y="232006"/>
                                      <a:pt x="255029" y="240271"/>
                                      <a:pt x="258571" y="252668"/>
                                    </a:cubicBezTo>
                                    <a:lnTo>
                                      <a:pt x="270969" y="296944"/>
                                    </a:lnTo>
                                    <a:lnTo>
                                      <a:pt x="281595" y="334726"/>
                                    </a:lnTo>
                                    <a:lnTo>
                                      <a:pt x="281595" y="334726"/>
                                    </a:lnTo>
                                    <a:lnTo>
                                      <a:pt x="497071" y="1084465"/>
                                    </a:lnTo>
                                    <a:lnTo>
                                      <a:pt x="713138" y="10224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F62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" name="Freeform: Shape 107"/>
                            <wps:cNvSpPr/>
                            <wps:spPr>
                              <a:xfrm>
                                <a:off x="1137250" y="629103"/>
                                <a:ext cx="70841" cy="253849"/>
                              </a:xfrm>
                              <a:custGeom>
                                <a:avLst/>
                                <a:gdLst>
                                  <a:gd name="connsiteX0" fmla="*/ 0 w 70841"/>
                                  <a:gd name="connsiteY0" fmla="*/ 6494 h 253848"/>
                                  <a:gd name="connsiteX1" fmla="*/ 0 w 70841"/>
                                  <a:gd name="connsiteY1" fmla="*/ 204850 h 253848"/>
                                  <a:gd name="connsiteX2" fmla="*/ 1181 w 70841"/>
                                  <a:gd name="connsiteY2" fmla="*/ 208392 h 253848"/>
                                  <a:gd name="connsiteX3" fmla="*/ 31288 w 70841"/>
                                  <a:gd name="connsiteY3" fmla="*/ 253849 h 253848"/>
                                  <a:gd name="connsiteX4" fmla="*/ 41915 w 70841"/>
                                  <a:gd name="connsiteY4" fmla="*/ 253849 h 253848"/>
                                  <a:gd name="connsiteX5" fmla="*/ 72022 w 70841"/>
                                  <a:gd name="connsiteY5" fmla="*/ 208392 h 253848"/>
                                  <a:gd name="connsiteX6" fmla="*/ 73203 w 70841"/>
                                  <a:gd name="connsiteY6" fmla="*/ 204850 h 253848"/>
                                  <a:gd name="connsiteX7" fmla="*/ 73203 w 70841"/>
                                  <a:gd name="connsiteY7" fmla="*/ 6494 h 253848"/>
                                  <a:gd name="connsiteX8" fmla="*/ 66709 w 70841"/>
                                  <a:gd name="connsiteY8" fmla="*/ 0 h 253848"/>
                                  <a:gd name="connsiteX9" fmla="*/ 7084 w 70841"/>
                                  <a:gd name="connsiteY9" fmla="*/ 0 h 253848"/>
                                  <a:gd name="connsiteX10" fmla="*/ 0 w 70841"/>
                                  <a:gd name="connsiteY10" fmla="*/ 6494 h 2538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0841" h="253848">
                                    <a:moveTo>
                                      <a:pt x="0" y="6494"/>
                                    </a:moveTo>
                                    <a:lnTo>
                                      <a:pt x="0" y="204850"/>
                                    </a:lnTo>
                                    <a:cubicBezTo>
                                      <a:pt x="0" y="206031"/>
                                      <a:pt x="591" y="207211"/>
                                      <a:pt x="1181" y="208392"/>
                                    </a:cubicBezTo>
                                    <a:lnTo>
                                      <a:pt x="31288" y="253849"/>
                                    </a:lnTo>
                                    <a:cubicBezTo>
                                      <a:pt x="33650" y="257391"/>
                                      <a:pt x="39553" y="257391"/>
                                      <a:pt x="41915" y="253849"/>
                                    </a:cubicBezTo>
                                    <a:lnTo>
                                      <a:pt x="72022" y="208392"/>
                                    </a:lnTo>
                                    <a:cubicBezTo>
                                      <a:pt x="72612" y="207211"/>
                                      <a:pt x="73203" y="206031"/>
                                      <a:pt x="73203" y="204850"/>
                                    </a:cubicBezTo>
                                    <a:lnTo>
                                      <a:pt x="73203" y="6494"/>
                                    </a:lnTo>
                                    <a:cubicBezTo>
                                      <a:pt x="73203" y="2952"/>
                                      <a:pt x="70251" y="0"/>
                                      <a:pt x="66709" y="0"/>
                                    </a:cubicBezTo>
                                    <a:lnTo>
                                      <a:pt x="7084" y="0"/>
                                    </a:lnTo>
                                    <a:cubicBezTo>
                                      <a:pt x="2362" y="590"/>
                                      <a:pt x="0" y="3542"/>
                                      <a:pt x="0" y="649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" name="Freeform: Shape 108"/>
                            <wps:cNvSpPr/>
                            <wps:spPr>
                              <a:xfrm>
                                <a:off x="209122" y="632141"/>
                                <a:ext cx="159393" cy="118069"/>
                              </a:xfrm>
                              <a:custGeom>
                                <a:avLst/>
                                <a:gdLst>
                                  <a:gd name="connsiteX0" fmla="*/ 95150 w 159393"/>
                                  <a:gd name="connsiteY0" fmla="*/ 3456 h 118069"/>
                                  <a:gd name="connsiteX1" fmla="*/ 88656 w 159393"/>
                                  <a:gd name="connsiteY1" fmla="*/ 1094 h 118069"/>
                                  <a:gd name="connsiteX2" fmla="*/ 63271 w 159393"/>
                                  <a:gd name="connsiteY2" fmla="*/ 7588 h 118069"/>
                                  <a:gd name="connsiteX3" fmla="*/ 51464 w 159393"/>
                                  <a:gd name="connsiteY3" fmla="*/ 2865 h 118069"/>
                                  <a:gd name="connsiteX4" fmla="*/ 44971 w 159393"/>
                                  <a:gd name="connsiteY4" fmla="*/ 5817 h 118069"/>
                                  <a:gd name="connsiteX5" fmla="*/ 695 w 159393"/>
                                  <a:gd name="connsiteY5" fmla="*/ 116802 h 118069"/>
                                  <a:gd name="connsiteX6" fmla="*/ 4237 w 159393"/>
                                  <a:gd name="connsiteY6" fmla="*/ 123296 h 118069"/>
                                  <a:gd name="connsiteX7" fmla="*/ 160088 w 159393"/>
                                  <a:gd name="connsiteY7" fmla="*/ 123296 h 118069"/>
                                  <a:gd name="connsiteX8" fmla="*/ 164220 w 159393"/>
                                  <a:gd name="connsiteY8" fmla="*/ 117983 h 118069"/>
                                  <a:gd name="connsiteX9" fmla="*/ 162450 w 159393"/>
                                  <a:gd name="connsiteY9" fmla="*/ 109128 h 118069"/>
                                  <a:gd name="connsiteX10" fmla="*/ 160678 w 159393"/>
                                  <a:gd name="connsiteY10" fmla="*/ 106766 h 118069"/>
                                  <a:gd name="connsiteX11" fmla="*/ 95150 w 159393"/>
                                  <a:gd name="connsiteY11" fmla="*/ 3456 h 118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59393" h="118069">
                                    <a:moveTo>
                                      <a:pt x="95150" y="3456"/>
                                    </a:moveTo>
                                    <a:cubicBezTo>
                                      <a:pt x="94560" y="504"/>
                                      <a:pt x="91018" y="-1267"/>
                                      <a:pt x="88656" y="1094"/>
                                    </a:cubicBezTo>
                                    <a:cubicBezTo>
                                      <a:pt x="81572" y="6407"/>
                                      <a:pt x="72717" y="8769"/>
                                      <a:pt x="63271" y="7588"/>
                                    </a:cubicBezTo>
                                    <a:cubicBezTo>
                                      <a:pt x="59139" y="6998"/>
                                      <a:pt x="55007" y="5227"/>
                                      <a:pt x="51464" y="2865"/>
                                    </a:cubicBezTo>
                                    <a:cubicBezTo>
                                      <a:pt x="49103" y="1094"/>
                                      <a:pt x="45561" y="2865"/>
                                      <a:pt x="44971" y="5817"/>
                                    </a:cubicBezTo>
                                    <a:cubicBezTo>
                                      <a:pt x="34935" y="45961"/>
                                      <a:pt x="20767" y="86694"/>
                                      <a:pt x="695" y="116802"/>
                                    </a:cubicBezTo>
                                    <a:cubicBezTo>
                                      <a:pt x="-1076" y="119754"/>
                                      <a:pt x="695" y="123296"/>
                                      <a:pt x="4237" y="123296"/>
                                    </a:cubicBezTo>
                                    <a:lnTo>
                                      <a:pt x="160088" y="123296"/>
                                    </a:lnTo>
                                    <a:cubicBezTo>
                                      <a:pt x="163040" y="123296"/>
                                      <a:pt x="164811" y="120934"/>
                                      <a:pt x="164220" y="117983"/>
                                    </a:cubicBezTo>
                                    <a:lnTo>
                                      <a:pt x="162450" y="109128"/>
                                    </a:lnTo>
                                    <a:cubicBezTo>
                                      <a:pt x="162450" y="107947"/>
                                      <a:pt x="161859" y="107356"/>
                                      <a:pt x="160678" y="106766"/>
                                    </a:cubicBezTo>
                                    <a:cubicBezTo>
                                      <a:pt x="127619" y="83743"/>
                                      <a:pt x="102825" y="45961"/>
                                      <a:pt x="95150" y="34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B59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" name="Freeform: Shape 109"/>
                            <wps:cNvSpPr/>
                            <wps:spPr>
                              <a:xfrm>
                                <a:off x="483147" y="632404"/>
                                <a:ext cx="165297" cy="118069"/>
                              </a:xfrm>
                              <a:custGeom>
                                <a:avLst/>
                                <a:gdLst>
                                  <a:gd name="connsiteX0" fmla="*/ 116888 w 165296"/>
                                  <a:gd name="connsiteY0" fmla="*/ 8507 h 118069"/>
                                  <a:gd name="connsiteX1" fmla="*/ 93275 w 165296"/>
                                  <a:gd name="connsiteY1" fmla="*/ 832 h 118069"/>
                                  <a:gd name="connsiteX2" fmla="*/ 86781 w 165296"/>
                                  <a:gd name="connsiteY2" fmla="*/ 3194 h 118069"/>
                                  <a:gd name="connsiteX3" fmla="*/ 1181 w 165296"/>
                                  <a:gd name="connsiteY3" fmla="*/ 117130 h 118069"/>
                                  <a:gd name="connsiteX4" fmla="*/ 0 w 165296"/>
                                  <a:gd name="connsiteY4" fmla="*/ 123034 h 118069"/>
                                  <a:gd name="connsiteX5" fmla="*/ 161164 w 165296"/>
                                  <a:gd name="connsiteY5" fmla="*/ 123034 h 118069"/>
                                  <a:gd name="connsiteX6" fmla="*/ 164706 w 165296"/>
                                  <a:gd name="connsiteY6" fmla="*/ 116540 h 118069"/>
                                  <a:gd name="connsiteX7" fmla="*/ 121611 w 165296"/>
                                  <a:gd name="connsiteY7" fmla="*/ 12049 h 118069"/>
                                  <a:gd name="connsiteX8" fmla="*/ 116888 w 165296"/>
                                  <a:gd name="connsiteY8" fmla="*/ 8507 h 118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65296" h="118069">
                                    <a:moveTo>
                                      <a:pt x="116888" y="8507"/>
                                    </a:moveTo>
                                    <a:cubicBezTo>
                                      <a:pt x="108033" y="9097"/>
                                      <a:pt x="99768" y="6145"/>
                                      <a:pt x="93275" y="832"/>
                                    </a:cubicBezTo>
                                    <a:cubicBezTo>
                                      <a:pt x="90913" y="-939"/>
                                      <a:pt x="87371" y="242"/>
                                      <a:pt x="86781" y="3194"/>
                                    </a:cubicBezTo>
                                    <a:cubicBezTo>
                                      <a:pt x="76745" y="52783"/>
                                      <a:pt x="44276" y="97058"/>
                                      <a:pt x="1181" y="117130"/>
                                    </a:cubicBezTo>
                                    <a:lnTo>
                                      <a:pt x="0" y="123034"/>
                                    </a:lnTo>
                                    <a:lnTo>
                                      <a:pt x="161164" y="123034"/>
                                    </a:lnTo>
                                    <a:cubicBezTo>
                                      <a:pt x="164706" y="123034"/>
                                      <a:pt x="166478" y="119492"/>
                                      <a:pt x="164706" y="116540"/>
                                    </a:cubicBezTo>
                                    <a:cubicBezTo>
                                      <a:pt x="145225" y="88203"/>
                                      <a:pt x="131647" y="49831"/>
                                      <a:pt x="121611" y="12049"/>
                                    </a:cubicBezTo>
                                    <a:cubicBezTo>
                                      <a:pt x="121021" y="9097"/>
                                      <a:pt x="119250" y="7916"/>
                                      <a:pt x="116888" y="85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B59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" name="Freeform: Shape 110"/>
                            <wps:cNvSpPr/>
                            <wps:spPr>
                              <a:xfrm>
                                <a:off x="275345" y="384110"/>
                                <a:ext cx="324690" cy="165297"/>
                              </a:xfrm>
                              <a:custGeom>
                                <a:avLst/>
                                <a:gdLst>
                                  <a:gd name="connsiteX0" fmla="*/ 206031 w 324690"/>
                                  <a:gd name="connsiteY0" fmla="*/ 165887 h 165296"/>
                                  <a:gd name="connsiteX1" fmla="*/ 223741 w 324690"/>
                                  <a:gd name="connsiteY1" fmla="*/ 90323 h 165296"/>
                                  <a:gd name="connsiteX2" fmla="*/ 225512 w 324690"/>
                                  <a:gd name="connsiteY2" fmla="*/ 90323 h 165296"/>
                                  <a:gd name="connsiteX3" fmla="*/ 257981 w 324690"/>
                                  <a:gd name="connsiteY3" fmla="*/ 166478 h 165296"/>
                                  <a:gd name="connsiteX4" fmla="*/ 259162 w 324690"/>
                                  <a:gd name="connsiteY4" fmla="*/ 167068 h 165296"/>
                                  <a:gd name="connsiteX5" fmla="*/ 327052 w 324690"/>
                                  <a:gd name="connsiteY5" fmla="*/ 167068 h 165296"/>
                                  <a:gd name="connsiteX6" fmla="*/ 328232 w 324690"/>
                                  <a:gd name="connsiteY6" fmla="*/ 165887 h 165296"/>
                                  <a:gd name="connsiteX7" fmla="*/ 328232 w 324690"/>
                                  <a:gd name="connsiteY7" fmla="*/ 157032 h 165296"/>
                                  <a:gd name="connsiteX8" fmla="*/ 164116 w 324690"/>
                                  <a:gd name="connsiteY8" fmla="*/ 0 h 165296"/>
                                  <a:gd name="connsiteX9" fmla="*/ 164116 w 324690"/>
                                  <a:gd name="connsiteY9" fmla="*/ 0 h 165296"/>
                                  <a:gd name="connsiteX10" fmla="*/ 0 w 324690"/>
                                  <a:gd name="connsiteY10" fmla="*/ 154080 h 165296"/>
                                  <a:gd name="connsiteX11" fmla="*/ 0 w 324690"/>
                                  <a:gd name="connsiteY11" fmla="*/ 167068 h 165296"/>
                                  <a:gd name="connsiteX12" fmla="*/ 2952 w 324690"/>
                                  <a:gd name="connsiteY12" fmla="*/ 167068 h 165296"/>
                                  <a:gd name="connsiteX13" fmla="*/ 206031 w 324690"/>
                                  <a:gd name="connsiteY13" fmla="*/ 167068 h 165296"/>
                                  <a:gd name="connsiteX14" fmla="*/ 206031 w 324690"/>
                                  <a:gd name="connsiteY14" fmla="*/ 165887 h 165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324690" h="165296">
                                    <a:moveTo>
                                      <a:pt x="206031" y="165887"/>
                                    </a:moveTo>
                                    <a:lnTo>
                                      <a:pt x="223741" y="90323"/>
                                    </a:lnTo>
                                    <a:cubicBezTo>
                                      <a:pt x="223741" y="89142"/>
                                      <a:pt x="225512" y="89142"/>
                                      <a:pt x="225512" y="90323"/>
                                    </a:cubicBezTo>
                                    <a:lnTo>
                                      <a:pt x="257981" y="166478"/>
                                    </a:lnTo>
                                    <a:cubicBezTo>
                                      <a:pt x="257981" y="167068"/>
                                      <a:pt x="258572" y="167068"/>
                                      <a:pt x="259162" y="167068"/>
                                    </a:cubicBezTo>
                                    <a:lnTo>
                                      <a:pt x="327052" y="167068"/>
                                    </a:lnTo>
                                    <a:cubicBezTo>
                                      <a:pt x="327642" y="167068"/>
                                      <a:pt x="328232" y="166478"/>
                                      <a:pt x="328232" y="165887"/>
                                    </a:cubicBezTo>
                                    <a:lnTo>
                                      <a:pt x="328232" y="157032"/>
                                    </a:lnTo>
                                    <a:cubicBezTo>
                                      <a:pt x="328232" y="70251"/>
                                      <a:pt x="255029" y="0"/>
                                      <a:pt x="164116" y="0"/>
                                    </a:cubicBezTo>
                                    <a:lnTo>
                                      <a:pt x="164116" y="0"/>
                                    </a:lnTo>
                                    <a:cubicBezTo>
                                      <a:pt x="74384" y="0"/>
                                      <a:pt x="1771" y="68480"/>
                                      <a:pt x="0" y="154080"/>
                                    </a:cubicBezTo>
                                    <a:lnTo>
                                      <a:pt x="0" y="167068"/>
                                    </a:lnTo>
                                    <a:lnTo>
                                      <a:pt x="2952" y="167068"/>
                                    </a:lnTo>
                                    <a:lnTo>
                                      <a:pt x="206031" y="167068"/>
                                    </a:lnTo>
                                    <a:cubicBezTo>
                                      <a:pt x="206031" y="166478"/>
                                      <a:pt x="206031" y="165887"/>
                                      <a:pt x="206031" y="1658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B59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2" name="Group 50"/>
                          <wpg:cNvGrpSpPr/>
                          <wpg:grpSpPr>
                            <a:xfrm>
                              <a:off x="0" y="394146"/>
                              <a:ext cx="1193333" cy="2114618"/>
                              <a:chOff x="0" y="394146"/>
                              <a:chExt cx="1193333" cy="2114618"/>
                            </a:xfrm>
                          </wpg:grpSpPr>
                          <wps:wsp>
                            <wps:cNvPr id="13" name="Freeform: Shape 51"/>
                            <wps:cNvSpPr/>
                            <wps:spPr>
                              <a:xfrm>
                                <a:off x="491412" y="1654534"/>
                                <a:ext cx="123973" cy="442759"/>
                              </a:xfrm>
                              <a:custGeom>
                                <a:avLst/>
                                <a:gdLst>
                                  <a:gd name="connsiteX0" fmla="*/ 0 w 123972"/>
                                  <a:gd name="connsiteY0" fmla="*/ 0 h 442759"/>
                                  <a:gd name="connsiteX1" fmla="*/ 128695 w 123972"/>
                                  <a:gd name="connsiteY1" fmla="*/ 447482 h 442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972" h="442759">
                                    <a:moveTo>
                                      <a:pt x="0" y="0"/>
                                    </a:moveTo>
                                    <a:lnTo>
                                      <a:pt x="128695" y="447482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4" name="Freeform: Shape 52"/>
                            <wps:cNvSpPr/>
                            <wps:spPr>
                              <a:xfrm>
                                <a:off x="203913" y="1489827"/>
                                <a:ext cx="5903" cy="708415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708414"/>
                                  <a:gd name="connsiteX1" fmla="*/ 0 w 0"/>
                                  <a:gd name="connsiteY1" fmla="*/ 5903 h 708414"/>
                                  <a:gd name="connsiteX2" fmla="*/ 0 w 0"/>
                                  <a:gd name="connsiteY2" fmla="*/ 38963 h 708414"/>
                                  <a:gd name="connsiteX3" fmla="*/ 0 w 0"/>
                                  <a:gd name="connsiteY3" fmla="*/ 44866 h 708414"/>
                                  <a:gd name="connsiteX4" fmla="*/ 0 w 0"/>
                                  <a:gd name="connsiteY4" fmla="*/ 44866 h 708414"/>
                                  <a:gd name="connsiteX5" fmla="*/ 0 w 0"/>
                                  <a:gd name="connsiteY5" fmla="*/ 713728 h 7084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h="708414">
                                    <a:moveTo>
                                      <a:pt x="0" y="0"/>
                                    </a:moveTo>
                                    <a:cubicBezTo>
                                      <a:pt x="0" y="3542"/>
                                      <a:pt x="0" y="5903"/>
                                      <a:pt x="0" y="5903"/>
                                    </a:cubicBezTo>
                                    <a:lnTo>
                                      <a:pt x="0" y="38963"/>
                                    </a:lnTo>
                                    <a:cubicBezTo>
                                      <a:pt x="0" y="43095"/>
                                      <a:pt x="0" y="44866"/>
                                      <a:pt x="0" y="44866"/>
                                    </a:cubicBezTo>
                                    <a:lnTo>
                                      <a:pt x="0" y="44866"/>
                                    </a:lnTo>
                                    <a:lnTo>
                                      <a:pt x="0" y="713728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5" name="Freeform: Shape 53"/>
                            <wps:cNvSpPr/>
                            <wps:spPr>
                              <a:xfrm>
                                <a:off x="376294" y="470891"/>
                                <a:ext cx="94455" cy="76745"/>
                              </a:xfrm>
                              <a:custGeom>
                                <a:avLst/>
                                <a:gdLst>
                                  <a:gd name="connsiteX0" fmla="*/ 97407 w 94455"/>
                                  <a:gd name="connsiteY0" fmla="*/ 0 h 76744"/>
                                  <a:gd name="connsiteX1" fmla="*/ 79106 w 94455"/>
                                  <a:gd name="connsiteY1" fmla="*/ 79697 h 76744"/>
                                  <a:gd name="connsiteX2" fmla="*/ 0 w 94455"/>
                                  <a:gd name="connsiteY2" fmla="*/ 79697 h 76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4455" h="76744">
                                    <a:moveTo>
                                      <a:pt x="97407" y="0"/>
                                    </a:moveTo>
                                    <a:lnTo>
                                      <a:pt x="79106" y="79697"/>
                                    </a:lnTo>
                                    <a:lnTo>
                                      <a:pt x="0" y="79697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6" name="Freeform: Shape 54"/>
                            <wps:cNvSpPr/>
                            <wps:spPr>
                              <a:xfrm>
                                <a:off x="382198" y="1302097"/>
                                <a:ext cx="242042" cy="5903"/>
                              </a:xfrm>
                              <a:custGeom>
                                <a:avLst/>
                                <a:gdLst>
                                  <a:gd name="connsiteX0" fmla="*/ 0 w 242041"/>
                                  <a:gd name="connsiteY0" fmla="*/ 1181 h 0"/>
                                  <a:gd name="connsiteX1" fmla="*/ 242632 w 242041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2041">
                                    <a:moveTo>
                                      <a:pt x="0" y="1181"/>
                                    </a:moveTo>
                                    <a:lnTo>
                                      <a:pt x="242632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7" name="Freeform: Shape 55"/>
                            <wps:cNvSpPr/>
                            <wps:spPr>
                              <a:xfrm>
                                <a:off x="361536" y="1377071"/>
                                <a:ext cx="295173" cy="5903"/>
                              </a:xfrm>
                              <a:custGeom>
                                <a:avLst/>
                                <a:gdLst>
                                  <a:gd name="connsiteX0" fmla="*/ 0 w 295172"/>
                                  <a:gd name="connsiteY0" fmla="*/ 1771 h 0"/>
                                  <a:gd name="connsiteX1" fmla="*/ 298125 w 295172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95172">
                                    <a:moveTo>
                                      <a:pt x="0" y="1771"/>
                                    </a:moveTo>
                                    <a:lnTo>
                                      <a:pt x="298125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8" name="Freeform: Shape 56"/>
                            <wps:cNvSpPr/>
                            <wps:spPr>
                              <a:xfrm>
                                <a:off x="793078" y="902433"/>
                                <a:ext cx="153490" cy="171200"/>
                              </a:xfrm>
                              <a:custGeom>
                                <a:avLst/>
                                <a:gdLst>
                                  <a:gd name="connsiteX0" fmla="*/ 0 w 153489"/>
                                  <a:gd name="connsiteY0" fmla="*/ 131057 h 171200"/>
                                  <a:gd name="connsiteX1" fmla="*/ 33059 w 153489"/>
                                  <a:gd name="connsiteY1" fmla="*/ 175923 h 171200"/>
                                  <a:gd name="connsiteX2" fmla="*/ 158213 w 153489"/>
                                  <a:gd name="connsiteY2" fmla="*/ 0 h 17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3489" h="171200">
                                    <a:moveTo>
                                      <a:pt x="0" y="131057"/>
                                    </a:moveTo>
                                    <a:lnTo>
                                      <a:pt x="33059" y="175923"/>
                                    </a:lnTo>
                                    <a:lnTo>
                                      <a:pt x="158213" y="0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9" name="Freeform: Shape 57"/>
                            <wps:cNvSpPr/>
                            <wps:spPr>
                              <a:xfrm>
                                <a:off x="699804" y="992166"/>
                                <a:ext cx="324690" cy="236138"/>
                              </a:xfrm>
                              <a:custGeom>
                                <a:avLst/>
                                <a:gdLst>
                                  <a:gd name="connsiteX0" fmla="*/ 325871 w 324690"/>
                                  <a:gd name="connsiteY0" fmla="*/ 0 h 236138"/>
                                  <a:gd name="connsiteX1" fmla="*/ 165887 w 324690"/>
                                  <a:gd name="connsiteY1" fmla="*/ 210753 h 236138"/>
                                  <a:gd name="connsiteX2" fmla="*/ 114527 w 324690"/>
                                  <a:gd name="connsiteY2" fmla="*/ 237909 h 236138"/>
                                  <a:gd name="connsiteX3" fmla="*/ 112756 w 324690"/>
                                  <a:gd name="connsiteY3" fmla="*/ 237909 h 236138"/>
                                  <a:gd name="connsiteX4" fmla="*/ 61396 w 324690"/>
                                  <a:gd name="connsiteY4" fmla="*/ 207802 h 236138"/>
                                  <a:gd name="connsiteX5" fmla="*/ 0 w 324690"/>
                                  <a:gd name="connsiteY5" fmla="*/ 119250 h 2361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4690" h="236138">
                                    <a:moveTo>
                                      <a:pt x="325871" y="0"/>
                                    </a:moveTo>
                                    <a:lnTo>
                                      <a:pt x="165887" y="210753"/>
                                    </a:lnTo>
                                    <a:cubicBezTo>
                                      <a:pt x="154080" y="227873"/>
                                      <a:pt x="135189" y="237909"/>
                                      <a:pt x="114527" y="237909"/>
                                    </a:cubicBezTo>
                                    <a:cubicBezTo>
                                      <a:pt x="113937" y="237909"/>
                                      <a:pt x="113346" y="237909"/>
                                      <a:pt x="112756" y="237909"/>
                                    </a:cubicBezTo>
                                    <a:cubicBezTo>
                                      <a:pt x="91504" y="237319"/>
                                      <a:pt x="75564" y="226693"/>
                                      <a:pt x="61396" y="207802"/>
                                    </a:cubicBezTo>
                                    <a:lnTo>
                                      <a:pt x="0" y="119250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0" name="Freeform: Shape 58"/>
                            <wps:cNvSpPr/>
                            <wps:spPr>
                              <a:xfrm>
                                <a:off x="392824" y="586008"/>
                                <a:ext cx="11807" cy="11807"/>
                              </a:xfrm>
                              <a:custGeom>
                                <a:avLst/>
                                <a:gdLst>
                                  <a:gd name="connsiteX0" fmla="*/ 11807 w 11806"/>
                                  <a:gd name="connsiteY0" fmla="*/ 5903 h 11806"/>
                                  <a:gd name="connsiteX1" fmla="*/ 5904 w 11806"/>
                                  <a:gd name="connsiteY1" fmla="*/ 11807 h 11806"/>
                                  <a:gd name="connsiteX2" fmla="*/ 0 w 11806"/>
                                  <a:gd name="connsiteY2" fmla="*/ 5903 h 11806"/>
                                  <a:gd name="connsiteX3" fmla="*/ 5904 w 11806"/>
                                  <a:gd name="connsiteY3" fmla="*/ 0 h 11806"/>
                                  <a:gd name="connsiteX4" fmla="*/ 11807 w 11806"/>
                                  <a:gd name="connsiteY4" fmla="*/ 5903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06" h="11806">
                                    <a:moveTo>
                                      <a:pt x="11807" y="5903"/>
                                    </a:moveTo>
                                    <a:cubicBezTo>
                                      <a:pt x="11807" y="9164"/>
                                      <a:pt x="9164" y="11807"/>
                                      <a:pt x="5904" y="11807"/>
                                    </a:cubicBezTo>
                                    <a:cubicBezTo>
                                      <a:pt x="2643" y="11807"/>
                                      <a:pt x="0" y="9164"/>
                                      <a:pt x="0" y="5903"/>
                                    </a:cubicBezTo>
                                    <a:cubicBezTo>
                                      <a:pt x="0" y="2643"/>
                                      <a:pt x="2643" y="0"/>
                                      <a:pt x="5904" y="0"/>
                                    </a:cubicBezTo>
                                    <a:cubicBezTo>
                                      <a:pt x="9164" y="0"/>
                                      <a:pt x="11807" y="2643"/>
                                      <a:pt x="11807" y="59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1" name="Freeform: Shape 59"/>
                            <wps:cNvSpPr/>
                            <wps:spPr>
                              <a:xfrm>
                                <a:off x="356222" y="575003"/>
                                <a:ext cx="59035" cy="11807"/>
                              </a:xfrm>
                              <a:custGeom>
                                <a:avLst/>
                                <a:gdLst>
                                  <a:gd name="connsiteX0" fmla="*/ 63167 w 59034"/>
                                  <a:gd name="connsiteY0" fmla="*/ 12776 h 11806"/>
                                  <a:gd name="connsiteX1" fmla="*/ 0 w 59034"/>
                                  <a:gd name="connsiteY1" fmla="*/ 13957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 h="11806">
                                    <a:moveTo>
                                      <a:pt x="63167" y="12776"/>
                                    </a:moveTo>
                                    <a:cubicBezTo>
                                      <a:pt x="63167" y="12776"/>
                                      <a:pt x="35421" y="-16741"/>
                                      <a:pt x="0" y="13957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2" name="Freeform: Shape 60"/>
                            <wps:cNvSpPr/>
                            <wps:spPr>
                              <a:xfrm>
                                <a:off x="538639" y="586008"/>
                                <a:ext cx="11807" cy="11807"/>
                              </a:xfrm>
                              <a:custGeom>
                                <a:avLst/>
                                <a:gdLst>
                                  <a:gd name="connsiteX0" fmla="*/ 11807 w 11806"/>
                                  <a:gd name="connsiteY0" fmla="*/ 5903 h 11806"/>
                                  <a:gd name="connsiteX1" fmla="*/ 5903 w 11806"/>
                                  <a:gd name="connsiteY1" fmla="*/ 11807 h 11806"/>
                                  <a:gd name="connsiteX2" fmla="*/ 0 w 11806"/>
                                  <a:gd name="connsiteY2" fmla="*/ 5903 h 11806"/>
                                  <a:gd name="connsiteX3" fmla="*/ 5903 w 11806"/>
                                  <a:gd name="connsiteY3" fmla="*/ 0 h 11806"/>
                                  <a:gd name="connsiteX4" fmla="*/ 11807 w 11806"/>
                                  <a:gd name="connsiteY4" fmla="*/ 5903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06" h="11806">
                                    <a:moveTo>
                                      <a:pt x="11807" y="5903"/>
                                    </a:moveTo>
                                    <a:cubicBezTo>
                                      <a:pt x="11807" y="9164"/>
                                      <a:pt x="9164" y="11807"/>
                                      <a:pt x="5903" y="11807"/>
                                    </a:cubicBezTo>
                                    <a:cubicBezTo>
                                      <a:pt x="2643" y="11807"/>
                                      <a:pt x="0" y="9164"/>
                                      <a:pt x="0" y="5903"/>
                                    </a:cubicBezTo>
                                    <a:cubicBezTo>
                                      <a:pt x="0" y="2643"/>
                                      <a:pt x="2643" y="0"/>
                                      <a:pt x="5903" y="0"/>
                                    </a:cubicBezTo>
                                    <a:cubicBezTo>
                                      <a:pt x="9164" y="0"/>
                                      <a:pt x="11807" y="2643"/>
                                      <a:pt x="11807" y="59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3" name="Freeform: Shape 61"/>
                            <wps:cNvSpPr/>
                            <wps:spPr>
                              <a:xfrm>
                                <a:off x="502038" y="573954"/>
                                <a:ext cx="59035" cy="11807"/>
                              </a:xfrm>
                              <a:custGeom>
                                <a:avLst/>
                                <a:gdLst>
                                  <a:gd name="connsiteX0" fmla="*/ 63167 w 59034"/>
                                  <a:gd name="connsiteY0" fmla="*/ 13825 h 11806"/>
                                  <a:gd name="connsiteX1" fmla="*/ 0 w 59034"/>
                                  <a:gd name="connsiteY1" fmla="*/ 15006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 h="11806">
                                    <a:moveTo>
                                      <a:pt x="63167" y="13825"/>
                                    </a:moveTo>
                                    <a:cubicBezTo>
                                      <a:pt x="63167" y="13825"/>
                                      <a:pt x="30107" y="-18054"/>
                                      <a:pt x="0" y="15006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5" name="Freeform: Shape 62"/>
                            <wps:cNvSpPr/>
                            <wps:spPr>
                              <a:xfrm>
                                <a:off x="523290" y="740679"/>
                                <a:ext cx="283366" cy="501794"/>
                              </a:xfrm>
                              <a:custGeom>
                                <a:avLst/>
                                <a:gdLst>
                                  <a:gd name="connsiteX0" fmla="*/ 0 w 283365"/>
                                  <a:gd name="connsiteY0" fmla="*/ 0 h 501793"/>
                                  <a:gd name="connsiteX1" fmla="*/ 5313 w 283365"/>
                                  <a:gd name="connsiteY1" fmla="*/ 74974 h 501793"/>
                                  <a:gd name="connsiteX2" fmla="*/ 23024 w 283365"/>
                                  <a:gd name="connsiteY2" fmla="*/ 91504 h 501793"/>
                                  <a:gd name="connsiteX3" fmla="*/ 103901 w 283365"/>
                                  <a:gd name="connsiteY3" fmla="*/ 92094 h 501793"/>
                                  <a:gd name="connsiteX4" fmla="*/ 172381 w 283365"/>
                                  <a:gd name="connsiteY4" fmla="*/ 126334 h 501793"/>
                                  <a:gd name="connsiteX5" fmla="*/ 286908 w 283365"/>
                                  <a:gd name="connsiteY5" fmla="*/ 279234 h 501793"/>
                                  <a:gd name="connsiteX6" fmla="*/ 167658 w 283365"/>
                                  <a:gd name="connsiteY6" fmla="*/ 378412 h 501793"/>
                                  <a:gd name="connsiteX7" fmla="*/ 93865 w 283365"/>
                                  <a:gd name="connsiteY7" fmla="*/ 275101 h 501793"/>
                                  <a:gd name="connsiteX8" fmla="*/ 85600 w 283365"/>
                                  <a:gd name="connsiteY8" fmla="*/ 504155 h 501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83365" h="501793">
                                    <a:moveTo>
                                      <a:pt x="0" y="0"/>
                                    </a:moveTo>
                                    <a:lnTo>
                                      <a:pt x="5313" y="74974"/>
                                    </a:lnTo>
                                    <a:cubicBezTo>
                                      <a:pt x="5903" y="84419"/>
                                      <a:pt x="13578" y="91504"/>
                                      <a:pt x="23024" y="91504"/>
                                    </a:cubicBezTo>
                                    <a:lnTo>
                                      <a:pt x="103901" y="92094"/>
                                    </a:lnTo>
                                    <a:cubicBezTo>
                                      <a:pt x="131057" y="92094"/>
                                      <a:pt x="156442" y="105082"/>
                                      <a:pt x="172381" y="126334"/>
                                    </a:cubicBezTo>
                                    <a:lnTo>
                                      <a:pt x="286908" y="279234"/>
                                    </a:lnTo>
                                    <a:lnTo>
                                      <a:pt x="167658" y="378412"/>
                                    </a:lnTo>
                                    <a:lnTo>
                                      <a:pt x="93865" y="275101"/>
                                    </a:lnTo>
                                    <a:lnTo>
                                      <a:pt x="85600" y="504155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6" name="Freeform: Shape 63"/>
                            <wps:cNvSpPr/>
                            <wps:spPr>
                              <a:xfrm>
                                <a:off x="58688" y="738317"/>
                                <a:ext cx="330594" cy="549022"/>
                              </a:xfrm>
                              <a:custGeom>
                                <a:avLst/>
                                <a:gdLst>
                                  <a:gd name="connsiteX0" fmla="*/ 335316 w 330593"/>
                                  <a:gd name="connsiteY0" fmla="*/ 0 h 549021"/>
                                  <a:gd name="connsiteX1" fmla="*/ 325871 w 330593"/>
                                  <a:gd name="connsiteY1" fmla="*/ 77926 h 549021"/>
                                  <a:gd name="connsiteX2" fmla="*/ 308160 w 330593"/>
                                  <a:gd name="connsiteY2" fmla="*/ 93275 h 549021"/>
                                  <a:gd name="connsiteX3" fmla="*/ 215476 w 330593"/>
                                  <a:gd name="connsiteY3" fmla="*/ 93275 h 549021"/>
                                  <a:gd name="connsiteX4" fmla="*/ 159393 w 330593"/>
                                  <a:gd name="connsiteY4" fmla="*/ 113937 h 549021"/>
                                  <a:gd name="connsiteX5" fmla="*/ 0 w 330593"/>
                                  <a:gd name="connsiteY5" fmla="*/ 250897 h 549021"/>
                                  <a:gd name="connsiteX6" fmla="*/ 110985 w 330593"/>
                                  <a:gd name="connsiteY6" fmla="*/ 357749 h 549021"/>
                                  <a:gd name="connsiteX7" fmla="*/ 197175 w 330593"/>
                                  <a:gd name="connsiteY7" fmla="*/ 275101 h 549021"/>
                                  <a:gd name="connsiteX8" fmla="*/ 186549 w 330593"/>
                                  <a:gd name="connsiteY8" fmla="*/ 550793 h 5490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0593" h="549021">
                                    <a:moveTo>
                                      <a:pt x="335316" y="0"/>
                                    </a:moveTo>
                                    <a:lnTo>
                                      <a:pt x="325871" y="77926"/>
                                    </a:lnTo>
                                    <a:cubicBezTo>
                                      <a:pt x="324690" y="86781"/>
                                      <a:pt x="317016" y="93275"/>
                                      <a:pt x="308160" y="93275"/>
                                    </a:cubicBezTo>
                                    <a:lnTo>
                                      <a:pt x="215476" y="93275"/>
                                    </a:lnTo>
                                    <a:cubicBezTo>
                                      <a:pt x="194814" y="93275"/>
                                      <a:pt x="174742" y="100949"/>
                                      <a:pt x="159393" y="113937"/>
                                    </a:cubicBezTo>
                                    <a:lnTo>
                                      <a:pt x="0" y="250897"/>
                                    </a:lnTo>
                                    <a:lnTo>
                                      <a:pt x="110985" y="357749"/>
                                    </a:lnTo>
                                    <a:lnTo>
                                      <a:pt x="197175" y="275101"/>
                                    </a:lnTo>
                                    <a:lnTo>
                                      <a:pt x="186549" y="550793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7" name="Freeform: Shape 64"/>
                            <wps:cNvSpPr/>
                            <wps:spPr>
                              <a:xfrm>
                                <a:off x="289513" y="606080"/>
                                <a:ext cx="23614" cy="5903"/>
                              </a:xfrm>
                              <a:custGeom>
                                <a:avLst/>
                                <a:gdLst>
                                  <a:gd name="connsiteX0" fmla="*/ 0 w 23613"/>
                                  <a:gd name="connsiteY0" fmla="*/ 2952 h 0"/>
                                  <a:gd name="connsiteX1" fmla="*/ 24794 w 23613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3613">
                                    <a:moveTo>
                                      <a:pt x="0" y="2952"/>
                                    </a:moveTo>
                                    <a:lnTo>
                                      <a:pt x="24794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28" name="Freeform: Shape 65"/>
                            <wps:cNvSpPr/>
                            <wps:spPr>
                              <a:xfrm>
                                <a:off x="447726" y="663343"/>
                                <a:ext cx="59035" cy="41324"/>
                              </a:xfrm>
                              <a:custGeom>
                                <a:avLst/>
                                <a:gdLst>
                                  <a:gd name="connsiteX0" fmla="*/ 0 w 59034"/>
                                  <a:gd name="connsiteY0" fmla="*/ 33650 h 41324"/>
                                  <a:gd name="connsiteX1" fmla="*/ 61396 w 59034"/>
                                  <a:gd name="connsiteY1" fmla="*/ 0 h 41324"/>
                                  <a:gd name="connsiteX2" fmla="*/ 34240 w 59034"/>
                                  <a:gd name="connsiteY2" fmla="*/ 14759 h 413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9034" h="41324">
                                    <a:moveTo>
                                      <a:pt x="0" y="33650"/>
                                    </a:moveTo>
                                    <a:cubicBezTo>
                                      <a:pt x="20072" y="53721"/>
                                      <a:pt x="63167" y="47818"/>
                                      <a:pt x="61396" y="0"/>
                                    </a:cubicBezTo>
                                    <a:lnTo>
                                      <a:pt x="34240" y="14759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g:grpSp>
                            <wpg:cNvPr id="29" name="Graphic 6"/>
                            <wpg:cNvGrpSpPr/>
                            <wpg:grpSpPr>
                              <a:xfrm>
                                <a:off x="127168" y="1309011"/>
                                <a:ext cx="240861" cy="91084"/>
                                <a:chOff x="127168" y="1309011"/>
                                <a:chExt cx="240861" cy="91084"/>
                              </a:xfrm>
                              <a:noFill/>
                            </wpg:grpSpPr>
                            <wps:wsp>
                              <wps:cNvPr id="30" name="Freeform: Shape 103"/>
                              <wps:cNvSpPr/>
                              <wps:spPr>
                                <a:xfrm>
                                  <a:off x="262357" y="1309011"/>
                                  <a:ext cx="94455" cy="35421"/>
                                </a:xfrm>
                                <a:custGeom>
                                  <a:avLst/>
                                  <a:gdLst>
                                    <a:gd name="connsiteX0" fmla="*/ 0 w 94455"/>
                                    <a:gd name="connsiteY0" fmla="*/ 1942 h 35420"/>
                                    <a:gd name="connsiteX1" fmla="*/ 84419 w 94455"/>
                                    <a:gd name="connsiteY1" fmla="*/ 7255 h 35420"/>
                                    <a:gd name="connsiteX2" fmla="*/ 96226 w 94455"/>
                                    <a:gd name="connsiteY2" fmla="*/ 26146 h 35420"/>
                                    <a:gd name="connsiteX3" fmla="*/ 83239 w 94455"/>
                                    <a:gd name="connsiteY3" fmla="*/ 37362 h 354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4455" h="35420">
                                      <a:moveTo>
                                        <a:pt x="0" y="1942"/>
                                      </a:moveTo>
                                      <a:cubicBezTo>
                                        <a:pt x="17710" y="-2781"/>
                                        <a:pt x="65528" y="1942"/>
                                        <a:pt x="84419" y="7255"/>
                                      </a:cubicBezTo>
                                      <a:cubicBezTo>
                                        <a:pt x="92684" y="9616"/>
                                        <a:pt x="97997" y="17881"/>
                                        <a:pt x="96226" y="26146"/>
                                      </a:cubicBezTo>
                                      <a:cubicBezTo>
                                        <a:pt x="94455" y="32640"/>
                                        <a:pt x="89732" y="36772"/>
                                        <a:pt x="83239" y="373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1" name="Freeform: Shape 104"/>
                              <wps:cNvSpPr/>
                              <wps:spPr>
                                <a:xfrm>
                                  <a:off x="249960" y="1338828"/>
                                  <a:ext cx="118069" cy="41324"/>
                                </a:xfrm>
                                <a:custGeom>
                                  <a:avLst/>
                                  <a:gdLst>
                                    <a:gd name="connsiteX0" fmla="*/ 0 w 118069"/>
                                    <a:gd name="connsiteY0" fmla="*/ 4594 h 41324"/>
                                    <a:gd name="connsiteX1" fmla="*/ 108624 w 118069"/>
                                    <a:gd name="connsiteY1" fmla="*/ 11678 h 41324"/>
                                    <a:gd name="connsiteX2" fmla="*/ 118069 w 118069"/>
                                    <a:gd name="connsiteY2" fmla="*/ 32340 h 41324"/>
                                    <a:gd name="connsiteX3" fmla="*/ 97407 w 118069"/>
                                    <a:gd name="connsiteY3" fmla="*/ 41786 h 41324"/>
                                    <a:gd name="connsiteX4" fmla="*/ 89733 w 118069"/>
                                    <a:gd name="connsiteY4" fmla="*/ 39424 h 413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8069" h="41324">
                                      <a:moveTo>
                                        <a:pt x="0" y="4594"/>
                                      </a:moveTo>
                                      <a:cubicBezTo>
                                        <a:pt x="21252" y="-4852"/>
                                        <a:pt x="81468" y="1642"/>
                                        <a:pt x="108624" y="11678"/>
                                      </a:cubicBezTo>
                                      <a:cubicBezTo>
                                        <a:pt x="116888" y="14630"/>
                                        <a:pt x="121021" y="24075"/>
                                        <a:pt x="118069" y="32340"/>
                                      </a:cubicBezTo>
                                      <a:cubicBezTo>
                                        <a:pt x="115117" y="40605"/>
                                        <a:pt x="105672" y="44738"/>
                                        <a:pt x="97407" y="41786"/>
                                      </a:cubicBezTo>
                                      <a:cubicBezTo>
                                        <a:pt x="94455" y="40605"/>
                                        <a:pt x="92684" y="40015"/>
                                        <a:pt x="89733" y="394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2" name="Freeform: Shape 105"/>
                              <wps:cNvSpPr/>
                              <wps:spPr>
                                <a:xfrm>
                                  <a:off x="127168" y="1341060"/>
                                  <a:ext cx="212524" cy="59035"/>
                                </a:xfrm>
                                <a:custGeom>
                                  <a:avLst/>
                                  <a:gdLst>
                                    <a:gd name="connsiteX0" fmla="*/ 118069 w 212524"/>
                                    <a:gd name="connsiteY0" fmla="*/ 27156 h 59034"/>
                                    <a:gd name="connsiteX1" fmla="*/ 200718 w 212524"/>
                                    <a:gd name="connsiteY1" fmla="*/ 27746 h 59034"/>
                                    <a:gd name="connsiteX2" fmla="*/ 214295 w 212524"/>
                                    <a:gd name="connsiteY2" fmla="*/ 45457 h 59034"/>
                                    <a:gd name="connsiteX3" fmla="*/ 196585 w 212524"/>
                                    <a:gd name="connsiteY3" fmla="*/ 59035 h 59034"/>
                                    <a:gd name="connsiteX4" fmla="*/ 99768 w 212524"/>
                                    <a:gd name="connsiteY4" fmla="*/ 57264 h 59034"/>
                                    <a:gd name="connsiteX5" fmla="*/ 57263 w 212524"/>
                                    <a:gd name="connsiteY5" fmla="*/ 54312 h 59034"/>
                                    <a:gd name="connsiteX6" fmla="*/ 0 w 212524"/>
                                    <a:gd name="connsiteY6" fmla="*/ 0 h 590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212524" h="59034">
                                      <a:moveTo>
                                        <a:pt x="118069" y="27156"/>
                                      </a:moveTo>
                                      <a:cubicBezTo>
                                        <a:pt x="132237" y="25385"/>
                                        <a:pt x="180646" y="24795"/>
                                        <a:pt x="200718" y="27746"/>
                                      </a:cubicBezTo>
                                      <a:cubicBezTo>
                                        <a:pt x="209573" y="28927"/>
                                        <a:pt x="215476" y="37192"/>
                                        <a:pt x="214295" y="45457"/>
                                      </a:cubicBezTo>
                                      <a:cubicBezTo>
                                        <a:pt x="213115" y="54312"/>
                                        <a:pt x="204850" y="60215"/>
                                        <a:pt x="196585" y="59035"/>
                                      </a:cubicBezTo>
                                      <a:cubicBezTo>
                                        <a:pt x="172971" y="56083"/>
                                        <a:pt x="123382" y="56673"/>
                                        <a:pt x="99768" y="57264"/>
                                      </a:cubicBezTo>
                                      <a:cubicBezTo>
                                        <a:pt x="91504" y="57854"/>
                                        <a:pt x="60806" y="55493"/>
                                        <a:pt x="57263" y="54312"/>
                                      </a:cubicBezTo>
                                      <a:cubicBezTo>
                                        <a:pt x="30698" y="49589"/>
                                        <a:pt x="7674" y="29517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3" name="Freeform: Shape 67"/>
                            <wps:cNvSpPr/>
                            <wps:spPr>
                              <a:xfrm>
                                <a:off x="0" y="999250"/>
                                <a:ext cx="123973" cy="342401"/>
                              </a:xfrm>
                              <a:custGeom>
                                <a:avLst/>
                                <a:gdLst>
                                  <a:gd name="connsiteX0" fmla="*/ 69314 w 123972"/>
                                  <a:gd name="connsiteY0" fmla="*/ 0 h 342400"/>
                                  <a:gd name="connsiteX1" fmla="*/ 17364 w 123972"/>
                                  <a:gd name="connsiteY1" fmla="*/ 50179 h 342400"/>
                                  <a:gd name="connsiteX2" fmla="*/ 2605 w 123972"/>
                                  <a:gd name="connsiteY2" fmla="*/ 75564 h 342400"/>
                                  <a:gd name="connsiteX3" fmla="*/ 7328 w 123972"/>
                                  <a:gd name="connsiteY3" fmla="*/ 123382 h 342400"/>
                                  <a:gd name="connsiteX4" fmla="*/ 127168 w 123972"/>
                                  <a:gd name="connsiteY4" fmla="*/ 342991 h 342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3972" h="342400">
                                    <a:moveTo>
                                      <a:pt x="69314" y="0"/>
                                    </a:moveTo>
                                    <a:cubicBezTo>
                                      <a:pt x="51604" y="17120"/>
                                      <a:pt x="29171" y="37192"/>
                                      <a:pt x="17364" y="50179"/>
                                    </a:cubicBezTo>
                                    <a:cubicBezTo>
                                      <a:pt x="10870" y="57264"/>
                                      <a:pt x="5557" y="65528"/>
                                      <a:pt x="2605" y="75564"/>
                                    </a:cubicBezTo>
                                    <a:cubicBezTo>
                                      <a:pt x="-2118" y="91504"/>
                                      <a:pt x="-347" y="108624"/>
                                      <a:pt x="7328" y="123382"/>
                                    </a:cubicBezTo>
                                    <a:lnTo>
                                      <a:pt x="127168" y="342991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" name="Freeform: Shape 68"/>
                            <wps:cNvSpPr/>
                            <wps:spPr>
                              <a:xfrm>
                                <a:off x="125988" y="1083670"/>
                                <a:ext cx="183007" cy="224331"/>
                              </a:xfrm>
                              <a:custGeom>
                                <a:avLst/>
                                <a:gdLst>
                                  <a:gd name="connsiteX0" fmla="*/ 30108 w 183007"/>
                                  <a:gd name="connsiteY0" fmla="*/ 0 h 224331"/>
                                  <a:gd name="connsiteX1" fmla="*/ 0 w 183007"/>
                                  <a:gd name="connsiteY1" fmla="*/ 33650 h 224331"/>
                                  <a:gd name="connsiteX2" fmla="*/ 88552 w 183007"/>
                                  <a:gd name="connsiteY2" fmla="*/ 206031 h 224331"/>
                                  <a:gd name="connsiteX3" fmla="*/ 157622 w 183007"/>
                                  <a:gd name="connsiteY3" fmla="*/ 190091 h 224331"/>
                                  <a:gd name="connsiteX4" fmla="*/ 183598 w 183007"/>
                                  <a:gd name="connsiteY4" fmla="*/ 191272 h 224331"/>
                                  <a:gd name="connsiteX5" fmla="*/ 147586 w 183007"/>
                                  <a:gd name="connsiteY5" fmla="*/ 224922 h 224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3007" h="224331">
                                    <a:moveTo>
                                      <a:pt x="30108" y="0"/>
                                    </a:moveTo>
                                    <a:lnTo>
                                      <a:pt x="0" y="33650"/>
                                    </a:lnTo>
                                    <a:lnTo>
                                      <a:pt x="88552" y="206031"/>
                                    </a:lnTo>
                                    <a:cubicBezTo>
                                      <a:pt x="99178" y="216066"/>
                                      <a:pt x="136370" y="201898"/>
                                      <a:pt x="157622" y="190091"/>
                                    </a:cubicBezTo>
                                    <a:cubicBezTo>
                                      <a:pt x="167658" y="184188"/>
                                      <a:pt x="178875" y="179465"/>
                                      <a:pt x="183598" y="191272"/>
                                    </a:cubicBezTo>
                                    <a:cubicBezTo>
                                      <a:pt x="187730" y="201898"/>
                                      <a:pt x="165297" y="219609"/>
                                      <a:pt x="147586" y="224922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5" name="Freeform: Shape 69"/>
                            <wps:cNvSpPr/>
                            <wps:spPr>
                              <a:xfrm>
                                <a:off x="242876" y="2479247"/>
                                <a:ext cx="159393" cy="5903"/>
                              </a:xfrm>
                              <a:custGeom>
                                <a:avLst/>
                                <a:gdLst>
                                  <a:gd name="connsiteX0" fmla="*/ 0 w 159393"/>
                                  <a:gd name="connsiteY0" fmla="*/ 0 h 0"/>
                                  <a:gd name="connsiteX1" fmla="*/ 161164 w 159393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59393">
                                    <a:moveTo>
                                      <a:pt x="0" y="0"/>
                                    </a:moveTo>
                                    <a:lnTo>
                                      <a:pt x="161164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6" name="Freeform: Shape 70"/>
                            <wps:cNvSpPr/>
                            <wps:spPr>
                              <a:xfrm>
                                <a:off x="242876" y="2367081"/>
                                <a:ext cx="159393" cy="141683"/>
                              </a:xfrm>
                              <a:custGeom>
                                <a:avLst/>
                                <a:gdLst>
                                  <a:gd name="connsiteX0" fmla="*/ 0 w 159393"/>
                                  <a:gd name="connsiteY0" fmla="*/ 0 h 141682"/>
                                  <a:gd name="connsiteX1" fmla="*/ 0 w 159393"/>
                                  <a:gd name="connsiteY1" fmla="*/ 144635 h 141682"/>
                                  <a:gd name="connsiteX2" fmla="*/ 161164 w 159393"/>
                                  <a:gd name="connsiteY2" fmla="*/ 144635 h 141682"/>
                                  <a:gd name="connsiteX3" fmla="*/ 161164 w 159393"/>
                                  <a:gd name="connsiteY3" fmla="*/ 33059 h 1416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9393" h="141682">
                                    <a:moveTo>
                                      <a:pt x="0" y="0"/>
                                    </a:moveTo>
                                    <a:lnTo>
                                      <a:pt x="0" y="144635"/>
                                    </a:lnTo>
                                    <a:lnTo>
                                      <a:pt x="161164" y="144635"/>
                                    </a:lnTo>
                                    <a:lnTo>
                                      <a:pt x="161164" y="33059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7" name="Freeform: Shape 71"/>
                            <wps:cNvSpPr/>
                            <wps:spPr>
                              <a:xfrm>
                                <a:off x="242876" y="2424334"/>
                                <a:ext cx="159393" cy="53131"/>
                              </a:xfrm>
                              <a:custGeom>
                                <a:avLst/>
                                <a:gdLst>
                                  <a:gd name="connsiteX0" fmla="*/ 0 w 159393"/>
                                  <a:gd name="connsiteY0" fmla="*/ 54913 h 53131"/>
                                  <a:gd name="connsiteX1" fmla="*/ 80877 w 159393"/>
                                  <a:gd name="connsiteY1" fmla="*/ 10 h 53131"/>
                                  <a:gd name="connsiteX2" fmla="*/ 161755 w 159393"/>
                                  <a:gd name="connsiteY2" fmla="*/ 54913 h 53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9393" h="53131">
                                    <a:moveTo>
                                      <a:pt x="0" y="54913"/>
                                    </a:moveTo>
                                    <a:cubicBezTo>
                                      <a:pt x="0" y="24215"/>
                                      <a:pt x="41324" y="10"/>
                                      <a:pt x="80877" y="10"/>
                                    </a:cubicBezTo>
                                    <a:cubicBezTo>
                                      <a:pt x="118069" y="-580"/>
                                      <a:pt x="161755" y="24215"/>
                                      <a:pt x="161755" y="54913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8" name="Freeform: Shape 72"/>
                            <wps:cNvSpPr/>
                            <wps:spPr>
                              <a:xfrm>
                                <a:off x="740537" y="2347600"/>
                                <a:ext cx="312883" cy="159393"/>
                              </a:xfrm>
                              <a:custGeom>
                                <a:avLst/>
                                <a:gdLst>
                                  <a:gd name="connsiteX0" fmla="*/ 0 w 312883"/>
                                  <a:gd name="connsiteY0" fmla="*/ 590 h 159393"/>
                                  <a:gd name="connsiteX1" fmla="*/ 1181 w 312883"/>
                                  <a:gd name="connsiteY1" fmla="*/ 163526 h 159393"/>
                                  <a:gd name="connsiteX2" fmla="*/ 312293 w 312883"/>
                                  <a:gd name="connsiteY2" fmla="*/ 163526 h 159393"/>
                                  <a:gd name="connsiteX3" fmla="*/ 295763 w 312883"/>
                                  <a:gd name="connsiteY3" fmla="*/ 87371 h 159393"/>
                                  <a:gd name="connsiteX4" fmla="*/ 219608 w 312883"/>
                                  <a:gd name="connsiteY4" fmla="*/ 66119 h 159393"/>
                                  <a:gd name="connsiteX5" fmla="*/ 178284 w 312883"/>
                                  <a:gd name="connsiteY5" fmla="*/ 45457 h 159393"/>
                                  <a:gd name="connsiteX6" fmla="*/ 141683 w 312883"/>
                                  <a:gd name="connsiteY6" fmla="*/ 0 h 159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12883" h="159393">
                                    <a:moveTo>
                                      <a:pt x="0" y="590"/>
                                    </a:moveTo>
                                    <a:lnTo>
                                      <a:pt x="1181" y="163526"/>
                                    </a:lnTo>
                                    <a:lnTo>
                                      <a:pt x="312293" y="163526"/>
                                    </a:lnTo>
                                    <a:cubicBezTo>
                                      <a:pt x="318196" y="116889"/>
                                      <a:pt x="307570" y="96817"/>
                                      <a:pt x="295763" y="87371"/>
                                    </a:cubicBezTo>
                                    <a:cubicBezTo>
                                      <a:pt x="280414" y="74384"/>
                                      <a:pt x="264475" y="82648"/>
                                      <a:pt x="219608" y="66119"/>
                                    </a:cubicBezTo>
                                    <a:cubicBezTo>
                                      <a:pt x="205440" y="60806"/>
                                      <a:pt x="192453" y="56083"/>
                                      <a:pt x="178284" y="45457"/>
                                    </a:cubicBezTo>
                                    <a:cubicBezTo>
                                      <a:pt x="158213" y="30698"/>
                                      <a:pt x="147586" y="12397"/>
                                      <a:pt x="141683" y="0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" name="Freeform: Shape 73"/>
                            <wps:cNvSpPr/>
                            <wps:spPr>
                              <a:xfrm>
                                <a:off x="785994" y="2481018"/>
                                <a:ext cx="265656" cy="5903"/>
                              </a:xfrm>
                              <a:custGeom>
                                <a:avLst/>
                                <a:gdLst>
                                  <a:gd name="connsiteX0" fmla="*/ 268607 w 265655"/>
                                  <a:gd name="connsiteY0" fmla="*/ 0 h 0"/>
                                  <a:gd name="connsiteX1" fmla="*/ 0 w 265655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65655">
                                    <a:moveTo>
                                      <a:pt x="268607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0" name="Freeform: Shape 74"/>
                            <wps:cNvSpPr/>
                            <wps:spPr>
                              <a:xfrm>
                                <a:off x="891076" y="2393056"/>
                                <a:ext cx="23614" cy="29517"/>
                              </a:xfrm>
                              <a:custGeom>
                                <a:avLst/>
                                <a:gdLst>
                                  <a:gd name="connsiteX0" fmla="*/ 27746 w 23613"/>
                                  <a:gd name="connsiteY0" fmla="*/ 0 h 29517"/>
                                  <a:gd name="connsiteX1" fmla="*/ 0 w 23613"/>
                                  <a:gd name="connsiteY1" fmla="*/ 33059 h 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3613" h="29517">
                                    <a:moveTo>
                                      <a:pt x="27746" y="0"/>
                                    </a:moveTo>
                                    <a:lnTo>
                                      <a:pt x="0" y="33059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" name="Freeform: Shape 75"/>
                            <wps:cNvSpPr/>
                            <wps:spPr>
                              <a:xfrm>
                                <a:off x="871594" y="2375936"/>
                                <a:ext cx="23614" cy="29517"/>
                              </a:xfrm>
                              <a:custGeom>
                                <a:avLst/>
                                <a:gdLst>
                                  <a:gd name="connsiteX0" fmla="*/ 28927 w 23613"/>
                                  <a:gd name="connsiteY0" fmla="*/ 0 h 29517"/>
                                  <a:gd name="connsiteX1" fmla="*/ 0 w 23613"/>
                                  <a:gd name="connsiteY1" fmla="*/ 33650 h 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3613" h="29517">
                                    <a:moveTo>
                                      <a:pt x="28927" y="0"/>
                                    </a:moveTo>
                                    <a:lnTo>
                                      <a:pt x="0" y="3365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" name="Freeform: Shape 76"/>
                            <wps:cNvSpPr/>
                            <wps:spPr>
                              <a:xfrm>
                                <a:off x="1155550" y="649765"/>
                                <a:ext cx="5903" cy="177104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180646 h 177103"/>
                                  <a:gd name="connsiteX1" fmla="*/ 0 w 0"/>
                                  <a:gd name="connsiteY1" fmla="*/ 0 h 177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h="177103">
                                    <a:moveTo>
                                      <a:pt x="0" y="18064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3" name="Freeform: Shape 77"/>
                            <wps:cNvSpPr/>
                            <wps:spPr>
                              <a:xfrm>
                                <a:off x="1133708" y="830411"/>
                                <a:ext cx="47228" cy="5903"/>
                              </a:xfrm>
                              <a:custGeom>
                                <a:avLst/>
                                <a:gdLst>
                                  <a:gd name="connsiteX0" fmla="*/ 0 w 47227"/>
                                  <a:gd name="connsiteY0" fmla="*/ 0 h 0"/>
                                  <a:gd name="connsiteX1" fmla="*/ 51950 w 4722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7227">
                                    <a:moveTo>
                                      <a:pt x="0" y="0"/>
                                    </a:moveTo>
                                    <a:lnTo>
                                      <a:pt x="5195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4" name="Freeform: Shape 78"/>
                            <wps:cNvSpPr/>
                            <wps:spPr>
                              <a:xfrm>
                                <a:off x="597083" y="1377071"/>
                                <a:ext cx="88552" cy="141683"/>
                              </a:xfrm>
                              <a:custGeom>
                                <a:avLst/>
                                <a:gdLst>
                                  <a:gd name="connsiteX0" fmla="*/ 0 w 88551"/>
                                  <a:gd name="connsiteY0" fmla="*/ 0 h 141682"/>
                                  <a:gd name="connsiteX1" fmla="*/ 11217 w 88551"/>
                                  <a:gd name="connsiteY1" fmla="*/ 95046 h 141682"/>
                                  <a:gd name="connsiteX2" fmla="*/ 34831 w 88551"/>
                                  <a:gd name="connsiteY2" fmla="*/ 123973 h 141682"/>
                                  <a:gd name="connsiteX3" fmla="*/ 91504 w 88551"/>
                                  <a:gd name="connsiteY3" fmla="*/ 143454 h 1416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551" h="141682">
                                    <a:moveTo>
                                      <a:pt x="0" y="0"/>
                                    </a:moveTo>
                                    <a:lnTo>
                                      <a:pt x="11217" y="95046"/>
                                    </a:lnTo>
                                    <a:cubicBezTo>
                                      <a:pt x="12988" y="108624"/>
                                      <a:pt x="21843" y="119840"/>
                                      <a:pt x="34831" y="123973"/>
                                    </a:cubicBezTo>
                                    <a:lnTo>
                                      <a:pt x="91504" y="143454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6" name="Freeform: Shape 79"/>
                            <wps:cNvSpPr/>
                            <wps:spPr>
                              <a:xfrm>
                                <a:off x="203913" y="1400685"/>
                                <a:ext cx="76745" cy="112166"/>
                              </a:xfrm>
                              <a:custGeom>
                                <a:avLst/>
                                <a:gdLst>
                                  <a:gd name="connsiteX0" fmla="*/ 79697 w 76744"/>
                                  <a:gd name="connsiteY0" fmla="*/ 0 h 112165"/>
                                  <a:gd name="connsiteX1" fmla="*/ 70841 w 76744"/>
                                  <a:gd name="connsiteY1" fmla="*/ 71432 h 112165"/>
                                  <a:gd name="connsiteX2" fmla="*/ 47228 w 76744"/>
                                  <a:gd name="connsiteY2" fmla="*/ 100359 h 112165"/>
                                  <a:gd name="connsiteX3" fmla="*/ 0 w 76744"/>
                                  <a:gd name="connsiteY3" fmla="*/ 116298 h 112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744" h="112165">
                                    <a:moveTo>
                                      <a:pt x="79697" y="0"/>
                                    </a:moveTo>
                                    <a:lnTo>
                                      <a:pt x="70841" y="71432"/>
                                    </a:lnTo>
                                    <a:cubicBezTo>
                                      <a:pt x="69070" y="85010"/>
                                      <a:pt x="60215" y="96226"/>
                                      <a:pt x="47228" y="100359"/>
                                    </a:cubicBezTo>
                                    <a:lnTo>
                                      <a:pt x="0" y="116298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7" name="Freeform: Shape 80"/>
                            <wps:cNvSpPr/>
                            <wps:spPr>
                              <a:xfrm>
                                <a:off x="444143" y="616116"/>
                                <a:ext cx="17710" cy="29517"/>
                              </a:xfrm>
                              <a:custGeom>
                                <a:avLst/>
                                <a:gdLst>
                                  <a:gd name="connsiteX0" fmla="*/ 1222 w 17710"/>
                                  <a:gd name="connsiteY0" fmla="*/ 0 h 29517"/>
                                  <a:gd name="connsiteX1" fmla="*/ 41 w 17710"/>
                                  <a:gd name="connsiteY1" fmla="*/ 16530 h 29517"/>
                                  <a:gd name="connsiteX2" fmla="*/ 12438 w 17710"/>
                                  <a:gd name="connsiteY2" fmla="*/ 30108 h 29517"/>
                                  <a:gd name="connsiteX3" fmla="*/ 19522 w 17710"/>
                                  <a:gd name="connsiteY3" fmla="*/ 30108 h 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7710" h="29517">
                                    <a:moveTo>
                                      <a:pt x="1222" y="0"/>
                                    </a:moveTo>
                                    <a:lnTo>
                                      <a:pt x="41" y="16530"/>
                                    </a:lnTo>
                                    <a:cubicBezTo>
                                      <a:pt x="-550" y="23614"/>
                                      <a:pt x="5354" y="30108"/>
                                      <a:pt x="12438" y="30108"/>
                                    </a:cubicBezTo>
                                    <a:lnTo>
                                      <a:pt x="19522" y="30108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8" name="Freeform: Shape 81"/>
                            <wps:cNvSpPr/>
                            <wps:spPr>
                              <a:xfrm>
                                <a:off x="301320" y="394146"/>
                                <a:ext cx="159393" cy="129876"/>
                              </a:xfrm>
                              <a:custGeom>
                                <a:avLst/>
                                <a:gdLst>
                                  <a:gd name="connsiteX0" fmla="*/ 161164 w 159393"/>
                                  <a:gd name="connsiteY0" fmla="*/ 0 h 129876"/>
                                  <a:gd name="connsiteX1" fmla="*/ 161164 w 159393"/>
                                  <a:gd name="connsiteY1" fmla="*/ 0 h 129876"/>
                                  <a:gd name="connsiteX2" fmla="*/ 0 w 159393"/>
                                  <a:gd name="connsiteY2" fmla="*/ 129876 h 129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9393" h="129876">
                                    <a:moveTo>
                                      <a:pt x="161164" y="0"/>
                                    </a:moveTo>
                                    <a:lnTo>
                                      <a:pt x="161164" y="0"/>
                                    </a:lnTo>
                                    <a:cubicBezTo>
                                      <a:pt x="85600" y="0"/>
                                      <a:pt x="21252" y="54902"/>
                                      <a:pt x="0" y="129876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9" name="Freeform: Shape 82"/>
                            <wps:cNvSpPr/>
                            <wps:spPr>
                              <a:xfrm>
                                <a:off x="500857" y="398868"/>
                                <a:ext cx="118069" cy="118069"/>
                              </a:xfrm>
                              <a:custGeom>
                                <a:avLst/>
                                <a:gdLst>
                                  <a:gd name="connsiteX0" fmla="*/ 0 w 118069"/>
                                  <a:gd name="connsiteY0" fmla="*/ 0 h 118069"/>
                                  <a:gd name="connsiteX1" fmla="*/ 121611 w 118069"/>
                                  <a:gd name="connsiteY1" fmla="*/ 120431 h 118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8069" h="118069">
                                    <a:moveTo>
                                      <a:pt x="0" y="0"/>
                                    </a:moveTo>
                                    <a:cubicBezTo>
                                      <a:pt x="56673" y="14168"/>
                                      <a:pt x="102720" y="60215"/>
                                      <a:pt x="121611" y="120431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0" name="Freeform: Shape 83"/>
                            <wps:cNvSpPr/>
                            <wps:spPr>
                              <a:xfrm>
                                <a:off x="529396" y="460785"/>
                                <a:ext cx="23614" cy="64938"/>
                              </a:xfrm>
                              <a:custGeom>
                                <a:avLst/>
                                <a:gdLst>
                                  <a:gd name="connsiteX0" fmla="*/ 979 w 23613"/>
                                  <a:gd name="connsiteY0" fmla="*/ 8924 h 64938"/>
                                  <a:gd name="connsiteX1" fmla="*/ 17508 w 23613"/>
                                  <a:gd name="connsiteY1" fmla="*/ 63236 h 64938"/>
                                  <a:gd name="connsiteX2" fmla="*/ 29315 w 23613"/>
                                  <a:gd name="connsiteY2" fmla="*/ 63236 h 64938"/>
                                  <a:gd name="connsiteX3" fmla="*/ 11014 w 23613"/>
                                  <a:gd name="connsiteY3" fmla="*/ 2431 h 64938"/>
                                  <a:gd name="connsiteX4" fmla="*/ 979 w 23613"/>
                                  <a:gd name="connsiteY4" fmla="*/ 8924 h 64938"/>
                                  <a:gd name="connsiteX5" fmla="*/ 979 w 23613"/>
                                  <a:gd name="connsiteY5" fmla="*/ 8924 h 649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3613" h="64938">
                                    <a:moveTo>
                                      <a:pt x="979" y="8924"/>
                                    </a:moveTo>
                                    <a:cubicBezTo>
                                      <a:pt x="11605" y="24864"/>
                                      <a:pt x="17508" y="44345"/>
                                      <a:pt x="17508" y="63236"/>
                                    </a:cubicBezTo>
                                    <a:cubicBezTo>
                                      <a:pt x="17508" y="70911"/>
                                      <a:pt x="29315" y="70911"/>
                                      <a:pt x="29315" y="63236"/>
                                    </a:cubicBezTo>
                                    <a:cubicBezTo>
                                      <a:pt x="28725" y="41984"/>
                                      <a:pt x="22821" y="20731"/>
                                      <a:pt x="11014" y="2431"/>
                                    </a:cubicBezTo>
                                    <a:cubicBezTo>
                                      <a:pt x="6882" y="-3473"/>
                                      <a:pt x="-3154" y="2431"/>
                                      <a:pt x="979" y="8924"/>
                                    </a:cubicBezTo>
                                    <a:lnTo>
                                      <a:pt x="979" y="8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" name="Freeform: Shape 84"/>
                            <wps:cNvSpPr/>
                            <wps:spPr>
                              <a:xfrm>
                                <a:off x="687997" y="989214"/>
                                <a:ext cx="94455" cy="76745"/>
                              </a:xfrm>
                              <a:custGeom>
                                <a:avLst/>
                                <a:gdLst>
                                  <a:gd name="connsiteX0" fmla="*/ 99178 w 94455"/>
                                  <a:gd name="connsiteY0" fmla="*/ 0 h 76744"/>
                                  <a:gd name="connsiteX1" fmla="*/ 0 w 94455"/>
                                  <a:gd name="connsiteY1" fmla="*/ 80287 h 76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4455" h="76744">
                                    <a:moveTo>
                                      <a:pt x="99178" y="0"/>
                                    </a:moveTo>
                                    <a:lnTo>
                                      <a:pt x="0" y="80287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2" name="Freeform: Shape 85"/>
                            <wps:cNvSpPr/>
                            <wps:spPr>
                              <a:xfrm>
                                <a:off x="112410" y="982130"/>
                                <a:ext cx="82648" cy="82648"/>
                              </a:xfrm>
                              <a:custGeom>
                                <a:avLst/>
                                <a:gdLst>
                                  <a:gd name="connsiteX0" fmla="*/ 0 w 82648"/>
                                  <a:gd name="connsiteY0" fmla="*/ 0 h 82648"/>
                                  <a:gd name="connsiteX1" fmla="*/ 86781 w 82648"/>
                                  <a:gd name="connsiteY1" fmla="*/ 86190 h 82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82648" h="82648">
                                    <a:moveTo>
                                      <a:pt x="0" y="0"/>
                                    </a:moveTo>
                                    <a:lnTo>
                                      <a:pt x="86781" y="8619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3" name="Freeform: Shape 86"/>
                            <wps:cNvSpPr/>
                            <wps:spPr>
                              <a:xfrm>
                                <a:off x="470159" y="1302688"/>
                                <a:ext cx="5903" cy="70841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70841"/>
                                  <a:gd name="connsiteX1" fmla="*/ 0 w 0"/>
                                  <a:gd name="connsiteY1" fmla="*/ 75564 h 708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h="70841">
                                    <a:moveTo>
                                      <a:pt x="0" y="0"/>
                                    </a:moveTo>
                                    <a:lnTo>
                                      <a:pt x="0" y="75564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4" name="Freeform: Shape 87"/>
                            <wps:cNvSpPr/>
                            <wps:spPr>
                              <a:xfrm>
                                <a:off x="669106" y="1711797"/>
                                <a:ext cx="141683" cy="159393"/>
                              </a:xfrm>
                              <a:custGeom>
                                <a:avLst/>
                                <a:gdLst>
                                  <a:gd name="connsiteX0" fmla="*/ 105672 w 141682"/>
                                  <a:gd name="connsiteY0" fmla="*/ 0 h 159393"/>
                                  <a:gd name="connsiteX1" fmla="*/ 0 w 141682"/>
                                  <a:gd name="connsiteY1" fmla="*/ 20072 h 159393"/>
                                  <a:gd name="connsiteX2" fmla="*/ 7084 w 141682"/>
                                  <a:gd name="connsiteY2" fmla="*/ 59625 h 159393"/>
                                  <a:gd name="connsiteX3" fmla="*/ 117479 w 141682"/>
                                  <a:gd name="connsiteY3" fmla="*/ 38963 h 159393"/>
                                  <a:gd name="connsiteX4" fmla="*/ 145815 w 141682"/>
                                  <a:gd name="connsiteY4" fmla="*/ 110985 h 159393"/>
                                  <a:gd name="connsiteX5" fmla="*/ 143454 w 141682"/>
                                  <a:gd name="connsiteY5" fmla="*/ 132828 h 159393"/>
                                  <a:gd name="connsiteX6" fmla="*/ 142273 w 141682"/>
                                  <a:gd name="connsiteY6" fmla="*/ 135189 h 159393"/>
                                  <a:gd name="connsiteX7" fmla="*/ 126924 w 141682"/>
                                  <a:gd name="connsiteY7" fmla="*/ 145225 h 159393"/>
                                  <a:gd name="connsiteX8" fmla="*/ 48408 w 141682"/>
                                  <a:gd name="connsiteY8" fmla="*/ 159984 h 159393"/>
                                  <a:gd name="connsiteX9" fmla="*/ 36011 w 141682"/>
                                  <a:gd name="connsiteY9" fmla="*/ 158803 h 159393"/>
                                  <a:gd name="connsiteX10" fmla="*/ 32469 w 141682"/>
                                  <a:gd name="connsiteY10" fmla="*/ 157622 h 159393"/>
                                  <a:gd name="connsiteX11" fmla="*/ 17120 w 141682"/>
                                  <a:gd name="connsiteY11" fmla="*/ 138141 h 159393"/>
                                  <a:gd name="connsiteX12" fmla="*/ 13578 w 141682"/>
                                  <a:gd name="connsiteY12" fmla="*/ 106262 h 159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1682" h="159393">
                                    <a:moveTo>
                                      <a:pt x="105672" y="0"/>
                                    </a:moveTo>
                                    <a:lnTo>
                                      <a:pt x="0" y="20072"/>
                                    </a:lnTo>
                                    <a:lnTo>
                                      <a:pt x="7084" y="59625"/>
                                    </a:lnTo>
                                    <a:lnTo>
                                      <a:pt x="117479" y="38963"/>
                                    </a:lnTo>
                                    <a:lnTo>
                                      <a:pt x="145815" y="110985"/>
                                    </a:lnTo>
                                    <a:cubicBezTo>
                                      <a:pt x="148767" y="118069"/>
                                      <a:pt x="147586" y="126334"/>
                                      <a:pt x="143454" y="132828"/>
                                    </a:cubicBezTo>
                                    <a:lnTo>
                                      <a:pt x="142273" y="135189"/>
                                    </a:lnTo>
                                    <a:cubicBezTo>
                                      <a:pt x="138731" y="140502"/>
                                      <a:pt x="133418" y="144044"/>
                                      <a:pt x="126924" y="145225"/>
                                    </a:cubicBezTo>
                                    <a:lnTo>
                                      <a:pt x="48408" y="159984"/>
                                    </a:lnTo>
                                    <a:cubicBezTo>
                                      <a:pt x="44276" y="160574"/>
                                      <a:pt x="40143" y="160574"/>
                                      <a:pt x="36011" y="158803"/>
                                    </a:cubicBezTo>
                                    <a:lnTo>
                                      <a:pt x="32469" y="157622"/>
                                    </a:lnTo>
                                    <a:cubicBezTo>
                                      <a:pt x="24204" y="154671"/>
                                      <a:pt x="18301" y="146996"/>
                                      <a:pt x="17120" y="138141"/>
                                    </a:cubicBezTo>
                                    <a:lnTo>
                                      <a:pt x="13578" y="106262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5" name="Freeform: Shape 88"/>
                            <wps:cNvSpPr/>
                            <wps:spPr>
                              <a:xfrm>
                                <a:off x="432377" y="1335747"/>
                                <a:ext cx="11807" cy="11807"/>
                              </a:xfrm>
                              <a:custGeom>
                                <a:avLst/>
                                <a:gdLst>
                                  <a:gd name="connsiteX0" fmla="*/ 11807 w 11806"/>
                                  <a:gd name="connsiteY0" fmla="*/ 5903 h 11806"/>
                                  <a:gd name="connsiteX1" fmla="*/ 5903 w 11806"/>
                                  <a:gd name="connsiteY1" fmla="*/ 11807 h 11806"/>
                                  <a:gd name="connsiteX2" fmla="*/ 0 w 11806"/>
                                  <a:gd name="connsiteY2" fmla="*/ 5903 h 11806"/>
                                  <a:gd name="connsiteX3" fmla="*/ 5903 w 11806"/>
                                  <a:gd name="connsiteY3" fmla="*/ 0 h 11806"/>
                                  <a:gd name="connsiteX4" fmla="*/ 11807 w 11806"/>
                                  <a:gd name="connsiteY4" fmla="*/ 5903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06" h="11806">
                                    <a:moveTo>
                                      <a:pt x="11807" y="5903"/>
                                    </a:moveTo>
                                    <a:cubicBezTo>
                                      <a:pt x="11807" y="9164"/>
                                      <a:pt x="9164" y="11807"/>
                                      <a:pt x="5903" y="11807"/>
                                    </a:cubicBezTo>
                                    <a:cubicBezTo>
                                      <a:pt x="2643" y="11807"/>
                                      <a:pt x="0" y="9164"/>
                                      <a:pt x="0" y="5903"/>
                                    </a:cubicBezTo>
                                    <a:cubicBezTo>
                                      <a:pt x="0" y="2643"/>
                                      <a:pt x="2643" y="0"/>
                                      <a:pt x="5903" y="0"/>
                                    </a:cubicBezTo>
                                    <a:cubicBezTo>
                                      <a:pt x="9164" y="0"/>
                                      <a:pt x="11807" y="2643"/>
                                      <a:pt x="11807" y="59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6" name="Freeform: Shape 89"/>
                            <wps:cNvSpPr/>
                            <wps:spPr>
                              <a:xfrm>
                                <a:off x="719285" y="1762567"/>
                                <a:ext cx="5903" cy="76745"/>
                              </a:xfrm>
                              <a:custGeom>
                                <a:avLst/>
                                <a:gdLst>
                                  <a:gd name="connsiteX0" fmla="*/ 11217 w 5903"/>
                                  <a:gd name="connsiteY0" fmla="*/ 76745 h 76744"/>
                                  <a:gd name="connsiteX1" fmla="*/ 0 w 5903"/>
                                  <a:gd name="connsiteY1" fmla="*/ 0 h 76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" h="76744">
                                    <a:moveTo>
                                      <a:pt x="11217" y="7674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57" name="Freeform: Shape 90"/>
                            <wps:cNvSpPr/>
                            <wps:spPr>
                              <a:xfrm>
                                <a:off x="323753" y="831592"/>
                                <a:ext cx="218428" cy="64938"/>
                              </a:xfrm>
                              <a:custGeom>
                                <a:avLst/>
                                <a:gdLst>
                                  <a:gd name="connsiteX0" fmla="*/ 218428 w 218427"/>
                                  <a:gd name="connsiteY0" fmla="*/ 43686 h 64938"/>
                                  <a:gd name="connsiteX1" fmla="*/ 133418 w 218427"/>
                                  <a:gd name="connsiteY1" fmla="*/ 67890 h 64938"/>
                                  <a:gd name="connsiteX2" fmla="*/ 0 w 218427"/>
                                  <a:gd name="connsiteY2" fmla="*/ 0 h 649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18427" h="64938">
                                    <a:moveTo>
                                      <a:pt x="218428" y="43686"/>
                                    </a:moveTo>
                                    <a:cubicBezTo>
                                      <a:pt x="196585" y="56673"/>
                                      <a:pt x="168249" y="67890"/>
                                      <a:pt x="133418" y="67890"/>
                                    </a:cubicBezTo>
                                    <a:cubicBezTo>
                                      <a:pt x="50770" y="68480"/>
                                      <a:pt x="4132" y="649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g:grpSp>
                            <wpg:cNvPr id="58" name="Graphic 6"/>
                            <wpg:cNvGrpSpPr/>
                            <wpg:grpSpPr>
                              <a:xfrm>
                                <a:off x="951291" y="839345"/>
                                <a:ext cx="242042" cy="159905"/>
                                <a:chOff x="951291" y="839345"/>
                                <a:chExt cx="242042" cy="159905"/>
                              </a:xfrm>
                              <a:noFill/>
                            </wpg:grpSpPr>
                            <wps:wsp>
                              <wps:cNvPr id="59" name="Freeform: Shape 100"/>
                              <wps:cNvSpPr/>
                              <wps:spPr>
                                <a:xfrm>
                                  <a:off x="951291" y="839345"/>
                                  <a:ext cx="242042" cy="88552"/>
                                </a:xfrm>
                                <a:custGeom>
                                  <a:avLst/>
                                  <a:gdLst>
                                    <a:gd name="connsiteX0" fmla="*/ 0 w 242041"/>
                                    <a:gd name="connsiteY0" fmla="*/ 63089 h 88551"/>
                                    <a:gd name="connsiteX1" fmla="*/ 69661 w 242041"/>
                                    <a:gd name="connsiteY1" fmla="*/ 24716 h 88551"/>
                                    <a:gd name="connsiteX2" fmla="*/ 86781 w 242041"/>
                                    <a:gd name="connsiteY2" fmla="*/ 22355 h 88551"/>
                                    <a:gd name="connsiteX3" fmla="*/ 137550 w 242041"/>
                                    <a:gd name="connsiteY3" fmla="*/ 5235 h 88551"/>
                                    <a:gd name="connsiteX4" fmla="*/ 161755 w 242041"/>
                                    <a:gd name="connsiteY4" fmla="*/ 2283 h 88551"/>
                                    <a:gd name="connsiteX5" fmla="*/ 165297 w 242041"/>
                                    <a:gd name="connsiteY5" fmla="*/ 21765 h 88551"/>
                                    <a:gd name="connsiteX6" fmla="*/ 108624 w 242041"/>
                                    <a:gd name="connsiteY6" fmla="*/ 55414 h 88551"/>
                                    <a:gd name="connsiteX7" fmla="*/ 108624 w 242041"/>
                                    <a:gd name="connsiteY7" fmla="*/ 56595 h 88551"/>
                                    <a:gd name="connsiteX8" fmla="*/ 223741 w 242041"/>
                                    <a:gd name="connsiteY8" fmla="*/ 51872 h 88551"/>
                                    <a:gd name="connsiteX9" fmla="*/ 244403 w 242041"/>
                                    <a:gd name="connsiteY9" fmla="*/ 56005 h 88551"/>
                                    <a:gd name="connsiteX10" fmla="*/ 241452 w 242041"/>
                                    <a:gd name="connsiteY10" fmla="*/ 76667 h 88551"/>
                                    <a:gd name="connsiteX11" fmla="*/ 192453 w 242041"/>
                                    <a:gd name="connsiteY11" fmla="*/ 90245 h 885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242041" h="88551">
                                      <a:moveTo>
                                        <a:pt x="0" y="63089"/>
                                      </a:moveTo>
                                      <a:cubicBezTo>
                                        <a:pt x="23614" y="31210"/>
                                        <a:pt x="56673" y="25307"/>
                                        <a:pt x="69661" y="24716"/>
                                      </a:cubicBezTo>
                                      <a:cubicBezTo>
                                        <a:pt x="75564" y="24126"/>
                                        <a:pt x="80877" y="23536"/>
                                        <a:pt x="86781" y="22355"/>
                                      </a:cubicBezTo>
                                      <a:cubicBezTo>
                                        <a:pt x="109214" y="17042"/>
                                        <a:pt x="127515" y="10548"/>
                                        <a:pt x="137550" y="5235"/>
                                      </a:cubicBezTo>
                                      <a:cubicBezTo>
                                        <a:pt x="146996" y="-78"/>
                                        <a:pt x="154671" y="-1849"/>
                                        <a:pt x="161755" y="2283"/>
                                      </a:cubicBezTo>
                                      <a:cubicBezTo>
                                        <a:pt x="168839" y="6416"/>
                                        <a:pt x="169429" y="14680"/>
                                        <a:pt x="165297" y="21765"/>
                                      </a:cubicBezTo>
                                      <a:cubicBezTo>
                                        <a:pt x="161164" y="28849"/>
                                        <a:pt x="139322" y="47149"/>
                                        <a:pt x="108624" y="55414"/>
                                      </a:cubicBezTo>
                                      <a:cubicBezTo>
                                        <a:pt x="108033" y="55414"/>
                                        <a:pt x="108033" y="56005"/>
                                        <a:pt x="108624" y="56595"/>
                                      </a:cubicBezTo>
                                      <a:cubicBezTo>
                                        <a:pt x="161755" y="75486"/>
                                        <a:pt x="220199" y="53643"/>
                                        <a:pt x="223741" y="51872"/>
                                      </a:cubicBezTo>
                                      <a:cubicBezTo>
                                        <a:pt x="234367" y="47149"/>
                                        <a:pt x="242042" y="52463"/>
                                        <a:pt x="244403" y="56005"/>
                                      </a:cubicBezTo>
                                      <a:cubicBezTo>
                                        <a:pt x="249716" y="62498"/>
                                        <a:pt x="247945" y="71944"/>
                                        <a:pt x="241452" y="76667"/>
                                      </a:cubicBezTo>
                                      <a:cubicBezTo>
                                        <a:pt x="241452" y="76667"/>
                                        <a:pt x="224331" y="90245"/>
                                        <a:pt x="192453" y="902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60" name="Freeform: Shape 101"/>
                              <wps:cNvSpPr/>
                              <wps:spPr>
                                <a:xfrm>
                                  <a:off x="1083119" y="919138"/>
                                  <a:ext cx="64938" cy="29517"/>
                                </a:xfrm>
                                <a:custGeom>
                                  <a:avLst/>
                                  <a:gdLst>
                                    <a:gd name="connsiteX0" fmla="*/ 15168 w 64938"/>
                                    <a:gd name="connsiteY0" fmla="*/ 27572 h 29517"/>
                                    <a:gd name="connsiteX1" fmla="*/ 409 w 64938"/>
                                    <a:gd name="connsiteY1" fmla="*/ 17536 h 29517"/>
                                    <a:gd name="connsiteX2" fmla="*/ 9854 w 64938"/>
                                    <a:gd name="connsiteY2" fmla="*/ 1596 h 29517"/>
                                    <a:gd name="connsiteX3" fmla="*/ 60624 w 64938"/>
                                    <a:gd name="connsiteY3" fmla="*/ 9861 h 29517"/>
                                    <a:gd name="connsiteX4" fmla="*/ 65937 w 64938"/>
                                    <a:gd name="connsiteY4" fmla="*/ 29343 h 29517"/>
                                    <a:gd name="connsiteX5" fmla="*/ 58853 w 64938"/>
                                    <a:gd name="connsiteY5" fmla="*/ 34656 h 295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4938" h="29517">
                                      <a:moveTo>
                                        <a:pt x="15168" y="27572"/>
                                      </a:moveTo>
                                      <a:cubicBezTo>
                                        <a:pt x="8674" y="27572"/>
                                        <a:pt x="2180" y="22849"/>
                                        <a:pt x="409" y="17536"/>
                                      </a:cubicBezTo>
                                      <a:cubicBezTo>
                                        <a:pt x="-1362" y="10452"/>
                                        <a:pt x="2770" y="3958"/>
                                        <a:pt x="9854" y="1596"/>
                                      </a:cubicBezTo>
                                      <a:cubicBezTo>
                                        <a:pt x="13397" y="-175"/>
                                        <a:pt x="44685" y="-3126"/>
                                        <a:pt x="60624" y="9861"/>
                                      </a:cubicBezTo>
                                      <a:cubicBezTo>
                                        <a:pt x="66528" y="14584"/>
                                        <a:pt x="70070" y="21078"/>
                                        <a:pt x="65937" y="29343"/>
                                      </a:cubicBezTo>
                                      <a:cubicBezTo>
                                        <a:pt x="63576" y="33475"/>
                                        <a:pt x="58853" y="34656"/>
                                        <a:pt x="58853" y="3465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61" name="Freeform: Shape 102"/>
                              <wps:cNvSpPr/>
                              <wps:spPr>
                                <a:xfrm>
                                  <a:off x="1025675" y="946119"/>
                                  <a:ext cx="123973" cy="53131"/>
                                </a:xfrm>
                                <a:custGeom>
                                  <a:avLst/>
                                  <a:gdLst>
                                    <a:gd name="connsiteX0" fmla="*/ 94455 w 123972"/>
                                    <a:gd name="connsiteY0" fmla="*/ 24795 h 53131"/>
                                    <a:gd name="connsiteX1" fmla="*/ 74383 w 123972"/>
                                    <a:gd name="connsiteY1" fmla="*/ 25385 h 53131"/>
                                    <a:gd name="connsiteX2" fmla="*/ 58444 w 123972"/>
                                    <a:gd name="connsiteY2" fmla="*/ 16530 h 53131"/>
                                    <a:gd name="connsiteX3" fmla="*/ 66709 w 123972"/>
                                    <a:gd name="connsiteY3" fmla="*/ 1771 h 53131"/>
                                    <a:gd name="connsiteX4" fmla="*/ 67299 w 123972"/>
                                    <a:gd name="connsiteY4" fmla="*/ 1771 h 53131"/>
                                    <a:gd name="connsiteX5" fmla="*/ 83239 w 123972"/>
                                    <a:gd name="connsiteY5" fmla="*/ 0 h 53131"/>
                                    <a:gd name="connsiteX6" fmla="*/ 118659 w 123972"/>
                                    <a:gd name="connsiteY6" fmla="*/ 9446 h 53131"/>
                                    <a:gd name="connsiteX7" fmla="*/ 122201 w 123972"/>
                                    <a:gd name="connsiteY7" fmla="*/ 31879 h 53131"/>
                                    <a:gd name="connsiteX8" fmla="*/ 67890 w 123972"/>
                                    <a:gd name="connsiteY8" fmla="*/ 54312 h 53131"/>
                                    <a:gd name="connsiteX9" fmla="*/ 67890 w 123972"/>
                                    <a:gd name="connsiteY9" fmla="*/ 54312 h 53131"/>
                                    <a:gd name="connsiteX10" fmla="*/ 0 w 123972"/>
                                    <a:gd name="connsiteY10" fmla="*/ 46637 h 5313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3972" h="53131">
                                      <a:moveTo>
                                        <a:pt x="94455" y="24795"/>
                                      </a:moveTo>
                                      <a:cubicBezTo>
                                        <a:pt x="85600" y="22433"/>
                                        <a:pt x="74383" y="25385"/>
                                        <a:pt x="74383" y="25385"/>
                                      </a:cubicBezTo>
                                      <a:cubicBezTo>
                                        <a:pt x="67299" y="27156"/>
                                        <a:pt x="60215" y="23023"/>
                                        <a:pt x="58444" y="16530"/>
                                      </a:cubicBezTo>
                                      <a:cubicBezTo>
                                        <a:pt x="56673" y="10036"/>
                                        <a:pt x="60215" y="3542"/>
                                        <a:pt x="66709" y="1771"/>
                                      </a:cubicBezTo>
                                      <a:lnTo>
                                        <a:pt x="67299" y="1771"/>
                                      </a:lnTo>
                                      <a:cubicBezTo>
                                        <a:pt x="69661" y="1181"/>
                                        <a:pt x="77335" y="0"/>
                                        <a:pt x="83239" y="0"/>
                                      </a:cubicBezTo>
                                      <a:cubicBezTo>
                                        <a:pt x="93865" y="0"/>
                                        <a:pt x="105672" y="0"/>
                                        <a:pt x="118659" y="9446"/>
                                      </a:cubicBezTo>
                                      <a:cubicBezTo>
                                        <a:pt x="124563" y="13578"/>
                                        <a:pt x="126334" y="24204"/>
                                        <a:pt x="122201" y="31879"/>
                                      </a:cubicBezTo>
                                      <a:cubicBezTo>
                                        <a:pt x="119250" y="37782"/>
                                        <a:pt x="114527" y="50179"/>
                                        <a:pt x="67890" y="54312"/>
                                      </a:cubicBezTo>
                                      <a:lnTo>
                                        <a:pt x="67890" y="54312"/>
                                      </a:lnTo>
                                      <a:cubicBezTo>
                                        <a:pt x="57263" y="53721"/>
                                        <a:pt x="12987" y="47228"/>
                                        <a:pt x="0" y="4663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62" name="Freeform: Shape 93"/>
                            <wps:cNvSpPr/>
                            <wps:spPr>
                              <a:xfrm>
                                <a:off x="297188" y="2389514"/>
                                <a:ext cx="59035" cy="5903"/>
                              </a:xfrm>
                              <a:custGeom>
                                <a:avLst/>
                                <a:gdLst>
                                  <a:gd name="connsiteX0" fmla="*/ 0 w 59034"/>
                                  <a:gd name="connsiteY0" fmla="*/ 0 h 0"/>
                                  <a:gd name="connsiteX1" fmla="*/ 64348 w 5903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>
                                    <a:moveTo>
                                      <a:pt x="0" y="0"/>
                                    </a:moveTo>
                                    <a:lnTo>
                                      <a:pt x="64348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63" name="Freeform: Shape 94"/>
                            <wps:cNvSpPr/>
                            <wps:spPr>
                              <a:xfrm>
                                <a:off x="297188" y="2362949"/>
                                <a:ext cx="59035" cy="5903"/>
                              </a:xfrm>
                              <a:custGeom>
                                <a:avLst/>
                                <a:gdLst>
                                  <a:gd name="connsiteX0" fmla="*/ 0 w 59034"/>
                                  <a:gd name="connsiteY0" fmla="*/ 0 h 0"/>
                                  <a:gd name="connsiteX1" fmla="*/ 64348 w 5903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>
                                    <a:moveTo>
                                      <a:pt x="0" y="0"/>
                                    </a:moveTo>
                                    <a:lnTo>
                                      <a:pt x="64348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g:grpSp>
                            <wpg:cNvPr id="64" name="Graphic 6"/>
                            <wpg:cNvGrpSpPr/>
                            <wpg:grpSpPr>
                              <a:xfrm>
                                <a:off x="594722" y="571256"/>
                                <a:ext cx="59035" cy="64938"/>
                                <a:chOff x="594722" y="571256"/>
                                <a:chExt cx="59035" cy="64938"/>
                              </a:xfrm>
                              <a:noFill/>
                            </wpg:grpSpPr>
                            <wps:wsp>
                              <wps:cNvPr id="65" name="Freeform: Shape 98"/>
                              <wps:cNvSpPr/>
                              <wps:spPr>
                                <a:xfrm>
                                  <a:off x="594722" y="571256"/>
                                  <a:ext cx="59035" cy="64938"/>
                                </a:xfrm>
                                <a:custGeom>
                                  <a:avLst/>
                                  <a:gdLst>
                                    <a:gd name="connsiteX0" fmla="*/ 8855 w 59034"/>
                                    <a:gd name="connsiteY0" fmla="*/ 5307 h 64938"/>
                                    <a:gd name="connsiteX1" fmla="*/ 20662 w 59034"/>
                                    <a:gd name="connsiteY1" fmla="*/ 584 h 64938"/>
                                    <a:gd name="connsiteX2" fmla="*/ 60806 w 59034"/>
                                    <a:gd name="connsiteY2" fmla="*/ 28330 h 64938"/>
                                    <a:gd name="connsiteX3" fmla="*/ 33059 w 59034"/>
                                    <a:gd name="connsiteY3" fmla="*/ 68474 h 64938"/>
                                    <a:gd name="connsiteX4" fmla="*/ 0 w 59034"/>
                                    <a:gd name="connsiteY4" fmla="*/ 56076 h 649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9034" h="64938">
                                      <a:moveTo>
                                        <a:pt x="8855" y="5307"/>
                                      </a:moveTo>
                                      <a:cubicBezTo>
                                        <a:pt x="12397" y="2945"/>
                                        <a:pt x="16530" y="1765"/>
                                        <a:pt x="20662" y="584"/>
                                      </a:cubicBezTo>
                                      <a:cubicBezTo>
                                        <a:pt x="39553" y="-2958"/>
                                        <a:pt x="57264" y="10029"/>
                                        <a:pt x="60806" y="28330"/>
                                      </a:cubicBezTo>
                                      <a:cubicBezTo>
                                        <a:pt x="64348" y="47221"/>
                                        <a:pt x="51360" y="64932"/>
                                        <a:pt x="33059" y="68474"/>
                                      </a:cubicBezTo>
                                      <a:cubicBezTo>
                                        <a:pt x="20072" y="70835"/>
                                        <a:pt x="7675" y="65522"/>
                                        <a:pt x="0" y="5607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66" name="Freeform: Shape 99"/>
                              <wps:cNvSpPr/>
                              <wps:spPr>
                                <a:xfrm>
                                  <a:off x="608300" y="604309"/>
                                  <a:ext cx="23614" cy="5903"/>
                                </a:xfrm>
                                <a:custGeom>
                                  <a:avLst/>
                                  <a:gdLst>
                                    <a:gd name="connsiteX0" fmla="*/ 25975 w 23613"/>
                                    <a:gd name="connsiteY0" fmla="*/ 2952 h 0"/>
                                    <a:gd name="connsiteX1" fmla="*/ 0 w 23613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3613">
                                      <a:moveTo>
                                        <a:pt x="25975" y="29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67" name="Freeform: Shape 96"/>
                            <wps:cNvSpPr/>
                            <wps:spPr>
                              <a:xfrm>
                                <a:off x="269579" y="576110"/>
                                <a:ext cx="53131" cy="59035"/>
                              </a:xfrm>
                              <a:custGeom>
                                <a:avLst/>
                                <a:gdLst>
                                  <a:gd name="connsiteX0" fmla="*/ 57126 w 53131"/>
                                  <a:gd name="connsiteY0" fmla="*/ 51813 h 59034"/>
                                  <a:gd name="connsiteX1" fmla="*/ 26428 w 53131"/>
                                  <a:gd name="connsiteY1" fmla="*/ 63620 h 59034"/>
                                  <a:gd name="connsiteX2" fmla="*/ 453 w 53131"/>
                                  <a:gd name="connsiteY2" fmla="*/ 26428 h 59034"/>
                                  <a:gd name="connsiteX3" fmla="*/ 37645 w 53131"/>
                                  <a:gd name="connsiteY3" fmla="*/ 453 h 59034"/>
                                  <a:gd name="connsiteX4" fmla="*/ 48861 w 53131"/>
                                  <a:gd name="connsiteY4" fmla="*/ 4585 h 590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131" h="59034">
                                    <a:moveTo>
                                      <a:pt x="57126" y="51813"/>
                                    </a:moveTo>
                                    <a:cubicBezTo>
                                      <a:pt x="50042" y="60668"/>
                                      <a:pt x="38235" y="65391"/>
                                      <a:pt x="26428" y="63620"/>
                                    </a:cubicBezTo>
                                    <a:cubicBezTo>
                                      <a:pt x="9308" y="60668"/>
                                      <a:pt x="-2499" y="44138"/>
                                      <a:pt x="453" y="26428"/>
                                    </a:cubicBezTo>
                                    <a:cubicBezTo>
                                      <a:pt x="3404" y="9308"/>
                                      <a:pt x="19934" y="-2499"/>
                                      <a:pt x="37645" y="453"/>
                                    </a:cubicBezTo>
                                    <a:cubicBezTo>
                                      <a:pt x="41777" y="1043"/>
                                      <a:pt x="45319" y="2814"/>
                                      <a:pt x="48861" y="4585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68" name="Freeform: Shape 97"/>
                            <wps:cNvSpPr/>
                            <wps:spPr>
                              <a:xfrm>
                                <a:off x="326115" y="627332"/>
                                <a:ext cx="265656" cy="129876"/>
                              </a:xfrm>
                              <a:custGeom>
                                <a:avLst/>
                                <a:gdLst>
                                  <a:gd name="connsiteX0" fmla="*/ 268607 w 265655"/>
                                  <a:gd name="connsiteY0" fmla="*/ 0 h 129876"/>
                                  <a:gd name="connsiteX1" fmla="*/ 134599 w 265655"/>
                                  <a:gd name="connsiteY1" fmla="*/ 132237 h 129876"/>
                                  <a:gd name="connsiteX2" fmla="*/ 134599 w 265655"/>
                                  <a:gd name="connsiteY2" fmla="*/ 132237 h 129876"/>
                                  <a:gd name="connsiteX3" fmla="*/ 0 w 265655"/>
                                  <a:gd name="connsiteY3" fmla="*/ 590 h 129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65655" h="129876">
                                    <a:moveTo>
                                      <a:pt x="268607" y="0"/>
                                    </a:moveTo>
                                    <a:cubicBezTo>
                                      <a:pt x="257391" y="69070"/>
                                      <a:pt x="201898" y="132237"/>
                                      <a:pt x="134599" y="132237"/>
                                    </a:cubicBezTo>
                                    <a:lnTo>
                                      <a:pt x="134599" y="132237"/>
                                    </a:lnTo>
                                    <a:cubicBezTo>
                                      <a:pt x="66119" y="132237"/>
                                      <a:pt x="9446" y="71432"/>
                                      <a:pt x="0" y="590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69" name="Group 15"/>
                        <wpg:cNvGrpSpPr/>
                        <wpg:grpSpPr>
                          <a:xfrm>
                            <a:off x="1237786" y="1149440"/>
                            <a:ext cx="1006742" cy="1223327"/>
                            <a:chOff x="1237787" y="1149440"/>
                            <a:chExt cx="1393889" cy="1653515"/>
                          </a:xfrm>
                        </wpg:grpSpPr>
                        <wpg:grpSp>
                          <wpg:cNvPr id="70" name="Group 188"/>
                          <wpg:cNvGrpSpPr/>
                          <wpg:grpSpPr>
                            <a:xfrm>
                              <a:off x="1684821" y="1149440"/>
                              <a:ext cx="547383" cy="437633"/>
                              <a:chOff x="1684821" y="1149440"/>
                              <a:chExt cx="547383" cy="437633"/>
                            </a:xfrm>
                          </wpg:grpSpPr>
                          <wps:wsp>
                            <wps:cNvPr id="71" name="Freeform: Shape 189"/>
                            <wps:cNvSpPr/>
                            <wps:spPr>
                              <a:xfrm>
                                <a:off x="1834892" y="1180447"/>
                                <a:ext cx="200729" cy="200729"/>
                              </a:xfrm>
                              <a:custGeom>
                                <a:avLst/>
                                <a:gdLst>
                                  <a:gd name="connsiteX0" fmla="*/ 200730 w 200729"/>
                                  <a:gd name="connsiteY0" fmla="*/ 100365 h 200729"/>
                                  <a:gd name="connsiteX1" fmla="*/ 100365 w 200729"/>
                                  <a:gd name="connsiteY1" fmla="*/ 200729 h 200729"/>
                                  <a:gd name="connsiteX2" fmla="*/ 0 w 200729"/>
                                  <a:gd name="connsiteY2" fmla="*/ 100365 h 200729"/>
                                  <a:gd name="connsiteX3" fmla="*/ 100365 w 200729"/>
                                  <a:gd name="connsiteY3" fmla="*/ 0 h 200729"/>
                                  <a:gd name="connsiteX4" fmla="*/ 200730 w 200729"/>
                                  <a:gd name="connsiteY4" fmla="*/ 100365 h 2007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729" h="200729">
                                    <a:moveTo>
                                      <a:pt x="200730" y="100365"/>
                                    </a:moveTo>
                                    <a:cubicBezTo>
                                      <a:pt x="200730" y="155795"/>
                                      <a:pt x="155795" y="200729"/>
                                      <a:pt x="100365" y="200729"/>
                                    </a:cubicBezTo>
                                    <a:cubicBezTo>
                                      <a:pt x="44935" y="200729"/>
                                      <a:pt x="0" y="155795"/>
                                      <a:pt x="0" y="100365"/>
                                    </a:cubicBezTo>
                                    <a:cubicBezTo>
                                      <a:pt x="0" y="44935"/>
                                      <a:pt x="44935" y="0"/>
                                      <a:pt x="100365" y="0"/>
                                    </a:cubicBezTo>
                                    <a:cubicBezTo>
                                      <a:pt x="155795" y="0"/>
                                      <a:pt x="200730" y="44935"/>
                                      <a:pt x="200730" y="100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6788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72" name="Graphic 3"/>
                            <wpg:cNvGrpSpPr/>
                            <wpg:grpSpPr>
                              <a:xfrm>
                                <a:off x="1684821" y="1149440"/>
                                <a:ext cx="547383" cy="437633"/>
                                <a:chOff x="1684821" y="1149440"/>
                                <a:chExt cx="547383" cy="437633"/>
                              </a:xfrm>
                              <a:noFill/>
                            </wpg:grpSpPr>
                            <wpg:grpSp>
                              <wpg:cNvPr id="76" name="Graphic 3"/>
                              <wpg:cNvGrpSpPr/>
                              <wpg:grpSpPr>
                                <a:xfrm>
                                  <a:off x="1887591" y="1188403"/>
                                  <a:ext cx="184818" cy="184818"/>
                                  <a:chOff x="1887591" y="1188403"/>
                                  <a:chExt cx="184818" cy="184818"/>
                                </a:xfrm>
                                <a:noFill/>
                              </wpg:grpSpPr>
                              <wps:wsp>
                                <wps:cNvPr id="114" name="Freeform: Shape 196"/>
                                <wps:cNvSpPr/>
                                <wps:spPr>
                                  <a:xfrm>
                                    <a:off x="1930633" y="1231377"/>
                                    <a:ext cx="98868" cy="98868"/>
                                  </a:xfrm>
                                  <a:custGeom>
                                    <a:avLst/>
                                    <a:gdLst>
                                      <a:gd name="connsiteX0" fmla="*/ 49366 w 98868"/>
                                      <a:gd name="connsiteY0" fmla="*/ 0 h 98868"/>
                                      <a:gd name="connsiteX1" fmla="*/ 28627 w 98868"/>
                                      <a:gd name="connsiteY1" fmla="*/ 4624 h 98868"/>
                                      <a:gd name="connsiteX2" fmla="*/ 52902 w 98868"/>
                                      <a:gd name="connsiteY2" fmla="*/ 31551 h 98868"/>
                                      <a:gd name="connsiteX3" fmla="*/ 25703 w 98868"/>
                                      <a:gd name="connsiteY3" fmla="*/ 58750 h 98868"/>
                                      <a:gd name="connsiteX4" fmla="*/ 612 w 98868"/>
                                      <a:gd name="connsiteY4" fmla="*/ 42023 h 98868"/>
                                      <a:gd name="connsiteX5" fmla="*/ 0 w 98868"/>
                                      <a:gd name="connsiteY5" fmla="*/ 49434 h 98868"/>
                                      <a:gd name="connsiteX6" fmla="*/ 49434 w 98868"/>
                                      <a:gd name="connsiteY6" fmla="*/ 98869 h 98868"/>
                                      <a:gd name="connsiteX7" fmla="*/ 98869 w 98868"/>
                                      <a:gd name="connsiteY7" fmla="*/ 49434 h 98868"/>
                                      <a:gd name="connsiteX8" fmla="*/ 49366 w 98868"/>
                                      <a:gd name="connsiteY8" fmla="*/ 0 h 988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8868" h="98868">
                                        <a:moveTo>
                                          <a:pt x="49366" y="0"/>
                                        </a:moveTo>
                                        <a:cubicBezTo>
                                          <a:pt x="41955" y="0"/>
                                          <a:pt x="34951" y="1700"/>
                                          <a:pt x="28627" y="4624"/>
                                        </a:cubicBezTo>
                                        <a:cubicBezTo>
                                          <a:pt x="42227" y="6120"/>
                                          <a:pt x="52902" y="17543"/>
                                          <a:pt x="52902" y="31551"/>
                                        </a:cubicBezTo>
                                        <a:cubicBezTo>
                                          <a:pt x="52902" y="46578"/>
                                          <a:pt x="40731" y="58750"/>
                                          <a:pt x="25703" y="58750"/>
                                        </a:cubicBezTo>
                                        <a:cubicBezTo>
                                          <a:pt x="14416" y="58750"/>
                                          <a:pt x="4692" y="51814"/>
                                          <a:pt x="612" y="42023"/>
                                        </a:cubicBezTo>
                                        <a:cubicBezTo>
                                          <a:pt x="272" y="44471"/>
                                          <a:pt x="0" y="46918"/>
                                          <a:pt x="0" y="49434"/>
                                        </a:cubicBezTo>
                                        <a:cubicBezTo>
                                          <a:pt x="0" y="76702"/>
                                          <a:pt x="22099" y="98869"/>
                                          <a:pt x="49434" y="98869"/>
                                        </a:cubicBezTo>
                                        <a:cubicBezTo>
                                          <a:pt x="76702" y="98869"/>
                                          <a:pt x="98869" y="76770"/>
                                          <a:pt x="98869" y="49434"/>
                                        </a:cubicBezTo>
                                        <a:cubicBezTo>
                                          <a:pt x="98869" y="22099"/>
                                          <a:pt x="76634" y="0"/>
                                          <a:pt x="4936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" name="Freeform: Shape 197"/>
                                <wps:cNvSpPr/>
                                <wps:spPr>
                                  <a:xfrm>
                                    <a:off x="1887591" y="1188403"/>
                                    <a:ext cx="184818" cy="184818"/>
                                  </a:xfrm>
                                  <a:custGeom>
                                    <a:avLst/>
                                    <a:gdLst>
                                      <a:gd name="connsiteX0" fmla="*/ 184818 w 184818"/>
                                      <a:gd name="connsiteY0" fmla="*/ 92409 h 184818"/>
                                      <a:gd name="connsiteX1" fmla="*/ 92409 w 184818"/>
                                      <a:gd name="connsiteY1" fmla="*/ 0 h 184818"/>
                                      <a:gd name="connsiteX2" fmla="*/ 0 w 184818"/>
                                      <a:gd name="connsiteY2" fmla="*/ 92409 h 184818"/>
                                      <a:gd name="connsiteX3" fmla="*/ 92409 w 184818"/>
                                      <a:gd name="connsiteY3" fmla="*/ 184818 h 184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4818" h="184818">
                                        <a:moveTo>
                                          <a:pt x="184818" y="92409"/>
                                        </a:moveTo>
                                        <a:cubicBezTo>
                                          <a:pt x="184818" y="41343"/>
                                          <a:pt x="143475" y="0"/>
                                          <a:pt x="92409" y="0"/>
                                        </a:cubicBezTo>
                                        <a:cubicBezTo>
                                          <a:pt x="41343" y="0"/>
                                          <a:pt x="0" y="41343"/>
                                          <a:pt x="0" y="92409"/>
                                        </a:cubicBezTo>
                                        <a:cubicBezTo>
                                          <a:pt x="0" y="143475"/>
                                          <a:pt x="41343" y="184818"/>
                                          <a:pt x="92409" y="18481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16" name="Freeform: Shape 192"/>
                              <wps:cNvSpPr/>
                              <wps:spPr>
                                <a:xfrm>
                                  <a:off x="2076353" y="1519552"/>
                                  <a:ext cx="155851" cy="6799"/>
                                </a:xfrm>
                                <a:custGeom>
                                  <a:avLst/>
                                  <a:gdLst>
                                    <a:gd name="connsiteX0" fmla="*/ 0 w 155851"/>
                                    <a:gd name="connsiteY0" fmla="*/ 0 h 6799"/>
                                    <a:gd name="connsiteX1" fmla="*/ 155851 w 155851"/>
                                    <a:gd name="connsiteY1" fmla="*/ 0 h 67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55851" h="6799">
                                      <a:moveTo>
                                        <a:pt x="0" y="0"/>
                                      </a:moveTo>
                                      <a:lnTo>
                                        <a:pt x="155851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117" name="Freeform: Shape 193"/>
                              <wps:cNvSpPr/>
                              <wps:spPr>
                                <a:xfrm>
                                  <a:off x="1684821" y="1519552"/>
                                  <a:ext cx="152519" cy="6799"/>
                                </a:xfrm>
                                <a:custGeom>
                                  <a:avLst/>
                                  <a:gdLst>
                                    <a:gd name="connsiteX0" fmla="*/ 0 w 152519"/>
                                    <a:gd name="connsiteY0" fmla="*/ 0 h 6799"/>
                                    <a:gd name="connsiteX1" fmla="*/ 152519 w 152519"/>
                                    <a:gd name="connsiteY1" fmla="*/ 0 h 67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52519" h="6799">
                                      <a:moveTo>
                                        <a:pt x="0" y="0"/>
                                      </a:moveTo>
                                      <a:lnTo>
                                        <a:pt x="152519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118" name="Freeform: Shape 194"/>
                              <wps:cNvSpPr/>
                              <wps:spPr>
                                <a:xfrm>
                                  <a:off x="1883579" y="1412183"/>
                                  <a:ext cx="192637" cy="174890"/>
                                </a:xfrm>
                                <a:custGeom>
                                  <a:avLst/>
                                  <a:gdLst>
                                    <a:gd name="connsiteX0" fmla="*/ 51338 w 192637"/>
                                    <a:gd name="connsiteY0" fmla="*/ 0 h 174890"/>
                                    <a:gd name="connsiteX1" fmla="*/ 51338 w 192637"/>
                                    <a:gd name="connsiteY1" fmla="*/ 50726 h 174890"/>
                                    <a:gd name="connsiteX2" fmla="*/ 26995 w 192637"/>
                                    <a:gd name="connsiteY2" fmla="*/ 79217 h 174890"/>
                                    <a:gd name="connsiteX3" fmla="*/ 0 w 192637"/>
                                    <a:gd name="connsiteY3" fmla="*/ 83501 h 174890"/>
                                    <a:gd name="connsiteX4" fmla="*/ 0 w 192637"/>
                                    <a:gd name="connsiteY4" fmla="*/ 148847 h 174890"/>
                                    <a:gd name="connsiteX5" fmla="*/ 26043 w 192637"/>
                                    <a:gd name="connsiteY5" fmla="*/ 174890 h 174890"/>
                                    <a:gd name="connsiteX6" fmla="*/ 166595 w 192637"/>
                                    <a:gd name="connsiteY6" fmla="*/ 174890 h 174890"/>
                                    <a:gd name="connsiteX7" fmla="*/ 192638 w 192637"/>
                                    <a:gd name="connsiteY7" fmla="*/ 148847 h 174890"/>
                                    <a:gd name="connsiteX8" fmla="*/ 192638 w 192637"/>
                                    <a:gd name="connsiteY8" fmla="*/ 83501 h 174890"/>
                                    <a:gd name="connsiteX9" fmla="*/ 165643 w 192637"/>
                                    <a:gd name="connsiteY9" fmla="*/ 79217 h 174890"/>
                                    <a:gd name="connsiteX10" fmla="*/ 141300 w 192637"/>
                                    <a:gd name="connsiteY10" fmla="*/ 50726 h 174890"/>
                                    <a:gd name="connsiteX11" fmla="*/ 141300 w 192637"/>
                                    <a:gd name="connsiteY11" fmla="*/ 38555 h 1748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92637" h="174890">
                                      <a:moveTo>
                                        <a:pt x="51338" y="0"/>
                                      </a:moveTo>
                                      <a:lnTo>
                                        <a:pt x="51338" y="50726"/>
                                      </a:lnTo>
                                      <a:cubicBezTo>
                                        <a:pt x="51338" y="64938"/>
                                        <a:pt x="41003" y="77041"/>
                                        <a:pt x="26995" y="79217"/>
                                      </a:cubicBezTo>
                                      <a:lnTo>
                                        <a:pt x="0" y="83501"/>
                                      </a:lnTo>
                                      <a:lnTo>
                                        <a:pt x="0" y="148847"/>
                                      </a:lnTo>
                                      <a:cubicBezTo>
                                        <a:pt x="0" y="163263"/>
                                        <a:pt x="11696" y="174890"/>
                                        <a:pt x="26043" y="174890"/>
                                      </a:cubicBezTo>
                                      <a:lnTo>
                                        <a:pt x="166595" y="174890"/>
                                      </a:lnTo>
                                      <a:cubicBezTo>
                                        <a:pt x="181010" y="174890"/>
                                        <a:pt x="192638" y="163195"/>
                                        <a:pt x="192638" y="148847"/>
                                      </a:cubicBezTo>
                                      <a:lnTo>
                                        <a:pt x="192638" y="83501"/>
                                      </a:lnTo>
                                      <a:lnTo>
                                        <a:pt x="165643" y="79217"/>
                                      </a:lnTo>
                                      <a:cubicBezTo>
                                        <a:pt x="151635" y="76974"/>
                                        <a:pt x="141300" y="64938"/>
                                        <a:pt x="141300" y="50726"/>
                                      </a:cubicBezTo>
                                      <a:lnTo>
                                        <a:pt x="141300" y="3855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119" name="Freeform: Shape 195"/>
                              <wps:cNvSpPr/>
                              <wps:spPr>
                                <a:xfrm>
                                  <a:off x="1744727" y="1149440"/>
                                  <a:ext cx="464221" cy="262743"/>
                                </a:xfrm>
                                <a:custGeom>
                                  <a:avLst/>
                                  <a:gdLst>
                                    <a:gd name="connsiteX0" fmla="*/ 403839 w 464221"/>
                                    <a:gd name="connsiteY0" fmla="*/ 262744 h 262743"/>
                                    <a:gd name="connsiteX1" fmla="*/ 60382 w 464221"/>
                                    <a:gd name="connsiteY1" fmla="*/ 262744 h 262743"/>
                                    <a:gd name="connsiteX2" fmla="*/ 0 w 464221"/>
                                    <a:gd name="connsiteY2" fmla="*/ 202361 h 262743"/>
                                    <a:gd name="connsiteX3" fmla="*/ 0 w 464221"/>
                                    <a:gd name="connsiteY3" fmla="*/ 60382 h 262743"/>
                                    <a:gd name="connsiteX4" fmla="*/ 60382 w 464221"/>
                                    <a:gd name="connsiteY4" fmla="*/ 0 h 262743"/>
                                    <a:gd name="connsiteX5" fmla="*/ 403839 w 464221"/>
                                    <a:gd name="connsiteY5" fmla="*/ 0 h 262743"/>
                                    <a:gd name="connsiteX6" fmla="*/ 464221 w 464221"/>
                                    <a:gd name="connsiteY6" fmla="*/ 60382 h 262743"/>
                                    <a:gd name="connsiteX7" fmla="*/ 464221 w 464221"/>
                                    <a:gd name="connsiteY7" fmla="*/ 202361 h 262743"/>
                                    <a:gd name="connsiteX8" fmla="*/ 403839 w 464221"/>
                                    <a:gd name="connsiteY8" fmla="*/ 262744 h 2627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64221" h="262743">
                                      <a:moveTo>
                                        <a:pt x="403839" y="262744"/>
                                      </a:moveTo>
                                      <a:lnTo>
                                        <a:pt x="60382" y="262744"/>
                                      </a:lnTo>
                                      <a:cubicBezTo>
                                        <a:pt x="27063" y="262744"/>
                                        <a:pt x="0" y="235748"/>
                                        <a:pt x="0" y="202361"/>
                                      </a:cubicBezTo>
                                      <a:lnTo>
                                        <a:pt x="0" y="60382"/>
                                      </a:lnTo>
                                      <a:cubicBezTo>
                                        <a:pt x="0" y="27063"/>
                                        <a:pt x="26995" y="0"/>
                                        <a:pt x="60382" y="0"/>
                                      </a:cubicBezTo>
                                      <a:lnTo>
                                        <a:pt x="403839" y="0"/>
                                      </a:lnTo>
                                      <a:cubicBezTo>
                                        <a:pt x="437158" y="0"/>
                                        <a:pt x="464221" y="26995"/>
                                        <a:pt x="464221" y="60382"/>
                                      </a:cubicBezTo>
                                      <a:lnTo>
                                        <a:pt x="464221" y="202361"/>
                                      </a:lnTo>
                                      <a:cubicBezTo>
                                        <a:pt x="464221" y="235680"/>
                                        <a:pt x="437226" y="262744"/>
                                        <a:pt x="403839" y="2627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120" name="Group 198"/>
                          <wpg:cNvGrpSpPr/>
                          <wpg:grpSpPr>
                            <a:xfrm>
                              <a:off x="1895387" y="2290187"/>
                              <a:ext cx="295264" cy="512768"/>
                              <a:chOff x="1895387" y="2290187"/>
                              <a:chExt cx="295264" cy="512768"/>
                            </a:xfrm>
                          </wpg:grpSpPr>
                          <wps:wsp>
                            <wps:cNvPr id="121" name="Freeform: Shape 199"/>
                            <wps:cNvSpPr/>
                            <wps:spPr>
                              <a:xfrm>
                                <a:off x="1951981" y="2320861"/>
                                <a:ext cx="146505" cy="236662"/>
                              </a:xfrm>
                              <a:custGeom>
                                <a:avLst/>
                                <a:gdLst>
                                  <a:gd name="connsiteX0" fmla="*/ 75189 w 146505"/>
                                  <a:gd name="connsiteY0" fmla="*/ 236908 h 236662"/>
                                  <a:gd name="connsiteX1" fmla="*/ 73499 w 146505"/>
                                  <a:gd name="connsiteY1" fmla="*/ 236908 h 236662"/>
                                  <a:gd name="connsiteX2" fmla="*/ 2500 w 146505"/>
                                  <a:gd name="connsiteY2" fmla="*/ 165910 h 236662"/>
                                  <a:gd name="connsiteX3" fmla="*/ 2500 w 146505"/>
                                  <a:gd name="connsiteY3" fmla="*/ 73499 h 236662"/>
                                  <a:gd name="connsiteX4" fmla="*/ 73499 w 146505"/>
                                  <a:gd name="connsiteY4" fmla="*/ 2500 h 236662"/>
                                  <a:gd name="connsiteX5" fmla="*/ 75189 w 146505"/>
                                  <a:gd name="connsiteY5" fmla="*/ 2500 h 236662"/>
                                  <a:gd name="connsiteX6" fmla="*/ 146188 w 146505"/>
                                  <a:gd name="connsiteY6" fmla="*/ 73499 h 236662"/>
                                  <a:gd name="connsiteX7" fmla="*/ 146188 w 146505"/>
                                  <a:gd name="connsiteY7" fmla="*/ 165910 h 236662"/>
                                  <a:gd name="connsiteX8" fmla="*/ 75189 w 146505"/>
                                  <a:gd name="connsiteY8" fmla="*/ 236908 h 2366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6505" h="236662">
                                    <a:moveTo>
                                      <a:pt x="75189" y="236908"/>
                                    </a:moveTo>
                                    <a:lnTo>
                                      <a:pt x="73499" y="236908"/>
                                    </a:lnTo>
                                    <a:cubicBezTo>
                                      <a:pt x="34055" y="236908"/>
                                      <a:pt x="2500" y="204790"/>
                                      <a:pt x="2500" y="165910"/>
                                    </a:cubicBezTo>
                                    <a:lnTo>
                                      <a:pt x="2500" y="73499"/>
                                    </a:lnTo>
                                    <a:cubicBezTo>
                                      <a:pt x="2500" y="34055"/>
                                      <a:pt x="34619" y="2500"/>
                                      <a:pt x="73499" y="2500"/>
                                    </a:cubicBezTo>
                                    <a:lnTo>
                                      <a:pt x="75189" y="2500"/>
                                    </a:lnTo>
                                    <a:cubicBezTo>
                                      <a:pt x="114633" y="2500"/>
                                      <a:pt x="146188" y="34619"/>
                                      <a:pt x="146188" y="73499"/>
                                    </a:cubicBezTo>
                                    <a:lnTo>
                                      <a:pt x="146188" y="165910"/>
                                    </a:lnTo>
                                    <a:cubicBezTo>
                                      <a:pt x="146188" y="205353"/>
                                      <a:pt x="114633" y="236908"/>
                                      <a:pt x="75189" y="23690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E8B61"/>
                              </a:solidFill>
                              <a:ln w="563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22" name="Group 200"/>
                            <wpg:cNvGrpSpPr/>
                            <wpg:grpSpPr>
                              <a:xfrm>
                                <a:off x="1895387" y="2290187"/>
                                <a:ext cx="295264" cy="512768"/>
                                <a:chOff x="1895387" y="2290187"/>
                                <a:chExt cx="295264" cy="512768"/>
                              </a:xfrm>
                            </wpg:grpSpPr>
                            <wps:wsp>
                              <wps:cNvPr id="123" name="Freeform: Shape 201"/>
                              <wps:cNvSpPr/>
                              <wps:spPr>
                                <a:xfrm>
                                  <a:off x="1895387" y="2493040"/>
                                  <a:ext cx="118331" cy="146505"/>
                                </a:xfrm>
                                <a:custGeom>
                                  <a:avLst/>
                                  <a:gdLst>
                                    <a:gd name="connsiteX0" fmla="*/ 117133 w 118331"/>
                                    <a:gd name="connsiteY0" fmla="*/ 144180 h 146505"/>
                                    <a:gd name="connsiteX1" fmla="*/ 5000 w 118331"/>
                                    <a:gd name="connsiteY1" fmla="*/ 5000 h 1465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18331" h="146505">
                                      <a:moveTo>
                                        <a:pt x="117133" y="144180"/>
                                      </a:moveTo>
                                      <a:cubicBezTo>
                                        <a:pt x="52896" y="130093"/>
                                        <a:pt x="5000" y="73181"/>
                                        <a:pt x="5000" y="5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124" name="Freeform: Shape 202"/>
                              <wps:cNvSpPr/>
                              <wps:spPr>
                                <a:xfrm>
                                  <a:off x="1949481" y="2290187"/>
                                  <a:ext cx="185949" cy="298645"/>
                                </a:xfrm>
                                <a:custGeom>
                                  <a:avLst/>
                                  <a:gdLst>
                                    <a:gd name="connsiteX0" fmla="*/ 95157 w 185948"/>
                                    <a:gd name="connsiteY0" fmla="*/ 295757 h 298645"/>
                                    <a:gd name="connsiteX1" fmla="*/ 93467 w 185948"/>
                                    <a:gd name="connsiteY1" fmla="*/ 295757 h 298645"/>
                                    <a:gd name="connsiteX2" fmla="*/ 5000 w 185948"/>
                                    <a:gd name="connsiteY2" fmla="*/ 207290 h 298645"/>
                                    <a:gd name="connsiteX3" fmla="*/ 5000 w 185948"/>
                                    <a:gd name="connsiteY3" fmla="*/ 93467 h 298645"/>
                                    <a:gd name="connsiteX4" fmla="*/ 93467 w 185948"/>
                                    <a:gd name="connsiteY4" fmla="*/ 5000 h 298645"/>
                                    <a:gd name="connsiteX5" fmla="*/ 95157 w 185948"/>
                                    <a:gd name="connsiteY5" fmla="*/ 5000 h 298645"/>
                                    <a:gd name="connsiteX6" fmla="*/ 183624 w 185948"/>
                                    <a:gd name="connsiteY6" fmla="*/ 93467 h 298645"/>
                                    <a:gd name="connsiteX7" fmla="*/ 183624 w 185948"/>
                                    <a:gd name="connsiteY7" fmla="*/ 207854 h 298645"/>
                                    <a:gd name="connsiteX8" fmla="*/ 95157 w 185948"/>
                                    <a:gd name="connsiteY8" fmla="*/ 295757 h 2986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85948" h="298645">
                                      <a:moveTo>
                                        <a:pt x="95157" y="295757"/>
                                      </a:moveTo>
                                      <a:lnTo>
                                        <a:pt x="93467" y="295757"/>
                                      </a:lnTo>
                                      <a:cubicBezTo>
                                        <a:pt x="44444" y="295757"/>
                                        <a:pt x="5000" y="256313"/>
                                        <a:pt x="5000" y="207290"/>
                                      </a:cubicBezTo>
                                      <a:lnTo>
                                        <a:pt x="5000" y="93467"/>
                                      </a:lnTo>
                                      <a:cubicBezTo>
                                        <a:pt x="5000" y="44444"/>
                                        <a:pt x="44444" y="5000"/>
                                        <a:pt x="93467" y="5000"/>
                                      </a:cubicBezTo>
                                      <a:lnTo>
                                        <a:pt x="95157" y="5000"/>
                                      </a:lnTo>
                                      <a:cubicBezTo>
                                        <a:pt x="144180" y="5000"/>
                                        <a:pt x="183624" y="44444"/>
                                        <a:pt x="183624" y="93467"/>
                                      </a:cubicBezTo>
                                      <a:lnTo>
                                        <a:pt x="183624" y="207854"/>
                                      </a:lnTo>
                                      <a:cubicBezTo>
                                        <a:pt x="183624" y="256313"/>
                                        <a:pt x="144180" y="295757"/>
                                        <a:pt x="95157" y="2957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125" name="Freeform: Shape 203"/>
                              <wps:cNvSpPr/>
                              <wps:spPr>
                                <a:xfrm>
                                  <a:off x="2038511" y="2493040"/>
                                  <a:ext cx="152140" cy="309915"/>
                                </a:xfrm>
                                <a:custGeom>
                                  <a:avLst/>
                                  <a:gdLst>
                                    <a:gd name="connsiteX0" fmla="*/ 148688 w 152139"/>
                                    <a:gd name="connsiteY0" fmla="*/ 5000 h 309914"/>
                                    <a:gd name="connsiteX1" fmla="*/ 25285 w 152139"/>
                                    <a:gd name="connsiteY1" fmla="*/ 145871 h 309914"/>
                                    <a:gd name="connsiteX2" fmla="*/ 6127 w 152139"/>
                                    <a:gd name="connsiteY2" fmla="*/ 167283 h 309914"/>
                                    <a:gd name="connsiteX3" fmla="*/ 5000 w 152139"/>
                                    <a:gd name="connsiteY3" fmla="*/ 305899 h 309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2139" h="309914">
                                      <a:moveTo>
                                        <a:pt x="148688" y="5000"/>
                                      </a:moveTo>
                                      <a:cubicBezTo>
                                        <a:pt x="148688" y="77126"/>
                                        <a:pt x="94594" y="136855"/>
                                        <a:pt x="25285" y="145871"/>
                                      </a:cubicBezTo>
                                      <a:cubicBezTo>
                                        <a:pt x="14579" y="147561"/>
                                        <a:pt x="6127" y="156577"/>
                                        <a:pt x="6127" y="167283"/>
                                      </a:cubicBezTo>
                                      <a:lnTo>
                                        <a:pt x="5000" y="305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126" name="Freeform: Shape 204"/>
                              <wps:cNvSpPr/>
                              <wps:spPr>
                                <a:xfrm>
                                  <a:off x="1981599" y="2795630"/>
                                  <a:ext cx="123966" cy="5635"/>
                                </a:xfrm>
                                <a:custGeom>
                                  <a:avLst/>
                                  <a:gdLst>
                                    <a:gd name="connsiteX0" fmla="*/ 5000 w 123965"/>
                                    <a:gd name="connsiteY0" fmla="*/ 5000 h 5634"/>
                                    <a:gd name="connsiteX1" fmla="*/ 119387 w 123965"/>
                                    <a:gd name="connsiteY1" fmla="*/ 5000 h 56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23965" h="5634">
                                      <a:moveTo>
                                        <a:pt x="5000" y="5000"/>
                                      </a:moveTo>
                                      <a:lnTo>
                                        <a:pt x="119387" y="500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127" name="Group 218"/>
                          <wpg:cNvGrpSpPr/>
                          <wpg:grpSpPr>
                            <a:xfrm>
                              <a:off x="1237787" y="1706610"/>
                              <a:ext cx="720725" cy="441326"/>
                              <a:chOff x="1237787" y="1706610"/>
                              <a:chExt cx="720725" cy="441326"/>
                            </a:xfrm>
                          </wpg:grpSpPr>
                          <wps:wsp>
                            <wps:cNvPr id="128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28274" y="1747885"/>
                                <a:ext cx="4762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1B5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129" name="Group 220"/>
                            <wpg:cNvGrpSpPr/>
                            <wpg:grpSpPr>
                              <a:xfrm>
                                <a:off x="1237787" y="1706610"/>
                                <a:ext cx="720725" cy="441326"/>
                                <a:chOff x="1237787" y="1706610"/>
                                <a:chExt cx="720725" cy="441326"/>
                              </a:xfrm>
                            </wpg:grpSpPr>
                            <wps:wsp>
                              <wps:cNvPr id="130" name="Freeform 1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50499" y="1706610"/>
                                  <a:ext cx="500063" cy="338138"/>
                                </a:xfrm>
                                <a:custGeom>
                                  <a:avLst/>
                                  <a:gdLst>
                                    <a:gd name="T0" fmla="*/ 95 w 111"/>
                                    <a:gd name="T1" fmla="*/ 0 h 75"/>
                                    <a:gd name="T2" fmla="*/ 3 w 111"/>
                                    <a:gd name="T3" fmla="*/ 0 h 75"/>
                                    <a:gd name="T4" fmla="*/ 0 w 111"/>
                                    <a:gd name="T5" fmla="*/ 3 h 75"/>
                                    <a:gd name="T6" fmla="*/ 0 w 111"/>
                                    <a:gd name="T7" fmla="*/ 75 h 75"/>
                                    <a:gd name="T8" fmla="*/ 111 w 111"/>
                                    <a:gd name="T9" fmla="*/ 75 h 75"/>
                                    <a:gd name="T10" fmla="*/ 111 w 111"/>
                                    <a:gd name="T11" fmla="*/ 6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1" h="75">
                                      <a:moveTo>
                                        <a:pt x="95" y="0"/>
                                      </a:moveTo>
                                      <a:cubicBezTo>
                                        <a:pt x="3" y="0"/>
                                        <a:pt x="3" y="0"/>
                                        <a:pt x="3" y="0"/>
                                      </a:cubicBezTo>
                                      <a:cubicBezTo>
                                        <a:pt x="1" y="0"/>
                                        <a:pt x="0" y="1"/>
                                        <a:pt x="0" y="3"/>
                                      </a:cubicBezTo>
                                      <a:cubicBezTo>
                                        <a:pt x="0" y="75"/>
                                        <a:pt x="0" y="75"/>
                                        <a:pt x="0" y="75"/>
                                      </a:cubicBezTo>
                                      <a:moveTo>
                                        <a:pt x="111" y="75"/>
                                      </a:moveTo>
                                      <a:cubicBezTo>
                                        <a:pt x="111" y="6"/>
                                        <a:pt x="111" y="6"/>
                                        <a:pt x="111" y="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1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7787" y="2044748"/>
                                  <a:ext cx="720725" cy="103188"/>
                                </a:xfrm>
                                <a:custGeom>
                                  <a:avLst/>
                                  <a:gdLst>
                                    <a:gd name="T0" fmla="*/ 136 w 160"/>
                                    <a:gd name="T1" fmla="*/ 0 h 23"/>
                                    <a:gd name="T2" fmla="*/ 159 w 160"/>
                                    <a:gd name="T3" fmla="*/ 19 h 23"/>
                                    <a:gd name="T4" fmla="*/ 157 w 160"/>
                                    <a:gd name="T5" fmla="*/ 23 h 23"/>
                                    <a:gd name="T6" fmla="*/ 4 w 160"/>
                                    <a:gd name="T7" fmla="*/ 23 h 23"/>
                                    <a:gd name="T8" fmla="*/ 2 w 160"/>
                                    <a:gd name="T9" fmla="*/ 19 h 23"/>
                                    <a:gd name="T10" fmla="*/ 25 w 160"/>
                                    <a:gd name="T11" fmla="*/ 0 h 23"/>
                                    <a:gd name="T12" fmla="*/ 136 w 160"/>
                                    <a:gd name="T13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0" h="23">
                                      <a:moveTo>
                                        <a:pt x="136" y="0"/>
                                      </a:moveTo>
                                      <a:cubicBezTo>
                                        <a:pt x="159" y="19"/>
                                        <a:pt x="159" y="19"/>
                                        <a:pt x="159" y="19"/>
                                      </a:cubicBezTo>
                                      <a:cubicBezTo>
                                        <a:pt x="160" y="20"/>
                                        <a:pt x="159" y="23"/>
                                        <a:pt x="157" y="23"/>
                                      </a:cubicBezTo>
                                      <a:cubicBezTo>
                                        <a:pt x="4" y="23"/>
                                        <a:pt x="4" y="23"/>
                                        <a:pt x="4" y="23"/>
                                      </a:cubicBezTo>
                                      <a:cubicBezTo>
                                        <a:pt x="1" y="23"/>
                                        <a:pt x="0" y="20"/>
                                        <a:pt x="2" y="19"/>
                                      </a:cubicBezTo>
                                      <a:cubicBezTo>
                                        <a:pt x="25" y="0"/>
                                        <a:pt x="25" y="0"/>
                                        <a:pt x="25" y="0"/>
                                      </a:cubicBezTo>
                                      <a:cubicBezTo>
                                        <a:pt x="26" y="0"/>
                                        <a:pt x="136" y="0"/>
                                        <a:pt x="1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2" name="Line 105"/>
                              <wps:cNvCnPr/>
                              <wps:spPr bwMode="auto">
                                <a:xfrm>
                                  <a:off x="1364787" y="2093960"/>
                                  <a:ext cx="458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3" name="Group 224"/>
                          <wpg:cNvGrpSpPr/>
                          <wpg:grpSpPr>
                            <a:xfrm>
                              <a:off x="2096689" y="1686431"/>
                              <a:ext cx="534987" cy="477838"/>
                              <a:chOff x="2096689" y="1686431"/>
                              <a:chExt cx="534987" cy="477838"/>
                            </a:xfrm>
                          </wpg:grpSpPr>
                          <wps:wsp>
                            <wps:cNvPr id="134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6689" y="1732468"/>
                                <a:ext cx="485775" cy="2555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A1B5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5" name="Freeform 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33201" y="1686431"/>
                                <a:ext cx="498475" cy="477838"/>
                              </a:xfrm>
                              <a:custGeom>
                                <a:avLst/>
                                <a:gdLst>
                                  <a:gd name="T0" fmla="*/ 69 w 111"/>
                                  <a:gd name="T1" fmla="*/ 87 h 106"/>
                                  <a:gd name="T2" fmla="*/ 69 w 111"/>
                                  <a:gd name="T3" fmla="*/ 87 h 106"/>
                                  <a:gd name="T4" fmla="*/ 50 w 111"/>
                                  <a:gd name="T5" fmla="*/ 79 h 106"/>
                                  <a:gd name="T6" fmla="*/ 108 w 111"/>
                                  <a:gd name="T7" fmla="*/ 78 h 106"/>
                                  <a:gd name="T8" fmla="*/ 111 w 111"/>
                                  <a:gd name="T9" fmla="*/ 75 h 106"/>
                                  <a:gd name="T10" fmla="*/ 111 w 111"/>
                                  <a:gd name="T11" fmla="*/ 3 h 106"/>
                                  <a:gd name="T12" fmla="*/ 108 w 111"/>
                                  <a:gd name="T13" fmla="*/ 0 h 106"/>
                                  <a:gd name="T14" fmla="*/ 108 w 111"/>
                                  <a:gd name="T15" fmla="*/ 0 h 106"/>
                                  <a:gd name="T16" fmla="*/ 3 w 111"/>
                                  <a:gd name="T17" fmla="*/ 0 h 106"/>
                                  <a:gd name="T18" fmla="*/ 0 w 111"/>
                                  <a:gd name="T19" fmla="*/ 3 h 106"/>
                                  <a:gd name="T20" fmla="*/ 0 w 111"/>
                                  <a:gd name="T21" fmla="*/ 75 h 106"/>
                                  <a:gd name="T22" fmla="*/ 3 w 111"/>
                                  <a:gd name="T23" fmla="*/ 78 h 106"/>
                                  <a:gd name="T24" fmla="*/ 36 w 111"/>
                                  <a:gd name="T25" fmla="*/ 78 h 106"/>
                                  <a:gd name="T26" fmla="*/ 42 w 111"/>
                                  <a:gd name="T27" fmla="*/ 84 h 106"/>
                                  <a:gd name="T28" fmla="*/ 42 w 111"/>
                                  <a:gd name="T29" fmla="*/ 84 h 106"/>
                                  <a:gd name="T30" fmla="*/ 41 w 111"/>
                                  <a:gd name="T31" fmla="*/ 90 h 106"/>
                                  <a:gd name="T32" fmla="*/ 37 w 111"/>
                                  <a:gd name="T33" fmla="*/ 95 h 106"/>
                                  <a:gd name="T34" fmla="*/ 35 w 111"/>
                                  <a:gd name="T35" fmla="*/ 97 h 106"/>
                                  <a:gd name="T36" fmla="*/ 30 w 111"/>
                                  <a:gd name="T37" fmla="*/ 106 h 106"/>
                                  <a:gd name="T38" fmla="*/ 30 w 111"/>
                                  <a:gd name="T39" fmla="*/ 106 h 106"/>
                                  <a:gd name="T40" fmla="*/ 81 w 111"/>
                                  <a:gd name="T41" fmla="*/ 106 h 106"/>
                                  <a:gd name="T42" fmla="*/ 81 w 111"/>
                                  <a:gd name="T43" fmla="*/ 106 h 106"/>
                                  <a:gd name="T44" fmla="*/ 76 w 111"/>
                                  <a:gd name="T45" fmla="*/ 97 h 106"/>
                                  <a:gd name="T46" fmla="*/ 73 w 111"/>
                                  <a:gd name="T47" fmla="*/ 95 h 106"/>
                                  <a:gd name="T48" fmla="*/ 69 w 111"/>
                                  <a:gd name="T49" fmla="*/ 87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1" h="106">
                                    <a:moveTo>
                                      <a:pt x="69" y="87"/>
                                    </a:moveTo>
                                    <a:cubicBezTo>
                                      <a:pt x="69" y="87"/>
                                      <a:pt x="69" y="87"/>
                                      <a:pt x="69" y="87"/>
                                    </a:cubicBezTo>
                                    <a:moveTo>
                                      <a:pt x="50" y="79"/>
                                    </a:moveTo>
                                    <a:cubicBezTo>
                                      <a:pt x="108" y="78"/>
                                      <a:pt x="108" y="78"/>
                                      <a:pt x="108" y="78"/>
                                    </a:cubicBezTo>
                                    <a:cubicBezTo>
                                      <a:pt x="110" y="78"/>
                                      <a:pt x="111" y="77"/>
                                      <a:pt x="111" y="75"/>
                                    </a:cubicBezTo>
                                    <a:cubicBezTo>
                                      <a:pt x="111" y="3"/>
                                      <a:pt x="111" y="3"/>
                                      <a:pt x="111" y="3"/>
                                    </a:cubicBezTo>
                                    <a:cubicBezTo>
                                      <a:pt x="111" y="1"/>
                                      <a:pt x="110" y="0"/>
                                      <a:pt x="108" y="0"/>
                                    </a:cubicBezTo>
                                    <a:moveTo>
                                      <a:pt x="108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75"/>
                                      <a:pt x="0" y="75"/>
                                      <a:pt x="0" y="75"/>
                                    </a:cubicBezTo>
                                    <a:cubicBezTo>
                                      <a:pt x="0" y="77"/>
                                      <a:pt x="1" y="78"/>
                                      <a:pt x="3" y="78"/>
                                    </a:cubicBezTo>
                                    <a:cubicBezTo>
                                      <a:pt x="36" y="78"/>
                                      <a:pt x="36" y="78"/>
                                      <a:pt x="36" y="78"/>
                                    </a:cubicBezTo>
                                    <a:cubicBezTo>
                                      <a:pt x="39" y="78"/>
                                      <a:pt x="42" y="81"/>
                                      <a:pt x="42" y="84"/>
                                    </a:cubicBezTo>
                                    <a:cubicBezTo>
                                      <a:pt x="42" y="84"/>
                                      <a:pt x="42" y="84"/>
                                      <a:pt x="42" y="84"/>
                                    </a:cubicBezTo>
                                    <a:cubicBezTo>
                                      <a:pt x="42" y="86"/>
                                      <a:pt x="41" y="88"/>
                                      <a:pt x="41" y="90"/>
                                    </a:cubicBezTo>
                                    <a:cubicBezTo>
                                      <a:pt x="40" y="92"/>
                                      <a:pt x="39" y="94"/>
                                      <a:pt x="37" y="95"/>
                                    </a:cubicBezTo>
                                    <a:cubicBezTo>
                                      <a:pt x="37" y="96"/>
                                      <a:pt x="36" y="97"/>
                                      <a:pt x="35" y="97"/>
                                    </a:cubicBezTo>
                                    <a:cubicBezTo>
                                      <a:pt x="32" y="99"/>
                                      <a:pt x="30" y="102"/>
                                      <a:pt x="30" y="106"/>
                                    </a:cubicBezTo>
                                    <a:cubicBezTo>
                                      <a:pt x="30" y="106"/>
                                      <a:pt x="30" y="106"/>
                                      <a:pt x="30" y="106"/>
                                    </a:cubicBezTo>
                                    <a:cubicBezTo>
                                      <a:pt x="81" y="106"/>
                                      <a:pt x="81" y="106"/>
                                      <a:pt x="81" y="106"/>
                                    </a:cubicBezTo>
                                    <a:cubicBezTo>
                                      <a:pt x="81" y="106"/>
                                      <a:pt x="81" y="106"/>
                                      <a:pt x="81" y="106"/>
                                    </a:cubicBezTo>
                                    <a:cubicBezTo>
                                      <a:pt x="81" y="102"/>
                                      <a:pt x="79" y="99"/>
                                      <a:pt x="76" y="97"/>
                                    </a:cubicBezTo>
                                    <a:cubicBezTo>
                                      <a:pt x="75" y="97"/>
                                      <a:pt x="74" y="96"/>
                                      <a:pt x="73" y="95"/>
                                    </a:cubicBezTo>
                                    <a:cubicBezTo>
                                      <a:pt x="71" y="93"/>
                                      <a:pt x="70" y="90"/>
                                      <a:pt x="69" y="87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137" name="Group 446"/>
                        <wpg:cNvGrpSpPr/>
                        <wpg:grpSpPr>
                          <a:xfrm flipH="1">
                            <a:off x="1506859" y="321252"/>
                            <a:ext cx="1061119" cy="1687582"/>
                            <a:chOff x="1506853" y="321252"/>
                            <a:chExt cx="335557" cy="507372"/>
                          </a:xfrm>
                        </wpg:grpSpPr>
                        <wps:wsp>
                          <wps:cNvPr id="138" name="Freeform: Shape 447"/>
                          <wps:cNvSpPr/>
                          <wps:spPr>
                            <a:xfrm>
                              <a:off x="1562190" y="321252"/>
                              <a:ext cx="220370" cy="220371"/>
                            </a:xfrm>
                            <a:custGeom>
                              <a:avLst/>
                              <a:gdLst>
                                <a:gd name="connsiteX0" fmla="*/ 114885 w 220370"/>
                                <a:gd name="connsiteY0" fmla="*/ 17737 h 220371"/>
                                <a:gd name="connsiteX1" fmla="*/ 17737 w 220370"/>
                                <a:gd name="connsiteY1" fmla="*/ 114886 h 220371"/>
                                <a:gd name="connsiteX2" fmla="*/ 17737 w 220370"/>
                                <a:gd name="connsiteY2" fmla="*/ 200563 h 220371"/>
                                <a:gd name="connsiteX3" fmla="*/ 35581 w 220370"/>
                                <a:gd name="connsiteY3" fmla="*/ 218406 h 220371"/>
                                <a:gd name="connsiteX4" fmla="*/ 44998 w 220370"/>
                                <a:gd name="connsiteY4" fmla="*/ 218406 h 220371"/>
                                <a:gd name="connsiteX5" fmla="*/ 218406 w 220370"/>
                                <a:gd name="connsiteY5" fmla="*/ 44998 h 220371"/>
                                <a:gd name="connsiteX6" fmla="*/ 218406 w 220370"/>
                                <a:gd name="connsiteY6" fmla="*/ 35581 h 220371"/>
                                <a:gd name="connsiteX7" fmla="*/ 200562 w 220370"/>
                                <a:gd name="connsiteY7" fmla="*/ 17737 h 220371"/>
                                <a:gd name="connsiteX8" fmla="*/ 114885 w 220370"/>
                                <a:gd name="connsiteY8" fmla="*/ 17737 h 2203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20370" h="220371">
                                  <a:moveTo>
                                    <a:pt x="114885" y="17737"/>
                                  </a:moveTo>
                                  <a:lnTo>
                                    <a:pt x="17737" y="114886"/>
                                  </a:lnTo>
                                  <a:cubicBezTo>
                                    <a:pt x="-5912" y="138535"/>
                                    <a:pt x="-5912" y="176913"/>
                                    <a:pt x="17737" y="200563"/>
                                  </a:cubicBezTo>
                                  <a:lnTo>
                                    <a:pt x="35581" y="218406"/>
                                  </a:lnTo>
                                  <a:cubicBezTo>
                                    <a:pt x="38201" y="221026"/>
                                    <a:pt x="42378" y="221026"/>
                                    <a:pt x="44998" y="218406"/>
                                  </a:cubicBezTo>
                                  <a:lnTo>
                                    <a:pt x="218406" y="44998"/>
                                  </a:lnTo>
                                  <a:cubicBezTo>
                                    <a:pt x="221026" y="42378"/>
                                    <a:pt x="221026" y="38201"/>
                                    <a:pt x="218406" y="35581"/>
                                  </a:cubicBezTo>
                                  <a:lnTo>
                                    <a:pt x="200562" y="17737"/>
                                  </a:lnTo>
                                  <a:cubicBezTo>
                                    <a:pt x="176913" y="-5912"/>
                                    <a:pt x="138535" y="-5912"/>
                                    <a:pt x="114885" y="177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B73B"/>
                            </a:solidFill>
                            <a:ln w="7081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39" name="Group 448"/>
                          <wpg:cNvGrpSpPr/>
                          <wpg:grpSpPr>
                            <a:xfrm>
                              <a:off x="1506853" y="321252"/>
                              <a:ext cx="335557" cy="507372"/>
                              <a:chOff x="1506853" y="321252"/>
                              <a:chExt cx="335557" cy="507372"/>
                            </a:xfrm>
                          </wpg:grpSpPr>
                          <wps:wsp>
                            <wps:cNvPr id="140" name="Freeform: Shape 449"/>
                            <wps:cNvSpPr/>
                            <wps:spPr>
                              <a:xfrm>
                                <a:off x="1506853" y="338281"/>
                                <a:ext cx="178648" cy="490343"/>
                              </a:xfrm>
                              <a:custGeom>
                                <a:avLst/>
                                <a:gdLst>
                                  <a:gd name="connsiteX0" fmla="*/ 178649 w 178648"/>
                                  <a:gd name="connsiteY0" fmla="*/ 49424 h 490343"/>
                                  <a:gd name="connsiteX1" fmla="*/ 139845 w 178648"/>
                                  <a:gd name="connsiteY1" fmla="*/ 10621 h 490343"/>
                                  <a:gd name="connsiteX2" fmla="*/ 88510 w 178648"/>
                                  <a:gd name="connsiteY2" fmla="*/ 10621 h 490343"/>
                                  <a:gd name="connsiteX3" fmla="*/ 16499 w 178648"/>
                                  <a:gd name="connsiteY3" fmla="*/ 82562 h 490343"/>
                                  <a:gd name="connsiteX4" fmla="*/ 0 w 178648"/>
                                  <a:gd name="connsiteY4" fmla="*/ 122497 h 490343"/>
                                  <a:gd name="connsiteX5" fmla="*/ 0 w 178648"/>
                                  <a:gd name="connsiteY5" fmla="*/ 490344 h 4903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8648" h="490343">
                                    <a:moveTo>
                                      <a:pt x="178649" y="49424"/>
                                    </a:moveTo>
                                    <a:lnTo>
                                      <a:pt x="139845" y="10621"/>
                                    </a:lnTo>
                                    <a:cubicBezTo>
                                      <a:pt x="125684" y="-3540"/>
                                      <a:pt x="102671" y="-3540"/>
                                      <a:pt x="88510" y="10621"/>
                                    </a:cubicBezTo>
                                    <a:lnTo>
                                      <a:pt x="16499" y="82562"/>
                                    </a:lnTo>
                                    <a:cubicBezTo>
                                      <a:pt x="5948" y="93112"/>
                                      <a:pt x="0" y="107486"/>
                                      <a:pt x="0" y="122497"/>
                                    </a:cubicBezTo>
                                    <a:lnTo>
                                      <a:pt x="0" y="490344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63A3E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41" name="Freeform: Shape 451"/>
                            <wps:cNvSpPr/>
                            <wps:spPr>
                              <a:xfrm>
                                <a:off x="1619331" y="321252"/>
                                <a:ext cx="223079" cy="223079"/>
                              </a:xfrm>
                              <a:custGeom>
                                <a:avLst/>
                                <a:gdLst>
                                  <a:gd name="connsiteX0" fmla="*/ 114886 w 223079"/>
                                  <a:gd name="connsiteY0" fmla="*/ 17737 h 223079"/>
                                  <a:gd name="connsiteX1" fmla="*/ 17737 w 223079"/>
                                  <a:gd name="connsiteY1" fmla="*/ 114886 h 223079"/>
                                  <a:gd name="connsiteX2" fmla="*/ 17737 w 223079"/>
                                  <a:gd name="connsiteY2" fmla="*/ 200563 h 223079"/>
                                  <a:gd name="connsiteX3" fmla="*/ 40254 w 223079"/>
                                  <a:gd name="connsiteY3" fmla="*/ 223080 h 223079"/>
                                  <a:gd name="connsiteX4" fmla="*/ 223080 w 223079"/>
                                  <a:gd name="connsiteY4" fmla="*/ 40254 h 223079"/>
                                  <a:gd name="connsiteX5" fmla="*/ 200563 w 223079"/>
                                  <a:gd name="connsiteY5" fmla="*/ 17737 h 223079"/>
                                  <a:gd name="connsiteX6" fmla="*/ 114886 w 223079"/>
                                  <a:gd name="connsiteY6" fmla="*/ 17737 h 2230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23079" h="223079">
                                    <a:moveTo>
                                      <a:pt x="114886" y="17737"/>
                                    </a:moveTo>
                                    <a:lnTo>
                                      <a:pt x="17737" y="114886"/>
                                    </a:lnTo>
                                    <a:cubicBezTo>
                                      <a:pt x="-5912" y="138535"/>
                                      <a:pt x="-5912" y="176913"/>
                                      <a:pt x="17737" y="200563"/>
                                    </a:cubicBezTo>
                                    <a:lnTo>
                                      <a:pt x="40254" y="223080"/>
                                    </a:lnTo>
                                    <a:lnTo>
                                      <a:pt x="223080" y="40254"/>
                                    </a:lnTo>
                                    <a:lnTo>
                                      <a:pt x="200563" y="17737"/>
                                    </a:lnTo>
                                    <a:cubicBezTo>
                                      <a:pt x="176843" y="-5912"/>
                                      <a:pt x="138536" y="-5912"/>
                                      <a:pt x="114886" y="17737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63A3E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42" name="Freeform: Shape 452"/>
                            <wps:cNvSpPr/>
                            <wps:spPr>
                              <a:xfrm>
                                <a:off x="1715382" y="332263"/>
                                <a:ext cx="96510" cy="96581"/>
                              </a:xfrm>
                              <a:custGeom>
                                <a:avLst/>
                                <a:gdLst>
                                  <a:gd name="connsiteX0" fmla="*/ 0 w 96510"/>
                                  <a:gd name="connsiteY0" fmla="*/ 96582 h 96581"/>
                                  <a:gd name="connsiteX1" fmla="*/ 96511 w 96510"/>
                                  <a:gd name="connsiteY1" fmla="*/ 0 h 965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6510" h="96581">
                                    <a:moveTo>
                                      <a:pt x="0" y="96582"/>
                                    </a:moveTo>
                                    <a:lnTo>
                                      <a:pt x="96511" y="0"/>
                                    </a:lnTo>
                                  </a:path>
                                </a:pathLst>
                              </a:custGeom>
                              <a:ln w="12700" cap="rnd">
                                <a:solidFill>
                                  <a:srgbClr val="363A3E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E5BFA2" id="Gruppe 2" o:spid="_x0000_s1026" alt="tegning af en mødevært med lampe til god belysning, webkamera, to skærme og en mikrofon. Et billede på det bedste setup, hvis det er muligt." style="position:absolute;margin-left:409.3pt;margin-top:18.9pt;width:97.2pt;height:85pt;z-index:-251656187;mso-position-horizontal-relative:margin;mso-width-relative:margin;mso-height-relative:margin" coordorigin=",3212" coordsize="25679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">
                <v:group id="Group 48" o:spid="_x0000_s1027" style="position:absolute;top:3841;width:12777;height:21565" coordorigin=",3841" coordsize="12080,2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9" o:spid="_x0000_s1028" style="position:absolute;left:2039;top:3841;width:10041;height:19977" coordorigin="2039,3841" coordsize="10041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Freeform: Shape 106" o:spid="_x0000_s1029" style="position:absolute;left:2039;top:13015;width:7084;height:10803;visibility:visible;mso-wrap-style:square;v-text-anchor:middle" coordsize="708414,108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" path="m713138,1022479l420916,,36601,2952c36601,2952,,69661,,175923v,6494,,18301,,18301l,227283v,4133,,5904,,5904l,233187r,843604l224331,1076791r,-844785l230825,232006v12988,,24204,8265,27746,20662l270969,296944r10626,37782l281595,334726r215476,749739l713138,1022479xe" fillcolor="#595f62" stroked="f" strokeweight=".16397mm">
                      <v:stroke joinstyle="miter"/>
                      <v:path arrowok="t" o:connecttype="custom" o:connectlocs="713139,1022480;420917,0;36601,2952;0,175923;0,194224;0,227283;0,233187;0,233187;0,1076792;224331,1076792;224331,232006;230825,232006;258571,252668;270969,296944;281595,334726;281595,334726;497072,1084466;713139,1022480" o:connectangles="0,0,0,0,0,0,0,0,0,0,0,0,0,0,0,0,0,0"/>
                    </v:shape>
                    <v:shape id="Freeform: Shape 107" o:spid="_x0000_s1030" style="position:absolute;left:11372;top:6291;width:708;height:2538;visibility:visible;mso-wrap-style:square;v-text-anchor:middle" coordsize="70841,2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" path="m,6494l,204850v,1181,591,2361,1181,3542l31288,253849v2362,3542,8265,3542,10627,l72022,208392v590,-1181,1181,-2361,1181,-3542l73203,6494c73203,2952,70251,,66709,l7084,c2362,590,,3542,,6494xe" filled="f" stroked="f" strokeweight=".16397mm">
                      <v:stroke joinstyle="miter"/>
                      <v:path arrowok="t" o:connecttype="custom" o:connectlocs="0,6494;0,204851;1181,208393;31288,253850;41915,253850;72022,208393;73203,204851;73203,6494;66709,0;7084,0;0,6494" o:connectangles="0,0,0,0,0,0,0,0,0,0,0"/>
                    </v:shape>
                    <v:shape id="Freeform: Shape 108" o:spid="_x0000_s1031" style="position:absolute;left:2091;top:6321;width:1594;height:1181;visibility:visible;mso-wrap-style:square;v-text-anchor:middle" coordsize="159393,1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" path="m95150,3456c94560,504,91018,-1267,88656,1094,81572,6407,72717,8769,63271,7588,59139,6998,55007,5227,51464,2865v-2361,-1771,-5903,,-6493,2952c34935,45961,20767,86694,695,116802v-1771,2952,,6494,3542,6494l160088,123296v2952,,4723,-2362,4132,-5313l162450,109128v,-1181,-591,-1772,-1772,-2362c127619,83743,102825,45961,95150,3456xe" fillcolor="#cbb59b" stroked="f" strokeweight=".16397mm">
                      <v:stroke joinstyle="miter"/>
                      <v:path arrowok="t" o:connecttype="custom" o:connectlocs="95150,3456;88656,1094;63271,7588;51464,2865;44971,5817;695,116802;4237,123296;160088,123296;164220,117983;162450,109128;160678,106766;95150,3456" o:connectangles="0,0,0,0,0,0,0,0,0,0,0,0"/>
                    </v:shape>
                    <v:shape id="Freeform: Shape 109" o:spid="_x0000_s1032" style="position:absolute;left:4831;top:6324;width:1653;height:1180;visibility:visible;mso-wrap-style:square;v-text-anchor:middle" coordsize="165296,1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" path="m116888,8507c108033,9097,99768,6145,93275,832,90913,-939,87371,242,86781,3194,76745,52783,44276,97058,1181,117130l,123034r161164,c164706,123034,166478,119492,164706,116540,145225,88203,131647,49831,121611,12049v-590,-2952,-2361,-4133,-4723,-3542xe" fillcolor="#cbb59b" stroked="f" strokeweight=".16397mm">
                      <v:stroke joinstyle="miter"/>
                      <v:path arrowok="t" o:connecttype="custom" o:connectlocs="116889,8507;93276,832;86782,3194;1181,117130;0,123034;161165,123034;164707,116540;121612,12049;116889,8507" o:connectangles="0,0,0,0,0,0,0,0,0"/>
                    </v:shape>
                    <v:shape id="Freeform: Shape 110" o:spid="_x0000_s1033" style="position:absolute;left:2753;top:3841;width:3247;height:1653;visibility:visible;mso-wrap-style:square;v-text-anchor:middle" coordsize="324690,16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" path="m206031,165887l223741,90323v,-1181,1771,-1181,1771,l257981,166478v,590,591,590,1181,590l327052,167068v590,,1180,-590,1180,-1181l328232,157032c328232,70251,255029,,164116,r,c74384,,1771,68480,,154080r,12988l2952,167068r203079,c206031,166478,206031,165887,206031,165887xe" fillcolor="#cbb59b" stroked="f" strokeweight=".16397mm">
                      <v:stroke joinstyle="miter"/>
                      <v:path arrowok="t" o:connecttype="custom" o:connectlocs="206031,165888;223741,90324;225512,90324;257981,166479;259162,167069;327052,167069;328232,165888;328232,157033;164116,0;164116,0;0,154081;0,167069;2952,167069;206031,167069;206031,165888" o:connectangles="0,0,0,0,0,0,0,0,0,0,0,0,0,0,0"/>
                    </v:shape>
                  </v:group>
                  <v:group id="Group 50" o:spid="_x0000_s1034" style="position:absolute;top:3941;width:11933;height:21146" coordorigin=",3941" coordsize="11933,2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: Shape 51" o:spid="_x0000_s1035" style="position:absolute;left:4914;top:16545;width:1239;height:4427;visibility:visible;mso-wrap-style:square;v-text-anchor:middle" coordsize="123972,44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" path="m,l128695,447482e" filled="f" strokecolor="#30373b" strokeweight=".32797mm">
                      <v:stroke endcap="round"/>
                      <v:path arrowok="t" o:connecttype="custom" o:connectlocs="0,0;128696,447482" o:connectangles="0,0"/>
                    </v:shape>
                    <v:shape id="Freeform: Shape 52" o:spid="_x0000_s1036" style="position:absolute;left:2039;top:14898;width:59;height:7084;visibility:visible;mso-wrap-style:square;v-text-anchor:middle" coordsize="5903,70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" path="m,c,3542,,5903,,5903l,38963v,4132,,5903,,5903l,44866,,713728e" filled="f" strokecolor="#30373b" strokeweight=".32797mm">
                      <v:stroke endcap="round"/>
                      <v:path arrowok="t" o:connecttype="custom" o:connectlocs="0,0;0,5903;0,38963;0,44866;0,44866;0,713729" o:connectangles="0,0,0,0,0,0"/>
                    </v:shape>
                    <v:shape id="Freeform: Shape 53" o:spid="_x0000_s1037" style="position:absolute;left:3762;top:4708;width:945;height:768;visibility:visible;mso-wrap-style:square;v-text-anchor:middle" coordsize="94455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" path="m97407,l79106,79697,,79697e" filled="f" strokecolor="#30373b" strokeweight=".32797mm">
                      <v:stroke endcap="round"/>
                      <v:path arrowok="t" o:connecttype="custom" o:connectlocs="97407,0;79106,79698;0,79698" o:connectangles="0,0,0"/>
                    </v:shape>
                    <v:shape id="Freeform: Shape 54" o:spid="_x0000_s1038" style="position:absolute;left:3821;top:13020;width:2421;height:60;visibility:visible;mso-wrap-style:square;v-text-anchor:middle" coordsize="242041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" path="m,1181l242632,e" filled="f" strokecolor="#30373b" strokeweight=".32797mm">
                      <v:stroke endcap="round"/>
                      <v:path arrowok="t" o:connecttype="custom" o:connectlocs="0,6971443;242633,0" o:connectangles="0,0"/>
                    </v:shape>
                    <v:shape id="Freeform: Shape 55" o:spid="_x0000_s1039" style="position:absolute;left:3615;top:13770;width:2952;height:59;visibility:visible;mso-wrap-style:square;v-text-anchor:middle" coordsize="295172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" path="m,1771l298125,e" filled="f" strokecolor="#30373b" strokeweight=".32797mm">
                      <v:stroke endcap="round"/>
                      <v:path arrowok="t" o:connecttype="custom" o:connectlocs="0,10454213;298126,0" o:connectangles="0,0"/>
                    </v:shape>
                    <v:shape id="Freeform: Shape 56" o:spid="_x0000_s1040" style="position:absolute;left:7930;top:9024;width:1535;height:1712;visibility:visible;mso-wrap-style:square;v-text-anchor:middle" coordsize="153489,17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" path="m,131057r33059,44866l158213,e" filled="f" strokecolor="#30373b" strokeweight=".32797mm">
                      <v:stroke endcap="round"/>
                      <v:path arrowok="t" o:connecttype="custom" o:connectlocs="0,131057;33059,175923;158214,0" o:connectangles="0,0,0"/>
                    </v:shape>
                    <v:shape id="Freeform: Shape 57" o:spid="_x0000_s1041" style="position:absolute;left:6998;top:9921;width:3246;height:2362;visibility:visible;mso-wrap-style:square;v-text-anchor:middle" coordsize="324690,23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" path="m325871,l165887,210753v-11807,17120,-30698,27156,-51360,27156c113937,237909,113346,237909,112756,237909,91504,237319,75564,226693,61396,207802l,119250e" filled="f" strokecolor="#30373b" strokeweight=".32797mm">
                      <v:stroke endcap="round"/>
                      <v:path arrowok="t" o:connecttype="custom" o:connectlocs="325871,0;165887,210753;114527,237909;112756,237909;61396,207802;0,119250" o:connectangles="0,0,0,0,0,0"/>
                    </v:shape>
                    <v:shape id="Freeform: Shape 58" o:spid="_x0000_s1042" style="position:absolute;left:3928;top:5860;width:118;height:118;visibility:visible;mso-wrap-style:square;v-text-anchor:middle" coordsize="11806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" path="m11807,5903v,3261,-2643,5904,-5903,5904c2643,11807,,9164,,5903,,2643,2643,,5904,v3260,,5903,2643,5903,5903xe" fillcolor="#30373b" strokecolor="#30373b" strokeweight=".32797mm">
                      <v:stroke endcap="round"/>
                      <v:path arrowok="t" o:connecttype="custom" o:connectlocs="11808,5903;5905,11808;0,5903;5905,0;11808,5903" o:connectangles="0,0,0,0,0"/>
                    </v:shape>
                    <v:shape id="Freeform: Shape 59" o:spid="_x0000_s1043" style="position:absolute;left:3562;top:5750;width:590;height:118;visibility:visible;mso-wrap-style:square;v-text-anchor:middle" coordsize="59034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" path="m63167,12776v,,-27746,-29517,-63167,1181e" filled="f" strokecolor="#30373b" strokeweight=".32797mm">
                      <v:stroke endcap="round"/>
                      <v:path arrowok="t" o:connecttype="custom" o:connectlocs="63168,12777;0,13958" o:connectangles="0,0"/>
                    </v:shape>
                    <v:shape id="Freeform: Shape 60" o:spid="_x0000_s1044" style="position:absolute;left:5386;top:5860;width:118;height:118;visibility:visible;mso-wrap-style:square;v-text-anchor:middle" coordsize="11806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" path="m11807,5903v,3261,-2643,5904,-5904,5904c2643,11807,,9164,,5903,,2643,2643,,5903,v3261,,5904,2643,5904,5903xe" fillcolor="#30373b" strokecolor="#30373b" strokeweight=".32797mm">
                      <v:stroke endcap="round"/>
                      <v:path arrowok="t" o:connecttype="custom" o:connectlocs="11808,5903;5903,11808;0,5903;5903,0;11808,5903" o:connectangles="0,0,0,0,0"/>
                    </v:shape>
                    <v:shape id="Freeform: Shape 61" o:spid="_x0000_s1045" style="position:absolute;left:5020;top:5739;width:590;height:118;visibility:visible;mso-wrap-style:square;v-text-anchor:middle" coordsize="59034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" path="m63167,13825v,,-33060,-31879,-63167,1181e" filled="f" strokecolor="#30373b" strokeweight=".32797mm">
                      <v:stroke endcap="round"/>
                      <v:path arrowok="t" o:connecttype="custom" o:connectlocs="63168,13826;0,15007" o:connectangles="0,0"/>
                    </v:shape>
                    <v:shape id="Freeform: Shape 62" o:spid="_x0000_s1046" style="position:absolute;left:5232;top:7406;width:2834;height:5018;visibility:visible;mso-wrap-style:square;v-text-anchor:middle" coordsize="283365,50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" path="m,l5313,74974v590,9445,8265,16530,17711,16530l103901,92094v27156,,52541,12988,68480,34240l286908,279234,167658,378412,93865,275101,85600,504155e" filled="f" strokecolor="#30373b" strokeweight=".32797mm">
                      <v:stroke endcap="round"/>
                      <v:path arrowok="t" o:connecttype="custom" o:connectlocs="0,0;5313,74974;23024,91504;103901,92094;172382,126334;286909,279235;167659,378413;93865,275102;85600,504156" o:connectangles="0,0,0,0,0,0,0,0,0"/>
                    </v:shape>
                    <v:shape id="Freeform: Shape 63" o:spid="_x0000_s1047" style="position:absolute;left:586;top:7383;width:3306;height:5490;visibility:visible;mso-wrap-style:square;v-text-anchor:middle" coordsize="330593,54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" path="m335316,r-9445,77926c324690,86781,317016,93275,308160,93275r-92684,c194814,93275,174742,100949,159393,113937l,250897,110985,357749r86190,-82648l186549,550793e" filled="f" strokecolor="#30373b" strokeweight=".32797mm">
                      <v:stroke endcap="round"/>
                      <v:path arrowok="t" o:connecttype="custom" o:connectlocs="335317,0;325872,77926;308161,93275;215477,93275;159393,113937;0,250897;110985,357750;197176,275102;186550,550794" o:connectangles="0,0,0,0,0,0,0,0,0"/>
                    </v:shape>
                    <v:shape id="Freeform: Shape 64" o:spid="_x0000_s1048" style="position:absolute;left:2895;top:6060;width:236;height:59;visibility:visible;mso-wrap-style:square;v-text-anchor:middle" coordsize="23613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" path="m,2952l24794,e" filled="f" strokecolor="#30373b" strokeweight=".32797mm">
                      <v:stroke endcap="round"/>
                      <v:path arrowok="t" o:connecttype="custom" o:connectlocs="0,17425656;24795,0" o:connectangles="0,0"/>
                    </v:shape>
                    <v:shape id="Freeform: Shape 65" o:spid="_x0000_s1049" style="position:absolute;left:4477;top:6633;width:590;height:413;visibility:visible;mso-wrap-style:square;v-text-anchor:middle" coordsize="59034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" path="m,33650c20072,53721,63167,47818,61396,l34240,14759e" filled="f" strokecolor="#30373b" strokeweight=".32797mm">
                      <v:stroke endcap="round"/>
                      <v:path arrowok="t" o:connecttype="custom" o:connectlocs="0,33650;61397,0;34241,14759" o:connectangles="0,0,0"/>
                    </v:shape>
                    <v:group id="Graphic 6" o:spid="_x0000_s1050" style="position:absolute;left:1271;top:13090;width:2409;height:910" coordorigin="1271,13090" coordsize="240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Freeform: Shape 103" o:spid="_x0000_s1051" style="position:absolute;left:2623;top:13090;width:945;height:354;visibility:visible;mso-wrap-style:square;v-text-anchor:middle" coordsize="94455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" path="m,1942v17710,-4723,65528,,84419,5313c92684,9616,97997,17881,96226,26146,94455,32640,89732,36772,83239,37362e" filled="f" strokecolor="#30373b" strokeweight=".32797mm">
                        <v:stroke endcap="round"/>
                        <v:path arrowok="t" o:connecttype="custom" o:connectlocs="0,1942;84419,7255;96226,26147;83239,37363" o:connectangles="0,0,0,0"/>
                      </v:shape>
                      <v:shape id="Freeform: Shape 104" o:spid="_x0000_s1052" style="position:absolute;left:2499;top:13388;width:1181;height:413;visibility:visible;mso-wrap-style:square;v-text-anchor:middle" coordsize="118069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" path="m,4594c21252,-4852,81468,1642,108624,11678v8264,2952,12397,12397,9445,20662c115117,40605,105672,44738,97407,41786,94455,40605,92684,40015,89733,39424e" filled="f" strokecolor="#30373b" strokeweight=".32797mm">
                        <v:stroke endcap="round"/>
                        <v:path arrowok="t" o:connecttype="custom" o:connectlocs="0,4594;108624,11678;118069,32340;97407,41786;89733,39424" o:connectangles="0,0,0,0,0"/>
                      </v:shape>
                      <v:shape id="Freeform: Shape 105" o:spid="_x0000_s1053" style="position:absolute;left:1271;top:13410;width:2125;height:590;visibility:visible;mso-wrap-style:square;v-text-anchor:middle" coordsize="212524,5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" path="m118069,27156v14168,-1771,62577,-2361,82649,590c209573,28927,215476,37192,214295,45457v-1180,8855,-9445,14758,-17710,13578c172971,56083,123382,56673,99768,57264,91504,57854,60806,55493,57263,54312,30698,49589,7674,29517,,e" filled="f" strokecolor="#30373b" strokeweight=".32797mm">
                        <v:stroke endcap="round"/>
                        <v:path arrowok="t" o:connecttype="custom" o:connectlocs="118069,27156;200718,27746;214295,45458;196585,59036;99768,57265;57263,54313;0,0" o:connectangles="0,0,0,0,0,0,0"/>
                      </v:shape>
                    </v:group>
                    <v:shape id="Freeform: Shape 67" o:spid="_x0000_s1054" style="position:absolute;top:9992;width:1239;height:3424;visibility:visible;mso-wrap-style:square;v-text-anchor:middle" coordsize="123972,34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" path="m69314,c51604,17120,29171,37192,17364,50179,10870,57264,5557,65528,2605,75564v-4723,15940,-2952,33060,4723,47818l127168,342991e" filled="f" strokecolor="#30373b" strokeweight=".32797mm">
                      <v:stroke endcap="round"/>
                      <v:path arrowok="t" o:connecttype="custom" o:connectlocs="69315,0;17364,50179;2605,75564;7328,123382;127169,342992" o:connectangles="0,0,0,0,0"/>
                    </v:shape>
                    <v:shape id="Freeform: Shape 68" o:spid="_x0000_s1055" style="position:absolute;left:1259;top:10836;width:1830;height:2244;visibility:visible;mso-wrap-style:square;v-text-anchor:middle" coordsize="183007,22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" path="m30108,l,33650,88552,206031v10626,10035,47818,-4133,69070,-15940c167658,184188,178875,179465,183598,191272v4132,10626,-18301,28337,-36012,33650e" filled="f" strokecolor="#30373b" strokeweight=".32797mm">
                      <v:stroke endcap="round"/>
                      <v:path arrowok="t" o:connecttype="custom" o:connectlocs="30108,0;0,33650;88552,206031;157622,190091;183598,191272;147586,224922" o:connectangles="0,0,0,0,0,0"/>
                    </v:shape>
                    <v:shape id="Freeform: Shape 69" o:spid="_x0000_s1056" style="position:absolute;left:2428;top:24792;width:1594;height:59;visibility:visible;mso-wrap-style:square;v-text-anchor:middle" coordsize="159393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" path="m,l161164,e" filled="f" strokecolor="#30373b" strokeweight=".32797mm">
                      <v:stroke endcap="round"/>
                      <v:path arrowok="t" o:connecttype="custom" o:connectlocs="0,0;161164,0" o:connectangles="0,0"/>
                    </v:shape>
                    <v:shape id="Freeform: Shape 70" o:spid="_x0000_s1057" style="position:absolute;left:2428;top:23670;width:1594;height:1417;visibility:visible;mso-wrap-style:square;v-text-anchor:middle" coordsize="159393,14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" path="m,l,144635r161164,l161164,33059e" filled="f" strokecolor="#30373b" strokeweight=".32797mm">
                      <v:stroke endcap="round"/>
                      <v:path arrowok="t" o:connecttype="custom" o:connectlocs="0,0;0,144636;161164,144636;161164,33059" o:connectangles="0,0,0,0"/>
                    </v:shape>
                    <v:shape id="Freeform: Shape 71" o:spid="_x0000_s1058" style="position:absolute;left:2428;top:24243;width:1594;height:531;visibility:visible;mso-wrap-style:square;v-text-anchor:middle" coordsize="159393,5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" path="m,54913c,24215,41324,10,80877,10v37192,-590,80878,24205,80878,54903e" filled="f" strokecolor="#30373b" strokeweight=".32797mm">
                      <v:stroke endcap="round"/>
                      <v:path arrowok="t" o:connecttype="custom" o:connectlocs="0,54913;80877,10;161755,54913" o:connectangles="0,0,0"/>
                    </v:shape>
                    <v:shape id="Freeform: Shape 72" o:spid="_x0000_s1059" style="position:absolute;left:7405;top:23476;width:3129;height:1593;visibility:visible;mso-wrap-style:square;v-text-anchor:middle" coordsize="312883,15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" path="m,590l1181,163526r311112,c318196,116889,307570,96817,295763,87371,280414,74384,264475,82648,219608,66119,205440,60806,192453,56083,178284,45457,158213,30698,147586,12397,141683,e" filled="f" strokecolor="#30373b" strokeweight=".32797mm">
                      <v:stroke endcap="round"/>
                      <v:path arrowok="t" o:connecttype="custom" o:connectlocs="0,590;1181,163526;312293,163526;295763,87371;219608,66119;178284,45457;141683,0" o:connectangles="0,0,0,0,0,0,0"/>
                    </v:shape>
                    <v:shape id="Freeform: Shape 73" o:spid="_x0000_s1060" style="position:absolute;left:7859;top:24810;width:2657;height:59;visibility:visible;mso-wrap-style:square;v-text-anchor:middle" coordsize="265655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" path="m268607,l,e" filled="f" strokecolor="#30373b" strokeweight=".32797mm">
                      <v:stroke endcap="round"/>
                      <v:path arrowok="t" o:connecttype="custom" o:connectlocs="268608,0;0,0" o:connectangles="0,0"/>
                    </v:shape>
                    <v:shape id="Freeform: Shape 74" o:spid="_x0000_s1061" style="position:absolute;left:8910;top:23930;width:236;height:295;visibility:visible;mso-wrap-style:square;v-text-anchor:middle" coordsize="23613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" path="m27746,l,33059e" filled="f" strokecolor="#30373b" strokeweight=".32797mm">
                      <v:stroke endcap="round"/>
                      <v:path arrowok="t" o:connecttype="custom" o:connectlocs="27747,0;0,33059" o:connectangles="0,0"/>
                    </v:shape>
                    <v:shape id="Freeform: Shape 75" o:spid="_x0000_s1062" style="position:absolute;left:8715;top:23759;width:237;height:295;visibility:visible;mso-wrap-style:square;v-text-anchor:middle" coordsize="23613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" path="m28927,l,33650e" filled="f" strokecolor="#30373b" strokeweight=".32797mm">
                      <v:stroke endcap="round"/>
                      <v:path arrowok="t" o:connecttype="custom" o:connectlocs="28928,0;0,33650" o:connectangles="0,0"/>
                    </v:shape>
                    <v:shape id="Freeform: Shape 76" o:spid="_x0000_s1063" style="position:absolute;left:11555;top:6497;width:59;height:1771;visibility:visible;mso-wrap-style:square;v-text-anchor:middle" coordsize="5903,17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" path="m,180646l,e" filled="f" strokecolor="#30373b" strokeweight=".32797mm">
                      <v:stroke endcap="round"/>
                      <v:path arrowok="t" o:connecttype="custom" o:connectlocs="0,180647;0,0" o:connectangles="0,0"/>
                    </v:shape>
                    <v:shape id="Freeform: Shape 77" o:spid="_x0000_s1064" style="position:absolute;left:11337;top:8304;width:472;height:59;visibility:visible;mso-wrap-style:square;v-text-anchor:middle" coordsize="47227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" path="m,l51950,e" filled="f" strokecolor="#30373b" strokeweight=".32797mm">
                      <v:stroke endcap="round"/>
                      <v:path arrowok="t" o:connecttype="custom" o:connectlocs="0,0;51951,0" o:connectangles="0,0"/>
                    </v:shape>
                    <v:shape id="Freeform: Shape 78" o:spid="_x0000_s1065" style="position:absolute;left:5970;top:13770;width:886;height:1417;visibility:visible;mso-wrap-style:square;v-text-anchor:middle" coordsize="88551,14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" path="m,l11217,95046v1771,13578,10626,24794,23614,28927l91504,143454e" filled="f" strokecolor="#30373b" strokeweight=".32797mm">
                      <v:stroke endcap="round"/>
                      <v:path arrowok="t" o:connecttype="custom" o:connectlocs="0,0;11217,95047;34831,123974;91505,143455" o:connectangles="0,0,0,0"/>
                    </v:shape>
                    <v:shape id="Freeform: Shape 79" o:spid="_x0000_s1066" style="position:absolute;left:2039;top:14006;width:767;height:1122;visibility:visible;mso-wrap-style:square;v-text-anchor:middle" coordsize="76744,1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" path="m79697,l70841,71432c69070,85010,60215,96226,47228,100359l,116298e" filled="f" strokecolor="#30373b" strokeweight=".32797mm">
                      <v:stroke endcap="round"/>
                      <v:path arrowok="t" o:connecttype="custom" o:connectlocs="79698,0;70842,71433;47229,100360;0,116299" o:connectangles="0,0,0,0"/>
                    </v:shape>
                    <v:shape id="Freeform: Shape 80" o:spid="_x0000_s1067" style="position:absolute;left:4441;top:6161;width:177;height:295;visibility:visible;mso-wrap-style:square;v-text-anchor:middle" coordsize="17710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" path="m1222,l41,16530v-591,7084,5313,13578,12397,13578l19522,30108e" filled="f" strokecolor="#30373b" strokeweight=".32797mm">
                      <v:stroke endcap="round"/>
                      <v:path arrowok="t" o:connecttype="custom" o:connectlocs="1222,0;41,16530;12438,30108;19522,30108" o:connectangles="0,0,0,0"/>
                    </v:shape>
                    <v:shape id="Freeform: Shape 81" o:spid="_x0000_s1068" style="position:absolute;left:3013;top:3941;width:1594;height:1299;visibility:visible;mso-wrap-style:square;v-text-anchor:middle" coordsize="159393,12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" path="m161164,r,c85600,,21252,54902,,129876e" filled="f" strokecolor="#30373b" strokeweight=".32797mm">
                      <v:stroke endcap="round"/>
                      <v:path arrowok="t" o:connecttype="custom" o:connectlocs="161164,0;161164,0;0,129876" o:connectangles="0,0,0"/>
                    </v:shape>
                    <v:shape id="Freeform: Shape 82" o:spid="_x0000_s1069" style="position:absolute;left:5008;top:3988;width:1181;height:1181;visibility:visible;mso-wrap-style:square;v-text-anchor:middle" coordsize="118069,1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" path="m,c56673,14168,102720,60215,121611,120431e" filled="f" strokecolor="#30373b" strokeweight=".32797mm">
                      <v:stroke endcap="round"/>
                      <v:path arrowok="t" o:connecttype="custom" o:connectlocs="0,0;121611,120431" o:connectangles="0,0"/>
                    </v:shape>
                    <v:shape id="Freeform: Shape 83" o:spid="_x0000_s1070" style="position:absolute;left:5293;top:4607;width:237;height:650;visibility:visible;mso-wrap-style:square;v-text-anchor:middle" coordsize="23613,6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" path="m979,8924c11605,24864,17508,44345,17508,63236v,7675,11807,7675,11807,c28725,41984,22821,20731,11014,2431,6882,-3473,-3154,2431,979,8924r,xe" fillcolor="#30373b" stroked="f" strokeweight=".16397mm">
                      <v:stroke joinstyle="miter"/>
                      <v:path arrowok="t" o:connecttype="custom" o:connectlocs="979,8924;17509,63236;29316,63236;11014,2431;979,8924;979,8924" o:connectangles="0,0,0,0,0,0"/>
                    </v:shape>
                    <v:shape id="Freeform: Shape 84" o:spid="_x0000_s1071" style="position:absolute;left:6879;top:9892;width:945;height:767;visibility:visible;mso-wrap-style:square;v-text-anchor:middle" coordsize="94455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" path="m99178,l,80287e" filled="f" strokecolor="#30373b" strokeweight=".32797mm">
                      <v:stroke endcap="round"/>
                      <v:path arrowok="t" o:connecttype="custom" o:connectlocs="99178,0;0,80288" o:connectangles="0,0"/>
                    </v:shape>
                    <v:shape id="Freeform: Shape 85" o:spid="_x0000_s1072" style="position:absolute;left:1124;top:9821;width:826;height:826;visibility:visible;mso-wrap-style:square;v-text-anchor:middle" coordsize="82648,8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" path="m,l86781,86190e" filled="f" strokecolor="#30373b" strokeweight=".32797mm">
                      <v:stroke endcap="round"/>
                      <v:path arrowok="t" o:connecttype="custom" o:connectlocs="0,0;86781,86190" o:connectangles="0,0"/>
                    </v:shape>
                    <v:shape id="Freeform: Shape 86" o:spid="_x0000_s1073" style="position:absolute;left:4701;top:13026;width:59;height:709;visibility:visible;mso-wrap-style:square;v-text-anchor:middle" coordsize="5903,7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" path="m,l,75564e" filled="f" strokecolor="#30373b" strokeweight=".32797mm">
                      <v:stroke endcap="round"/>
                      <v:path arrowok="t" o:connecttype="custom" o:connectlocs="0,0;0,75564" o:connectangles="0,0"/>
                    </v:shape>
                    <v:shape id="Freeform: Shape 87" o:spid="_x0000_s1074" style="position:absolute;left:6691;top:17117;width:1416;height:1594;visibility:visible;mso-wrap-style:square;v-text-anchor:middle" coordsize="141682,15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" path="m105672,l,20072,7084,59625,117479,38963r28336,72022c148767,118069,147586,126334,143454,132828r-1181,2361c138731,140502,133418,144044,126924,145225l48408,159984v-4132,590,-8265,590,-12397,-1181l32469,157622c24204,154671,18301,146996,17120,138141l13578,106262e" filled="f" strokecolor="#30373b" strokeweight=".32797mm">
                      <v:stroke endcap="round"/>
                      <v:path arrowok="t" o:connecttype="custom" o:connectlocs="105673,0;0,20072;7084,59625;117480,38963;145816,110985;143455,132828;142274,135189;126925,145225;48408,159984;36011,158803;32469,157622;17120,138141;13578,106262" o:connectangles="0,0,0,0,0,0,0,0,0,0,0,0,0"/>
                    </v:shape>
                    <v:shape id="Freeform: Shape 88" o:spid="_x0000_s1075" style="position:absolute;left:4323;top:13357;width:118;height:118;visibility:visible;mso-wrap-style:square;v-text-anchor:middle" coordsize="11806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" path="m11807,5903v,3261,-2643,5904,-5904,5904c2643,11807,,9164,,5903,,2643,2643,,5903,v3261,,5904,2643,5904,5903xe" fillcolor="#30373b" strokecolor="#30373b" strokeweight=".32797mm">
                      <v:stroke endcap="round"/>
                      <v:path arrowok="t" o:connecttype="custom" o:connectlocs="11808,5903;5903,11808;0,5903;5903,0;11808,5903" o:connectangles="0,0,0,0,0"/>
                    </v:shape>
                    <v:shape id="Freeform: Shape 89" o:spid="_x0000_s1076" style="position:absolute;left:7192;top:17625;width:59;height:768;visibility:visible;mso-wrap-style:square;v-text-anchor:middle" coordsize="5903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" path="m11217,76745l,e" filled="f" strokecolor="#30373b" strokeweight=".32797mm">
                      <v:stroke endcap="round"/>
                      <v:path arrowok="t" o:connecttype="custom" o:connectlocs="11217,76746;0,0" o:connectangles="0,0"/>
                    </v:shape>
                    <v:shape id="Freeform: Shape 90" o:spid="_x0000_s1077" style="position:absolute;left:3237;top:8315;width:2184;height:650;visibility:visible;mso-wrap-style:square;v-text-anchor:middle" coordsize="218427,6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" path="m218428,43686c196585,56673,168249,67890,133418,67890,50770,68480,4132,6494,,e" filled="f" strokecolor="#30373b" strokeweight=".32797mm">
                      <v:stroke endcap="round"/>
                      <v:path arrowok="t" o:connecttype="custom" o:connectlocs="218429,43686;133419,67890;0,0" o:connectangles="0,0,0"/>
                    </v:shape>
                    <v:group id="Graphic 6" o:spid="_x0000_s1078" style="position:absolute;left:9512;top:8393;width:2421;height:1599" coordorigin="9512,8393" coordsize="242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shape id="Freeform: Shape 100" o:spid="_x0000_s1079" style="position:absolute;left:9512;top:8393;width:2421;height:885;visibility:visible;mso-wrap-style:square;v-text-anchor:middle" coordsize="242041,8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" path="m,63089c23614,31210,56673,25307,69661,24716v5903,-590,11216,-1180,17120,-2361c109214,17042,127515,10548,137550,5235v9446,-5313,17121,-7084,24205,-2952c168839,6416,169429,14680,165297,21765v-4133,7084,-25975,25384,-56673,33649c108033,55414,108033,56005,108624,56595v53131,18891,111575,-2952,115117,-4723c234367,47149,242042,52463,244403,56005v5313,6493,3542,15939,-2951,20662c241452,76667,224331,90245,192453,90245e" filled="f" strokecolor="#30373b" strokeweight=".32797mm">
                        <v:stroke endcap="round"/>
                        <v:path arrowok="t" o:connecttype="custom" o:connectlocs="0,63090;69661,24716;86781,22355;137551,5235;161756,2283;165298,21765;108624,55415;108624,56596;223742,51873;244404,56006;241453,76668;192454,90246" o:connectangles="0,0,0,0,0,0,0,0,0,0,0,0"/>
                      </v:shape>
                      <v:shape id="Freeform: Shape 101" o:spid="_x0000_s1080" style="position:absolute;left:10831;top:9191;width:649;height:295;visibility:visible;mso-wrap-style:square;v-text-anchor:middle" coordsize="64938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" path="m15168,27572c8674,27572,2180,22849,409,17536,-1362,10452,2770,3958,9854,1596,13397,-175,44685,-3126,60624,9861v5904,4723,9446,11217,5313,19482c63576,33475,58853,34656,58853,34656e" filled="f" strokecolor="#30373b" strokeweight=".32797mm">
                        <v:stroke endcap="round"/>
                        <v:path arrowok="t" o:connecttype="custom" o:connectlocs="15168,27572;409,17536;9854,1596;60624,9861;65937,29343;58853,34656" o:connectangles="0,0,0,0,0,0"/>
                      </v:shape>
                      <v:shape id="Freeform: Shape 102" o:spid="_x0000_s1081" style="position:absolute;left:10256;top:9461;width:1240;height:531;visibility:visible;mso-wrap-style:square;v-text-anchor:middle" coordsize="123972,5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" path="m94455,24795v-8855,-2362,-20072,590,-20072,590c67299,27156,60215,23023,58444,16530,56673,10036,60215,3542,66709,1771r590,c69661,1181,77335,,83239,v10626,,22433,,35420,9446c124563,13578,126334,24204,122201,31879v-2951,5903,-7674,18300,-54311,22433l67890,54312c57263,53721,12987,47228,,46637e" filled="f" strokecolor="#30373b" strokeweight=".32797mm">
                        <v:stroke endcap="round"/>
                        <v:path arrowok="t" o:connecttype="custom" o:connectlocs="94456,24795;74384,25385;58444,16530;66710,1771;67300,1771;83240,0;118660,9446;122202,31879;67891,54312;67891,54312;0,46637" o:connectangles="0,0,0,0,0,0,0,0,0,0,0"/>
                      </v:shape>
                    </v:group>
                    <v:shape id="Freeform: Shape 93" o:spid="_x0000_s1082" style="position:absolute;left:2971;top:23895;width:591;height:59;visibility:visible;mso-wrap-style:square;v-text-anchor:middle" coordsize="59034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" path="m,l64348,e" filled="f" strokecolor="#30373b" strokeweight=".32797mm">
                      <v:stroke endcap="round"/>
                      <v:path arrowok="t" o:connecttype="custom" o:connectlocs="0,0;64349,0" o:connectangles="0,0"/>
                    </v:shape>
                    <v:shape id="Freeform: Shape 94" o:spid="_x0000_s1083" style="position:absolute;left:2971;top:23629;width:591;height:59;visibility:visible;mso-wrap-style:square;v-text-anchor:middle" coordsize="59034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" path="m,l64348,e" filled="f" strokecolor="#30373b" strokeweight=".32797mm">
                      <v:stroke endcap="round"/>
                      <v:path arrowok="t" o:connecttype="custom" o:connectlocs="0,0;64349,0" o:connectangles="0,0"/>
                    </v:shape>
                    <v:group id="Graphic 6" o:spid="_x0000_s1084" style="position:absolute;left:5947;top:5712;width:590;height:649" coordorigin="5947,5712" coordsize="590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Freeform: Shape 98" o:spid="_x0000_s1085" style="position:absolute;left:5947;top:5712;width:590;height:649;visibility:visible;mso-wrap-style:square;v-text-anchor:middle" coordsize="59034,6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" path="m8855,5307c12397,2945,16530,1765,20662,584v18891,-3542,36602,9445,40144,27746c64348,47221,51360,64932,33059,68474,20072,70835,7675,65522,,56076e" filled="f" strokecolor="#30373b" strokeweight=".32797mm">
                        <v:stroke endcap="round"/>
                        <v:path arrowok="t" o:connecttype="custom" o:connectlocs="8855,5307;20662,584;60807,28330;33060,68474;0,56076" o:connectangles="0,0,0,0,0"/>
                      </v:shape>
                      <v:shape id="Freeform: Shape 99" o:spid="_x0000_s1086" style="position:absolute;left:6083;top:6043;width:236;height:59;visibility:visible;mso-wrap-style:square;v-text-anchor:middle" coordsize="23613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" path="m25975,2952l,e" filled="f" strokecolor="#30373b" strokeweight=".32797mm">
                        <v:stroke endcap="round"/>
                        <v:path arrowok="t" o:connecttype="custom" o:connectlocs="25976,17425656;0,0" o:connectangles="0,0"/>
                      </v:shape>
                    </v:group>
                    <v:shape id="Freeform: Shape 96" o:spid="_x0000_s1087" style="position:absolute;left:2695;top:5761;width:532;height:590;visibility:visible;mso-wrap-style:square;v-text-anchor:middle" coordsize="53131,5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" path="m57126,51813c50042,60668,38235,65391,26428,63620,9308,60668,-2499,44138,453,26428,3404,9308,19934,-2499,37645,453v4132,590,7674,2361,11216,4132e" filled="f" strokecolor="#30373b" strokeweight=".32797mm">
                      <v:stroke endcap="round"/>
                      <v:path arrowok="t" o:connecttype="custom" o:connectlocs="57126,51814;26428,63621;453,26428;37645,453;48861,4585" o:connectangles="0,0,0,0,0"/>
                    </v:shape>
                    <v:shape id="Freeform: Shape 97" o:spid="_x0000_s1088" style="position:absolute;left:3261;top:6273;width:2656;height:1299;visibility:visible;mso-wrap-style:square;v-text-anchor:middle" coordsize="265655,12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" path="m268607,c257391,69070,201898,132237,134599,132237r,c66119,132237,9446,71432,,590e" filled="f" strokecolor="#30373b" strokeweight=".32797mm">
                      <v:stroke endcap="round"/>
                      <v:path arrowok="t" o:connecttype="custom" o:connectlocs="268608,0;134600,132237;134600,132237;0,590" o:connectangles="0,0,0,0"/>
                    </v:shape>
                  </v:group>
                </v:group>
                <v:group id="Group 15" o:spid="_x0000_s1089" style="position:absolute;left:12377;top:11494;width:10068;height:12233" coordorigin="12377,11494" coordsize="13938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Group 188" o:spid="_x0000_s1090" style="position:absolute;left:16848;top:11494;width:5474;height:4376" coordorigin="16848,11494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: Shape 189" o:spid="_x0000_s1091" style="position:absolute;left:18348;top:11804;width:2008;height:2007;visibility:visible;mso-wrap-style:square;v-text-anchor:middle" coordsize="200729,2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" path="m200730,100365v,55430,-44935,100364,-100365,100364c44935,200729,,155795,,100365,,44935,44935,,100365,v55430,,100365,44935,100365,100365xe" fillcolor="silver" stroked="f" strokeweight=".18856mm">
                      <v:stroke joinstyle="miter"/>
                      <v:path arrowok="t" o:connecttype="custom" o:connectlocs="200730,100365;100365,200729;0,100365;100365,0;200730,100365" o:connectangles="0,0,0,0,0"/>
                    </v:shape>
                    <v:group id="Graphic 3" o:spid="_x0000_s1092" style="position:absolute;left:16848;top:11494;width:5474;height:4376" coordorigin="16848,11494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aphic 3" o:spid="_x0000_s1093" style="position:absolute;left:18875;top:11884;width:1849;height:1848" coordorigin="18875,11884" coordsize="1848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shape id="Freeform: Shape 196" o:spid="_x0000_s1094" style="position:absolute;left:19306;top:12313;width:989;height:989;visibility:visible;mso-wrap-style:square;v-text-anchor:middle" coordsize="98868,9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" path="m49366,c41955,,34951,1700,28627,4624,42227,6120,52902,17543,52902,31551v,15027,-12171,27199,-27199,27199c14416,58750,4692,51814,612,42023,272,44471,,46918,,49434,,76702,22099,98869,49434,98869v27268,,49435,-22099,49435,-49435c98869,22099,76634,,49366,xe" filled="f" strokecolor="#31373b" strokeweight="1pt">
                          <v:stroke endcap="round"/>
                          <v:path arrowok="t" o:connecttype="custom" o:connectlocs="49366,0;28627,4624;52902,31551;25703,58750;612,42023;0,49434;49434,98869;98869,49434;49366,0" o:connectangles="0,0,0,0,0,0,0,0,0"/>
                        </v:shape>
                        <v:shape id="Freeform: Shape 197" o:spid="_x0000_s1095" style="position:absolute;left:18875;top:11884;width:1849;height:1848;visibility:visible;mso-wrap-style:square;v-text-anchor:middle" coordsize="184818,18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" path="m184818,92409c184818,41343,143475,,92409,,41343,,,41343,,92409v,51066,41343,92409,92409,92409e" filled="f" strokecolor="#31373b" strokeweight="1pt">
                          <v:stroke endcap="round"/>
                          <v:path arrowok="t" o:connecttype="custom" o:connectlocs="184818,92409;92409,0;0,92409;92409,184818" o:connectangles="0,0,0,0"/>
                        </v:shape>
                      </v:group>
                      <v:shape id="Freeform: Shape 192" o:spid="_x0000_s1096" style="position:absolute;left:20763;top:15195;width:1559;height:68;visibility:visible;mso-wrap-style:square;v-text-anchor:middle" coordsize="155851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" path="m,l155851,e" filled="f" strokecolor="#31373b" strokeweight="1pt">
                        <v:stroke endcap="round"/>
                        <v:path arrowok="t" o:connecttype="custom" o:connectlocs="0,0;155851,0" o:connectangles="0,0"/>
                      </v:shape>
                      <v:shape id="Freeform: Shape 193" o:spid="_x0000_s1097" style="position:absolute;left:16848;top:15195;width:1525;height:68;visibility:visible;mso-wrap-style:square;v-text-anchor:middle" coordsize="152519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" path="m,l152519,e" filled="f" strokecolor="#31373b" strokeweight="1pt">
                        <v:stroke endcap="round"/>
                        <v:path arrowok="t" o:connecttype="custom" o:connectlocs="0,0;152519,0" o:connectangles="0,0"/>
                      </v:shape>
                      <v:shape id="Freeform: Shape 194" o:spid="_x0000_s1098" style="position:absolute;left:18835;top:14121;width:1927;height:1749;visibility:visible;mso-wrap-style:square;v-text-anchor:middle" coordsize="192637,17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" path="m51338,r,50726c51338,64938,41003,77041,26995,79217l,83501r,65346c,163263,11696,174890,26043,174890r140552,c181010,174890,192638,163195,192638,148847r,-65346l165643,79217c151635,76974,141300,64938,141300,50726r,-12171e" filled="f" strokecolor="#31373b" strokeweight="1pt">
                        <v:stroke endcap="round"/>
                        <v:path arrowok="t" o:connecttype="custom" o:connectlocs="51338,0;51338,50726;26995,79217;0,83501;0,148847;26043,174890;166595,174890;192638,148847;192638,83501;165643,79217;141300,50726;141300,38555" o:connectangles="0,0,0,0,0,0,0,0,0,0,0,0"/>
                      </v:shape>
                      <v:shape id="Freeform: Shape 195" o:spid="_x0000_s1099" style="position:absolute;left:17447;top:11494;width:4642;height:2627;visibility:visible;mso-wrap-style:square;v-text-anchor:middle" coordsize="464221,26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" path="m403839,262744r-343457,c27063,262744,,235748,,202361l,60382c,27063,26995,,60382,l403839,v33319,,60382,26995,60382,60382l464221,202361v,33319,-26995,60383,-60382,60383xe" filled="f" strokecolor="#31373b" strokeweight="1pt">
                        <v:stroke endcap="round"/>
                        <v:path arrowok="t" o:connecttype="custom" o:connectlocs="403839,262744;60382,262744;0,202361;0,60382;60382,0;403839,0;464221,60382;464221,202361;403839,262744" o:connectangles="0,0,0,0,0,0,0,0,0"/>
                      </v:shape>
                    </v:group>
                  </v:group>
                  <v:group id="Group 198" o:spid="_x0000_s1100" style="position:absolute;left:18953;top:22901;width:2953;height:5128" coordorigin="18953,22901" coordsize="2952,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: Shape 199" o:spid="_x0000_s1101" style="position:absolute;left:19519;top:23208;width:1465;height:2367;visibility:visible;mso-wrap-style:square;v-text-anchor:middle" coordsize="146505,23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" path="m75189,236908r-1690,c34055,236908,2500,204790,2500,165910r,-92411c2500,34055,34619,2500,73499,2500r1690,c114633,2500,146188,34619,146188,73499r,92411c146188,205353,114633,236908,75189,236908xe" fillcolor="#ae8b61" stroked="f" strokeweight=".15653mm">
                      <v:stroke joinstyle="miter"/>
                      <v:path arrowok="t" o:connecttype="custom" o:connectlocs="75189,236908;73499,236908;2500,165910;2500,73499;73499,2500;75189,2500;146188,73499;146188,165910;75189,236908" o:connectangles="0,0,0,0,0,0,0,0,0"/>
                    </v:shape>
                    <v:group id="Group 200" o:spid="_x0000_s1102" style="position:absolute;left:18953;top:22901;width:2953;height:5128" coordorigin="18953,22901" coordsize="2952,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<v:shape id="Freeform: Shape 201" o:spid="_x0000_s1103" style="position:absolute;left:18953;top:24930;width:1184;height:1465;visibility:visible;mso-wrap-style:square;v-text-anchor:middle" coordsize="118331,1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" path="m117133,144180c52896,130093,5000,73181,5000,5000e" filled="f" strokecolor="#30373b" strokeweight="1pt">
                        <v:stroke endcap="round"/>
                        <v:path arrowok="t" o:connecttype="custom" o:connectlocs="117133,144180;5000,5000" o:connectangles="0,0"/>
                      </v:shape>
                      <v:shape id="Freeform: Shape 202" o:spid="_x0000_s1104" style="position:absolute;left:19494;top:22901;width:1860;height:2987;visibility:visible;mso-wrap-style:square;v-text-anchor:middle" coordsize="185948,29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" path="m95157,295757r-1690,c44444,295757,5000,256313,5000,207290r,-113823c5000,44444,44444,5000,93467,5000r1690,c144180,5000,183624,44444,183624,93467r,114387c183624,256313,144180,295757,95157,295757xe" filled="f" strokecolor="#30373b" strokeweight="1pt">
                        <v:stroke endcap="round"/>
                        <v:path arrowok="t" o:connecttype="custom" o:connectlocs="95158,295757;93468,295757;5000,207290;5000,93467;93468,5000;95158,5000;183625,93467;183625,207854;95158,295757" o:connectangles="0,0,0,0,0,0,0,0,0"/>
                      </v:shape>
                      <v:shape id="Freeform: Shape 203" o:spid="_x0000_s1105" style="position:absolute;left:20385;top:24930;width:1521;height:3099;visibility:visible;mso-wrap-style:square;v-text-anchor:middle" coordsize="152139,30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" path="m148688,5000v,72126,-54094,131855,-123403,140871c14579,147561,6127,156577,6127,167283l5000,305899e" filled="f" strokecolor="#30373b" strokeweight="1pt">
                        <v:stroke endcap="round"/>
                        <v:path arrowok="t" o:connecttype="custom" o:connectlocs="148689,5000;25285,145871;6127,167284;5000,305900" o:connectangles="0,0,0,0"/>
                      </v:shape>
                      <v:shape id="Freeform: Shape 204" o:spid="_x0000_s1106" style="position:absolute;left:19815;top:27956;width:1240;height:56;visibility:visible;mso-wrap-style:square;v-text-anchor:middle" coordsize="123965,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" path="m5000,5000r114387,e" filled="f" strokecolor="#30373b" strokeweight="1pt">
                        <v:stroke endcap="round"/>
                        <v:path arrowok="t" o:connecttype="custom" o:connectlocs="5000,5001;119388,5001" o:connectangles="0,0"/>
                      </v:shape>
                    </v:group>
                  </v:group>
                  <v:group id="Group 218" o:spid="_x0000_s1107" style="position:absolute;left:12377;top:17066;width:7208;height:4413" coordorigin="12377,17066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rect id="Rectangle 102" o:spid="_x0000_s1108" style="position:absolute;left:13282;top:17478;width:476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" fillcolor="#a1b5ad" stroked="f"/>
                    <v:group id="Group 220" o:spid="_x0000_s1109" style="position:absolute;left:12377;top:17066;width:7208;height:4413" coordorigin="12377,17066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shape id="Freeform 103" o:spid="_x0000_s1110" style="position:absolute;left:13504;top:17066;width:5001;height:3381;visibility:visible;mso-wrap-style:square;v-text-anchor:top" coordsize="1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" path="m95,c3,,3,,3,,1,,,1,,3,,75,,75,,75t111,c111,6,111,6,111,6e" filled="f" strokecolor="#30373b" strokeweight="1pt">
                        <v:stroke endcap="round"/>
                        <v:path arrowok="t" o:connecttype="custom" o:connectlocs="427982,0;13515,0;0,13526;0,338138;500063,338138;500063,27051" o:connectangles="0,0,0,0,0,0"/>
                        <o:lock v:ext="edit" verticies="t"/>
                      </v:shape>
                      <v:shape id="Freeform 104" o:spid="_x0000_s1111" style="position:absolute;left:12377;top:20447;width:7208;height:1032;visibility:visible;mso-wrap-style:square;v-text-anchor:top" coordsize="1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" path="m136,v23,19,23,19,23,19c160,20,159,23,157,23,4,23,4,23,4,23,1,23,,20,2,19,25,,25,,25,v1,,111,,111,e" filled="f" strokecolor="#30373b" strokeweight="1pt">
                        <v:stroke endcap="round"/>
                        <v:path arrowok="t" o:connecttype="custom" o:connectlocs="612616,0;716220,85242;707211,103188;18018,103188;9009,85242;112613,0;612616,0" o:connectangles="0,0,0,0,0,0,0"/>
                      </v:shape>
                      <v:line id="Line 105" o:spid="_x0000_s1112" style="position:absolute;visibility:visible;mso-wrap-style:square" from="13647,20939" to="18235,20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" strokecolor="#30373b" strokeweight="1pt">
                        <v:stroke endcap="round"/>
                      </v:line>
                    </v:group>
                  </v:group>
                  <v:group id="Group 224" o:spid="_x0000_s1113" style="position:absolute;left:20966;top:16864;width:5350;height:4778" coordorigin="20966,16864" coordsize="5349,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rect id="Rectangle 22" o:spid="_x0000_s1114" style="position:absolute;left:20966;top:17324;width:4858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" fillcolor="#a1b5ad" stroked="f"/>
                    <v:shape id="Freeform 23" o:spid="_x0000_s1115" style="position:absolute;left:21332;top:16864;width:4984;height:4778;visibility:visible;mso-wrap-style:square;v-text-anchor:top" coordsize="11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" path="m69,87v,,,,,m50,79v58,-1,58,-1,58,-1c110,78,111,77,111,75v,-72,,-72,,-72c111,1,110,,108,t,c3,,3,,3,,1,,,1,,3,,75,,75,,75v,2,1,3,3,3c36,78,36,78,36,78v3,,6,3,6,6c42,84,42,84,42,84v,2,-1,4,-1,6c40,92,39,94,37,95v,1,-1,2,-2,2c32,99,30,102,30,106v,,,,,c81,106,81,106,81,106v,,,,,c81,102,79,99,76,97v-1,,-2,-1,-3,-2c71,93,70,90,69,87e" filled="f" strokecolor="#30373b" strokeweight="1pt">
                      <v:stroke endcap="round"/>
                      <v:path arrowok="t" o:connecttype="custom" o:connectlocs="309863,392188;309863,392188;224538,356125;485003,351617;498475,338093;498475,13524;485003,0;485003,0;13472,0;0,13524;0,338093;13472,351617;161668,351617;188612,378664;188612,378664;184121,405712;166158,428251;157177,437267;134723,477838;134723,477838;363752,477838;363752,477838;341298,437267;327826,428251;309863,392188" o:connectangles="0,0,0,0,0,0,0,0,0,0,0,0,0,0,0,0,0,0,0,0,0,0,0,0,0"/>
                      <o:lock v:ext="edit" verticies="t"/>
                    </v:shape>
                  </v:group>
                </v:group>
                <v:group id="Group 446" o:spid="_x0000_s1116" style="position:absolute;left:15068;top:3212;width:10611;height:16876;flip:x" coordorigin="15068,3212" coordsize="3355,5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">
                  <v:shape id="Freeform: Shape 447" o:spid="_x0000_s1117" style="position:absolute;left:15621;top:3212;width:2204;height:2204;visibility:visible;mso-wrap-style:square;v-text-anchor:middle" coordsize="220370,22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" path="m114885,17737l17737,114886v-23649,23649,-23649,62027,,85677l35581,218406v2620,2620,6797,2620,9417,l218406,44998v2620,-2620,2620,-6797,,-9417l200562,17737v-23649,-23649,-62027,-23649,-85677,xe" fillcolor="#e4b73b" stroked="f" strokeweight=".19669mm">
                    <v:stroke joinstyle="miter"/>
                    <v:path arrowok="t" o:connecttype="custom" o:connectlocs="114885,17737;17737,114886;17737,200563;35581,218406;44998,218406;218406,44998;218406,35581;200562,17737;114885,17737" o:connectangles="0,0,0,0,0,0,0,0,0"/>
                  </v:shape>
                  <v:group id="Group 448" o:spid="_x0000_s1118" style="position:absolute;left:15068;top:3212;width:3356;height:5074" coordorigin="15068,3212" coordsize="3355,5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 id="Freeform: Shape 449" o:spid="_x0000_s1119" style="position:absolute;left:15068;top:3382;width:1787;height:4904;visibility:visible;mso-wrap-style:square;v-text-anchor:middle" coordsize="178648,49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" path="m178649,49424l139845,10621v-14161,-14161,-37174,-14161,-51335,l16499,82562c5948,93112,,107486,,122497l,490344e" filled="f" strokecolor="#363a3e" strokeweight="1pt">
                      <v:stroke endcap="round"/>
                      <v:path arrowok="t" o:connecttype="custom" o:connectlocs="178649,49424;139845,10621;88510,10621;16499,82562;0,122497;0,490344" o:connectangles="0,0,0,0,0,0"/>
                    </v:shape>
                    <v:shape id="Freeform: Shape 451" o:spid="_x0000_s1120" style="position:absolute;left:16193;top:3212;width:2231;height:2231;visibility:visible;mso-wrap-style:square;v-text-anchor:middle" coordsize="223079,22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" path="m114886,17737l17737,114886v-23649,23649,-23649,62027,,85677l40254,223080,223080,40254,200563,17737v-23720,-23649,-62027,-23649,-85677,xe" filled="f" strokecolor="#363a3e" strokeweight="1pt">
                      <v:stroke endcap="round"/>
                      <v:path arrowok="t" o:connecttype="custom" o:connectlocs="114886,17737;17737,114886;17737,200563;40254,223080;223080,40254;200563,17737;114886,17737" o:connectangles="0,0,0,0,0,0,0"/>
                    </v:shape>
                    <v:shape id="Freeform: Shape 452" o:spid="_x0000_s1121" style="position:absolute;left:17153;top:3322;width:965;height:966;visibility:visible;mso-wrap-style:square;v-text-anchor:middle" coordsize="96510,9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" path="m,96582l96511,e" filled="f" strokecolor="#363a3e" strokeweight="1pt">
                      <v:stroke endcap="round"/>
                      <v:path arrowok="t" o:connecttype="custom" o:connectlocs="0,96582;96511,0" o:connectangles="0,0"/>
                    </v:shape>
                  </v:group>
                </v:group>
                <w10:wrap type="tight" anchorx="margin"/>
              </v:group>
            </w:pict>
          </mc:Fallback>
        </mc:AlternateContent>
      </w:r>
      <w:r w:rsidR="002175F6">
        <w:t>Sådan forbereder du dig til mødet som mødevært:</w:t>
      </w:r>
    </w:p>
    <w:p w14:paraId="61F4D051" w14:textId="58AB2E16" w:rsidR="002175F6" w:rsidRPr="004D68BA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Sid så du har et godt varmt lys på dig. Undgå modlys og larm i baggrunden.</w:t>
      </w:r>
    </w:p>
    <w:p w14:paraId="07E893DD" w14:textId="77777777" w:rsidR="002175F6" w:rsidRPr="00E81D11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 w:rsidRPr="004D68BA">
        <w:rPr>
          <w:rFonts w:cs="Open Sans Light"/>
          <w:sz w:val="22"/>
          <w:szCs w:val="22"/>
        </w:rPr>
        <w:t>Sørg for at have et godt kamera</w:t>
      </w:r>
      <w:r>
        <w:rPr>
          <w:rFonts w:cs="Open Sans Light"/>
          <w:sz w:val="22"/>
          <w:szCs w:val="22"/>
        </w:rPr>
        <w:t xml:space="preserve"> og </w:t>
      </w:r>
      <w:r w:rsidRPr="00E81D11">
        <w:rPr>
          <w:rFonts w:cs="Open Sans Light"/>
          <w:sz w:val="22"/>
          <w:szCs w:val="22"/>
        </w:rPr>
        <w:t>god lyd.</w:t>
      </w:r>
    </w:p>
    <w:p w14:paraId="007D3000" w14:textId="7888624E" w:rsidR="002175F6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Brug eventuelt to</w:t>
      </w:r>
      <w:r w:rsidRPr="004D68BA">
        <w:rPr>
          <w:rFonts w:cs="Open Sans Light"/>
          <w:sz w:val="22"/>
          <w:szCs w:val="22"/>
        </w:rPr>
        <w:t xml:space="preserve"> skærme</w:t>
      </w:r>
      <w:r>
        <w:rPr>
          <w:rFonts w:cs="Open Sans Light"/>
          <w:sz w:val="22"/>
          <w:szCs w:val="22"/>
        </w:rPr>
        <w:t>, så du på den ene skærm kan se deltagerne og på den anden kan se de oplæg, dokumenter, videoer, du deler under mødet.</w:t>
      </w:r>
    </w:p>
    <w:p w14:paraId="5DA711A4" w14:textId="6FCFCEA3" w:rsidR="002175F6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Hav eventuelt en medvært med på mødet, som kan </w:t>
      </w:r>
      <w:r w:rsidRPr="005B26BB">
        <w:rPr>
          <w:rFonts w:cs="Open Sans Light"/>
          <w:sz w:val="22"/>
          <w:szCs w:val="22"/>
        </w:rPr>
        <w:t xml:space="preserve">tage </w:t>
      </w:r>
      <w:r>
        <w:rPr>
          <w:rFonts w:cs="Open Sans Light"/>
          <w:sz w:val="22"/>
          <w:szCs w:val="22"/>
        </w:rPr>
        <w:t xml:space="preserve">sig af </w:t>
      </w:r>
      <w:r w:rsidRPr="005B26BB">
        <w:rPr>
          <w:rFonts w:cs="Open Sans Light"/>
          <w:sz w:val="22"/>
          <w:szCs w:val="22"/>
        </w:rPr>
        <w:t>de</w:t>
      </w:r>
      <w:r>
        <w:rPr>
          <w:rFonts w:cs="Open Sans Light"/>
          <w:sz w:val="22"/>
          <w:szCs w:val="22"/>
        </w:rPr>
        <w:t>t tekniske under mødet</w:t>
      </w:r>
      <w:r w:rsidRPr="005B26BB">
        <w:rPr>
          <w:rFonts w:cs="Open Sans Light"/>
          <w:sz w:val="22"/>
          <w:szCs w:val="22"/>
        </w:rPr>
        <w:t xml:space="preserve"> eller </w:t>
      </w:r>
      <w:r>
        <w:rPr>
          <w:rFonts w:cs="Open Sans Light"/>
          <w:sz w:val="22"/>
          <w:szCs w:val="22"/>
        </w:rPr>
        <w:t xml:space="preserve">som kan være mødeleder for </w:t>
      </w:r>
      <w:r w:rsidRPr="005B26BB">
        <w:rPr>
          <w:rFonts w:cs="Open Sans Light"/>
          <w:sz w:val="22"/>
          <w:szCs w:val="22"/>
        </w:rPr>
        <w:t>de fysiske grupper</w:t>
      </w:r>
      <w:r>
        <w:rPr>
          <w:rFonts w:cs="Open Sans Light"/>
          <w:sz w:val="22"/>
          <w:szCs w:val="22"/>
        </w:rPr>
        <w:t xml:space="preserve"> ved gruppearbejde i ”Breakout rooms”</w:t>
      </w:r>
      <w:r w:rsidRPr="005B26BB">
        <w:rPr>
          <w:rFonts w:cs="Open Sans Light"/>
          <w:sz w:val="22"/>
          <w:szCs w:val="22"/>
        </w:rPr>
        <w:t xml:space="preserve">. </w:t>
      </w:r>
      <w:r>
        <w:rPr>
          <w:rFonts w:cs="Open Sans Light"/>
          <w:sz w:val="22"/>
          <w:szCs w:val="22"/>
        </w:rPr>
        <w:t xml:space="preserve">Så </w:t>
      </w:r>
      <w:r w:rsidRPr="005B26BB">
        <w:rPr>
          <w:rFonts w:cs="Open Sans Light"/>
          <w:sz w:val="22"/>
          <w:szCs w:val="22"/>
        </w:rPr>
        <w:t xml:space="preserve">kan du </w:t>
      </w:r>
      <w:r>
        <w:rPr>
          <w:rFonts w:cs="Open Sans Light"/>
          <w:sz w:val="22"/>
          <w:szCs w:val="22"/>
        </w:rPr>
        <w:t xml:space="preserve">som mødevært </w:t>
      </w:r>
      <w:r w:rsidRPr="005B26BB">
        <w:rPr>
          <w:rFonts w:cs="Open Sans Light"/>
          <w:sz w:val="22"/>
          <w:szCs w:val="22"/>
        </w:rPr>
        <w:t xml:space="preserve">have </w:t>
      </w:r>
      <w:r>
        <w:rPr>
          <w:rFonts w:cs="Open Sans Light"/>
          <w:sz w:val="22"/>
          <w:szCs w:val="22"/>
        </w:rPr>
        <w:t xml:space="preserve">bedre </w:t>
      </w:r>
      <w:r w:rsidRPr="005B26BB">
        <w:rPr>
          <w:rFonts w:cs="Open Sans Light"/>
          <w:sz w:val="22"/>
          <w:szCs w:val="22"/>
        </w:rPr>
        <w:t xml:space="preserve">fokus på </w:t>
      </w:r>
      <w:r>
        <w:rPr>
          <w:rFonts w:cs="Open Sans Light"/>
          <w:sz w:val="22"/>
          <w:szCs w:val="22"/>
        </w:rPr>
        <w:t xml:space="preserve">selve mødet </w:t>
      </w:r>
      <w:r w:rsidRPr="005B26BB">
        <w:rPr>
          <w:rFonts w:cs="Open Sans Light"/>
          <w:sz w:val="22"/>
          <w:szCs w:val="22"/>
        </w:rPr>
        <w:t xml:space="preserve">og </w:t>
      </w:r>
      <w:r>
        <w:rPr>
          <w:rFonts w:cs="Open Sans Light"/>
          <w:sz w:val="22"/>
          <w:szCs w:val="22"/>
        </w:rPr>
        <w:t>dagsordenen</w:t>
      </w:r>
      <w:r w:rsidRPr="005B26BB">
        <w:rPr>
          <w:rFonts w:cs="Open Sans Light"/>
          <w:sz w:val="22"/>
          <w:szCs w:val="22"/>
        </w:rPr>
        <w:t>.</w:t>
      </w:r>
    </w:p>
    <w:p w14:paraId="510C974F" w14:textId="38A49B97" w:rsidR="006E2AC5" w:rsidRPr="006E2AC5" w:rsidRDefault="006E2AC5" w:rsidP="006E2AC5">
      <w:pPr>
        <w:ind w:right="707"/>
        <w:rPr>
          <w:rFonts w:cs="Open Sans Light"/>
          <w:sz w:val="22"/>
          <w:szCs w:val="22"/>
        </w:rPr>
      </w:pPr>
    </w:p>
    <w:p w14:paraId="4A22B5DE" w14:textId="10A66F77" w:rsidR="002175F6" w:rsidRDefault="006E2AC5" w:rsidP="002175F6">
      <w:pPr>
        <w:pStyle w:val="Overskrift2"/>
        <w:ind w:right="707"/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6437" behindDoc="1" locked="0" layoutInCell="1" allowOverlap="1" wp14:anchorId="30A7F3A6" wp14:editId="4129ED7F">
                <wp:simplePos x="0" y="0"/>
                <wp:positionH relativeFrom="margin">
                  <wp:posOffset>5116195</wp:posOffset>
                </wp:positionH>
                <wp:positionV relativeFrom="paragraph">
                  <wp:posOffset>225425</wp:posOffset>
                </wp:positionV>
                <wp:extent cx="1314450" cy="1699895"/>
                <wp:effectExtent l="0" t="0" r="19050" b="14605"/>
                <wp:wrapTight wrapText="bothSides">
                  <wp:wrapPolygon edited="0">
                    <wp:start x="2191" y="0"/>
                    <wp:lineTo x="939" y="242"/>
                    <wp:lineTo x="626" y="6052"/>
                    <wp:lineTo x="1252" y="7746"/>
                    <wp:lineTo x="0" y="10409"/>
                    <wp:lineTo x="0" y="15008"/>
                    <wp:lineTo x="3130" y="15492"/>
                    <wp:lineTo x="2191" y="20333"/>
                    <wp:lineTo x="7513" y="21544"/>
                    <wp:lineTo x="10957" y="21544"/>
                    <wp:lineTo x="13774" y="21544"/>
                    <wp:lineTo x="17217" y="21544"/>
                    <wp:lineTo x="19722" y="20575"/>
                    <wp:lineTo x="19409" y="19365"/>
                    <wp:lineTo x="18157" y="16460"/>
                    <wp:lineTo x="17530" y="15492"/>
                    <wp:lineTo x="19722" y="15492"/>
                    <wp:lineTo x="20974" y="13798"/>
                    <wp:lineTo x="21600" y="7988"/>
                    <wp:lineTo x="21600" y="0"/>
                    <wp:lineTo x="2191" y="0"/>
                  </wp:wrapPolygon>
                </wp:wrapTight>
                <wp:docPr id="24" name="Group 27" descr="Tegning med tre virtuelle deltagere i samme rum og med egen bærbar computer og webkamera. En person fremgår af en fælles skærm med det virtuelle møde, som de sammen kigger på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699895"/>
                          <a:chOff x="0" y="0"/>
                          <a:chExt cx="1979439" cy="2580621"/>
                        </a:xfrm>
                      </wpg:grpSpPr>
                      <wps:wsp>
                        <wps:cNvPr id="45" name="Rectangle 20"/>
                        <wps:cNvSpPr/>
                        <wps:spPr>
                          <a:xfrm>
                            <a:off x="0" y="1240452"/>
                            <a:ext cx="1857065" cy="557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108000" tIns="108000" rIns="108000" bIns="108000" rtlCol="0" anchor="t" anchorCtr="0">
                          <a:noAutofit/>
                        </wps:bodyPr>
                      </wps:wsp>
                      <wpg:grpSp>
                        <wpg:cNvPr id="73" name="Group 291"/>
                        <wpg:cNvGrpSpPr/>
                        <wpg:grpSpPr>
                          <a:xfrm>
                            <a:off x="122375" y="0"/>
                            <a:ext cx="1857064" cy="1186765"/>
                            <a:chOff x="122375" y="0"/>
                            <a:chExt cx="598488" cy="401638"/>
                          </a:xfrm>
                        </wpg:grpSpPr>
                        <wps:wsp>
                          <wps:cNvPr id="74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375" y="21978"/>
                              <a:ext cx="558800" cy="274638"/>
                            </a:xfrm>
                            <a:prstGeom prst="rect">
                              <a:avLst/>
                            </a:prstGeom>
                            <a:solidFill>
                              <a:srgbClr val="8AA29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32"/>
                          <wps:cNvSpPr>
                            <a:spLocks/>
                          </wps:cNvSpPr>
                          <wps:spPr bwMode="auto">
                            <a:xfrm>
                              <a:off x="163650" y="0"/>
                              <a:ext cx="557213" cy="401638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89 h 89"/>
                                <a:gd name="T2" fmla="*/ 62 w 124"/>
                                <a:gd name="T3" fmla="*/ 73 h 89"/>
                                <a:gd name="T4" fmla="*/ 59 w 124"/>
                                <a:gd name="T5" fmla="*/ 69 h 89"/>
                                <a:gd name="T6" fmla="*/ 0 w 124"/>
                                <a:gd name="T7" fmla="*/ 69 h 89"/>
                                <a:gd name="T8" fmla="*/ 0 w 124"/>
                                <a:gd name="T9" fmla="*/ 0 h 89"/>
                                <a:gd name="T10" fmla="*/ 124 w 124"/>
                                <a:gd name="T11" fmla="*/ 0 h 89"/>
                                <a:gd name="T12" fmla="*/ 124 w 124"/>
                                <a:gd name="T13" fmla="*/ 69 h 89"/>
                                <a:gd name="T14" fmla="*/ 75 w 124"/>
                                <a:gd name="T15" fmla="*/ 6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" h="89">
                                  <a:moveTo>
                                    <a:pt x="62" y="89"/>
                                  </a:moveTo>
                                  <a:cubicBezTo>
                                    <a:pt x="62" y="73"/>
                                    <a:pt x="62" y="73"/>
                                    <a:pt x="62" y="73"/>
                                  </a:cubicBezTo>
                                  <a:cubicBezTo>
                                    <a:pt x="62" y="71"/>
                                    <a:pt x="61" y="69"/>
                                    <a:pt x="59" y="69"/>
                                  </a:cubicBezTo>
                                  <a:cubicBezTo>
                                    <a:pt x="0" y="69"/>
                                    <a:pt x="0" y="69"/>
                                    <a:pt x="0" y="6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124" y="69"/>
                                    <a:pt x="124" y="69"/>
                                    <a:pt x="124" y="69"/>
                                  </a:cubicBezTo>
                                  <a:cubicBezTo>
                                    <a:pt x="75" y="69"/>
                                    <a:pt x="75" y="69"/>
                                    <a:pt x="75" y="6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7" name="Group 302"/>
                        <wpg:cNvGrpSpPr/>
                        <wpg:grpSpPr>
                          <a:xfrm>
                            <a:off x="704394" y="1313385"/>
                            <a:ext cx="469843" cy="291241"/>
                            <a:chOff x="704393" y="1313388"/>
                            <a:chExt cx="720725" cy="441326"/>
                          </a:xfrm>
                        </wpg:grpSpPr>
                        <wps:wsp>
                          <wps:cNvPr id="7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880" y="1354663"/>
                              <a:ext cx="476250" cy="26035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79" name="Group 304"/>
                          <wpg:cNvGrpSpPr/>
                          <wpg:grpSpPr>
                            <a:xfrm>
                              <a:off x="704393" y="1313388"/>
                              <a:ext cx="720725" cy="441326"/>
                              <a:chOff x="704393" y="1313388"/>
                              <a:chExt cx="720725" cy="441326"/>
                            </a:xfrm>
                          </wpg:grpSpPr>
                          <wps:wsp>
                            <wps:cNvPr id="80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7105" y="1313388"/>
                                <a:ext cx="500063" cy="338138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0 h 75"/>
                                  <a:gd name="T2" fmla="*/ 3 w 111"/>
                                  <a:gd name="T3" fmla="*/ 0 h 75"/>
                                  <a:gd name="T4" fmla="*/ 0 w 111"/>
                                  <a:gd name="T5" fmla="*/ 3 h 75"/>
                                  <a:gd name="T6" fmla="*/ 0 w 111"/>
                                  <a:gd name="T7" fmla="*/ 75 h 75"/>
                                  <a:gd name="T8" fmla="*/ 111 w 111"/>
                                  <a:gd name="T9" fmla="*/ 75 h 75"/>
                                  <a:gd name="T10" fmla="*/ 111 w 111"/>
                                  <a:gd name="T11" fmla="*/ 6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1" h="75">
                                    <a:moveTo>
                                      <a:pt x="95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75"/>
                                      <a:pt x="0" y="75"/>
                                      <a:pt x="0" y="75"/>
                                    </a:cubicBezTo>
                                    <a:moveTo>
                                      <a:pt x="111" y="75"/>
                                    </a:moveTo>
                                    <a:cubicBezTo>
                                      <a:pt x="111" y="6"/>
                                      <a:pt x="111" y="6"/>
                                      <a:pt x="111" y="6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1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704393" y="1651526"/>
                                <a:ext cx="720725" cy="103188"/>
                              </a:xfrm>
                              <a:custGeom>
                                <a:avLst/>
                                <a:gdLst>
                                  <a:gd name="T0" fmla="*/ 136 w 160"/>
                                  <a:gd name="T1" fmla="*/ 0 h 23"/>
                                  <a:gd name="T2" fmla="*/ 159 w 160"/>
                                  <a:gd name="T3" fmla="*/ 19 h 23"/>
                                  <a:gd name="T4" fmla="*/ 157 w 160"/>
                                  <a:gd name="T5" fmla="*/ 23 h 23"/>
                                  <a:gd name="T6" fmla="*/ 4 w 160"/>
                                  <a:gd name="T7" fmla="*/ 23 h 23"/>
                                  <a:gd name="T8" fmla="*/ 2 w 160"/>
                                  <a:gd name="T9" fmla="*/ 19 h 23"/>
                                  <a:gd name="T10" fmla="*/ 25 w 160"/>
                                  <a:gd name="T11" fmla="*/ 0 h 23"/>
                                  <a:gd name="T12" fmla="*/ 136 w 160"/>
                                  <a:gd name="T13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0" h="23">
                                    <a:moveTo>
                                      <a:pt x="136" y="0"/>
                                    </a:moveTo>
                                    <a:cubicBezTo>
                                      <a:pt x="159" y="19"/>
                                      <a:pt x="159" y="19"/>
                                      <a:pt x="159" y="19"/>
                                    </a:cubicBezTo>
                                    <a:cubicBezTo>
                                      <a:pt x="160" y="20"/>
                                      <a:pt x="159" y="23"/>
                                      <a:pt x="157" y="23"/>
                                    </a:cubicBezTo>
                                    <a:cubicBezTo>
                                      <a:pt x="4" y="23"/>
                                      <a:pt x="4" y="23"/>
                                      <a:pt x="4" y="23"/>
                                    </a:cubicBezTo>
                                    <a:cubicBezTo>
                                      <a:pt x="1" y="23"/>
                                      <a:pt x="0" y="20"/>
                                      <a:pt x="2" y="19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6" y="0"/>
                                      <a:pt x="136" y="0"/>
                                      <a:pt x="136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2" name="Line 105"/>
                            <wps:cNvCnPr/>
                            <wps:spPr bwMode="auto">
                              <a:xfrm>
                                <a:off x="831393" y="1700738"/>
                                <a:ext cx="45878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83" name="Group 308"/>
                        <wpg:cNvGrpSpPr/>
                        <wpg:grpSpPr>
                          <a:xfrm>
                            <a:off x="1170026" y="1396465"/>
                            <a:ext cx="469843" cy="291241"/>
                            <a:chOff x="1170024" y="1396468"/>
                            <a:chExt cx="720725" cy="441326"/>
                          </a:xfrm>
                        </wpg:grpSpPr>
                        <wps:wsp>
                          <wps:cNvPr id="84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0511" y="1437743"/>
                              <a:ext cx="476250" cy="26035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5" name="Group 310"/>
                          <wpg:cNvGrpSpPr/>
                          <wpg:grpSpPr>
                            <a:xfrm>
                              <a:off x="1170024" y="1396468"/>
                              <a:ext cx="720725" cy="441326"/>
                              <a:chOff x="1170024" y="1396468"/>
                              <a:chExt cx="720725" cy="441326"/>
                            </a:xfrm>
                          </wpg:grpSpPr>
                          <wps:wsp>
                            <wps:cNvPr id="86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82736" y="1396468"/>
                                <a:ext cx="500063" cy="338138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0 h 75"/>
                                  <a:gd name="T2" fmla="*/ 3 w 111"/>
                                  <a:gd name="T3" fmla="*/ 0 h 75"/>
                                  <a:gd name="T4" fmla="*/ 0 w 111"/>
                                  <a:gd name="T5" fmla="*/ 3 h 75"/>
                                  <a:gd name="T6" fmla="*/ 0 w 111"/>
                                  <a:gd name="T7" fmla="*/ 75 h 75"/>
                                  <a:gd name="T8" fmla="*/ 111 w 111"/>
                                  <a:gd name="T9" fmla="*/ 75 h 75"/>
                                  <a:gd name="T10" fmla="*/ 111 w 111"/>
                                  <a:gd name="T11" fmla="*/ 6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1" h="75">
                                    <a:moveTo>
                                      <a:pt x="95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75"/>
                                      <a:pt x="0" y="75"/>
                                      <a:pt x="0" y="75"/>
                                    </a:cubicBezTo>
                                    <a:moveTo>
                                      <a:pt x="111" y="75"/>
                                    </a:moveTo>
                                    <a:cubicBezTo>
                                      <a:pt x="111" y="6"/>
                                      <a:pt x="111" y="6"/>
                                      <a:pt x="111" y="6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7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1170024" y="1734606"/>
                                <a:ext cx="720725" cy="103188"/>
                              </a:xfrm>
                              <a:custGeom>
                                <a:avLst/>
                                <a:gdLst>
                                  <a:gd name="T0" fmla="*/ 136 w 160"/>
                                  <a:gd name="T1" fmla="*/ 0 h 23"/>
                                  <a:gd name="T2" fmla="*/ 159 w 160"/>
                                  <a:gd name="T3" fmla="*/ 19 h 23"/>
                                  <a:gd name="T4" fmla="*/ 157 w 160"/>
                                  <a:gd name="T5" fmla="*/ 23 h 23"/>
                                  <a:gd name="T6" fmla="*/ 4 w 160"/>
                                  <a:gd name="T7" fmla="*/ 23 h 23"/>
                                  <a:gd name="T8" fmla="*/ 2 w 160"/>
                                  <a:gd name="T9" fmla="*/ 19 h 23"/>
                                  <a:gd name="T10" fmla="*/ 25 w 160"/>
                                  <a:gd name="T11" fmla="*/ 0 h 23"/>
                                  <a:gd name="T12" fmla="*/ 136 w 160"/>
                                  <a:gd name="T13" fmla="*/ 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0" h="23">
                                    <a:moveTo>
                                      <a:pt x="136" y="0"/>
                                    </a:moveTo>
                                    <a:cubicBezTo>
                                      <a:pt x="159" y="19"/>
                                      <a:pt x="159" y="19"/>
                                      <a:pt x="159" y="19"/>
                                    </a:cubicBezTo>
                                    <a:cubicBezTo>
                                      <a:pt x="160" y="20"/>
                                      <a:pt x="159" y="23"/>
                                      <a:pt x="157" y="23"/>
                                    </a:cubicBezTo>
                                    <a:cubicBezTo>
                                      <a:pt x="4" y="23"/>
                                      <a:pt x="4" y="23"/>
                                      <a:pt x="4" y="23"/>
                                    </a:cubicBezTo>
                                    <a:cubicBezTo>
                                      <a:pt x="1" y="23"/>
                                      <a:pt x="0" y="20"/>
                                      <a:pt x="2" y="19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6" y="0"/>
                                      <a:pt x="136" y="0"/>
                                      <a:pt x="136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8" name="Line 105"/>
                            <wps:cNvCnPr/>
                            <wps:spPr bwMode="auto">
                              <a:xfrm>
                                <a:off x="1297024" y="1783818"/>
                                <a:ext cx="45878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89" name="Group 18"/>
                        <wpg:cNvGrpSpPr/>
                        <wpg:grpSpPr>
                          <a:xfrm>
                            <a:off x="236677" y="1692742"/>
                            <a:ext cx="1477127" cy="887879"/>
                            <a:chOff x="236677" y="1692742"/>
                            <a:chExt cx="1477127" cy="887879"/>
                          </a:xfrm>
                        </wpg:grpSpPr>
                        <wpg:grpSp>
                          <wpg:cNvPr id="90" name="Group 237"/>
                          <wpg:cNvGrpSpPr/>
                          <wpg:grpSpPr>
                            <a:xfrm>
                              <a:off x="324144" y="1707473"/>
                              <a:ext cx="464221" cy="426811"/>
                              <a:chOff x="324144" y="1707474"/>
                              <a:chExt cx="539751" cy="465138"/>
                            </a:xfrm>
                          </wpg:grpSpPr>
                          <wpg:grpSp>
                            <wpg:cNvPr id="91" name="Group 238"/>
                            <wpg:cNvGrpSpPr/>
                            <wpg:grpSpPr>
                              <a:xfrm>
                                <a:off x="324144" y="1878924"/>
                                <a:ext cx="517525" cy="207963"/>
                                <a:chOff x="324144" y="1878924"/>
                                <a:chExt cx="517525" cy="207963"/>
                              </a:xfrm>
                              <a:solidFill>
                                <a:srgbClr val="C0C0C0"/>
                              </a:solidFill>
                            </wpg:grpSpPr>
                            <wps:wsp>
                              <wps:cNvPr id="92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3719" y="1878924"/>
                                  <a:ext cx="107950" cy="207963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46"/>
                                    <a:gd name="T2" fmla="*/ 1 w 24"/>
                                    <a:gd name="T3" fmla="*/ 0 h 46"/>
                                    <a:gd name="T4" fmla="*/ 24 w 24"/>
                                    <a:gd name="T5" fmla="*/ 23 h 46"/>
                                    <a:gd name="T6" fmla="*/ 24 w 24"/>
                                    <a:gd name="T7" fmla="*/ 23 h 46"/>
                                    <a:gd name="T8" fmla="*/ 1 w 24"/>
                                    <a:gd name="T9" fmla="*/ 46 h 46"/>
                                    <a:gd name="T10" fmla="*/ 0 w 24"/>
                                    <a:gd name="T11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46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  <a:cubicBezTo>
                                        <a:pt x="14" y="0"/>
                                        <a:pt x="24" y="10"/>
                                        <a:pt x="24" y="23"/>
                                      </a:cubicBezTo>
                                      <a:cubicBezTo>
                                        <a:pt x="24" y="23"/>
                                        <a:pt x="24" y="23"/>
                                        <a:pt x="24" y="23"/>
                                      </a:cubicBezTo>
                                      <a:cubicBezTo>
                                        <a:pt x="24" y="36"/>
                                        <a:pt x="14" y="46"/>
                                        <a:pt x="1" y="46"/>
                                      </a:cubicBezTo>
                                      <a:cubicBezTo>
                                        <a:pt x="0" y="46"/>
                                        <a:pt x="0" y="46"/>
                                        <a:pt x="0" y="46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4B73B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3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144" y="1878924"/>
                                  <a:ext cx="112713" cy="207963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46 h 46"/>
                                    <a:gd name="T2" fmla="*/ 23 w 25"/>
                                    <a:gd name="T3" fmla="*/ 46 h 46"/>
                                    <a:gd name="T4" fmla="*/ 0 w 25"/>
                                    <a:gd name="T5" fmla="*/ 23 h 46"/>
                                    <a:gd name="T6" fmla="*/ 0 w 25"/>
                                    <a:gd name="T7" fmla="*/ 23 h 46"/>
                                    <a:gd name="T8" fmla="*/ 23 w 25"/>
                                    <a:gd name="T9" fmla="*/ 0 h 46"/>
                                    <a:gd name="T10" fmla="*/ 25 w 25"/>
                                    <a:gd name="T11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46">
                                      <a:moveTo>
                                        <a:pt x="25" y="46"/>
                                      </a:moveTo>
                                      <a:cubicBezTo>
                                        <a:pt x="23" y="46"/>
                                        <a:pt x="23" y="46"/>
                                        <a:pt x="23" y="46"/>
                                      </a:cubicBezTo>
                                      <a:cubicBezTo>
                                        <a:pt x="10" y="46"/>
                                        <a:pt x="0" y="36"/>
                                        <a:pt x="0" y="23"/>
                                      </a:cubicBezTo>
                                      <a:cubicBezTo>
                                        <a:pt x="0" y="23"/>
                                        <a:pt x="0" y="23"/>
                                        <a:pt x="0" y="23"/>
                                      </a:cubicBezTo>
                                      <a:cubicBezTo>
                                        <a:pt x="0" y="10"/>
                                        <a:pt x="10" y="0"/>
                                        <a:pt x="23" y="0"/>
                                      </a:cubicBezTo>
                                      <a:cubicBezTo>
                                        <a:pt x="25" y="0"/>
                                        <a:pt x="25" y="0"/>
                                        <a:pt x="25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4B73B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94" name="Group 239"/>
                            <wpg:cNvGrpSpPr/>
                            <wpg:grpSpPr>
                              <a:xfrm>
                                <a:off x="373357" y="1707474"/>
                                <a:ext cx="490538" cy="465138"/>
                                <a:chOff x="373357" y="1707474"/>
                                <a:chExt cx="490538" cy="465138"/>
                              </a:xfrm>
                            </wpg:grpSpPr>
                            <wps:wsp>
                              <wps:cNvPr id="95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082" y="1707474"/>
                                  <a:ext cx="323850" cy="352425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78 h 78"/>
                                    <a:gd name="T2" fmla="*/ 72 w 72"/>
                                    <a:gd name="T3" fmla="*/ 36 h 78"/>
                                    <a:gd name="T4" fmla="*/ 36 w 72"/>
                                    <a:gd name="T5" fmla="*/ 0 h 78"/>
                                    <a:gd name="T6" fmla="*/ 36 w 72"/>
                                    <a:gd name="T7" fmla="*/ 0 h 78"/>
                                    <a:gd name="T8" fmla="*/ 0 w 72"/>
                                    <a:gd name="T9" fmla="*/ 36 h 78"/>
                                    <a:gd name="T10" fmla="*/ 0 w 72"/>
                                    <a:gd name="T11" fmla="*/ 77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2" h="78">
                                      <a:moveTo>
                                        <a:pt x="72" y="78"/>
                                      </a:moveTo>
                                      <a:cubicBezTo>
                                        <a:pt x="72" y="36"/>
                                        <a:pt x="72" y="36"/>
                                        <a:pt x="72" y="36"/>
                                      </a:cubicBezTo>
                                      <a:cubicBezTo>
                                        <a:pt x="72" y="17"/>
                                        <a:pt x="56" y="0"/>
                                        <a:pt x="36" y="0"/>
                                      </a:cubicBezTo>
                                      <a:cubicBezTo>
                                        <a:pt x="36" y="0"/>
                                        <a:pt x="36" y="0"/>
                                        <a:pt x="36" y="0"/>
                                      </a:cubicBezTo>
                                      <a:cubicBezTo>
                                        <a:pt x="16" y="0"/>
                                        <a:pt x="0" y="17"/>
                                        <a:pt x="0" y="36"/>
                                      </a:cubicBezTo>
                                      <a:cubicBezTo>
                                        <a:pt x="0" y="77"/>
                                        <a:pt x="0" y="77"/>
                                        <a:pt x="0" y="7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6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932" y="1901149"/>
                                  <a:ext cx="80963" cy="158750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35"/>
                                    <a:gd name="T2" fmla="*/ 1 w 18"/>
                                    <a:gd name="T3" fmla="*/ 0 h 35"/>
                                    <a:gd name="T4" fmla="*/ 18 w 18"/>
                                    <a:gd name="T5" fmla="*/ 18 h 35"/>
                                    <a:gd name="T6" fmla="*/ 18 w 18"/>
                                    <a:gd name="T7" fmla="*/ 18 h 35"/>
                                    <a:gd name="T8" fmla="*/ 1 w 18"/>
                                    <a:gd name="T9" fmla="*/ 35 h 35"/>
                                    <a:gd name="T10" fmla="*/ 0 w 18"/>
                                    <a:gd name="T11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35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  <a:cubicBezTo>
                                        <a:pt x="10" y="0"/>
                                        <a:pt x="18" y="8"/>
                                        <a:pt x="18" y="18"/>
                                      </a:cubicBezTo>
                                      <a:cubicBezTo>
                                        <a:pt x="18" y="18"/>
                                        <a:pt x="18" y="18"/>
                                        <a:pt x="18" y="18"/>
                                      </a:cubicBezTo>
                                      <a:cubicBezTo>
                                        <a:pt x="18" y="28"/>
                                        <a:pt x="10" y="35"/>
                                        <a:pt x="1" y="35"/>
                                      </a:cubicBezTo>
                                      <a:cubicBezTo>
                                        <a:pt x="0" y="35"/>
                                        <a:pt x="0" y="35"/>
                                        <a:pt x="0" y="3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7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357" y="1901149"/>
                                  <a:ext cx="85725" cy="158750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35 h 35"/>
                                    <a:gd name="T2" fmla="*/ 18 w 19"/>
                                    <a:gd name="T3" fmla="*/ 35 h 35"/>
                                    <a:gd name="T4" fmla="*/ 0 w 19"/>
                                    <a:gd name="T5" fmla="*/ 18 h 35"/>
                                    <a:gd name="T6" fmla="*/ 0 w 19"/>
                                    <a:gd name="T7" fmla="*/ 18 h 35"/>
                                    <a:gd name="T8" fmla="*/ 18 w 19"/>
                                    <a:gd name="T9" fmla="*/ 0 h 35"/>
                                    <a:gd name="T10" fmla="*/ 19 w 19"/>
                                    <a:gd name="T1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35">
                                      <a:moveTo>
                                        <a:pt x="19" y="35"/>
                                      </a:moveTo>
                                      <a:cubicBezTo>
                                        <a:pt x="18" y="35"/>
                                        <a:pt x="18" y="35"/>
                                        <a:pt x="18" y="35"/>
                                      </a:cubicBezTo>
                                      <a:cubicBezTo>
                                        <a:pt x="8" y="35"/>
                                        <a:pt x="0" y="28"/>
                                        <a:pt x="0" y="18"/>
                                      </a:cubicBezTo>
                                      <a:cubicBezTo>
                                        <a:pt x="0" y="18"/>
                                        <a:pt x="0" y="18"/>
                                        <a:pt x="0" y="18"/>
                                      </a:cubicBezTo>
                                      <a:cubicBezTo>
                                        <a:pt x="0" y="8"/>
                                        <a:pt x="8" y="0"/>
                                        <a:pt x="18" y="0"/>
                                      </a:cubicBezTo>
                                      <a:cubicBezTo>
                                        <a:pt x="19" y="0"/>
                                        <a:pt x="19" y="0"/>
                                        <a:pt x="1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8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2282" y="2009099"/>
                                  <a:ext cx="120650" cy="15398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0 h 34"/>
                                    <a:gd name="T2" fmla="*/ 27 w 27"/>
                                    <a:gd name="T3" fmla="*/ 17 h 34"/>
                                    <a:gd name="T4" fmla="*/ 10 w 27"/>
                                    <a:gd name="T5" fmla="*/ 34 h 34"/>
                                    <a:gd name="T6" fmla="*/ 0 w 27"/>
                                    <a:gd name="T7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" h="34">
                                      <a:moveTo>
                                        <a:pt x="27" y="0"/>
                                      </a:moveTo>
                                      <a:cubicBezTo>
                                        <a:pt x="27" y="17"/>
                                        <a:pt x="27" y="17"/>
                                        <a:pt x="27" y="17"/>
                                      </a:cubicBezTo>
                                      <a:cubicBezTo>
                                        <a:pt x="27" y="26"/>
                                        <a:pt x="19" y="34"/>
                                        <a:pt x="10" y="34"/>
                                      </a:cubicBezTo>
                                      <a:cubicBezTo>
                                        <a:pt x="0" y="34"/>
                                        <a:pt x="0" y="34"/>
                                        <a:pt x="0" y="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9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082" y="2145624"/>
                                  <a:ext cx="66675" cy="26988"/>
                                </a:xfrm>
                                <a:custGeom>
                                  <a:avLst/>
                                  <a:gdLst>
                                    <a:gd name="T0" fmla="*/ 12 w 15"/>
                                    <a:gd name="T1" fmla="*/ 6 h 6"/>
                                    <a:gd name="T2" fmla="*/ 3 w 15"/>
                                    <a:gd name="T3" fmla="*/ 6 h 6"/>
                                    <a:gd name="T4" fmla="*/ 0 w 15"/>
                                    <a:gd name="T5" fmla="*/ 3 h 6"/>
                                    <a:gd name="T6" fmla="*/ 0 w 15"/>
                                    <a:gd name="T7" fmla="*/ 3 h 6"/>
                                    <a:gd name="T8" fmla="*/ 3 w 15"/>
                                    <a:gd name="T9" fmla="*/ 0 h 6"/>
                                    <a:gd name="T10" fmla="*/ 12 w 15"/>
                                    <a:gd name="T11" fmla="*/ 0 h 6"/>
                                    <a:gd name="T12" fmla="*/ 15 w 15"/>
                                    <a:gd name="T13" fmla="*/ 3 h 6"/>
                                    <a:gd name="T14" fmla="*/ 15 w 15"/>
                                    <a:gd name="T15" fmla="*/ 3 h 6"/>
                                    <a:gd name="T16" fmla="*/ 12 w 15"/>
                                    <a:gd name="T1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6">
                                      <a:moveTo>
                                        <a:pt x="12" y="6"/>
                                      </a:moveTo>
                                      <a:cubicBezTo>
                                        <a:pt x="3" y="6"/>
                                        <a:pt x="3" y="6"/>
                                        <a:pt x="3" y="6"/>
                                      </a:cubicBezTo>
                                      <a:cubicBezTo>
                                        <a:pt x="1" y="6"/>
                                        <a:pt x="0" y="5"/>
                                        <a:pt x="0" y="3"/>
                                      </a:cubicBezTo>
                                      <a:cubicBezTo>
                                        <a:pt x="0" y="3"/>
                                        <a:pt x="0" y="3"/>
                                        <a:pt x="0" y="3"/>
                                      </a:cubicBezTo>
                                      <a:cubicBezTo>
                                        <a:pt x="0" y="2"/>
                                        <a:pt x="1" y="0"/>
                                        <a:pt x="3" y="0"/>
                                      </a:cubicBezTo>
                                      <a:cubicBezTo>
                                        <a:pt x="12" y="0"/>
                                        <a:pt x="12" y="0"/>
                                        <a:pt x="12" y="0"/>
                                      </a:cubicBezTo>
                                      <a:cubicBezTo>
                                        <a:pt x="14" y="0"/>
                                        <a:pt x="15" y="2"/>
                                        <a:pt x="15" y="3"/>
                                      </a:cubicBezTo>
                                      <a:cubicBezTo>
                                        <a:pt x="15" y="3"/>
                                        <a:pt x="15" y="3"/>
                                        <a:pt x="15" y="3"/>
                                      </a:cubicBezTo>
                                      <a:cubicBezTo>
                                        <a:pt x="15" y="5"/>
                                        <a:pt x="14" y="6"/>
                                        <a:pt x="12" y="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grpSp>
                        <wpg:grpSp>
                          <wpg:cNvPr id="100" name="Group 264"/>
                          <wpg:cNvGrpSpPr/>
                          <wpg:grpSpPr>
                            <a:xfrm>
                              <a:off x="236677" y="1692742"/>
                              <a:ext cx="1477127" cy="887879"/>
                              <a:chOff x="236677" y="1692743"/>
                              <a:chExt cx="561574" cy="338226"/>
                            </a:xfrm>
                          </wpg:grpSpPr>
                          <wps:wsp>
                            <wps:cNvPr id="101" name="Freeform: Shape 265"/>
                            <wps:cNvSpPr/>
                            <wps:spPr>
                              <a:xfrm>
                                <a:off x="305153" y="1860630"/>
                                <a:ext cx="333865" cy="170339"/>
                              </a:xfrm>
                              <a:custGeom>
                                <a:avLst/>
                                <a:gdLst>
                                  <a:gd name="connsiteX0" fmla="*/ 10220 w 333864"/>
                                  <a:gd name="connsiteY0" fmla="*/ 127618 h 170339"/>
                                  <a:gd name="connsiteX1" fmla="*/ 60777 w 333864"/>
                                  <a:gd name="connsiteY1" fmla="*/ 127618 h 170339"/>
                                  <a:gd name="connsiteX2" fmla="*/ 101522 w 333864"/>
                                  <a:gd name="connsiteY2" fmla="*/ 86873 h 170339"/>
                                  <a:gd name="connsiteX3" fmla="*/ 101522 w 333864"/>
                                  <a:gd name="connsiteY3" fmla="*/ 86873 h 170339"/>
                                  <a:gd name="connsiteX4" fmla="*/ 178175 w 333864"/>
                                  <a:gd name="connsiteY4" fmla="*/ 10220 h 170339"/>
                                  <a:gd name="connsiteX5" fmla="*/ 252988 w 333864"/>
                                  <a:gd name="connsiteY5" fmla="*/ 10220 h 170339"/>
                                  <a:gd name="connsiteX6" fmla="*/ 329640 w 333864"/>
                                  <a:gd name="connsiteY6" fmla="*/ 86873 h 170339"/>
                                  <a:gd name="connsiteX7" fmla="*/ 329640 w 333864"/>
                                  <a:gd name="connsiteY7" fmla="*/ 114536 h 170339"/>
                                  <a:gd name="connsiteX8" fmla="*/ 280855 w 333864"/>
                                  <a:gd name="connsiteY8" fmla="*/ 163321 h 170339"/>
                                  <a:gd name="connsiteX9" fmla="*/ 245425 w 333864"/>
                                  <a:gd name="connsiteY9" fmla="*/ 163321 h 170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33864" h="170339">
                                    <a:moveTo>
                                      <a:pt x="10220" y="127618"/>
                                    </a:moveTo>
                                    <a:lnTo>
                                      <a:pt x="60777" y="127618"/>
                                    </a:lnTo>
                                    <a:cubicBezTo>
                                      <a:pt x="83262" y="127618"/>
                                      <a:pt x="101522" y="109358"/>
                                      <a:pt x="101522" y="86873"/>
                                    </a:cubicBezTo>
                                    <a:lnTo>
                                      <a:pt x="101522" y="86873"/>
                                    </a:lnTo>
                                    <a:cubicBezTo>
                                      <a:pt x="101522" y="44561"/>
                                      <a:pt x="135863" y="10220"/>
                                      <a:pt x="178175" y="10220"/>
                                    </a:cubicBezTo>
                                    <a:lnTo>
                                      <a:pt x="252988" y="10220"/>
                                    </a:lnTo>
                                    <a:cubicBezTo>
                                      <a:pt x="295300" y="10220"/>
                                      <a:pt x="329640" y="44561"/>
                                      <a:pt x="329640" y="86873"/>
                                    </a:cubicBezTo>
                                    <a:lnTo>
                                      <a:pt x="329640" y="114536"/>
                                    </a:lnTo>
                                    <a:cubicBezTo>
                                      <a:pt x="329640" y="141518"/>
                                      <a:pt x="307769" y="163321"/>
                                      <a:pt x="280855" y="163321"/>
                                    </a:cubicBezTo>
                                    <a:lnTo>
                                      <a:pt x="245425" y="163321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02" name="Freeform: Shape 266"/>
                            <wps:cNvSpPr/>
                            <wps:spPr>
                              <a:xfrm>
                                <a:off x="236677" y="1833583"/>
                                <a:ext cx="231661" cy="129458"/>
                              </a:xfrm>
                              <a:custGeom>
                                <a:avLst/>
                                <a:gdLst>
                                  <a:gd name="connsiteX0" fmla="*/ 10220 w 231661"/>
                                  <a:gd name="connsiteY0" fmla="*/ 121554 h 129457"/>
                                  <a:gd name="connsiteX1" fmla="*/ 10220 w 231661"/>
                                  <a:gd name="connsiteY1" fmla="*/ 86873 h 129457"/>
                                  <a:gd name="connsiteX2" fmla="*/ 86873 w 231661"/>
                                  <a:gd name="connsiteY2" fmla="*/ 10220 h 129457"/>
                                  <a:gd name="connsiteX3" fmla="*/ 161686 w 231661"/>
                                  <a:gd name="connsiteY3" fmla="*/ 10220 h 129457"/>
                                  <a:gd name="connsiteX4" fmla="*/ 227573 w 231661"/>
                                  <a:gd name="connsiteY4" fmla="*/ 48308 h 1294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1661" h="129457">
                                    <a:moveTo>
                                      <a:pt x="10220" y="121554"/>
                                    </a:moveTo>
                                    <a:lnTo>
                                      <a:pt x="10220" y="86873"/>
                                    </a:lnTo>
                                    <a:cubicBezTo>
                                      <a:pt x="10220" y="44561"/>
                                      <a:pt x="44561" y="10220"/>
                                      <a:pt x="86873" y="10220"/>
                                    </a:cubicBezTo>
                                    <a:lnTo>
                                      <a:pt x="161686" y="10220"/>
                                    </a:lnTo>
                                    <a:cubicBezTo>
                                      <a:pt x="188123" y="10220"/>
                                      <a:pt x="215990" y="25074"/>
                                      <a:pt x="227573" y="4830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03" name="Freeform: Shape 267"/>
                            <wps:cNvSpPr/>
                            <wps:spPr>
                              <a:xfrm>
                                <a:off x="566590" y="1833583"/>
                                <a:ext cx="231661" cy="170339"/>
                              </a:xfrm>
                              <a:custGeom>
                                <a:avLst/>
                                <a:gdLst>
                                  <a:gd name="connsiteX0" fmla="*/ 10220 w 231661"/>
                                  <a:gd name="connsiteY0" fmla="*/ 48240 h 170339"/>
                                  <a:gd name="connsiteX1" fmla="*/ 76448 w 231661"/>
                                  <a:gd name="connsiteY1" fmla="*/ 10220 h 170339"/>
                                  <a:gd name="connsiteX2" fmla="*/ 151261 w 231661"/>
                                  <a:gd name="connsiteY2" fmla="*/ 10220 h 170339"/>
                                  <a:gd name="connsiteX3" fmla="*/ 227914 w 231661"/>
                                  <a:gd name="connsiteY3" fmla="*/ 86873 h 170339"/>
                                  <a:gd name="connsiteX4" fmla="*/ 227914 w 231661"/>
                                  <a:gd name="connsiteY4" fmla="*/ 114536 h 170339"/>
                                  <a:gd name="connsiteX5" fmla="*/ 179129 w 231661"/>
                                  <a:gd name="connsiteY5" fmla="*/ 163321 h 170339"/>
                                  <a:gd name="connsiteX6" fmla="*/ 66364 w 231661"/>
                                  <a:gd name="connsiteY6" fmla="*/ 163321 h 170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1661" h="170339">
                                    <a:moveTo>
                                      <a:pt x="10220" y="48240"/>
                                    </a:moveTo>
                                    <a:cubicBezTo>
                                      <a:pt x="23507" y="25483"/>
                                      <a:pt x="48172" y="10220"/>
                                      <a:pt x="76448" y="10220"/>
                                    </a:cubicBezTo>
                                    <a:lnTo>
                                      <a:pt x="151261" y="10220"/>
                                    </a:lnTo>
                                    <a:cubicBezTo>
                                      <a:pt x="193573" y="10220"/>
                                      <a:pt x="227914" y="44561"/>
                                      <a:pt x="227914" y="86873"/>
                                    </a:cubicBezTo>
                                    <a:lnTo>
                                      <a:pt x="227914" y="114536"/>
                                    </a:lnTo>
                                    <a:cubicBezTo>
                                      <a:pt x="227914" y="141518"/>
                                      <a:pt x="206042" y="163321"/>
                                      <a:pt x="179129" y="163321"/>
                                    </a:cubicBezTo>
                                    <a:lnTo>
                                      <a:pt x="66364" y="163321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04" name="Freeform: Shape 268"/>
                            <wps:cNvSpPr/>
                            <wps:spPr>
                              <a:xfrm>
                                <a:off x="301077" y="169274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05" name="Freeform: Shape 269"/>
                            <wps:cNvSpPr/>
                            <wps:spPr>
                              <a:xfrm>
                                <a:off x="458402" y="173710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106" name="Freeform: Shape 270"/>
                            <wps:cNvSpPr/>
                            <wps:spPr>
                              <a:xfrm>
                                <a:off x="617431" y="169274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07" name="Group 271"/>
                          <wpg:cNvGrpSpPr/>
                          <wpg:grpSpPr>
                            <a:xfrm>
                              <a:off x="728611" y="1799603"/>
                              <a:ext cx="464221" cy="426811"/>
                              <a:chOff x="728611" y="1799603"/>
                              <a:chExt cx="539751" cy="465138"/>
                            </a:xfrm>
                          </wpg:grpSpPr>
                          <wpg:grpSp>
                            <wpg:cNvPr id="108" name="Group 272"/>
                            <wpg:cNvGrpSpPr/>
                            <wpg:grpSpPr>
                              <a:xfrm>
                                <a:off x="728611" y="1971053"/>
                                <a:ext cx="517525" cy="207963"/>
                                <a:chOff x="728611" y="1971053"/>
                                <a:chExt cx="517525" cy="207963"/>
                              </a:xfrm>
                              <a:solidFill>
                                <a:srgbClr val="C0C0C0"/>
                              </a:solidFill>
                            </wpg:grpSpPr>
                            <wps:wsp>
                              <wps:cNvPr id="109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186" y="1971053"/>
                                  <a:ext cx="107950" cy="207963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46"/>
                                    <a:gd name="T2" fmla="*/ 1 w 24"/>
                                    <a:gd name="T3" fmla="*/ 0 h 46"/>
                                    <a:gd name="T4" fmla="*/ 24 w 24"/>
                                    <a:gd name="T5" fmla="*/ 23 h 46"/>
                                    <a:gd name="T6" fmla="*/ 24 w 24"/>
                                    <a:gd name="T7" fmla="*/ 23 h 46"/>
                                    <a:gd name="T8" fmla="*/ 1 w 24"/>
                                    <a:gd name="T9" fmla="*/ 46 h 46"/>
                                    <a:gd name="T10" fmla="*/ 0 w 24"/>
                                    <a:gd name="T11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46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  <a:cubicBezTo>
                                        <a:pt x="14" y="0"/>
                                        <a:pt x="24" y="10"/>
                                        <a:pt x="24" y="23"/>
                                      </a:cubicBezTo>
                                      <a:cubicBezTo>
                                        <a:pt x="24" y="23"/>
                                        <a:pt x="24" y="23"/>
                                        <a:pt x="24" y="23"/>
                                      </a:cubicBezTo>
                                      <a:cubicBezTo>
                                        <a:pt x="24" y="36"/>
                                        <a:pt x="14" y="46"/>
                                        <a:pt x="1" y="46"/>
                                      </a:cubicBezTo>
                                      <a:cubicBezTo>
                                        <a:pt x="0" y="46"/>
                                        <a:pt x="0" y="46"/>
                                        <a:pt x="0" y="46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40615F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8611" y="1971053"/>
                                  <a:ext cx="112713" cy="207963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46 h 46"/>
                                    <a:gd name="T2" fmla="*/ 23 w 25"/>
                                    <a:gd name="T3" fmla="*/ 46 h 46"/>
                                    <a:gd name="T4" fmla="*/ 0 w 25"/>
                                    <a:gd name="T5" fmla="*/ 23 h 46"/>
                                    <a:gd name="T6" fmla="*/ 0 w 25"/>
                                    <a:gd name="T7" fmla="*/ 23 h 46"/>
                                    <a:gd name="T8" fmla="*/ 23 w 25"/>
                                    <a:gd name="T9" fmla="*/ 0 h 46"/>
                                    <a:gd name="T10" fmla="*/ 25 w 25"/>
                                    <a:gd name="T11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46">
                                      <a:moveTo>
                                        <a:pt x="25" y="46"/>
                                      </a:moveTo>
                                      <a:cubicBezTo>
                                        <a:pt x="23" y="46"/>
                                        <a:pt x="23" y="46"/>
                                        <a:pt x="23" y="46"/>
                                      </a:cubicBezTo>
                                      <a:cubicBezTo>
                                        <a:pt x="10" y="46"/>
                                        <a:pt x="0" y="36"/>
                                        <a:pt x="0" y="23"/>
                                      </a:cubicBezTo>
                                      <a:cubicBezTo>
                                        <a:pt x="0" y="23"/>
                                        <a:pt x="0" y="23"/>
                                        <a:pt x="0" y="23"/>
                                      </a:cubicBezTo>
                                      <a:cubicBezTo>
                                        <a:pt x="0" y="10"/>
                                        <a:pt x="10" y="0"/>
                                        <a:pt x="23" y="0"/>
                                      </a:cubicBezTo>
                                      <a:cubicBezTo>
                                        <a:pt x="25" y="0"/>
                                        <a:pt x="25" y="0"/>
                                        <a:pt x="25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40615F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111" name="Group 273"/>
                            <wpg:cNvGrpSpPr/>
                            <wpg:grpSpPr>
                              <a:xfrm>
                                <a:off x="777824" y="1799603"/>
                                <a:ext cx="490538" cy="465138"/>
                                <a:chOff x="777824" y="1799603"/>
                                <a:chExt cx="490538" cy="465138"/>
                              </a:xfrm>
                            </wpg:grpSpPr>
                            <wps:wsp>
                              <wps:cNvPr id="112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3549" y="1799603"/>
                                  <a:ext cx="323850" cy="352425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78 h 78"/>
                                    <a:gd name="T2" fmla="*/ 72 w 72"/>
                                    <a:gd name="T3" fmla="*/ 36 h 78"/>
                                    <a:gd name="T4" fmla="*/ 36 w 72"/>
                                    <a:gd name="T5" fmla="*/ 0 h 78"/>
                                    <a:gd name="T6" fmla="*/ 36 w 72"/>
                                    <a:gd name="T7" fmla="*/ 0 h 78"/>
                                    <a:gd name="T8" fmla="*/ 0 w 72"/>
                                    <a:gd name="T9" fmla="*/ 36 h 78"/>
                                    <a:gd name="T10" fmla="*/ 0 w 72"/>
                                    <a:gd name="T11" fmla="*/ 77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2" h="78">
                                      <a:moveTo>
                                        <a:pt x="72" y="78"/>
                                      </a:moveTo>
                                      <a:cubicBezTo>
                                        <a:pt x="72" y="36"/>
                                        <a:pt x="72" y="36"/>
                                        <a:pt x="72" y="36"/>
                                      </a:cubicBezTo>
                                      <a:cubicBezTo>
                                        <a:pt x="72" y="17"/>
                                        <a:pt x="56" y="0"/>
                                        <a:pt x="36" y="0"/>
                                      </a:cubicBezTo>
                                      <a:cubicBezTo>
                                        <a:pt x="36" y="0"/>
                                        <a:pt x="36" y="0"/>
                                        <a:pt x="36" y="0"/>
                                      </a:cubicBezTo>
                                      <a:cubicBezTo>
                                        <a:pt x="16" y="0"/>
                                        <a:pt x="0" y="17"/>
                                        <a:pt x="0" y="36"/>
                                      </a:cubicBezTo>
                                      <a:cubicBezTo>
                                        <a:pt x="0" y="77"/>
                                        <a:pt x="0" y="77"/>
                                        <a:pt x="0" y="7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3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399" y="1993278"/>
                                  <a:ext cx="80963" cy="158750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35"/>
                                    <a:gd name="T2" fmla="*/ 1 w 18"/>
                                    <a:gd name="T3" fmla="*/ 0 h 35"/>
                                    <a:gd name="T4" fmla="*/ 18 w 18"/>
                                    <a:gd name="T5" fmla="*/ 18 h 35"/>
                                    <a:gd name="T6" fmla="*/ 18 w 18"/>
                                    <a:gd name="T7" fmla="*/ 18 h 35"/>
                                    <a:gd name="T8" fmla="*/ 1 w 18"/>
                                    <a:gd name="T9" fmla="*/ 35 h 35"/>
                                    <a:gd name="T10" fmla="*/ 0 w 18"/>
                                    <a:gd name="T11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35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  <a:cubicBezTo>
                                        <a:pt x="10" y="0"/>
                                        <a:pt x="18" y="8"/>
                                        <a:pt x="18" y="18"/>
                                      </a:cubicBezTo>
                                      <a:cubicBezTo>
                                        <a:pt x="18" y="18"/>
                                        <a:pt x="18" y="18"/>
                                        <a:pt x="18" y="18"/>
                                      </a:cubicBezTo>
                                      <a:cubicBezTo>
                                        <a:pt x="18" y="28"/>
                                        <a:pt x="10" y="35"/>
                                        <a:pt x="1" y="35"/>
                                      </a:cubicBezTo>
                                      <a:cubicBezTo>
                                        <a:pt x="0" y="35"/>
                                        <a:pt x="0" y="35"/>
                                        <a:pt x="0" y="3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6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24" y="1993278"/>
                                  <a:ext cx="85725" cy="158750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35 h 35"/>
                                    <a:gd name="T2" fmla="*/ 18 w 19"/>
                                    <a:gd name="T3" fmla="*/ 35 h 35"/>
                                    <a:gd name="T4" fmla="*/ 0 w 19"/>
                                    <a:gd name="T5" fmla="*/ 18 h 35"/>
                                    <a:gd name="T6" fmla="*/ 0 w 19"/>
                                    <a:gd name="T7" fmla="*/ 18 h 35"/>
                                    <a:gd name="T8" fmla="*/ 18 w 19"/>
                                    <a:gd name="T9" fmla="*/ 0 h 35"/>
                                    <a:gd name="T10" fmla="*/ 19 w 19"/>
                                    <a:gd name="T1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35">
                                      <a:moveTo>
                                        <a:pt x="19" y="35"/>
                                      </a:moveTo>
                                      <a:cubicBezTo>
                                        <a:pt x="18" y="35"/>
                                        <a:pt x="18" y="35"/>
                                        <a:pt x="18" y="35"/>
                                      </a:cubicBezTo>
                                      <a:cubicBezTo>
                                        <a:pt x="8" y="35"/>
                                        <a:pt x="0" y="28"/>
                                        <a:pt x="0" y="18"/>
                                      </a:cubicBezTo>
                                      <a:cubicBezTo>
                                        <a:pt x="0" y="18"/>
                                        <a:pt x="0" y="18"/>
                                        <a:pt x="0" y="18"/>
                                      </a:cubicBezTo>
                                      <a:cubicBezTo>
                                        <a:pt x="0" y="8"/>
                                        <a:pt x="8" y="0"/>
                                        <a:pt x="18" y="0"/>
                                      </a:cubicBezTo>
                                      <a:cubicBezTo>
                                        <a:pt x="19" y="0"/>
                                        <a:pt x="19" y="0"/>
                                        <a:pt x="1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9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6749" y="2101228"/>
                                  <a:ext cx="120650" cy="15398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0 h 34"/>
                                    <a:gd name="T2" fmla="*/ 27 w 27"/>
                                    <a:gd name="T3" fmla="*/ 17 h 34"/>
                                    <a:gd name="T4" fmla="*/ 10 w 27"/>
                                    <a:gd name="T5" fmla="*/ 34 h 34"/>
                                    <a:gd name="T6" fmla="*/ 0 w 27"/>
                                    <a:gd name="T7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" h="34">
                                      <a:moveTo>
                                        <a:pt x="27" y="0"/>
                                      </a:moveTo>
                                      <a:cubicBezTo>
                                        <a:pt x="27" y="17"/>
                                        <a:pt x="27" y="17"/>
                                        <a:pt x="27" y="17"/>
                                      </a:cubicBezTo>
                                      <a:cubicBezTo>
                                        <a:pt x="27" y="26"/>
                                        <a:pt x="19" y="34"/>
                                        <a:pt x="10" y="34"/>
                                      </a:cubicBezTo>
                                      <a:cubicBezTo>
                                        <a:pt x="0" y="34"/>
                                        <a:pt x="0" y="34"/>
                                        <a:pt x="0" y="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0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0549" y="2237753"/>
                                  <a:ext cx="66675" cy="26988"/>
                                </a:xfrm>
                                <a:custGeom>
                                  <a:avLst/>
                                  <a:gdLst>
                                    <a:gd name="T0" fmla="*/ 12 w 15"/>
                                    <a:gd name="T1" fmla="*/ 6 h 6"/>
                                    <a:gd name="T2" fmla="*/ 3 w 15"/>
                                    <a:gd name="T3" fmla="*/ 6 h 6"/>
                                    <a:gd name="T4" fmla="*/ 0 w 15"/>
                                    <a:gd name="T5" fmla="*/ 3 h 6"/>
                                    <a:gd name="T6" fmla="*/ 0 w 15"/>
                                    <a:gd name="T7" fmla="*/ 3 h 6"/>
                                    <a:gd name="T8" fmla="*/ 3 w 15"/>
                                    <a:gd name="T9" fmla="*/ 0 h 6"/>
                                    <a:gd name="T10" fmla="*/ 12 w 15"/>
                                    <a:gd name="T11" fmla="*/ 0 h 6"/>
                                    <a:gd name="T12" fmla="*/ 15 w 15"/>
                                    <a:gd name="T13" fmla="*/ 3 h 6"/>
                                    <a:gd name="T14" fmla="*/ 15 w 15"/>
                                    <a:gd name="T15" fmla="*/ 3 h 6"/>
                                    <a:gd name="T16" fmla="*/ 12 w 15"/>
                                    <a:gd name="T1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6">
                                      <a:moveTo>
                                        <a:pt x="12" y="6"/>
                                      </a:moveTo>
                                      <a:cubicBezTo>
                                        <a:pt x="3" y="6"/>
                                        <a:pt x="3" y="6"/>
                                        <a:pt x="3" y="6"/>
                                      </a:cubicBezTo>
                                      <a:cubicBezTo>
                                        <a:pt x="1" y="6"/>
                                        <a:pt x="0" y="5"/>
                                        <a:pt x="0" y="3"/>
                                      </a:cubicBezTo>
                                      <a:cubicBezTo>
                                        <a:pt x="0" y="3"/>
                                        <a:pt x="0" y="3"/>
                                        <a:pt x="0" y="3"/>
                                      </a:cubicBezTo>
                                      <a:cubicBezTo>
                                        <a:pt x="0" y="2"/>
                                        <a:pt x="1" y="0"/>
                                        <a:pt x="3" y="0"/>
                                      </a:cubicBezTo>
                                      <a:cubicBezTo>
                                        <a:pt x="12" y="0"/>
                                        <a:pt x="12" y="0"/>
                                        <a:pt x="12" y="0"/>
                                      </a:cubicBezTo>
                                      <a:cubicBezTo>
                                        <a:pt x="14" y="0"/>
                                        <a:pt x="15" y="2"/>
                                        <a:pt x="15" y="3"/>
                                      </a:cubicBezTo>
                                      <a:cubicBezTo>
                                        <a:pt x="15" y="3"/>
                                        <a:pt x="15" y="3"/>
                                        <a:pt x="15" y="3"/>
                                      </a:cubicBezTo>
                                      <a:cubicBezTo>
                                        <a:pt x="15" y="5"/>
                                        <a:pt x="14" y="6"/>
                                        <a:pt x="12" y="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grpSp>
                        <wpg:grpSp>
                          <wpg:cNvPr id="331" name="Group 281"/>
                          <wpg:cNvGrpSpPr/>
                          <wpg:grpSpPr>
                            <a:xfrm>
                              <a:off x="1146784" y="1716256"/>
                              <a:ext cx="464221" cy="426811"/>
                              <a:chOff x="1146784" y="1716257"/>
                              <a:chExt cx="539751" cy="465138"/>
                            </a:xfrm>
                          </wpg:grpSpPr>
                          <wpg:grpSp>
                            <wpg:cNvPr id="332" name="Group 282"/>
                            <wpg:cNvGrpSpPr/>
                            <wpg:grpSpPr>
                              <a:xfrm>
                                <a:off x="1146784" y="1887707"/>
                                <a:ext cx="517525" cy="207963"/>
                                <a:chOff x="1146784" y="1887707"/>
                                <a:chExt cx="517525" cy="207963"/>
                              </a:xfrm>
                              <a:solidFill>
                                <a:srgbClr val="C0C0C0"/>
                              </a:solidFill>
                            </wpg:grpSpPr>
                            <wps:wsp>
                              <wps:cNvPr id="333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6359" y="1887707"/>
                                  <a:ext cx="107950" cy="207963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46"/>
                                    <a:gd name="T2" fmla="*/ 1 w 24"/>
                                    <a:gd name="T3" fmla="*/ 0 h 46"/>
                                    <a:gd name="T4" fmla="*/ 24 w 24"/>
                                    <a:gd name="T5" fmla="*/ 23 h 46"/>
                                    <a:gd name="T6" fmla="*/ 24 w 24"/>
                                    <a:gd name="T7" fmla="*/ 23 h 46"/>
                                    <a:gd name="T8" fmla="*/ 1 w 24"/>
                                    <a:gd name="T9" fmla="*/ 46 h 46"/>
                                    <a:gd name="T10" fmla="*/ 0 w 24"/>
                                    <a:gd name="T11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46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  <a:cubicBezTo>
                                        <a:pt x="14" y="0"/>
                                        <a:pt x="24" y="10"/>
                                        <a:pt x="24" y="23"/>
                                      </a:cubicBezTo>
                                      <a:cubicBezTo>
                                        <a:pt x="24" y="23"/>
                                        <a:pt x="24" y="23"/>
                                        <a:pt x="24" y="23"/>
                                      </a:cubicBezTo>
                                      <a:cubicBezTo>
                                        <a:pt x="24" y="36"/>
                                        <a:pt x="14" y="46"/>
                                        <a:pt x="1" y="46"/>
                                      </a:cubicBezTo>
                                      <a:cubicBezTo>
                                        <a:pt x="0" y="46"/>
                                        <a:pt x="0" y="46"/>
                                        <a:pt x="0" y="46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893E45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4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6784" y="1887707"/>
                                  <a:ext cx="112713" cy="207963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46 h 46"/>
                                    <a:gd name="T2" fmla="*/ 23 w 25"/>
                                    <a:gd name="T3" fmla="*/ 46 h 46"/>
                                    <a:gd name="T4" fmla="*/ 0 w 25"/>
                                    <a:gd name="T5" fmla="*/ 23 h 46"/>
                                    <a:gd name="T6" fmla="*/ 0 w 25"/>
                                    <a:gd name="T7" fmla="*/ 23 h 46"/>
                                    <a:gd name="T8" fmla="*/ 23 w 25"/>
                                    <a:gd name="T9" fmla="*/ 0 h 46"/>
                                    <a:gd name="T10" fmla="*/ 25 w 25"/>
                                    <a:gd name="T11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5" h="46">
                                      <a:moveTo>
                                        <a:pt x="25" y="46"/>
                                      </a:moveTo>
                                      <a:cubicBezTo>
                                        <a:pt x="23" y="46"/>
                                        <a:pt x="23" y="46"/>
                                        <a:pt x="23" y="46"/>
                                      </a:cubicBezTo>
                                      <a:cubicBezTo>
                                        <a:pt x="10" y="46"/>
                                        <a:pt x="0" y="36"/>
                                        <a:pt x="0" y="23"/>
                                      </a:cubicBezTo>
                                      <a:cubicBezTo>
                                        <a:pt x="0" y="23"/>
                                        <a:pt x="0" y="23"/>
                                        <a:pt x="0" y="23"/>
                                      </a:cubicBezTo>
                                      <a:cubicBezTo>
                                        <a:pt x="0" y="10"/>
                                        <a:pt x="10" y="0"/>
                                        <a:pt x="23" y="0"/>
                                      </a:cubicBezTo>
                                      <a:cubicBezTo>
                                        <a:pt x="25" y="0"/>
                                        <a:pt x="25" y="0"/>
                                        <a:pt x="25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893E45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g:grpSp>
                            <wpg:cNvPr id="335" name="Group 283"/>
                            <wpg:cNvGrpSpPr/>
                            <wpg:grpSpPr>
                              <a:xfrm>
                                <a:off x="1195997" y="1716257"/>
                                <a:ext cx="490538" cy="465138"/>
                                <a:chOff x="1195997" y="1716257"/>
                                <a:chExt cx="490538" cy="465138"/>
                              </a:xfrm>
                            </wpg:grpSpPr>
                            <wps:wsp>
                              <wps:cNvPr id="336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1722" y="1716257"/>
                                  <a:ext cx="323850" cy="352425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78 h 78"/>
                                    <a:gd name="T2" fmla="*/ 72 w 72"/>
                                    <a:gd name="T3" fmla="*/ 36 h 78"/>
                                    <a:gd name="T4" fmla="*/ 36 w 72"/>
                                    <a:gd name="T5" fmla="*/ 0 h 78"/>
                                    <a:gd name="T6" fmla="*/ 36 w 72"/>
                                    <a:gd name="T7" fmla="*/ 0 h 78"/>
                                    <a:gd name="T8" fmla="*/ 0 w 72"/>
                                    <a:gd name="T9" fmla="*/ 36 h 78"/>
                                    <a:gd name="T10" fmla="*/ 0 w 72"/>
                                    <a:gd name="T11" fmla="*/ 77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2" h="78">
                                      <a:moveTo>
                                        <a:pt x="72" y="78"/>
                                      </a:moveTo>
                                      <a:cubicBezTo>
                                        <a:pt x="72" y="36"/>
                                        <a:pt x="72" y="36"/>
                                        <a:pt x="72" y="36"/>
                                      </a:cubicBezTo>
                                      <a:cubicBezTo>
                                        <a:pt x="72" y="17"/>
                                        <a:pt x="56" y="0"/>
                                        <a:pt x="36" y="0"/>
                                      </a:cubicBezTo>
                                      <a:cubicBezTo>
                                        <a:pt x="36" y="0"/>
                                        <a:pt x="36" y="0"/>
                                        <a:pt x="36" y="0"/>
                                      </a:cubicBezTo>
                                      <a:cubicBezTo>
                                        <a:pt x="16" y="0"/>
                                        <a:pt x="0" y="17"/>
                                        <a:pt x="0" y="36"/>
                                      </a:cubicBezTo>
                                      <a:cubicBezTo>
                                        <a:pt x="0" y="77"/>
                                        <a:pt x="0" y="77"/>
                                        <a:pt x="0" y="7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7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5572" y="1909932"/>
                                  <a:ext cx="80963" cy="158750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35"/>
                                    <a:gd name="T2" fmla="*/ 1 w 18"/>
                                    <a:gd name="T3" fmla="*/ 0 h 35"/>
                                    <a:gd name="T4" fmla="*/ 18 w 18"/>
                                    <a:gd name="T5" fmla="*/ 18 h 35"/>
                                    <a:gd name="T6" fmla="*/ 18 w 18"/>
                                    <a:gd name="T7" fmla="*/ 18 h 35"/>
                                    <a:gd name="T8" fmla="*/ 1 w 18"/>
                                    <a:gd name="T9" fmla="*/ 35 h 35"/>
                                    <a:gd name="T10" fmla="*/ 0 w 18"/>
                                    <a:gd name="T11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35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  <a:cubicBezTo>
                                        <a:pt x="10" y="0"/>
                                        <a:pt x="18" y="8"/>
                                        <a:pt x="18" y="18"/>
                                      </a:cubicBezTo>
                                      <a:cubicBezTo>
                                        <a:pt x="18" y="18"/>
                                        <a:pt x="18" y="18"/>
                                        <a:pt x="18" y="18"/>
                                      </a:cubicBezTo>
                                      <a:cubicBezTo>
                                        <a:pt x="18" y="28"/>
                                        <a:pt x="10" y="35"/>
                                        <a:pt x="1" y="35"/>
                                      </a:cubicBezTo>
                                      <a:cubicBezTo>
                                        <a:pt x="0" y="35"/>
                                        <a:pt x="0" y="35"/>
                                        <a:pt x="0" y="3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8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5997" y="1909932"/>
                                  <a:ext cx="85725" cy="158750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35 h 35"/>
                                    <a:gd name="T2" fmla="*/ 18 w 19"/>
                                    <a:gd name="T3" fmla="*/ 35 h 35"/>
                                    <a:gd name="T4" fmla="*/ 0 w 19"/>
                                    <a:gd name="T5" fmla="*/ 18 h 35"/>
                                    <a:gd name="T6" fmla="*/ 0 w 19"/>
                                    <a:gd name="T7" fmla="*/ 18 h 35"/>
                                    <a:gd name="T8" fmla="*/ 18 w 19"/>
                                    <a:gd name="T9" fmla="*/ 0 h 35"/>
                                    <a:gd name="T10" fmla="*/ 19 w 19"/>
                                    <a:gd name="T1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35">
                                      <a:moveTo>
                                        <a:pt x="19" y="35"/>
                                      </a:moveTo>
                                      <a:cubicBezTo>
                                        <a:pt x="18" y="35"/>
                                        <a:pt x="18" y="35"/>
                                        <a:pt x="18" y="35"/>
                                      </a:cubicBezTo>
                                      <a:cubicBezTo>
                                        <a:pt x="8" y="35"/>
                                        <a:pt x="0" y="28"/>
                                        <a:pt x="0" y="18"/>
                                      </a:cubicBezTo>
                                      <a:cubicBezTo>
                                        <a:pt x="0" y="18"/>
                                        <a:pt x="0" y="18"/>
                                        <a:pt x="0" y="18"/>
                                      </a:cubicBezTo>
                                      <a:cubicBezTo>
                                        <a:pt x="0" y="8"/>
                                        <a:pt x="8" y="0"/>
                                        <a:pt x="18" y="0"/>
                                      </a:cubicBezTo>
                                      <a:cubicBezTo>
                                        <a:pt x="19" y="0"/>
                                        <a:pt x="19" y="0"/>
                                        <a:pt x="1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39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4922" y="2017882"/>
                                  <a:ext cx="120650" cy="153988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0 h 34"/>
                                    <a:gd name="T2" fmla="*/ 27 w 27"/>
                                    <a:gd name="T3" fmla="*/ 17 h 34"/>
                                    <a:gd name="T4" fmla="*/ 10 w 27"/>
                                    <a:gd name="T5" fmla="*/ 34 h 34"/>
                                    <a:gd name="T6" fmla="*/ 0 w 27"/>
                                    <a:gd name="T7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" h="34">
                                      <a:moveTo>
                                        <a:pt x="27" y="0"/>
                                      </a:moveTo>
                                      <a:cubicBezTo>
                                        <a:pt x="27" y="17"/>
                                        <a:pt x="27" y="17"/>
                                        <a:pt x="27" y="17"/>
                                      </a:cubicBezTo>
                                      <a:cubicBezTo>
                                        <a:pt x="27" y="26"/>
                                        <a:pt x="19" y="34"/>
                                        <a:pt x="10" y="34"/>
                                      </a:cubicBezTo>
                                      <a:cubicBezTo>
                                        <a:pt x="0" y="34"/>
                                        <a:pt x="0" y="34"/>
                                        <a:pt x="0" y="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0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8722" y="2154407"/>
                                  <a:ext cx="66675" cy="26988"/>
                                </a:xfrm>
                                <a:custGeom>
                                  <a:avLst/>
                                  <a:gdLst>
                                    <a:gd name="T0" fmla="*/ 12 w 15"/>
                                    <a:gd name="T1" fmla="*/ 6 h 6"/>
                                    <a:gd name="T2" fmla="*/ 3 w 15"/>
                                    <a:gd name="T3" fmla="*/ 6 h 6"/>
                                    <a:gd name="T4" fmla="*/ 0 w 15"/>
                                    <a:gd name="T5" fmla="*/ 3 h 6"/>
                                    <a:gd name="T6" fmla="*/ 0 w 15"/>
                                    <a:gd name="T7" fmla="*/ 3 h 6"/>
                                    <a:gd name="T8" fmla="*/ 3 w 15"/>
                                    <a:gd name="T9" fmla="*/ 0 h 6"/>
                                    <a:gd name="T10" fmla="*/ 12 w 15"/>
                                    <a:gd name="T11" fmla="*/ 0 h 6"/>
                                    <a:gd name="T12" fmla="*/ 15 w 15"/>
                                    <a:gd name="T13" fmla="*/ 3 h 6"/>
                                    <a:gd name="T14" fmla="*/ 15 w 15"/>
                                    <a:gd name="T15" fmla="*/ 3 h 6"/>
                                    <a:gd name="T16" fmla="*/ 12 w 15"/>
                                    <a:gd name="T1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6">
                                      <a:moveTo>
                                        <a:pt x="12" y="6"/>
                                      </a:moveTo>
                                      <a:cubicBezTo>
                                        <a:pt x="3" y="6"/>
                                        <a:pt x="3" y="6"/>
                                        <a:pt x="3" y="6"/>
                                      </a:cubicBezTo>
                                      <a:cubicBezTo>
                                        <a:pt x="1" y="6"/>
                                        <a:pt x="0" y="5"/>
                                        <a:pt x="0" y="3"/>
                                      </a:cubicBezTo>
                                      <a:cubicBezTo>
                                        <a:pt x="0" y="3"/>
                                        <a:pt x="0" y="3"/>
                                        <a:pt x="0" y="3"/>
                                      </a:cubicBezTo>
                                      <a:cubicBezTo>
                                        <a:pt x="0" y="2"/>
                                        <a:pt x="1" y="0"/>
                                        <a:pt x="3" y="0"/>
                                      </a:cubicBezTo>
                                      <a:cubicBezTo>
                                        <a:pt x="12" y="0"/>
                                        <a:pt x="12" y="0"/>
                                        <a:pt x="12" y="0"/>
                                      </a:cubicBezTo>
                                      <a:cubicBezTo>
                                        <a:pt x="14" y="0"/>
                                        <a:pt x="15" y="2"/>
                                        <a:pt x="15" y="3"/>
                                      </a:cubicBezTo>
                                      <a:cubicBezTo>
                                        <a:pt x="15" y="3"/>
                                        <a:pt x="15" y="3"/>
                                        <a:pt x="15" y="3"/>
                                      </a:cubicBezTo>
                                      <a:cubicBezTo>
                                        <a:pt x="15" y="5"/>
                                        <a:pt x="14" y="6"/>
                                        <a:pt x="12" y="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grpSp>
                      </wpg:grpSp>
                      <wpg:grpSp>
                        <wpg:cNvPr id="341" name="Group 314"/>
                        <wpg:cNvGrpSpPr/>
                        <wpg:grpSpPr>
                          <a:xfrm>
                            <a:off x="811942" y="1173119"/>
                            <a:ext cx="249564" cy="216101"/>
                            <a:chOff x="811944" y="1173119"/>
                            <a:chExt cx="547383" cy="437633"/>
                          </a:xfrm>
                        </wpg:grpSpPr>
                        <wps:wsp>
                          <wps:cNvPr id="342" name="Freeform: Shape 315"/>
                          <wps:cNvSpPr/>
                          <wps:spPr>
                            <a:xfrm>
                              <a:off x="962015" y="1204126"/>
                              <a:ext cx="200729" cy="200729"/>
                            </a:xfrm>
                            <a:custGeom>
                              <a:avLst/>
                              <a:gdLst>
                                <a:gd name="connsiteX0" fmla="*/ 200730 w 200729"/>
                                <a:gd name="connsiteY0" fmla="*/ 100365 h 200729"/>
                                <a:gd name="connsiteX1" fmla="*/ 100365 w 200729"/>
                                <a:gd name="connsiteY1" fmla="*/ 200729 h 200729"/>
                                <a:gd name="connsiteX2" fmla="*/ 0 w 200729"/>
                                <a:gd name="connsiteY2" fmla="*/ 100365 h 200729"/>
                                <a:gd name="connsiteX3" fmla="*/ 100365 w 200729"/>
                                <a:gd name="connsiteY3" fmla="*/ 0 h 200729"/>
                                <a:gd name="connsiteX4" fmla="*/ 200730 w 200729"/>
                                <a:gd name="connsiteY4" fmla="*/ 100365 h 2007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729" h="200729">
                                  <a:moveTo>
                                    <a:pt x="200730" y="100365"/>
                                  </a:moveTo>
                                  <a:cubicBezTo>
                                    <a:pt x="200730" y="155795"/>
                                    <a:pt x="155795" y="200729"/>
                                    <a:pt x="100365" y="200729"/>
                                  </a:cubicBezTo>
                                  <a:cubicBezTo>
                                    <a:pt x="44935" y="200729"/>
                                    <a:pt x="0" y="155795"/>
                                    <a:pt x="0" y="100365"/>
                                  </a:cubicBezTo>
                                  <a:cubicBezTo>
                                    <a:pt x="0" y="44935"/>
                                    <a:pt x="44935" y="0"/>
                                    <a:pt x="100365" y="0"/>
                                  </a:cubicBezTo>
                                  <a:cubicBezTo>
                                    <a:pt x="155795" y="0"/>
                                    <a:pt x="200730" y="44935"/>
                                    <a:pt x="200730" y="1003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78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343" name="Graphic 3"/>
                          <wpg:cNvGrpSpPr/>
                          <wpg:grpSpPr>
                            <a:xfrm>
                              <a:off x="811944" y="1173119"/>
                              <a:ext cx="547383" cy="437633"/>
                              <a:chOff x="811944" y="1173119"/>
                              <a:chExt cx="547383" cy="437633"/>
                            </a:xfrm>
                            <a:noFill/>
                          </wpg:grpSpPr>
                          <wpg:grpSp>
                            <wpg:cNvPr id="344" name="Graphic 3"/>
                            <wpg:cNvGrpSpPr/>
                            <wpg:grpSpPr>
                              <a:xfrm>
                                <a:off x="1014714" y="1212082"/>
                                <a:ext cx="184818" cy="184818"/>
                                <a:chOff x="1014714" y="1212082"/>
                                <a:chExt cx="184818" cy="184818"/>
                              </a:xfrm>
                              <a:noFill/>
                            </wpg:grpSpPr>
                            <wps:wsp>
                              <wps:cNvPr id="345" name="Freeform: Shape 322"/>
                              <wps:cNvSpPr/>
                              <wps:spPr>
                                <a:xfrm>
                                  <a:off x="1057756" y="1255056"/>
                                  <a:ext cx="98868" cy="98868"/>
                                </a:xfrm>
                                <a:custGeom>
                                  <a:avLst/>
                                  <a:gdLst>
                                    <a:gd name="connsiteX0" fmla="*/ 49366 w 98868"/>
                                    <a:gd name="connsiteY0" fmla="*/ 0 h 98868"/>
                                    <a:gd name="connsiteX1" fmla="*/ 28627 w 98868"/>
                                    <a:gd name="connsiteY1" fmla="*/ 4624 h 98868"/>
                                    <a:gd name="connsiteX2" fmla="*/ 52902 w 98868"/>
                                    <a:gd name="connsiteY2" fmla="*/ 31551 h 98868"/>
                                    <a:gd name="connsiteX3" fmla="*/ 25703 w 98868"/>
                                    <a:gd name="connsiteY3" fmla="*/ 58750 h 98868"/>
                                    <a:gd name="connsiteX4" fmla="*/ 612 w 98868"/>
                                    <a:gd name="connsiteY4" fmla="*/ 42023 h 98868"/>
                                    <a:gd name="connsiteX5" fmla="*/ 0 w 98868"/>
                                    <a:gd name="connsiteY5" fmla="*/ 49434 h 98868"/>
                                    <a:gd name="connsiteX6" fmla="*/ 49434 w 98868"/>
                                    <a:gd name="connsiteY6" fmla="*/ 98869 h 98868"/>
                                    <a:gd name="connsiteX7" fmla="*/ 98869 w 98868"/>
                                    <a:gd name="connsiteY7" fmla="*/ 49434 h 98868"/>
                                    <a:gd name="connsiteX8" fmla="*/ 49366 w 98868"/>
                                    <a:gd name="connsiteY8" fmla="*/ 0 h 988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8868" h="98868">
                                      <a:moveTo>
                                        <a:pt x="49366" y="0"/>
                                      </a:moveTo>
                                      <a:cubicBezTo>
                                        <a:pt x="41955" y="0"/>
                                        <a:pt x="34951" y="1700"/>
                                        <a:pt x="28627" y="4624"/>
                                      </a:cubicBezTo>
                                      <a:cubicBezTo>
                                        <a:pt x="42227" y="6120"/>
                                        <a:pt x="52902" y="17543"/>
                                        <a:pt x="52902" y="31551"/>
                                      </a:cubicBezTo>
                                      <a:cubicBezTo>
                                        <a:pt x="52902" y="46578"/>
                                        <a:pt x="40731" y="58750"/>
                                        <a:pt x="25703" y="58750"/>
                                      </a:cubicBezTo>
                                      <a:cubicBezTo>
                                        <a:pt x="14416" y="58750"/>
                                        <a:pt x="4692" y="51814"/>
                                        <a:pt x="612" y="42023"/>
                                      </a:cubicBezTo>
                                      <a:cubicBezTo>
                                        <a:pt x="272" y="44471"/>
                                        <a:pt x="0" y="46918"/>
                                        <a:pt x="0" y="49434"/>
                                      </a:cubicBezTo>
                                      <a:cubicBezTo>
                                        <a:pt x="0" y="76702"/>
                                        <a:pt x="22099" y="98869"/>
                                        <a:pt x="49434" y="98869"/>
                                      </a:cubicBezTo>
                                      <a:cubicBezTo>
                                        <a:pt x="76702" y="98869"/>
                                        <a:pt x="98869" y="76770"/>
                                        <a:pt x="98869" y="49434"/>
                                      </a:cubicBezTo>
                                      <a:cubicBezTo>
                                        <a:pt x="98869" y="22099"/>
                                        <a:pt x="76634" y="0"/>
                                        <a:pt x="49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46" name="Freeform: Shape 323"/>
                              <wps:cNvSpPr/>
                              <wps:spPr>
                                <a:xfrm>
                                  <a:off x="1014714" y="1212082"/>
                                  <a:ext cx="184818" cy="184818"/>
                                </a:xfrm>
                                <a:custGeom>
                                  <a:avLst/>
                                  <a:gdLst>
                                    <a:gd name="connsiteX0" fmla="*/ 184818 w 184818"/>
                                    <a:gd name="connsiteY0" fmla="*/ 92409 h 184818"/>
                                    <a:gd name="connsiteX1" fmla="*/ 92409 w 184818"/>
                                    <a:gd name="connsiteY1" fmla="*/ 0 h 184818"/>
                                    <a:gd name="connsiteX2" fmla="*/ 0 w 184818"/>
                                    <a:gd name="connsiteY2" fmla="*/ 92409 h 184818"/>
                                    <a:gd name="connsiteX3" fmla="*/ 92409 w 184818"/>
                                    <a:gd name="connsiteY3" fmla="*/ 184818 h 1848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4818" h="184818">
                                      <a:moveTo>
                                        <a:pt x="184818" y="92409"/>
                                      </a:moveTo>
                                      <a:cubicBezTo>
                                        <a:pt x="184818" y="41343"/>
                                        <a:pt x="143475" y="0"/>
                                        <a:pt x="92409" y="0"/>
                                      </a:cubicBezTo>
                                      <a:cubicBezTo>
                                        <a:pt x="41343" y="0"/>
                                        <a:pt x="0" y="41343"/>
                                        <a:pt x="0" y="92409"/>
                                      </a:cubicBezTo>
                                      <a:cubicBezTo>
                                        <a:pt x="0" y="143475"/>
                                        <a:pt x="41343" y="184818"/>
                                        <a:pt x="92409" y="1848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47" name="Freeform: Shape 318"/>
                            <wps:cNvSpPr/>
                            <wps:spPr>
                              <a:xfrm>
                                <a:off x="1203476" y="1543231"/>
                                <a:ext cx="155851" cy="6799"/>
                              </a:xfrm>
                              <a:custGeom>
                                <a:avLst/>
                                <a:gdLst>
                                  <a:gd name="connsiteX0" fmla="*/ 0 w 155851"/>
                                  <a:gd name="connsiteY0" fmla="*/ 0 h 6799"/>
                                  <a:gd name="connsiteX1" fmla="*/ 155851 w 155851"/>
                                  <a:gd name="connsiteY1" fmla="*/ 0 h 6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55851" h="6799">
                                    <a:moveTo>
                                      <a:pt x="0" y="0"/>
                                    </a:moveTo>
                                    <a:lnTo>
                                      <a:pt x="155851" y="0"/>
                                    </a:lnTo>
                                  </a:path>
                                </a:pathLst>
                              </a:custGeom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8" name="Freeform: Shape 319"/>
                            <wps:cNvSpPr/>
                            <wps:spPr>
                              <a:xfrm>
                                <a:off x="811944" y="1543231"/>
                                <a:ext cx="152519" cy="6799"/>
                              </a:xfrm>
                              <a:custGeom>
                                <a:avLst/>
                                <a:gdLst>
                                  <a:gd name="connsiteX0" fmla="*/ 0 w 152519"/>
                                  <a:gd name="connsiteY0" fmla="*/ 0 h 6799"/>
                                  <a:gd name="connsiteX1" fmla="*/ 152519 w 152519"/>
                                  <a:gd name="connsiteY1" fmla="*/ 0 h 6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52519" h="6799">
                                    <a:moveTo>
                                      <a:pt x="0" y="0"/>
                                    </a:moveTo>
                                    <a:lnTo>
                                      <a:pt x="152519" y="0"/>
                                    </a:lnTo>
                                  </a:path>
                                </a:pathLst>
                              </a:custGeom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9" name="Freeform: Shape 320"/>
                            <wps:cNvSpPr/>
                            <wps:spPr>
                              <a:xfrm>
                                <a:off x="1010702" y="1435862"/>
                                <a:ext cx="192637" cy="174890"/>
                              </a:xfrm>
                              <a:custGeom>
                                <a:avLst/>
                                <a:gdLst>
                                  <a:gd name="connsiteX0" fmla="*/ 51338 w 192637"/>
                                  <a:gd name="connsiteY0" fmla="*/ 0 h 174890"/>
                                  <a:gd name="connsiteX1" fmla="*/ 51338 w 192637"/>
                                  <a:gd name="connsiteY1" fmla="*/ 50726 h 174890"/>
                                  <a:gd name="connsiteX2" fmla="*/ 26995 w 192637"/>
                                  <a:gd name="connsiteY2" fmla="*/ 79217 h 174890"/>
                                  <a:gd name="connsiteX3" fmla="*/ 0 w 192637"/>
                                  <a:gd name="connsiteY3" fmla="*/ 83501 h 174890"/>
                                  <a:gd name="connsiteX4" fmla="*/ 0 w 192637"/>
                                  <a:gd name="connsiteY4" fmla="*/ 148847 h 174890"/>
                                  <a:gd name="connsiteX5" fmla="*/ 26043 w 192637"/>
                                  <a:gd name="connsiteY5" fmla="*/ 174890 h 174890"/>
                                  <a:gd name="connsiteX6" fmla="*/ 166595 w 192637"/>
                                  <a:gd name="connsiteY6" fmla="*/ 174890 h 174890"/>
                                  <a:gd name="connsiteX7" fmla="*/ 192638 w 192637"/>
                                  <a:gd name="connsiteY7" fmla="*/ 148847 h 174890"/>
                                  <a:gd name="connsiteX8" fmla="*/ 192638 w 192637"/>
                                  <a:gd name="connsiteY8" fmla="*/ 83501 h 174890"/>
                                  <a:gd name="connsiteX9" fmla="*/ 165643 w 192637"/>
                                  <a:gd name="connsiteY9" fmla="*/ 79217 h 174890"/>
                                  <a:gd name="connsiteX10" fmla="*/ 141300 w 192637"/>
                                  <a:gd name="connsiteY10" fmla="*/ 50726 h 174890"/>
                                  <a:gd name="connsiteX11" fmla="*/ 141300 w 192637"/>
                                  <a:gd name="connsiteY11" fmla="*/ 38555 h 174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2637" h="174890">
                                    <a:moveTo>
                                      <a:pt x="51338" y="0"/>
                                    </a:moveTo>
                                    <a:lnTo>
                                      <a:pt x="51338" y="50726"/>
                                    </a:lnTo>
                                    <a:cubicBezTo>
                                      <a:pt x="51338" y="64938"/>
                                      <a:pt x="41003" y="77041"/>
                                      <a:pt x="26995" y="79217"/>
                                    </a:cubicBezTo>
                                    <a:lnTo>
                                      <a:pt x="0" y="83501"/>
                                    </a:lnTo>
                                    <a:lnTo>
                                      <a:pt x="0" y="148847"/>
                                    </a:lnTo>
                                    <a:cubicBezTo>
                                      <a:pt x="0" y="163263"/>
                                      <a:pt x="11696" y="174890"/>
                                      <a:pt x="26043" y="174890"/>
                                    </a:cubicBezTo>
                                    <a:lnTo>
                                      <a:pt x="166595" y="174890"/>
                                    </a:lnTo>
                                    <a:cubicBezTo>
                                      <a:pt x="181010" y="174890"/>
                                      <a:pt x="192638" y="163195"/>
                                      <a:pt x="192638" y="148847"/>
                                    </a:cubicBezTo>
                                    <a:lnTo>
                                      <a:pt x="192638" y="83501"/>
                                    </a:lnTo>
                                    <a:lnTo>
                                      <a:pt x="165643" y="79217"/>
                                    </a:lnTo>
                                    <a:cubicBezTo>
                                      <a:pt x="151635" y="76974"/>
                                      <a:pt x="141300" y="64938"/>
                                      <a:pt x="141300" y="50726"/>
                                    </a:cubicBezTo>
                                    <a:lnTo>
                                      <a:pt x="141300" y="38555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50" name="Freeform: Shape 321"/>
                            <wps:cNvSpPr/>
                            <wps:spPr>
                              <a:xfrm>
                                <a:off x="871850" y="1173119"/>
                                <a:ext cx="464221" cy="262743"/>
                              </a:xfrm>
                              <a:custGeom>
                                <a:avLst/>
                                <a:gdLst>
                                  <a:gd name="connsiteX0" fmla="*/ 403839 w 464221"/>
                                  <a:gd name="connsiteY0" fmla="*/ 262744 h 262743"/>
                                  <a:gd name="connsiteX1" fmla="*/ 60382 w 464221"/>
                                  <a:gd name="connsiteY1" fmla="*/ 262744 h 262743"/>
                                  <a:gd name="connsiteX2" fmla="*/ 0 w 464221"/>
                                  <a:gd name="connsiteY2" fmla="*/ 202361 h 262743"/>
                                  <a:gd name="connsiteX3" fmla="*/ 0 w 464221"/>
                                  <a:gd name="connsiteY3" fmla="*/ 60382 h 262743"/>
                                  <a:gd name="connsiteX4" fmla="*/ 60382 w 464221"/>
                                  <a:gd name="connsiteY4" fmla="*/ 0 h 262743"/>
                                  <a:gd name="connsiteX5" fmla="*/ 403839 w 464221"/>
                                  <a:gd name="connsiteY5" fmla="*/ 0 h 262743"/>
                                  <a:gd name="connsiteX6" fmla="*/ 464221 w 464221"/>
                                  <a:gd name="connsiteY6" fmla="*/ 60382 h 262743"/>
                                  <a:gd name="connsiteX7" fmla="*/ 464221 w 464221"/>
                                  <a:gd name="connsiteY7" fmla="*/ 202361 h 262743"/>
                                  <a:gd name="connsiteX8" fmla="*/ 403839 w 464221"/>
                                  <a:gd name="connsiteY8" fmla="*/ 262744 h 2627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64221" h="262743">
                                    <a:moveTo>
                                      <a:pt x="403839" y="262744"/>
                                    </a:moveTo>
                                    <a:lnTo>
                                      <a:pt x="60382" y="262744"/>
                                    </a:lnTo>
                                    <a:cubicBezTo>
                                      <a:pt x="27063" y="262744"/>
                                      <a:pt x="0" y="235748"/>
                                      <a:pt x="0" y="202361"/>
                                    </a:cubicBezTo>
                                    <a:lnTo>
                                      <a:pt x="0" y="60382"/>
                                    </a:lnTo>
                                    <a:cubicBezTo>
                                      <a:pt x="0" y="27063"/>
                                      <a:pt x="26995" y="0"/>
                                      <a:pt x="60382" y="0"/>
                                    </a:cubicBezTo>
                                    <a:lnTo>
                                      <a:pt x="403839" y="0"/>
                                    </a:lnTo>
                                    <a:cubicBezTo>
                                      <a:pt x="437158" y="0"/>
                                      <a:pt x="464221" y="26995"/>
                                      <a:pt x="464221" y="60382"/>
                                    </a:cubicBezTo>
                                    <a:lnTo>
                                      <a:pt x="464221" y="202361"/>
                                    </a:lnTo>
                                    <a:cubicBezTo>
                                      <a:pt x="464221" y="235680"/>
                                      <a:pt x="437226" y="262744"/>
                                      <a:pt x="403839" y="262744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51" name="Group 324"/>
                        <wpg:cNvGrpSpPr/>
                        <wpg:grpSpPr>
                          <a:xfrm>
                            <a:off x="1282419" y="1244019"/>
                            <a:ext cx="249564" cy="216101"/>
                            <a:chOff x="1282423" y="1244019"/>
                            <a:chExt cx="547383" cy="437633"/>
                          </a:xfrm>
                        </wpg:grpSpPr>
                        <wps:wsp>
                          <wps:cNvPr id="352" name="Freeform: Shape 325"/>
                          <wps:cNvSpPr/>
                          <wps:spPr>
                            <a:xfrm>
                              <a:off x="1432494" y="1275026"/>
                              <a:ext cx="200729" cy="200729"/>
                            </a:xfrm>
                            <a:custGeom>
                              <a:avLst/>
                              <a:gdLst>
                                <a:gd name="connsiteX0" fmla="*/ 200730 w 200729"/>
                                <a:gd name="connsiteY0" fmla="*/ 100365 h 200729"/>
                                <a:gd name="connsiteX1" fmla="*/ 100365 w 200729"/>
                                <a:gd name="connsiteY1" fmla="*/ 200729 h 200729"/>
                                <a:gd name="connsiteX2" fmla="*/ 0 w 200729"/>
                                <a:gd name="connsiteY2" fmla="*/ 100365 h 200729"/>
                                <a:gd name="connsiteX3" fmla="*/ 100365 w 200729"/>
                                <a:gd name="connsiteY3" fmla="*/ 0 h 200729"/>
                                <a:gd name="connsiteX4" fmla="*/ 200730 w 200729"/>
                                <a:gd name="connsiteY4" fmla="*/ 100365 h 2007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729" h="200729">
                                  <a:moveTo>
                                    <a:pt x="200730" y="100365"/>
                                  </a:moveTo>
                                  <a:cubicBezTo>
                                    <a:pt x="200730" y="155795"/>
                                    <a:pt x="155795" y="200729"/>
                                    <a:pt x="100365" y="200729"/>
                                  </a:cubicBezTo>
                                  <a:cubicBezTo>
                                    <a:pt x="44935" y="200729"/>
                                    <a:pt x="0" y="155795"/>
                                    <a:pt x="0" y="100365"/>
                                  </a:cubicBezTo>
                                  <a:cubicBezTo>
                                    <a:pt x="0" y="44935"/>
                                    <a:pt x="44935" y="0"/>
                                    <a:pt x="100365" y="0"/>
                                  </a:cubicBezTo>
                                  <a:cubicBezTo>
                                    <a:pt x="155795" y="0"/>
                                    <a:pt x="200730" y="44935"/>
                                    <a:pt x="200730" y="1003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678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353" name="Graphic 3"/>
                          <wpg:cNvGrpSpPr/>
                          <wpg:grpSpPr>
                            <a:xfrm>
                              <a:off x="1282423" y="1244019"/>
                              <a:ext cx="547383" cy="437633"/>
                              <a:chOff x="1282423" y="1244019"/>
                              <a:chExt cx="547383" cy="437633"/>
                            </a:xfrm>
                            <a:noFill/>
                          </wpg:grpSpPr>
                          <wpg:grpSp>
                            <wpg:cNvPr id="354" name="Graphic 3"/>
                            <wpg:cNvGrpSpPr/>
                            <wpg:grpSpPr>
                              <a:xfrm>
                                <a:off x="1485193" y="1282982"/>
                                <a:ext cx="184818" cy="184818"/>
                                <a:chOff x="1485193" y="1282982"/>
                                <a:chExt cx="184818" cy="184818"/>
                              </a:xfrm>
                              <a:noFill/>
                            </wpg:grpSpPr>
                            <wps:wsp>
                              <wps:cNvPr id="355" name="Freeform: Shape 332"/>
                              <wps:cNvSpPr/>
                              <wps:spPr>
                                <a:xfrm>
                                  <a:off x="1528235" y="1325956"/>
                                  <a:ext cx="98868" cy="98868"/>
                                </a:xfrm>
                                <a:custGeom>
                                  <a:avLst/>
                                  <a:gdLst>
                                    <a:gd name="connsiteX0" fmla="*/ 49366 w 98868"/>
                                    <a:gd name="connsiteY0" fmla="*/ 0 h 98868"/>
                                    <a:gd name="connsiteX1" fmla="*/ 28627 w 98868"/>
                                    <a:gd name="connsiteY1" fmla="*/ 4624 h 98868"/>
                                    <a:gd name="connsiteX2" fmla="*/ 52902 w 98868"/>
                                    <a:gd name="connsiteY2" fmla="*/ 31551 h 98868"/>
                                    <a:gd name="connsiteX3" fmla="*/ 25703 w 98868"/>
                                    <a:gd name="connsiteY3" fmla="*/ 58750 h 98868"/>
                                    <a:gd name="connsiteX4" fmla="*/ 612 w 98868"/>
                                    <a:gd name="connsiteY4" fmla="*/ 42023 h 98868"/>
                                    <a:gd name="connsiteX5" fmla="*/ 0 w 98868"/>
                                    <a:gd name="connsiteY5" fmla="*/ 49434 h 98868"/>
                                    <a:gd name="connsiteX6" fmla="*/ 49434 w 98868"/>
                                    <a:gd name="connsiteY6" fmla="*/ 98869 h 98868"/>
                                    <a:gd name="connsiteX7" fmla="*/ 98869 w 98868"/>
                                    <a:gd name="connsiteY7" fmla="*/ 49434 h 98868"/>
                                    <a:gd name="connsiteX8" fmla="*/ 49366 w 98868"/>
                                    <a:gd name="connsiteY8" fmla="*/ 0 h 988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8868" h="98868">
                                      <a:moveTo>
                                        <a:pt x="49366" y="0"/>
                                      </a:moveTo>
                                      <a:cubicBezTo>
                                        <a:pt x="41955" y="0"/>
                                        <a:pt x="34951" y="1700"/>
                                        <a:pt x="28627" y="4624"/>
                                      </a:cubicBezTo>
                                      <a:cubicBezTo>
                                        <a:pt x="42227" y="6120"/>
                                        <a:pt x="52902" y="17543"/>
                                        <a:pt x="52902" y="31551"/>
                                      </a:cubicBezTo>
                                      <a:cubicBezTo>
                                        <a:pt x="52902" y="46578"/>
                                        <a:pt x="40731" y="58750"/>
                                        <a:pt x="25703" y="58750"/>
                                      </a:cubicBezTo>
                                      <a:cubicBezTo>
                                        <a:pt x="14416" y="58750"/>
                                        <a:pt x="4692" y="51814"/>
                                        <a:pt x="612" y="42023"/>
                                      </a:cubicBezTo>
                                      <a:cubicBezTo>
                                        <a:pt x="272" y="44471"/>
                                        <a:pt x="0" y="46918"/>
                                        <a:pt x="0" y="49434"/>
                                      </a:cubicBezTo>
                                      <a:cubicBezTo>
                                        <a:pt x="0" y="76702"/>
                                        <a:pt x="22099" y="98869"/>
                                        <a:pt x="49434" y="98869"/>
                                      </a:cubicBezTo>
                                      <a:cubicBezTo>
                                        <a:pt x="76702" y="98869"/>
                                        <a:pt x="98869" y="76770"/>
                                        <a:pt x="98869" y="49434"/>
                                      </a:cubicBezTo>
                                      <a:cubicBezTo>
                                        <a:pt x="98869" y="22099"/>
                                        <a:pt x="76634" y="0"/>
                                        <a:pt x="49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56" name="Freeform: Shape 333"/>
                              <wps:cNvSpPr/>
                              <wps:spPr>
                                <a:xfrm>
                                  <a:off x="1485193" y="1282982"/>
                                  <a:ext cx="184818" cy="184818"/>
                                </a:xfrm>
                                <a:custGeom>
                                  <a:avLst/>
                                  <a:gdLst>
                                    <a:gd name="connsiteX0" fmla="*/ 184818 w 184818"/>
                                    <a:gd name="connsiteY0" fmla="*/ 92409 h 184818"/>
                                    <a:gd name="connsiteX1" fmla="*/ 92409 w 184818"/>
                                    <a:gd name="connsiteY1" fmla="*/ 0 h 184818"/>
                                    <a:gd name="connsiteX2" fmla="*/ 0 w 184818"/>
                                    <a:gd name="connsiteY2" fmla="*/ 92409 h 184818"/>
                                    <a:gd name="connsiteX3" fmla="*/ 92409 w 184818"/>
                                    <a:gd name="connsiteY3" fmla="*/ 184818 h 1848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4818" h="184818">
                                      <a:moveTo>
                                        <a:pt x="184818" y="92409"/>
                                      </a:moveTo>
                                      <a:cubicBezTo>
                                        <a:pt x="184818" y="41343"/>
                                        <a:pt x="143475" y="0"/>
                                        <a:pt x="92409" y="0"/>
                                      </a:cubicBezTo>
                                      <a:cubicBezTo>
                                        <a:pt x="41343" y="0"/>
                                        <a:pt x="0" y="41343"/>
                                        <a:pt x="0" y="92409"/>
                                      </a:cubicBezTo>
                                      <a:cubicBezTo>
                                        <a:pt x="0" y="143475"/>
                                        <a:pt x="41343" y="184818"/>
                                        <a:pt x="92409" y="1848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357" name="Freeform: Shape 328"/>
                            <wps:cNvSpPr/>
                            <wps:spPr>
                              <a:xfrm>
                                <a:off x="1673955" y="1614131"/>
                                <a:ext cx="155851" cy="6799"/>
                              </a:xfrm>
                              <a:custGeom>
                                <a:avLst/>
                                <a:gdLst>
                                  <a:gd name="connsiteX0" fmla="*/ 0 w 155851"/>
                                  <a:gd name="connsiteY0" fmla="*/ 0 h 6799"/>
                                  <a:gd name="connsiteX1" fmla="*/ 155851 w 155851"/>
                                  <a:gd name="connsiteY1" fmla="*/ 0 h 6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55851" h="6799">
                                    <a:moveTo>
                                      <a:pt x="0" y="0"/>
                                    </a:moveTo>
                                    <a:lnTo>
                                      <a:pt x="155851" y="0"/>
                                    </a:lnTo>
                                  </a:path>
                                </a:pathLst>
                              </a:custGeom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58" name="Freeform: Shape 329"/>
                            <wps:cNvSpPr/>
                            <wps:spPr>
                              <a:xfrm>
                                <a:off x="1282423" y="1614131"/>
                                <a:ext cx="152519" cy="6799"/>
                              </a:xfrm>
                              <a:custGeom>
                                <a:avLst/>
                                <a:gdLst>
                                  <a:gd name="connsiteX0" fmla="*/ 0 w 152519"/>
                                  <a:gd name="connsiteY0" fmla="*/ 0 h 6799"/>
                                  <a:gd name="connsiteX1" fmla="*/ 152519 w 152519"/>
                                  <a:gd name="connsiteY1" fmla="*/ 0 h 6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52519" h="6799">
                                    <a:moveTo>
                                      <a:pt x="0" y="0"/>
                                    </a:moveTo>
                                    <a:lnTo>
                                      <a:pt x="152519" y="0"/>
                                    </a:lnTo>
                                  </a:path>
                                </a:pathLst>
                              </a:custGeom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59" name="Freeform: Shape 330"/>
                            <wps:cNvSpPr/>
                            <wps:spPr>
                              <a:xfrm>
                                <a:off x="1481181" y="1506762"/>
                                <a:ext cx="192637" cy="174890"/>
                              </a:xfrm>
                              <a:custGeom>
                                <a:avLst/>
                                <a:gdLst>
                                  <a:gd name="connsiteX0" fmla="*/ 51338 w 192637"/>
                                  <a:gd name="connsiteY0" fmla="*/ 0 h 174890"/>
                                  <a:gd name="connsiteX1" fmla="*/ 51338 w 192637"/>
                                  <a:gd name="connsiteY1" fmla="*/ 50726 h 174890"/>
                                  <a:gd name="connsiteX2" fmla="*/ 26995 w 192637"/>
                                  <a:gd name="connsiteY2" fmla="*/ 79217 h 174890"/>
                                  <a:gd name="connsiteX3" fmla="*/ 0 w 192637"/>
                                  <a:gd name="connsiteY3" fmla="*/ 83501 h 174890"/>
                                  <a:gd name="connsiteX4" fmla="*/ 0 w 192637"/>
                                  <a:gd name="connsiteY4" fmla="*/ 148847 h 174890"/>
                                  <a:gd name="connsiteX5" fmla="*/ 26043 w 192637"/>
                                  <a:gd name="connsiteY5" fmla="*/ 174890 h 174890"/>
                                  <a:gd name="connsiteX6" fmla="*/ 166595 w 192637"/>
                                  <a:gd name="connsiteY6" fmla="*/ 174890 h 174890"/>
                                  <a:gd name="connsiteX7" fmla="*/ 192638 w 192637"/>
                                  <a:gd name="connsiteY7" fmla="*/ 148847 h 174890"/>
                                  <a:gd name="connsiteX8" fmla="*/ 192638 w 192637"/>
                                  <a:gd name="connsiteY8" fmla="*/ 83501 h 174890"/>
                                  <a:gd name="connsiteX9" fmla="*/ 165643 w 192637"/>
                                  <a:gd name="connsiteY9" fmla="*/ 79217 h 174890"/>
                                  <a:gd name="connsiteX10" fmla="*/ 141300 w 192637"/>
                                  <a:gd name="connsiteY10" fmla="*/ 50726 h 174890"/>
                                  <a:gd name="connsiteX11" fmla="*/ 141300 w 192637"/>
                                  <a:gd name="connsiteY11" fmla="*/ 38555 h 174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92637" h="174890">
                                    <a:moveTo>
                                      <a:pt x="51338" y="0"/>
                                    </a:moveTo>
                                    <a:lnTo>
                                      <a:pt x="51338" y="50726"/>
                                    </a:lnTo>
                                    <a:cubicBezTo>
                                      <a:pt x="51338" y="64938"/>
                                      <a:pt x="41003" y="77041"/>
                                      <a:pt x="26995" y="79217"/>
                                    </a:cubicBezTo>
                                    <a:lnTo>
                                      <a:pt x="0" y="83501"/>
                                    </a:lnTo>
                                    <a:lnTo>
                                      <a:pt x="0" y="148847"/>
                                    </a:lnTo>
                                    <a:cubicBezTo>
                                      <a:pt x="0" y="163263"/>
                                      <a:pt x="11696" y="174890"/>
                                      <a:pt x="26043" y="174890"/>
                                    </a:cubicBezTo>
                                    <a:lnTo>
                                      <a:pt x="166595" y="174890"/>
                                    </a:lnTo>
                                    <a:cubicBezTo>
                                      <a:pt x="181010" y="174890"/>
                                      <a:pt x="192638" y="163195"/>
                                      <a:pt x="192638" y="148847"/>
                                    </a:cubicBezTo>
                                    <a:lnTo>
                                      <a:pt x="192638" y="83501"/>
                                    </a:lnTo>
                                    <a:lnTo>
                                      <a:pt x="165643" y="79217"/>
                                    </a:lnTo>
                                    <a:cubicBezTo>
                                      <a:pt x="151635" y="76974"/>
                                      <a:pt x="141300" y="64938"/>
                                      <a:pt x="141300" y="50726"/>
                                    </a:cubicBezTo>
                                    <a:lnTo>
                                      <a:pt x="141300" y="38555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60" name="Freeform: Shape 331"/>
                            <wps:cNvSpPr/>
                            <wps:spPr>
                              <a:xfrm>
                                <a:off x="1342329" y="1244019"/>
                                <a:ext cx="464221" cy="262743"/>
                              </a:xfrm>
                              <a:custGeom>
                                <a:avLst/>
                                <a:gdLst>
                                  <a:gd name="connsiteX0" fmla="*/ 403839 w 464221"/>
                                  <a:gd name="connsiteY0" fmla="*/ 262744 h 262743"/>
                                  <a:gd name="connsiteX1" fmla="*/ 60382 w 464221"/>
                                  <a:gd name="connsiteY1" fmla="*/ 262744 h 262743"/>
                                  <a:gd name="connsiteX2" fmla="*/ 0 w 464221"/>
                                  <a:gd name="connsiteY2" fmla="*/ 202361 h 262743"/>
                                  <a:gd name="connsiteX3" fmla="*/ 0 w 464221"/>
                                  <a:gd name="connsiteY3" fmla="*/ 60382 h 262743"/>
                                  <a:gd name="connsiteX4" fmla="*/ 60382 w 464221"/>
                                  <a:gd name="connsiteY4" fmla="*/ 0 h 262743"/>
                                  <a:gd name="connsiteX5" fmla="*/ 403839 w 464221"/>
                                  <a:gd name="connsiteY5" fmla="*/ 0 h 262743"/>
                                  <a:gd name="connsiteX6" fmla="*/ 464221 w 464221"/>
                                  <a:gd name="connsiteY6" fmla="*/ 60382 h 262743"/>
                                  <a:gd name="connsiteX7" fmla="*/ 464221 w 464221"/>
                                  <a:gd name="connsiteY7" fmla="*/ 202361 h 262743"/>
                                  <a:gd name="connsiteX8" fmla="*/ 403839 w 464221"/>
                                  <a:gd name="connsiteY8" fmla="*/ 262744 h 2627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64221" h="262743">
                                    <a:moveTo>
                                      <a:pt x="403839" y="262744"/>
                                    </a:moveTo>
                                    <a:lnTo>
                                      <a:pt x="60382" y="262744"/>
                                    </a:lnTo>
                                    <a:cubicBezTo>
                                      <a:pt x="27063" y="262744"/>
                                      <a:pt x="0" y="235748"/>
                                      <a:pt x="0" y="202361"/>
                                    </a:cubicBezTo>
                                    <a:lnTo>
                                      <a:pt x="0" y="60382"/>
                                    </a:lnTo>
                                    <a:cubicBezTo>
                                      <a:pt x="0" y="27063"/>
                                      <a:pt x="26995" y="0"/>
                                      <a:pt x="60382" y="0"/>
                                    </a:cubicBezTo>
                                    <a:lnTo>
                                      <a:pt x="403839" y="0"/>
                                    </a:lnTo>
                                    <a:cubicBezTo>
                                      <a:pt x="437158" y="0"/>
                                      <a:pt x="464221" y="26995"/>
                                      <a:pt x="464221" y="60382"/>
                                    </a:cubicBezTo>
                                    <a:lnTo>
                                      <a:pt x="464221" y="202361"/>
                                    </a:lnTo>
                                    <a:cubicBezTo>
                                      <a:pt x="464221" y="235680"/>
                                      <a:pt x="437226" y="262744"/>
                                      <a:pt x="403839" y="262744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1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61" name="Group 23"/>
                        <wpg:cNvGrpSpPr/>
                        <wpg:grpSpPr>
                          <a:xfrm>
                            <a:off x="236677" y="1251288"/>
                            <a:ext cx="469843" cy="439733"/>
                            <a:chOff x="236677" y="1251288"/>
                            <a:chExt cx="469843" cy="439733"/>
                          </a:xfrm>
                        </wpg:grpSpPr>
                        <wpg:grpSp>
                          <wpg:cNvPr id="362" name="Group 296"/>
                          <wpg:cNvGrpSpPr/>
                          <wpg:grpSpPr>
                            <a:xfrm>
                              <a:off x="236677" y="1399780"/>
                              <a:ext cx="469843" cy="291241"/>
                              <a:chOff x="236677" y="1399783"/>
                              <a:chExt cx="720725" cy="441326"/>
                            </a:xfrm>
                          </wpg:grpSpPr>
                          <wps:wsp>
                            <wps:cNvPr id="363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7164" y="1441058"/>
                                <a:ext cx="4762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364" name="Group 298"/>
                            <wpg:cNvGrpSpPr/>
                            <wpg:grpSpPr>
                              <a:xfrm>
                                <a:off x="236677" y="1399783"/>
                                <a:ext cx="720725" cy="441326"/>
                                <a:chOff x="236677" y="1399783"/>
                                <a:chExt cx="720725" cy="441326"/>
                              </a:xfrm>
                            </wpg:grpSpPr>
                            <wps:wsp>
                              <wps:cNvPr id="365" name="Freeform 1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9389" y="1399783"/>
                                  <a:ext cx="500063" cy="338138"/>
                                </a:xfrm>
                                <a:custGeom>
                                  <a:avLst/>
                                  <a:gdLst>
                                    <a:gd name="T0" fmla="*/ 95 w 111"/>
                                    <a:gd name="T1" fmla="*/ 0 h 75"/>
                                    <a:gd name="T2" fmla="*/ 3 w 111"/>
                                    <a:gd name="T3" fmla="*/ 0 h 75"/>
                                    <a:gd name="T4" fmla="*/ 0 w 111"/>
                                    <a:gd name="T5" fmla="*/ 3 h 75"/>
                                    <a:gd name="T6" fmla="*/ 0 w 111"/>
                                    <a:gd name="T7" fmla="*/ 75 h 75"/>
                                    <a:gd name="T8" fmla="*/ 111 w 111"/>
                                    <a:gd name="T9" fmla="*/ 75 h 75"/>
                                    <a:gd name="T10" fmla="*/ 111 w 111"/>
                                    <a:gd name="T11" fmla="*/ 6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1" h="75">
                                      <a:moveTo>
                                        <a:pt x="95" y="0"/>
                                      </a:moveTo>
                                      <a:cubicBezTo>
                                        <a:pt x="3" y="0"/>
                                        <a:pt x="3" y="0"/>
                                        <a:pt x="3" y="0"/>
                                      </a:cubicBezTo>
                                      <a:cubicBezTo>
                                        <a:pt x="1" y="0"/>
                                        <a:pt x="0" y="1"/>
                                        <a:pt x="0" y="3"/>
                                      </a:cubicBezTo>
                                      <a:cubicBezTo>
                                        <a:pt x="0" y="75"/>
                                        <a:pt x="0" y="75"/>
                                        <a:pt x="0" y="75"/>
                                      </a:cubicBezTo>
                                      <a:moveTo>
                                        <a:pt x="111" y="75"/>
                                      </a:moveTo>
                                      <a:cubicBezTo>
                                        <a:pt x="111" y="6"/>
                                        <a:pt x="111" y="6"/>
                                        <a:pt x="111" y="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6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677" y="1737921"/>
                                  <a:ext cx="720725" cy="103188"/>
                                </a:xfrm>
                                <a:custGeom>
                                  <a:avLst/>
                                  <a:gdLst>
                                    <a:gd name="T0" fmla="*/ 136 w 160"/>
                                    <a:gd name="T1" fmla="*/ 0 h 23"/>
                                    <a:gd name="T2" fmla="*/ 159 w 160"/>
                                    <a:gd name="T3" fmla="*/ 19 h 23"/>
                                    <a:gd name="T4" fmla="*/ 157 w 160"/>
                                    <a:gd name="T5" fmla="*/ 23 h 23"/>
                                    <a:gd name="T6" fmla="*/ 4 w 160"/>
                                    <a:gd name="T7" fmla="*/ 23 h 23"/>
                                    <a:gd name="T8" fmla="*/ 2 w 160"/>
                                    <a:gd name="T9" fmla="*/ 19 h 23"/>
                                    <a:gd name="T10" fmla="*/ 25 w 160"/>
                                    <a:gd name="T11" fmla="*/ 0 h 23"/>
                                    <a:gd name="T12" fmla="*/ 136 w 160"/>
                                    <a:gd name="T13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0" h="23">
                                      <a:moveTo>
                                        <a:pt x="136" y="0"/>
                                      </a:moveTo>
                                      <a:cubicBezTo>
                                        <a:pt x="159" y="19"/>
                                        <a:pt x="159" y="19"/>
                                        <a:pt x="159" y="19"/>
                                      </a:cubicBezTo>
                                      <a:cubicBezTo>
                                        <a:pt x="160" y="20"/>
                                        <a:pt x="159" y="23"/>
                                        <a:pt x="157" y="23"/>
                                      </a:cubicBezTo>
                                      <a:cubicBezTo>
                                        <a:pt x="4" y="23"/>
                                        <a:pt x="4" y="23"/>
                                        <a:pt x="4" y="23"/>
                                      </a:cubicBezTo>
                                      <a:cubicBezTo>
                                        <a:pt x="1" y="23"/>
                                        <a:pt x="0" y="20"/>
                                        <a:pt x="2" y="19"/>
                                      </a:cubicBezTo>
                                      <a:cubicBezTo>
                                        <a:pt x="25" y="0"/>
                                        <a:pt x="25" y="0"/>
                                        <a:pt x="25" y="0"/>
                                      </a:cubicBezTo>
                                      <a:cubicBezTo>
                                        <a:pt x="26" y="0"/>
                                        <a:pt x="136" y="0"/>
                                        <a:pt x="1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7" name="Line 105"/>
                              <wps:cNvCnPr/>
                              <wps:spPr bwMode="auto">
                                <a:xfrm>
                                  <a:off x="363677" y="1787133"/>
                                  <a:ext cx="458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68" name="Group 247"/>
                          <wpg:cNvGrpSpPr/>
                          <wpg:grpSpPr>
                            <a:xfrm>
                              <a:off x="338751" y="1251288"/>
                              <a:ext cx="249564" cy="216101"/>
                              <a:chOff x="338752" y="1251288"/>
                              <a:chExt cx="547383" cy="437633"/>
                            </a:xfrm>
                          </wpg:grpSpPr>
                          <wps:wsp>
                            <wps:cNvPr id="369" name="Freeform: Shape 248"/>
                            <wps:cNvSpPr/>
                            <wps:spPr>
                              <a:xfrm>
                                <a:off x="488823" y="1282295"/>
                                <a:ext cx="200729" cy="200729"/>
                              </a:xfrm>
                              <a:custGeom>
                                <a:avLst/>
                                <a:gdLst>
                                  <a:gd name="connsiteX0" fmla="*/ 200730 w 200729"/>
                                  <a:gd name="connsiteY0" fmla="*/ 100365 h 200729"/>
                                  <a:gd name="connsiteX1" fmla="*/ 100365 w 200729"/>
                                  <a:gd name="connsiteY1" fmla="*/ 200729 h 200729"/>
                                  <a:gd name="connsiteX2" fmla="*/ 0 w 200729"/>
                                  <a:gd name="connsiteY2" fmla="*/ 100365 h 200729"/>
                                  <a:gd name="connsiteX3" fmla="*/ 100365 w 200729"/>
                                  <a:gd name="connsiteY3" fmla="*/ 0 h 200729"/>
                                  <a:gd name="connsiteX4" fmla="*/ 200730 w 200729"/>
                                  <a:gd name="connsiteY4" fmla="*/ 100365 h 2007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0729" h="200729">
                                    <a:moveTo>
                                      <a:pt x="200730" y="100365"/>
                                    </a:moveTo>
                                    <a:cubicBezTo>
                                      <a:pt x="200730" y="155795"/>
                                      <a:pt x="155795" y="200729"/>
                                      <a:pt x="100365" y="200729"/>
                                    </a:cubicBezTo>
                                    <a:cubicBezTo>
                                      <a:pt x="44935" y="200729"/>
                                      <a:pt x="0" y="155795"/>
                                      <a:pt x="0" y="100365"/>
                                    </a:cubicBezTo>
                                    <a:cubicBezTo>
                                      <a:pt x="0" y="44935"/>
                                      <a:pt x="44935" y="0"/>
                                      <a:pt x="100365" y="0"/>
                                    </a:cubicBezTo>
                                    <a:cubicBezTo>
                                      <a:pt x="155795" y="0"/>
                                      <a:pt x="200730" y="44935"/>
                                      <a:pt x="200730" y="100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6788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70" name="Graphic 3"/>
                            <wpg:cNvGrpSpPr/>
                            <wpg:grpSpPr>
                              <a:xfrm>
                                <a:off x="338752" y="1251288"/>
                                <a:ext cx="547383" cy="437633"/>
                                <a:chOff x="338752" y="1251288"/>
                                <a:chExt cx="547383" cy="437633"/>
                              </a:xfrm>
                              <a:noFill/>
                            </wpg:grpSpPr>
                            <wpg:grpSp>
                              <wpg:cNvPr id="371" name="Graphic 3"/>
                              <wpg:cNvGrpSpPr/>
                              <wpg:grpSpPr>
                                <a:xfrm>
                                  <a:off x="541522" y="1290251"/>
                                  <a:ext cx="184818" cy="184818"/>
                                  <a:chOff x="541522" y="1290251"/>
                                  <a:chExt cx="184818" cy="184818"/>
                                </a:xfrm>
                                <a:noFill/>
                              </wpg:grpSpPr>
                              <wps:wsp>
                                <wps:cNvPr id="372" name="Freeform: Shape 255"/>
                                <wps:cNvSpPr/>
                                <wps:spPr>
                                  <a:xfrm>
                                    <a:off x="584564" y="1333225"/>
                                    <a:ext cx="98868" cy="98868"/>
                                  </a:xfrm>
                                  <a:custGeom>
                                    <a:avLst/>
                                    <a:gdLst>
                                      <a:gd name="connsiteX0" fmla="*/ 49366 w 98868"/>
                                      <a:gd name="connsiteY0" fmla="*/ 0 h 98868"/>
                                      <a:gd name="connsiteX1" fmla="*/ 28627 w 98868"/>
                                      <a:gd name="connsiteY1" fmla="*/ 4624 h 98868"/>
                                      <a:gd name="connsiteX2" fmla="*/ 52902 w 98868"/>
                                      <a:gd name="connsiteY2" fmla="*/ 31551 h 98868"/>
                                      <a:gd name="connsiteX3" fmla="*/ 25703 w 98868"/>
                                      <a:gd name="connsiteY3" fmla="*/ 58750 h 98868"/>
                                      <a:gd name="connsiteX4" fmla="*/ 612 w 98868"/>
                                      <a:gd name="connsiteY4" fmla="*/ 42023 h 98868"/>
                                      <a:gd name="connsiteX5" fmla="*/ 0 w 98868"/>
                                      <a:gd name="connsiteY5" fmla="*/ 49434 h 98868"/>
                                      <a:gd name="connsiteX6" fmla="*/ 49434 w 98868"/>
                                      <a:gd name="connsiteY6" fmla="*/ 98869 h 98868"/>
                                      <a:gd name="connsiteX7" fmla="*/ 98869 w 98868"/>
                                      <a:gd name="connsiteY7" fmla="*/ 49434 h 98868"/>
                                      <a:gd name="connsiteX8" fmla="*/ 49366 w 98868"/>
                                      <a:gd name="connsiteY8" fmla="*/ 0 h 988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8868" h="98868">
                                        <a:moveTo>
                                          <a:pt x="49366" y="0"/>
                                        </a:moveTo>
                                        <a:cubicBezTo>
                                          <a:pt x="41955" y="0"/>
                                          <a:pt x="34951" y="1700"/>
                                          <a:pt x="28627" y="4624"/>
                                        </a:cubicBezTo>
                                        <a:cubicBezTo>
                                          <a:pt x="42227" y="6120"/>
                                          <a:pt x="52902" y="17543"/>
                                          <a:pt x="52902" y="31551"/>
                                        </a:cubicBezTo>
                                        <a:cubicBezTo>
                                          <a:pt x="52902" y="46578"/>
                                          <a:pt x="40731" y="58750"/>
                                          <a:pt x="25703" y="58750"/>
                                        </a:cubicBezTo>
                                        <a:cubicBezTo>
                                          <a:pt x="14416" y="58750"/>
                                          <a:pt x="4692" y="51814"/>
                                          <a:pt x="612" y="42023"/>
                                        </a:cubicBezTo>
                                        <a:cubicBezTo>
                                          <a:pt x="272" y="44471"/>
                                          <a:pt x="0" y="46918"/>
                                          <a:pt x="0" y="49434"/>
                                        </a:cubicBezTo>
                                        <a:cubicBezTo>
                                          <a:pt x="0" y="76702"/>
                                          <a:pt x="22099" y="98869"/>
                                          <a:pt x="49434" y="98869"/>
                                        </a:cubicBezTo>
                                        <a:cubicBezTo>
                                          <a:pt x="76702" y="98869"/>
                                          <a:pt x="98869" y="76770"/>
                                          <a:pt x="98869" y="49434"/>
                                        </a:cubicBezTo>
                                        <a:cubicBezTo>
                                          <a:pt x="98869" y="22099"/>
                                          <a:pt x="76634" y="0"/>
                                          <a:pt x="4936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73" name="Freeform: Shape 256"/>
                                <wps:cNvSpPr/>
                                <wps:spPr>
                                  <a:xfrm>
                                    <a:off x="541522" y="1290251"/>
                                    <a:ext cx="184818" cy="184818"/>
                                  </a:xfrm>
                                  <a:custGeom>
                                    <a:avLst/>
                                    <a:gdLst>
                                      <a:gd name="connsiteX0" fmla="*/ 184818 w 184818"/>
                                      <a:gd name="connsiteY0" fmla="*/ 92409 h 184818"/>
                                      <a:gd name="connsiteX1" fmla="*/ 92409 w 184818"/>
                                      <a:gd name="connsiteY1" fmla="*/ 0 h 184818"/>
                                      <a:gd name="connsiteX2" fmla="*/ 0 w 184818"/>
                                      <a:gd name="connsiteY2" fmla="*/ 92409 h 184818"/>
                                      <a:gd name="connsiteX3" fmla="*/ 92409 w 184818"/>
                                      <a:gd name="connsiteY3" fmla="*/ 184818 h 184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4818" h="184818">
                                        <a:moveTo>
                                          <a:pt x="184818" y="92409"/>
                                        </a:moveTo>
                                        <a:cubicBezTo>
                                          <a:pt x="184818" y="41343"/>
                                          <a:pt x="143475" y="0"/>
                                          <a:pt x="92409" y="0"/>
                                        </a:cubicBezTo>
                                        <a:cubicBezTo>
                                          <a:pt x="41343" y="0"/>
                                          <a:pt x="0" y="41343"/>
                                          <a:pt x="0" y="92409"/>
                                        </a:cubicBezTo>
                                        <a:cubicBezTo>
                                          <a:pt x="0" y="143475"/>
                                          <a:pt x="41343" y="184818"/>
                                          <a:pt x="92409" y="18481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374" name="Freeform: Shape 251"/>
                              <wps:cNvSpPr/>
                              <wps:spPr>
                                <a:xfrm>
                                  <a:off x="730284" y="1621400"/>
                                  <a:ext cx="155851" cy="6799"/>
                                </a:xfrm>
                                <a:custGeom>
                                  <a:avLst/>
                                  <a:gdLst>
                                    <a:gd name="connsiteX0" fmla="*/ 0 w 155851"/>
                                    <a:gd name="connsiteY0" fmla="*/ 0 h 6799"/>
                                    <a:gd name="connsiteX1" fmla="*/ 155851 w 155851"/>
                                    <a:gd name="connsiteY1" fmla="*/ 0 h 67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55851" h="6799">
                                      <a:moveTo>
                                        <a:pt x="0" y="0"/>
                                      </a:moveTo>
                                      <a:lnTo>
                                        <a:pt x="155851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75" name="Freeform: Shape 252"/>
                              <wps:cNvSpPr/>
                              <wps:spPr>
                                <a:xfrm>
                                  <a:off x="338752" y="1621400"/>
                                  <a:ext cx="152519" cy="6799"/>
                                </a:xfrm>
                                <a:custGeom>
                                  <a:avLst/>
                                  <a:gdLst>
                                    <a:gd name="connsiteX0" fmla="*/ 0 w 152519"/>
                                    <a:gd name="connsiteY0" fmla="*/ 0 h 6799"/>
                                    <a:gd name="connsiteX1" fmla="*/ 152519 w 152519"/>
                                    <a:gd name="connsiteY1" fmla="*/ 0 h 67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52519" h="6799">
                                      <a:moveTo>
                                        <a:pt x="0" y="0"/>
                                      </a:moveTo>
                                      <a:lnTo>
                                        <a:pt x="152519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76" name="Freeform: Shape 253"/>
                              <wps:cNvSpPr/>
                              <wps:spPr>
                                <a:xfrm>
                                  <a:off x="537510" y="1514031"/>
                                  <a:ext cx="192637" cy="174890"/>
                                </a:xfrm>
                                <a:custGeom>
                                  <a:avLst/>
                                  <a:gdLst>
                                    <a:gd name="connsiteX0" fmla="*/ 51338 w 192637"/>
                                    <a:gd name="connsiteY0" fmla="*/ 0 h 174890"/>
                                    <a:gd name="connsiteX1" fmla="*/ 51338 w 192637"/>
                                    <a:gd name="connsiteY1" fmla="*/ 50726 h 174890"/>
                                    <a:gd name="connsiteX2" fmla="*/ 26995 w 192637"/>
                                    <a:gd name="connsiteY2" fmla="*/ 79217 h 174890"/>
                                    <a:gd name="connsiteX3" fmla="*/ 0 w 192637"/>
                                    <a:gd name="connsiteY3" fmla="*/ 83501 h 174890"/>
                                    <a:gd name="connsiteX4" fmla="*/ 0 w 192637"/>
                                    <a:gd name="connsiteY4" fmla="*/ 148847 h 174890"/>
                                    <a:gd name="connsiteX5" fmla="*/ 26043 w 192637"/>
                                    <a:gd name="connsiteY5" fmla="*/ 174890 h 174890"/>
                                    <a:gd name="connsiteX6" fmla="*/ 166595 w 192637"/>
                                    <a:gd name="connsiteY6" fmla="*/ 174890 h 174890"/>
                                    <a:gd name="connsiteX7" fmla="*/ 192638 w 192637"/>
                                    <a:gd name="connsiteY7" fmla="*/ 148847 h 174890"/>
                                    <a:gd name="connsiteX8" fmla="*/ 192638 w 192637"/>
                                    <a:gd name="connsiteY8" fmla="*/ 83501 h 174890"/>
                                    <a:gd name="connsiteX9" fmla="*/ 165643 w 192637"/>
                                    <a:gd name="connsiteY9" fmla="*/ 79217 h 174890"/>
                                    <a:gd name="connsiteX10" fmla="*/ 141300 w 192637"/>
                                    <a:gd name="connsiteY10" fmla="*/ 50726 h 174890"/>
                                    <a:gd name="connsiteX11" fmla="*/ 141300 w 192637"/>
                                    <a:gd name="connsiteY11" fmla="*/ 38555 h 1748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92637" h="174890">
                                      <a:moveTo>
                                        <a:pt x="51338" y="0"/>
                                      </a:moveTo>
                                      <a:lnTo>
                                        <a:pt x="51338" y="50726"/>
                                      </a:lnTo>
                                      <a:cubicBezTo>
                                        <a:pt x="51338" y="64938"/>
                                        <a:pt x="41003" y="77041"/>
                                        <a:pt x="26995" y="79217"/>
                                      </a:cubicBezTo>
                                      <a:lnTo>
                                        <a:pt x="0" y="83501"/>
                                      </a:lnTo>
                                      <a:lnTo>
                                        <a:pt x="0" y="148847"/>
                                      </a:lnTo>
                                      <a:cubicBezTo>
                                        <a:pt x="0" y="163263"/>
                                        <a:pt x="11696" y="174890"/>
                                        <a:pt x="26043" y="174890"/>
                                      </a:cubicBezTo>
                                      <a:lnTo>
                                        <a:pt x="166595" y="174890"/>
                                      </a:lnTo>
                                      <a:cubicBezTo>
                                        <a:pt x="181010" y="174890"/>
                                        <a:pt x="192638" y="163195"/>
                                        <a:pt x="192638" y="148847"/>
                                      </a:cubicBezTo>
                                      <a:lnTo>
                                        <a:pt x="192638" y="83501"/>
                                      </a:lnTo>
                                      <a:lnTo>
                                        <a:pt x="165643" y="79217"/>
                                      </a:lnTo>
                                      <a:cubicBezTo>
                                        <a:pt x="151635" y="76974"/>
                                        <a:pt x="141300" y="64938"/>
                                        <a:pt x="141300" y="50726"/>
                                      </a:cubicBezTo>
                                      <a:lnTo>
                                        <a:pt x="141300" y="3855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377" name="Freeform: Shape 254"/>
                              <wps:cNvSpPr/>
                              <wps:spPr>
                                <a:xfrm>
                                  <a:off x="398658" y="1251288"/>
                                  <a:ext cx="464221" cy="262743"/>
                                </a:xfrm>
                                <a:custGeom>
                                  <a:avLst/>
                                  <a:gdLst>
                                    <a:gd name="connsiteX0" fmla="*/ 403839 w 464221"/>
                                    <a:gd name="connsiteY0" fmla="*/ 262744 h 262743"/>
                                    <a:gd name="connsiteX1" fmla="*/ 60382 w 464221"/>
                                    <a:gd name="connsiteY1" fmla="*/ 262744 h 262743"/>
                                    <a:gd name="connsiteX2" fmla="*/ 0 w 464221"/>
                                    <a:gd name="connsiteY2" fmla="*/ 202361 h 262743"/>
                                    <a:gd name="connsiteX3" fmla="*/ 0 w 464221"/>
                                    <a:gd name="connsiteY3" fmla="*/ 60382 h 262743"/>
                                    <a:gd name="connsiteX4" fmla="*/ 60382 w 464221"/>
                                    <a:gd name="connsiteY4" fmla="*/ 0 h 262743"/>
                                    <a:gd name="connsiteX5" fmla="*/ 403839 w 464221"/>
                                    <a:gd name="connsiteY5" fmla="*/ 0 h 262743"/>
                                    <a:gd name="connsiteX6" fmla="*/ 464221 w 464221"/>
                                    <a:gd name="connsiteY6" fmla="*/ 60382 h 262743"/>
                                    <a:gd name="connsiteX7" fmla="*/ 464221 w 464221"/>
                                    <a:gd name="connsiteY7" fmla="*/ 202361 h 262743"/>
                                    <a:gd name="connsiteX8" fmla="*/ 403839 w 464221"/>
                                    <a:gd name="connsiteY8" fmla="*/ 262744 h 2627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64221" h="262743">
                                      <a:moveTo>
                                        <a:pt x="403839" y="262744"/>
                                      </a:moveTo>
                                      <a:lnTo>
                                        <a:pt x="60382" y="262744"/>
                                      </a:lnTo>
                                      <a:cubicBezTo>
                                        <a:pt x="27063" y="262744"/>
                                        <a:pt x="0" y="235748"/>
                                        <a:pt x="0" y="202361"/>
                                      </a:cubicBezTo>
                                      <a:lnTo>
                                        <a:pt x="0" y="60382"/>
                                      </a:lnTo>
                                      <a:cubicBezTo>
                                        <a:pt x="0" y="27063"/>
                                        <a:pt x="26995" y="0"/>
                                        <a:pt x="60382" y="0"/>
                                      </a:cubicBezTo>
                                      <a:lnTo>
                                        <a:pt x="403839" y="0"/>
                                      </a:lnTo>
                                      <a:cubicBezTo>
                                        <a:pt x="437158" y="0"/>
                                        <a:pt x="464221" y="26995"/>
                                        <a:pt x="464221" y="60382"/>
                                      </a:cubicBezTo>
                                      <a:lnTo>
                                        <a:pt x="464221" y="202361"/>
                                      </a:lnTo>
                                      <a:cubicBezTo>
                                        <a:pt x="464221" y="235680"/>
                                        <a:pt x="437226" y="262744"/>
                                        <a:pt x="403839" y="2627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31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</wpg:grpSp>
                      <wpg:grpSp>
                        <wpg:cNvPr id="378" name="Group 334"/>
                        <wpg:cNvGrpSpPr/>
                        <wpg:grpSpPr>
                          <a:xfrm>
                            <a:off x="455900" y="83462"/>
                            <a:ext cx="483817" cy="689007"/>
                            <a:chOff x="455901" y="83462"/>
                            <a:chExt cx="1208091" cy="2124654"/>
                          </a:xfrm>
                        </wpg:grpSpPr>
                        <wpg:grpSp>
                          <wpg:cNvPr id="379" name="Group 335"/>
                          <wpg:cNvGrpSpPr/>
                          <wpg:grpSpPr>
                            <a:xfrm>
                              <a:off x="659814" y="83462"/>
                              <a:ext cx="1004178" cy="1997730"/>
                              <a:chOff x="659814" y="83462"/>
                              <a:chExt cx="1004178" cy="1997730"/>
                            </a:xfrm>
                            <a:solidFill>
                              <a:srgbClr val="C0C0C0"/>
                            </a:solidFill>
                          </wpg:grpSpPr>
                          <wps:wsp>
                            <wps:cNvPr id="380" name="Freeform: Shape 391"/>
                            <wps:cNvSpPr/>
                            <wps:spPr>
                              <a:xfrm>
                                <a:off x="659814" y="1000859"/>
                                <a:ext cx="708415" cy="1080333"/>
                              </a:xfrm>
                              <a:custGeom>
                                <a:avLst/>
                                <a:gdLst>
                                  <a:gd name="connsiteX0" fmla="*/ 713138 w 708414"/>
                                  <a:gd name="connsiteY0" fmla="*/ 1022479 h 1080332"/>
                                  <a:gd name="connsiteX1" fmla="*/ 420916 w 708414"/>
                                  <a:gd name="connsiteY1" fmla="*/ 0 h 1080332"/>
                                  <a:gd name="connsiteX2" fmla="*/ 36601 w 708414"/>
                                  <a:gd name="connsiteY2" fmla="*/ 2952 h 1080332"/>
                                  <a:gd name="connsiteX3" fmla="*/ 0 w 708414"/>
                                  <a:gd name="connsiteY3" fmla="*/ 175923 h 1080332"/>
                                  <a:gd name="connsiteX4" fmla="*/ 0 w 708414"/>
                                  <a:gd name="connsiteY4" fmla="*/ 194224 h 1080332"/>
                                  <a:gd name="connsiteX5" fmla="*/ 0 w 708414"/>
                                  <a:gd name="connsiteY5" fmla="*/ 227283 h 1080332"/>
                                  <a:gd name="connsiteX6" fmla="*/ 0 w 708414"/>
                                  <a:gd name="connsiteY6" fmla="*/ 233187 h 1080332"/>
                                  <a:gd name="connsiteX7" fmla="*/ 0 w 708414"/>
                                  <a:gd name="connsiteY7" fmla="*/ 233187 h 1080332"/>
                                  <a:gd name="connsiteX8" fmla="*/ 0 w 708414"/>
                                  <a:gd name="connsiteY8" fmla="*/ 1076791 h 1080332"/>
                                  <a:gd name="connsiteX9" fmla="*/ 224331 w 708414"/>
                                  <a:gd name="connsiteY9" fmla="*/ 1076791 h 1080332"/>
                                  <a:gd name="connsiteX10" fmla="*/ 224331 w 708414"/>
                                  <a:gd name="connsiteY10" fmla="*/ 232006 h 1080332"/>
                                  <a:gd name="connsiteX11" fmla="*/ 230825 w 708414"/>
                                  <a:gd name="connsiteY11" fmla="*/ 232006 h 1080332"/>
                                  <a:gd name="connsiteX12" fmla="*/ 258571 w 708414"/>
                                  <a:gd name="connsiteY12" fmla="*/ 252668 h 1080332"/>
                                  <a:gd name="connsiteX13" fmla="*/ 270969 w 708414"/>
                                  <a:gd name="connsiteY13" fmla="*/ 296944 h 1080332"/>
                                  <a:gd name="connsiteX14" fmla="*/ 281595 w 708414"/>
                                  <a:gd name="connsiteY14" fmla="*/ 334726 h 1080332"/>
                                  <a:gd name="connsiteX15" fmla="*/ 281595 w 708414"/>
                                  <a:gd name="connsiteY15" fmla="*/ 334726 h 1080332"/>
                                  <a:gd name="connsiteX16" fmla="*/ 497071 w 708414"/>
                                  <a:gd name="connsiteY16" fmla="*/ 1084465 h 1080332"/>
                                  <a:gd name="connsiteX17" fmla="*/ 713138 w 708414"/>
                                  <a:gd name="connsiteY17" fmla="*/ 1022479 h 10803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08414" h="1080332">
                                    <a:moveTo>
                                      <a:pt x="713138" y="1022479"/>
                                    </a:moveTo>
                                    <a:lnTo>
                                      <a:pt x="420916" y="0"/>
                                    </a:lnTo>
                                    <a:lnTo>
                                      <a:pt x="36601" y="2952"/>
                                    </a:lnTo>
                                    <a:cubicBezTo>
                                      <a:pt x="36601" y="2952"/>
                                      <a:pt x="0" y="69661"/>
                                      <a:pt x="0" y="175923"/>
                                    </a:cubicBezTo>
                                    <a:cubicBezTo>
                                      <a:pt x="0" y="182417"/>
                                      <a:pt x="0" y="194224"/>
                                      <a:pt x="0" y="194224"/>
                                    </a:cubicBezTo>
                                    <a:lnTo>
                                      <a:pt x="0" y="227283"/>
                                    </a:lnTo>
                                    <a:cubicBezTo>
                                      <a:pt x="0" y="231416"/>
                                      <a:pt x="0" y="233187"/>
                                      <a:pt x="0" y="233187"/>
                                    </a:cubicBezTo>
                                    <a:lnTo>
                                      <a:pt x="0" y="233187"/>
                                    </a:lnTo>
                                    <a:lnTo>
                                      <a:pt x="0" y="1076791"/>
                                    </a:lnTo>
                                    <a:lnTo>
                                      <a:pt x="224331" y="1076791"/>
                                    </a:lnTo>
                                    <a:lnTo>
                                      <a:pt x="224331" y="232006"/>
                                    </a:lnTo>
                                    <a:lnTo>
                                      <a:pt x="230825" y="232006"/>
                                    </a:lnTo>
                                    <a:cubicBezTo>
                                      <a:pt x="243813" y="232006"/>
                                      <a:pt x="255029" y="240271"/>
                                      <a:pt x="258571" y="252668"/>
                                    </a:cubicBezTo>
                                    <a:lnTo>
                                      <a:pt x="270969" y="296944"/>
                                    </a:lnTo>
                                    <a:lnTo>
                                      <a:pt x="281595" y="334726"/>
                                    </a:lnTo>
                                    <a:lnTo>
                                      <a:pt x="281595" y="334726"/>
                                    </a:lnTo>
                                    <a:lnTo>
                                      <a:pt x="497071" y="1084465"/>
                                    </a:lnTo>
                                    <a:lnTo>
                                      <a:pt x="713138" y="10224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F62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1" name="Freeform: Shape 392"/>
                            <wps:cNvSpPr/>
                            <wps:spPr>
                              <a:xfrm>
                                <a:off x="1593151" y="328455"/>
                                <a:ext cx="70841" cy="253849"/>
                              </a:xfrm>
                              <a:custGeom>
                                <a:avLst/>
                                <a:gdLst>
                                  <a:gd name="connsiteX0" fmla="*/ 0 w 70841"/>
                                  <a:gd name="connsiteY0" fmla="*/ 6494 h 253848"/>
                                  <a:gd name="connsiteX1" fmla="*/ 0 w 70841"/>
                                  <a:gd name="connsiteY1" fmla="*/ 204850 h 253848"/>
                                  <a:gd name="connsiteX2" fmla="*/ 1181 w 70841"/>
                                  <a:gd name="connsiteY2" fmla="*/ 208392 h 253848"/>
                                  <a:gd name="connsiteX3" fmla="*/ 31288 w 70841"/>
                                  <a:gd name="connsiteY3" fmla="*/ 253849 h 253848"/>
                                  <a:gd name="connsiteX4" fmla="*/ 41915 w 70841"/>
                                  <a:gd name="connsiteY4" fmla="*/ 253849 h 253848"/>
                                  <a:gd name="connsiteX5" fmla="*/ 72022 w 70841"/>
                                  <a:gd name="connsiteY5" fmla="*/ 208392 h 253848"/>
                                  <a:gd name="connsiteX6" fmla="*/ 73203 w 70841"/>
                                  <a:gd name="connsiteY6" fmla="*/ 204850 h 253848"/>
                                  <a:gd name="connsiteX7" fmla="*/ 73203 w 70841"/>
                                  <a:gd name="connsiteY7" fmla="*/ 6494 h 253848"/>
                                  <a:gd name="connsiteX8" fmla="*/ 66709 w 70841"/>
                                  <a:gd name="connsiteY8" fmla="*/ 0 h 253848"/>
                                  <a:gd name="connsiteX9" fmla="*/ 7084 w 70841"/>
                                  <a:gd name="connsiteY9" fmla="*/ 0 h 253848"/>
                                  <a:gd name="connsiteX10" fmla="*/ 0 w 70841"/>
                                  <a:gd name="connsiteY10" fmla="*/ 6494 h 2538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0841" h="253848">
                                    <a:moveTo>
                                      <a:pt x="0" y="6494"/>
                                    </a:moveTo>
                                    <a:lnTo>
                                      <a:pt x="0" y="204850"/>
                                    </a:lnTo>
                                    <a:cubicBezTo>
                                      <a:pt x="0" y="206031"/>
                                      <a:pt x="591" y="207211"/>
                                      <a:pt x="1181" y="208392"/>
                                    </a:cubicBezTo>
                                    <a:lnTo>
                                      <a:pt x="31288" y="253849"/>
                                    </a:lnTo>
                                    <a:cubicBezTo>
                                      <a:pt x="33650" y="257391"/>
                                      <a:pt x="39553" y="257391"/>
                                      <a:pt x="41915" y="253849"/>
                                    </a:cubicBezTo>
                                    <a:lnTo>
                                      <a:pt x="72022" y="208392"/>
                                    </a:lnTo>
                                    <a:cubicBezTo>
                                      <a:pt x="72612" y="207211"/>
                                      <a:pt x="73203" y="206031"/>
                                      <a:pt x="73203" y="204850"/>
                                    </a:cubicBezTo>
                                    <a:lnTo>
                                      <a:pt x="73203" y="6494"/>
                                    </a:lnTo>
                                    <a:cubicBezTo>
                                      <a:pt x="73203" y="2952"/>
                                      <a:pt x="70251" y="0"/>
                                      <a:pt x="66709" y="0"/>
                                    </a:cubicBezTo>
                                    <a:lnTo>
                                      <a:pt x="7084" y="0"/>
                                    </a:lnTo>
                                    <a:cubicBezTo>
                                      <a:pt x="2362" y="590"/>
                                      <a:pt x="0" y="3542"/>
                                      <a:pt x="0" y="649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2" name="Freeform: Shape 393"/>
                            <wps:cNvSpPr/>
                            <wps:spPr>
                              <a:xfrm>
                                <a:off x="665023" y="331493"/>
                                <a:ext cx="159393" cy="118069"/>
                              </a:xfrm>
                              <a:custGeom>
                                <a:avLst/>
                                <a:gdLst>
                                  <a:gd name="connsiteX0" fmla="*/ 95150 w 159393"/>
                                  <a:gd name="connsiteY0" fmla="*/ 3456 h 118069"/>
                                  <a:gd name="connsiteX1" fmla="*/ 88656 w 159393"/>
                                  <a:gd name="connsiteY1" fmla="*/ 1094 h 118069"/>
                                  <a:gd name="connsiteX2" fmla="*/ 63271 w 159393"/>
                                  <a:gd name="connsiteY2" fmla="*/ 7588 h 118069"/>
                                  <a:gd name="connsiteX3" fmla="*/ 51464 w 159393"/>
                                  <a:gd name="connsiteY3" fmla="*/ 2865 h 118069"/>
                                  <a:gd name="connsiteX4" fmla="*/ 44971 w 159393"/>
                                  <a:gd name="connsiteY4" fmla="*/ 5817 h 118069"/>
                                  <a:gd name="connsiteX5" fmla="*/ 695 w 159393"/>
                                  <a:gd name="connsiteY5" fmla="*/ 116802 h 118069"/>
                                  <a:gd name="connsiteX6" fmla="*/ 4237 w 159393"/>
                                  <a:gd name="connsiteY6" fmla="*/ 123296 h 118069"/>
                                  <a:gd name="connsiteX7" fmla="*/ 160088 w 159393"/>
                                  <a:gd name="connsiteY7" fmla="*/ 123296 h 118069"/>
                                  <a:gd name="connsiteX8" fmla="*/ 164220 w 159393"/>
                                  <a:gd name="connsiteY8" fmla="*/ 117983 h 118069"/>
                                  <a:gd name="connsiteX9" fmla="*/ 162450 w 159393"/>
                                  <a:gd name="connsiteY9" fmla="*/ 109128 h 118069"/>
                                  <a:gd name="connsiteX10" fmla="*/ 160678 w 159393"/>
                                  <a:gd name="connsiteY10" fmla="*/ 106766 h 118069"/>
                                  <a:gd name="connsiteX11" fmla="*/ 95150 w 159393"/>
                                  <a:gd name="connsiteY11" fmla="*/ 3456 h 118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59393" h="118069">
                                    <a:moveTo>
                                      <a:pt x="95150" y="3456"/>
                                    </a:moveTo>
                                    <a:cubicBezTo>
                                      <a:pt x="94560" y="504"/>
                                      <a:pt x="91018" y="-1267"/>
                                      <a:pt x="88656" y="1094"/>
                                    </a:cubicBezTo>
                                    <a:cubicBezTo>
                                      <a:pt x="81572" y="6407"/>
                                      <a:pt x="72717" y="8769"/>
                                      <a:pt x="63271" y="7588"/>
                                    </a:cubicBezTo>
                                    <a:cubicBezTo>
                                      <a:pt x="59139" y="6998"/>
                                      <a:pt x="55007" y="5227"/>
                                      <a:pt x="51464" y="2865"/>
                                    </a:cubicBezTo>
                                    <a:cubicBezTo>
                                      <a:pt x="49103" y="1094"/>
                                      <a:pt x="45561" y="2865"/>
                                      <a:pt x="44971" y="5817"/>
                                    </a:cubicBezTo>
                                    <a:cubicBezTo>
                                      <a:pt x="34935" y="45961"/>
                                      <a:pt x="20767" y="86694"/>
                                      <a:pt x="695" y="116802"/>
                                    </a:cubicBezTo>
                                    <a:cubicBezTo>
                                      <a:pt x="-1076" y="119754"/>
                                      <a:pt x="695" y="123296"/>
                                      <a:pt x="4237" y="123296"/>
                                    </a:cubicBezTo>
                                    <a:lnTo>
                                      <a:pt x="160088" y="123296"/>
                                    </a:lnTo>
                                    <a:cubicBezTo>
                                      <a:pt x="163040" y="123296"/>
                                      <a:pt x="164811" y="120934"/>
                                      <a:pt x="164220" y="117983"/>
                                    </a:cubicBezTo>
                                    <a:lnTo>
                                      <a:pt x="162450" y="109128"/>
                                    </a:lnTo>
                                    <a:cubicBezTo>
                                      <a:pt x="162450" y="107947"/>
                                      <a:pt x="161859" y="107356"/>
                                      <a:pt x="160678" y="106766"/>
                                    </a:cubicBezTo>
                                    <a:cubicBezTo>
                                      <a:pt x="127619" y="83743"/>
                                      <a:pt x="102825" y="45961"/>
                                      <a:pt x="95150" y="34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B59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3" name="Freeform: Shape 394"/>
                            <wps:cNvSpPr/>
                            <wps:spPr>
                              <a:xfrm>
                                <a:off x="939048" y="331756"/>
                                <a:ext cx="165297" cy="118069"/>
                              </a:xfrm>
                              <a:custGeom>
                                <a:avLst/>
                                <a:gdLst>
                                  <a:gd name="connsiteX0" fmla="*/ 116888 w 165296"/>
                                  <a:gd name="connsiteY0" fmla="*/ 8507 h 118069"/>
                                  <a:gd name="connsiteX1" fmla="*/ 93275 w 165296"/>
                                  <a:gd name="connsiteY1" fmla="*/ 832 h 118069"/>
                                  <a:gd name="connsiteX2" fmla="*/ 86781 w 165296"/>
                                  <a:gd name="connsiteY2" fmla="*/ 3194 h 118069"/>
                                  <a:gd name="connsiteX3" fmla="*/ 1181 w 165296"/>
                                  <a:gd name="connsiteY3" fmla="*/ 117130 h 118069"/>
                                  <a:gd name="connsiteX4" fmla="*/ 0 w 165296"/>
                                  <a:gd name="connsiteY4" fmla="*/ 123034 h 118069"/>
                                  <a:gd name="connsiteX5" fmla="*/ 161164 w 165296"/>
                                  <a:gd name="connsiteY5" fmla="*/ 123034 h 118069"/>
                                  <a:gd name="connsiteX6" fmla="*/ 164706 w 165296"/>
                                  <a:gd name="connsiteY6" fmla="*/ 116540 h 118069"/>
                                  <a:gd name="connsiteX7" fmla="*/ 121611 w 165296"/>
                                  <a:gd name="connsiteY7" fmla="*/ 12049 h 118069"/>
                                  <a:gd name="connsiteX8" fmla="*/ 116888 w 165296"/>
                                  <a:gd name="connsiteY8" fmla="*/ 8507 h 118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65296" h="118069">
                                    <a:moveTo>
                                      <a:pt x="116888" y="8507"/>
                                    </a:moveTo>
                                    <a:cubicBezTo>
                                      <a:pt x="108033" y="9097"/>
                                      <a:pt x="99768" y="6145"/>
                                      <a:pt x="93275" y="832"/>
                                    </a:cubicBezTo>
                                    <a:cubicBezTo>
                                      <a:pt x="90913" y="-939"/>
                                      <a:pt x="87371" y="242"/>
                                      <a:pt x="86781" y="3194"/>
                                    </a:cubicBezTo>
                                    <a:cubicBezTo>
                                      <a:pt x="76745" y="52783"/>
                                      <a:pt x="44276" y="97058"/>
                                      <a:pt x="1181" y="117130"/>
                                    </a:cubicBezTo>
                                    <a:lnTo>
                                      <a:pt x="0" y="123034"/>
                                    </a:lnTo>
                                    <a:lnTo>
                                      <a:pt x="161164" y="123034"/>
                                    </a:lnTo>
                                    <a:cubicBezTo>
                                      <a:pt x="164706" y="123034"/>
                                      <a:pt x="166478" y="119492"/>
                                      <a:pt x="164706" y="116540"/>
                                    </a:cubicBezTo>
                                    <a:cubicBezTo>
                                      <a:pt x="145225" y="88203"/>
                                      <a:pt x="131647" y="49831"/>
                                      <a:pt x="121611" y="12049"/>
                                    </a:cubicBezTo>
                                    <a:cubicBezTo>
                                      <a:pt x="121021" y="9097"/>
                                      <a:pt x="119250" y="7916"/>
                                      <a:pt x="116888" y="85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B59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4" name="Freeform: Shape 395"/>
                            <wps:cNvSpPr/>
                            <wps:spPr>
                              <a:xfrm>
                                <a:off x="731246" y="83462"/>
                                <a:ext cx="324690" cy="165297"/>
                              </a:xfrm>
                              <a:custGeom>
                                <a:avLst/>
                                <a:gdLst>
                                  <a:gd name="connsiteX0" fmla="*/ 206031 w 324690"/>
                                  <a:gd name="connsiteY0" fmla="*/ 165887 h 165296"/>
                                  <a:gd name="connsiteX1" fmla="*/ 223741 w 324690"/>
                                  <a:gd name="connsiteY1" fmla="*/ 90323 h 165296"/>
                                  <a:gd name="connsiteX2" fmla="*/ 225512 w 324690"/>
                                  <a:gd name="connsiteY2" fmla="*/ 90323 h 165296"/>
                                  <a:gd name="connsiteX3" fmla="*/ 257981 w 324690"/>
                                  <a:gd name="connsiteY3" fmla="*/ 166478 h 165296"/>
                                  <a:gd name="connsiteX4" fmla="*/ 259162 w 324690"/>
                                  <a:gd name="connsiteY4" fmla="*/ 167068 h 165296"/>
                                  <a:gd name="connsiteX5" fmla="*/ 327052 w 324690"/>
                                  <a:gd name="connsiteY5" fmla="*/ 167068 h 165296"/>
                                  <a:gd name="connsiteX6" fmla="*/ 328232 w 324690"/>
                                  <a:gd name="connsiteY6" fmla="*/ 165887 h 165296"/>
                                  <a:gd name="connsiteX7" fmla="*/ 328232 w 324690"/>
                                  <a:gd name="connsiteY7" fmla="*/ 157032 h 165296"/>
                                  <a:gd name="connsiteX8" fmla="*/ 164116 w 324690"/>
                                  <a:gd name="connsiteY8" fmla="*/ 0 h 165296"/>
                                  <a:gd name="connsiteX9" fmla="*/ 164116 w 324690"/>
                                  <a:gd name="connsiteY9" fmla="*/ 0 h 165296"/>
                                  <a:gd name="connsiteX10" fmla="*/ 0 w 324690"/>
                                  <a:gd name="connsiteY10" fmla="*/ 154080 h 165296"/>
                                  <a:gd name="connsiteX11" fmla="*/ 0 w 324690"/>
                                  <a:gd name="connsiteY11" fmla="*/ 167068 h 165296"/>
                                  <a:gd name="connsiteX12" fmla="*/ 2952 w 324690"/>
                                  <a:gd name="connsiteY12" fmla="*/ 167068 h 165296"/>
                                  <a:gd name="connsiteX13" fmla="*/ 206031 w 324690"/>
                                  <a:gd name="connsiteY13" fmla="*/ 167068 h 165296"/>
                                  <a:gd name="connsiteX14" fmla="*/ 206031 w 324690"/>
                                  <a:gd name="connsiteY14" fmla="*/ 165887 h 165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324690" h="165296">
                                    <a:moveTo>
                                      <a:pt x="206031" y="165887"/>
                                    </a:moveTo>
                                    <a:lnTo>
                                      <a:pt x="223741" y="90323"/>
                                    </a:lnTo>
                                    <a:cubicBezTo>
                                      <a:pt x="223741" y="89142"/>
                                      <a:pt x="225512" y="89142"/>
                                      <a:pt x="225512" y="90323"/>
                                    </a:cubicBezTo>
                                    <a:lnTo>
                                      <a:pt x="257981" y="166478"/>
                                    </a:lnTo>
                                    <a:cubicBezTo>
                                      <a:pt x="257981" y="167068"/>
                                      <a:pt x="258572" y="167068"/>
                                      <a:pt x="259162" y="167068"/>
                                    </a:cubicBezTo>
                                    <a:lnTo>
                                      <a:pt x="327052" y="167068"/>
                                    </a:lnTo>
                                    <a:cubicBezTo>
                                      <a:pt x="327642" y="167068"/>
                                      <a:pt x="328232" y="166478"/>
                                      <a:pt x="328232" y="165887"/>
                                    </a:cubicBezTo>
                                    <a:lnTo>
                                      <a:pt x="328232" y="157032"/>
                                    </a:lnTo>
                                    <a:cubicBezTo>
                                      <a:pt x="328232" y="70251"/>
                                      <a:pt x="255029" y="0"/>
                                      <a:pt x="164116" y="0"/>
                                    </a:cubicBezTo>
                                    <a:lnTo>
                                      <a:pt x="164116" y="0"/>
                                    </a:lnTo>
                                    <a:cubicBezTo>
                                      <a:pt x="74384" y="0"/>
                                      <a:pt x="1771" y="68480"/>
                                      <a:pt x="0" y="154080"/>
                                    </a:cubicBezTo>
                                    <a:lnTo>
                                      <a:pt x="0" y="167068"/>
                                    </a:lnTo>
                                    <a:lnTo>
                                      <a:pt x="2952" y="167068"/>
                                    </a:lnTo>
                                    <a:lnTo>
                                      <a:pt x="206031" y="167068"/>
                                    </a:lnTo>
                                    <a:cubicBezTo>
                                      <a:pt x="206031" y="166478"/>
                                      <a:pt x="206031" y="165887"/>
                                      <a:pt x="206031" y="1658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B59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85" name="Group 336"/>
                          <wpg:cNvGrpSpPr/>
                          <wpg:grpSpPr>
                            <a:xfrm>
                              <a:off x="455901" y="93498"/>
                              <a:ext cx="1193333" cy="2114618"/>
                              <a:chOff x="455901" y="93498"/>
                              <a:chExt cx="1193333" cy="2114618"/>
                            </a:xfrm>
                          </wpg:grpSpPr>
                          <wps:wsp>
                            <wps:cNvPr id="386" name="Freeform: Shape 337"/>
                            <wps:cNvSpPr/>
                            <wps:spPr>
                              <a:xfrm>
                                <a:off x="947313" y="1353886"/>
                                <a:ext cx="123973" cy="442759"/>
                              </a:xfrm>
                              <a:custGeom>
                                <a:avLst/>
                                <a:gdLst>
                                  <a:gd name="connsiteX0" fmla="*/ 0 w 123972"/>
                                  <a:gd name="connsiteY0" fmla="*/ 0 h 442759"/>
                                  <a:gd name="connsiteX1" fmla="*/ 128695 w 123972"/>
                                  <a:gd name="connsiteY1" fmla="*/ 447482 h 442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972" h="442759">
                                    <a:moveTo>
                                      <a:pt x="0" y="0"/>
                                    </a:moveTo>
                                    <a:lnTo>
                                      <a:pt x="128695" y="447482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87" name="Freeform: Shape 338"/>
                            <wps:cNvSpPr/>
                            <wps:spPr>
                              <a:xfrm>
                                <a:off x="659814" y="1189179"/>
                                <a:ext cx="5903" cy="708415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708414"/>
                                  <a:gd name="connsiteX1" fmla="*/ 0 w 0"/>
                                  <a:gd name="connsiteY1" fmla="*/ 5903 h 708414"/>
                                  <a:gd name="connsiteX2" fmla="*/ 0 w 0"/>
                                  <a:gd name="connsiteY2" fmla="*/ 38963 h 708414"/>
                                  <a:gd name="connsiteX3" fmla="*/ 0 w 0"/>
                                  <a:gd name="connsiteY3" fmla="*/ 44866 h 708414"/>
                                  <a:gd name="connsiteX4" fmla="*/ 0 w 0"/>
                                  <a:gd name="connsiteY4" fmla="*/ 44866 h 708414"/>
                                  <a:gd name="connsiteX5" fmla="*/ 0 w 0"/>
                                  <a:gd name="connsiteY5" fmla="*/ 713728 h 7084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h="708414">
                                    <a:moveTo>
                                      <a:pt x="0" y="0"/>
                                    </a:moveTo>
                                    <a:cubicBezTo>
                                      <a:pt x="0" y="3542"/>
                                      <a:pt x="0" y="5903"/>
                                      <a:pt x="0" y="5903"/>
                                    </a:cubicBezTo>
                                    <a:lnTo>
                                      <a:pt x="0" y="38963"/>
                                    </a:lnTo>
                                    <a:cubicBezTo>
                                      <a:pt x="0" y="43095"/>
                                      <a:pt x="0" y="44866"/>
                                      <a:pt x="0" y="44866"/>
                                    </a:cubicBezTo>
                                    <a:lnTo>
                                      <a:pt x="0" y="44866"/>
                                    </a:lnTo>
                                    <a:lnTo>
                                      <a:pt x="0" y="713728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88" name="Freeform: Shape 339"/>
                            <wps:cNvSpPr/>
                            <wps:spPr>
                              <a:xfrm>
                                <a:off x="832195" y="170243"/>
                                <a:ext cx="94455" cy="76745"/>
                              </a:xfrm>
                              <a:custGeom>
                                <a:avLst/>
                                <a:gdLst>
                                  <a:gd name="connsiteX0" fmla="*/ 97407 w 94455"/>
                                  <a:gd name="connsiteY0" fmla="*/ 0 h 76744"/>
                                  <a:gd name="connsiteX1" fmla="*/ 79106 w 94455"/>
                                  <a:gd name="connsiteY1" fmla="*/ 79697 h 76744"/>
                                  <a:gd name="connsiteX2" fmla="*/ 0 w 94455"/>
                                  <a:gd name="connsiteY2" fmla="*/ 79697 h 76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4455" h="76744">
                                    <a:moveTo>
                                      <a:pt x="97407" y="0"/>
                                    </a:moveTo>
                                    <a:lnTo>
                                      <a:pt x="79106" y="79697"/>
                                    </a:lnTo>
                                    <a:lnTo>
                                      <a:pt x="0" y="79697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89" name="Freeform: Shape 340"/>
                            <wps:cNvSpPr/>
                            <wps:spPr>
                              <a:xfrm>
                                <a:off x="838099" y="1001449"/>
                                <a:ext cx="242042" cy="5903"/>
                              </a:xfrm>
                              <a:custGeom>
                                <a:avLst/>
                                <a:gdLst>
                                  <a:gd name="connsiteX0" fmla="*/ 0 w 242041"/>
                                  <a:gd name="connsiteY0" fmla="*/ 1181 h 0"/>
                                  <a:gd name="connsiteX1" fmla="*/ 242632 w 242041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2041">
                                    <a:moveTo>
                                      <a:pt x="0" y="1181"/>
                                    </a:moveTo>
                                    <a:lnTo>
                                      <a:pt x="242632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0" name="Freeform: Shape 341"/>
                            <wps:cNvSpPr/>
                            <wps:spPr>
                              <a:xfrm>
                                <a:off x="817437" y="1076423"/>
                                <a:ext cx="295173" cy="5903"/>
                              </a:xfrm>
                              <a:custGeom>
                                <a:avLst/>
                                <a:gdLst>
                                  <a:gd name="connsiteX0" fmla="*/ 0 w 295172"/>
                                  <a:gd name="connsiteY0" fmla="*/ 1771 h 0"/>
                                  <a:gd name="connsiteX1" fmla="*/ 298125 w 295172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95172">
                                    <a:moveTo>
                                      <a:pt x="0" y="1771"/>
                                    </a:moveTo>
                                    <a:lnTo>
                                      <a:pt x="298125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1" name="Freeform: Shape 342"/>
                            <wps:cNvSpPr/>
                            <wps:spPr>
                              <a:xfrm>
                                <a:off x="1248979" y="601785"/>
                                <a:ext cx="153490" cy="171200"/>
                              </a:xfrm>
                              <a:custGeom>
                                <a:avLst/>
                                <a:gdLst>
                                  <a:gd name="connsiteX0" fmla="*/ 0 w 153489"/>
                                  <a:gd name="connsiteY0" fmla="*/ 131057 h 171200"/>
                                  <a:gd name="connsiteX1" fmla="*/ 33059 w 153489"/>
                                  <a:gd name="connsiteY1" fmla="*/ 175923 h 171200"/>
                                  <a:gd name="connsiteX2" fmla="*/ 158213 w 153489"/>
                                  <a:gd name="connsiteY2" fmla="*/ 0 h 17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3489" h="171200">
                                    <a:moveTo>
                                      <a:pt x="0" y="131057"/>
                                    </a:moveTo>
                                    <a:lnTo>
                                      <a:pt x="33059" y="175923"/>
                                    </a:lnTo>
                                    <a:lnTo>
                                      <a:pt x="158213" y="0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2" name="Freeform: Shape 343"/>
                            <wps:cNvSpPr/>
                            <wps:spPr>
                              <a:xfrm>
                                <a:off x="1155705" y="691518"/>
                                <a:ext cx="324690" cy="236138"/>
                              </a:xfrm>
                              <a:custGeom>
                                <a:avLst/>
                                <a:gdLst>
                                  <a:gd name="connsiteX0" fmla="*/ 325871 w 324690"/>
                                  <a:gd name="connsiteY0" fmla="*/ 0 h 236138"/>
                                  <a:gd name="connsiteX1" fmla="*/ 165887 w 324690"/>
                                  <a:gd name="connsiteY1" fmla="*/ 210753 h 236138"/>
                                  <a:gd name="connsiteX2" fmla="*/ 114527 w 324690"/>
                                  <a:gd name="connsiteY2" fmla="*/ 237909 h 236138"/>
                                  <a:gd name="connsiteX3" fmla="*/ 112756 w 324690"/>
                                  <a:gd name="connsiteY3" fmla="*/ 237909 h 236138"/>
                                  <a:gd name="connsiteX4" fmla="*/ 61396 w 324690"/>
                                  <a:gd name="connsiteY4" fmla="*/ 207802 h 236138"/>
                                  <a:gd name="connsiteX5" fmla="*/ 0 w 324690"/>
                                  <a:gd name="connsiteY5" fmla="*/ 119250 h 2361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4690" h="236138">
                                    <a:moveTo>
                                      <a:pt x="325871" y="0"/>
                                    </a:moveTo>
                                    <a:lnTo>
                                      <a:pt x="165887" y="210753"/>
                                    </a:lnTo>
                                    <a:cubicBezTo>
                                      <a:pt x="154080" y="227873"/>
                                      <a:pt x="135189" y="237909"/>
                                      <a:pt x="114527" y="237909"/>
                                    </a:cubicBezTo>
                                    <a:cubicBezTo>
                                      <a:pt x="113937" y="237909"/>
                                      <a:pt x="113346" y="237909"/>
                                      <a:pt x="112756" y="237909"/>
                                    </a:cubicBezTo>
                                    <a:cubicBezTo>
                                      <a:pt x="91504" y="237319"/>
                                      <a:pt x="75564" y="226693"/>
                                      <a:pt x="61396" y="207802"/>
                                    </a:cubicBezTo>
                                    <a:lnTo>
                                      <a:pt x="0" y="119250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3" name="Freeform: Shape 344"/>
                            <wps:cNvSpPr/>
                            <wps:spPr>
                              <a:xfrm>
                                <a:off x="848725" y="285360"/>
                                <a:ext cx="11807" cy="11807"/>
                              </a:xfrm>
                              <a:custGeom>
                                <a:avLst/>
                                <a:gdLst>
                                  <a:gd name="connsiteX0" fmla="*/ 11807 w 11806"/>
                                  <a:gd name="connsiteY0" fmla="*/ 5903 h 11806"/>
                                  <a:gd name="connsiteX1" fmla="*/ 5904 w 11806"/>
                                  <a:gd name="connsiteY1" fmla="*/ 11807 h 11806"/>
                                  <a:gd name="connsiteX2" fmla="*/ 0 w 11806"/>
                                  <a:gd name="connsiteY2" fmla="*/ 5903 h 11806"/>
                                  <a:gd name="connsiteX3" fmla="*/ 5904 w 11806"/>
                                  <a:gd name="connsiteY3" fmla="*/ 0 h 11806"/>
                                  <a:gd name="connsiteX4" fmla="*/ 11807 w 11806"/>
                                  <a:gd name="connsiteY4" fmla="*/ 5903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06" h="11806">
                                    <a:moveTo>
                                      <a:pt x="11807" y="5903"/>
                                    </a:moveTo>
                                    <a:cubicBezTo>
                                      <a:pt x="11807" y="9164"/>
                                      <a:pt x="9164" y="11807"/>
                                      <a:pt x="5904" y="11807"/>
                                    </a:cubicBezTo>
                                    <a:cubicBezTo>
                                      <a:pt x="2643" y="11807"/>
                                      <a:pt x="0" y="9164"/>
                                      <a:pt x="0" y="5903"/>
                                    </a:cubicBezTo>
                                    <a:cubicBezTo>
                                      <a:pt x="0" y="2643"/>
                                      <a:pt x="2643" y="0"/>
                                      <a:pt x="5904" y="0"/>
                                    </a:cubicBezTo>
                                    <a:cubicBezTo>
                                      <a:pt x="9164" y="0"/>
                                      <a:pt x="11807" y="2643"/>
                                      <a:pt x="11807" y="59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4" name="Freeform: Shape 345"/>
                            <wps:cNvSpPr/>
                            <wps:spPr>
                              <a:xfrm>
                                <a:off x="812123" y="274355"/>
                                <a:ext cx="59035" cy="11807"/>
                              </a:xfrm>
                              <a:custGeom>
                                <a:avLst/>
                                <a:gdLst>
                                  <a:gd name="connsiteX0" fmla="*/ 63167 w 59034"/>
                                  <a:gd name="connsiteY0" fmla="*/ 12776 h 11806"/>
                                  <a:gd name="connsiteX1" fmla="*/ 0 w 59034"/>
                                  <a:gd name="connsiteY1" fmla="*/ 13957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 h="11806">
                                    <a:moveTo>
                                      <a:pt x="63167" y="12776"/>
                                    </a:moveTo>
                                    <a:cubicBezTo>
                                      <a:pt x="63167" y="12776"/>
                                      <a:pt x="35421" y="-16741"/>
                                      <a:pt x="0" y="13957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5" name="Freeform: Shape 346"/>
                            <wps:cNvSpPr/>
                            <wps:spPr>
                              <a:xfrm>
                                <a:off x="994540" y="285360"/>
                                <a:ext cx="11807" cy="11807"/>
                              </a:xfrm>
                              <a:custGeom>
                                <a:avLst/>
                                <a:gdLst>
                                  <a:gd name="connsiteX0" fmla="*/ 11807 w 11806"/>
                                  <a:gd name="connsiteY0" fmla="*/ 5903 h 11806"/>
                                  <a:gd name="connsiteX1" fmla="*/ 5903 w 11806"/>
                                  <a:gd name="connsiteY1" fmla="*/ 11807 h 11806"/>
                                  <a:gd name="connsiteX2" fmla="*/ 0 w 11806"/>
                                  <a:gd name="connsiteY2" fmla="*/ 5903 h 11806"/>
                                  <a:gd name="connsiteX3" fmla="*/ 5903 w 11806"/>
                                  <a:gd name="connsiteY3" fmla="*/ 0 h 11806"/>
                                  <a:gd name="connsiteX4" fmla="*/ 11807 w 11806"/>
                                  <a:gd name="connsiteY4" fmla="*/ 5903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06" h="11806">
                                    <a:moveTo>
                                      <a:pt x="11807" y="5903"/>
                                    </a:moveTo>
                                    <a:cubicBezTo>
                                      <a:pt x="11807" y="9164"/>
                                      <a:pt x="9164" y="11807"/>
                                      <a:pt x="5903" y="11807"/>
                                    </a:cubicBezTo>
                                    <a:cubicBezTo>
                                      <a:pt x="2643" y="11807"/>
                                      <a:pt x="0" y="9164"/>
                                      <a:pt x="0" y="5903"/>
                                    </a:cubicBezTo>
                                    <a:cubicBezTo>
                                      <a:pt x="0" y="2643"/>
                                      <a:pt x="2643" y="0"/>
                                      <a:pt x="5903" y="0"/>
                                    </a:cubicBezTo>
                                    <a:cubicBezTo>
                                      <a:pt x="9164" y="0"/>
                                      <a:pt x="11807" y="2643"/>
                                      <a:pt x="11807" y="59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6" name="Freeform: Shape 347"/>
                            <wps:cNvSpPr/>
                            <wps:spPr>
                              <a:xfrm>
                                <a:off x="957939" y="273306"/>
                                <a:ext cx="59035" cy="11807"/>
                              </a:xfrm>
                              <a:custGeom>
                                <a:avLst/>
                                <a:gdLst>
                                  <a:gd name="connsiteX0" fmla="*/ 63167 w 59034"/>
                                  <a:gd name="connsiteY0" fmla="*/ 13825 h 11806"/>
                                  <a:gd name="connsiteX1" fmla="*/ 0 w 59034"/>
                                  <a:gd name="connsiteY1" fmla="*/ 15006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 h="11806">
                                    <a:moveTo>
                                      <a:pt x="63167" y="13825"/>
                                    </a:moveTo>
                                    <a:cubicBezTo>
                                      <a:pt x="63167" y="13825"/>
                                      <a:pt x="30107" y="-18054"/>
                                      <a:pt x="0" y="15006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7" name="Freeform: Shape 348"/>
                            <wps:cNvSpPr/>
                            <wps:spPr>
                              <a:xfrm>
                                <a:off x="979191" y="440031"/>
                                <a:ext cx="283366" cy="501794"/>
                              </a:xfrm>
                              <a:custGeom>
                                <a:avLst/>
                                <a:gdLst>
                                  <a:gd name="connsiteX0" fmla="*/ 0 w 283365"/>
                                  <a:gd name="connsiteY0" fmla="*/ 0 h 501793"/>
                                  <a:gd name="connsiteX1" fmla="*/ 5313 w 283365"/>
                                  <a:gd name="connsiteY1" fmla="*/ 74974 h 501793"/>
                                  <a:gd name="connsiteX2" fmla="*/ 23024 w 283365"/>
                                  <a:gd name="connsiteY2" fmla="*/ 91504 h 501793"/>
                                  <a:gd name="connsiteX3" fmla="*/ 103901 w 283365"/>
                                  <a:gd name="connsiteY3" fmla="*/ 92094 h 501793"/>
                                  <a:gd name="connsiteX4" fmla="*/ 172381 w 283365"/>
                                  <a:gd name="connsiteY4" fmla="*/ 126334 h 501793"/>
                                  <a:gd name="connsiteX5" fmla="*/ 286908 w 283365"/>
                                  <a:gd name="connsiteY5" fmla="*/ 279234 h 501793"/>
                                  <a:gd name="connsiteX6" fmla="*/ 167658 w 283365"/>
                                  <a:gd name="connsiteY6" fmla="*/ 378412 h 501793"/>
                                  <a:gd name="connsiteX7" fmla="*/ 93865 w 283365"/>
                                  <a:gd name="connsiteY7" fmla="*/ 275101 h 501793"/>
                                  <a:gd name="connsiteX8" fmla="*/ 85600 w 283365"/>
                                  <a:gd name="connsiteY8" fmla="*/ 504155 h 501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83365" h="501793">
                                    <a:moveTo>
                                      <a:pt x="0" y="0"/>
                                    </a:moveTo>
                                    <a:lnTo>
                                      <a:pt x="5313" y="74974"/>
                                    </a:lnTo>
                                    <a:cubicBezTo>
                                      <a:pt x="5903" y="84419"/>
                                      <a:pt x="13578" y="91504"/>
                                      <a:pt x="23024" y="91504"/>
                                    </a:cubicBezTo>
                                    <a:lnTo>
                                      <a:pt x="103901" y="92094"/>
                                    </a:lnTo>
                                    <a:cubicBezTo>
                                      <a:pt x="131057" y="92094"/>
                                      <a:pt x="156442" y="105082"/>
                                      <a:pt x="172381" y="126334"/>
                                    </a:cubicBezTo>
                                    <a:lnTo>
                                      <a:pt x="286908" y="279234"/>
                                    </a:lnTo>
                                    <a:lnTo>
                                      <a:pt x="167658" y="378412"/>
                                    </a:lnTo>
                                    <a:lnTo>
                                      <a:pt x="93865" y="275101"/>
                                    </a:lnTo>
                                    <a:lnTo>
                                      <a:pt x="85600" y="504155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8" name="Freeform: Shape 349"/>
                            <wps:cNvSpPr/>
                            <wps:spPr>
                              <a:xfrm>
                                <a:off x="514589" y="437669"/>
                                <a:ext cx="330594" cy="549022"/>
                              </a:xfrm>
                              <a:custGeom>
                                <a:avLst/>
                                <a:gdLst>
                                  <a:gd name="connsiteX0" fmla="*/ 335316 w 330593"/>
                                  <a:gd name="connsiteY0" fmla="*/ 0 h 549021"/>
                                  <a:gd name="connsiteX1" fmla="*/ 325871 w 330593"/>
                                  <a:gd name="connsiteY1" fmla="*/ 77926 h 549021"/>
                                  <a:gd name="connsiteX2" fmla="*/ 308160 w 330593"/>
                                  <a:gd name="connsiteY2" fmla="*/ 93275 h 549021"/>
                                  <a:gd name="connsiteX3" fmla="*/ 215476 w 330593"/>
                                  <a:gd name="connsiteY3" fmla="*/ 93275 h 549021"/>
                                  <a:gd name="connsiteX4" fmla="*/ 159393 w 330593"/>
                                  <a:gd name="connsiteY4" fmla="*/ 113937 h 549021"/>
                                  <a:gd name="connsiteX5" fmla="*/ 0 w 330593"/>
                                  <a:gd name="connsiteY5" fmla="*/ 250897 h 549021"/>
                                  <a:gd name="connsiteX6" fmla="*/ 110985 w 330593"/>
                                  <a:gd name="connsiteY6" fmla="*/ 357749 h 549021"/>
                                  <a:gd name="connsiteX7" fmla="*/ 197175 w 330593"/>
                                  <a:gd name="connsiteY7" fmla="*/ 275101 h 549021"/>
                                  <a:gd name="connsiteX8" fmla="*/ 186549 w 330593"/>
                                  <a:gd name="connsiteY8" fmla="*/ 550793 h 5490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30593" h="549021">
                                    <a:moveTo>
                                      <a:pt x="335316" y="0"/>
                                    </a:moveTo>
                                    <a:lnTo>
                                      <a:pt x="325871" y="77926"/>
                                    </a:lnTo>
                                    <a:cubicBezTo>
                                      <a:pt x="324690" y="86781"/>
                                      <a:pt x="317016" y="93275"/>
                                      <a:pt x="308160" y="93275"/>
                                    </a:cubicBezTo>
                                    <a:lnTo>
                                      <a:pt x="215476" y="93275"/>
                                    </a:lnTo>
                                    <a:cubicBezTo>
                                      <a:pt x="194814" y="93275"/>
                                      <a:pt x="174742" y="100949"/>
                                      <a:pt x="159393" y="113937"/>
                                    </a:cubicBezTo>
                                    <a:lnTo>
                                      <a:pt x="0" y="250897"/>
                                    </a:lnTo>
                                    <a:lnTo>
                                      <a:pt x="110985" y="357749"/>
                                    </a:lnTo>
                                    <a:lnTo>
                                      <a:pt x="197175" y="275101"/>
                                    </a:lnTo>
                                    <a:lnTo>
                                      <a:pt x="186549" y="550793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99" name="Freeform: Shape 350"/>
                            <wps:cNvSpPr/>
                            <wps:spPr>
                              <a:xfrm>
                                <a:off x="745414" y="305432"/>
                                <a:ext cx="23614" cy="5903"/>
                              </a:xfrm>
                              <a:custGeom>
                                <a:avLst/>
                                <a:gdLst>
                                  <a:gd name="connsiteX0" fmla="*/ 0 w 23613"/>
                                  <a:gd name="connsiteY0" fmla="*/ 2952 h 0"/>
                                  <a:gd name="connsiteX1" fmla="*/ 24794 w 23613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3613">
                                    <a:moveTo>
                                      <a:pt x="0" y="2952"/>
                                    </a:moveTo>
                                    <a:lnTo>
                                      <a:pt x="24794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00" name="Freeform: Shape 351"/>
                            <wps:cNvSpPr/>
                            <wps:spPr>
                              <a:xfrm>
                                <a:off x="903627" y="362695"/>
                                <a:ext cx="59035" cy="41324"/>
                              </a:xfrm>
                              <a:custGeom>
                                <a:avLst/>
                                <a:gdLst>
                                  <a:gd name="connsiteX0" fmla="*/ 0 w 59034"/>
                                  <a:gd name="connsiteY0" fmla="*/ 33650 h 41324"/>
                                  <a:gd name="connsiteX1" fmla="*/ 61396 w 59034"/>
                                  <a:gd name="connsiteY1" fmla="*/ 0 h 41324"/>
                                  <a:gd name="connsiteX2" fmla="*/ 34240 w 59034"/>
                                  <a:gd name="connsiteY2" fmla="*/ 14759 h 413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9034" h="41324">
                                    <a:moveTo>
                                      <a:pt x="0" y="33650"/>
                                    </a:moveTo>
                                    <a:cubicBezTo>
                                      <a:pt x="20072" y="53721"/>
                                      <a:pt x="63167" y="47818"/>
                                      <a:pt x="61396" y="0"/>
                                    </a:cubicBezTo>
                                    <a:lnTo>
                                      <a:pt x="34240" y="14759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g:grpSp>
                            <wpg:cNvPr id="401" name="Graphic 6"/>
                            <wpg:cNvGrpSpPr/>
                            <wpg:grpSpPr>
                              <a:xfrm>
                                <a:off x="583069" y="1008363"/>
                                <a:ext cx="240861" cy="91084"/>
                                <a:chOff x="583069" y="1008363"/>
                                <a:chExt cx="240861" cy="91084"/>
                              </a:xfrm>
                              <a:noFill/>
                            </wpg:grpSpPr>
                            <wps:wsp>
                              <wps:cNvPr id="402" name="Freeform: Shape 388"/>
                              <wps:cNvSpPr/>
                              <wps:spPr>
                                <a:xfrm>
                                  <a:off x="718258" y="1008363"/>
                                  <a:ext cx="94455" cy="35421"/>
                                </a:xfrm>
                                <a:custGeom>
                                  <a:avLst/>
                                  <a:gdLst>
                                    <a:gd name="connsiteX0" fmla="*/ 0 w 94455"/>
                                    <a:gd name="connsiteY0" fmla="*/ 1942 h 35420"/>
                                    <a:gd name="connsiteX1" fmla="*/ 84419 w 94455"/>
                                    <a:gd name="connsiteY1" fmla="*/ 7255 h 35420"/>
                                    <a:gd name="connsiteX2" fmla="*/ 96226 w 94455"/>
                                    <a:gd name="connsiteY2" fmla="*/ 26146 h 35420"/>
                                    <a:gd name="connsiteX3" fmla="*/ 83239 w 94455"/>
                                    <a:gd name="connsiteY3" fmla="*/ 37362 h 354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4455" h="35420">
                                      <a:moveTo>
                                        <a:pt x="0" y="1942"/>
                                      </a:moveTo>
                                      <a:cubicBezTo>
                                        <a:pt x="17710" y="-2781"/>
                                        <a:pt x="65528" y="1942"/>
                                        <a:pt x="84419" y="7255"/>
                                      </a:cubicBezTo>
                                      <a:cubicBezTo>
                                        <a:pt x="92684" y="9616"/>
                                        <a:pt x="97997" y="17881"/>
                                        <a:pt x="96226" y="26146"/>
                                      </a:cubicBezTo>
                                      <a:cubicBezTo>
                                        <a:pt x="94455" y="32640"/>
                                        <a:pt x="89732" y="36772"/>
                                        <a:pt x="83239" y="373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403" name="Freeform: Shape 389"/>
                              <wps:cNvSpPr/>
                              <wps:spPr>
                                <a:xfrm>
                                  <a:off x="705861" y="1038180"/>
                                  <a:ext cx="118069" cy="41324"/>
                                </a:xfrm>
                                <a:custGeom>
                                  <a:avLst/>
                                  <a:gdLst>
                                    <a:gd name="connsiteX0" fmla="*/ 0 w 118069"/>
                                    <a:gd name="connsiteY0" fmla="*/ 4594 h 41324"/>
                                    <a:gd name="connsiteX1" fmla="*/ 108624 w 118069"/>
                                    <a:gd name="connsiteY1" fmla="*/ 11678 h 41324"/>
                                    <a:gd name="connsiteX2" fmla="*/ 118069 w 118069"/>
                                    <a:gd name="connsiteY2" fmla="*/ 32340 h 41324"/>
                                    <a:gd name="connsiteX3" fmla="*/ 97407 w 118069"/>
                                    <a:gd name="connsiteY3" fmla="*/ 41786 h 41324"/>
                                    <a:gd name="connsiteX4" fmla="*/ 89733 w 118069"/>
                                    <a:gd name="connsiteY4" fmla="*/ 39424 h 413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8069" h="41324">
                                      <a:moveTo>
                                        <a:pt x="0" y="4594"/>
                                      </a:moveTo>
                                      <a:cubicBezTo>
                                        <a:pt x="21252" y="-4852"/>
                                        <a:pt x="81468" y="1642"/>
                                        <a:pt x="108624" y="11678"/>
                                      </a:cubicBezTo>
                                      <a:cubicBezTo>
                                        <a:pt x="116888" y="14630"/>
                                        <a:pt x="121021" y="24075"/>
                                        <a:pt x="118069" y="32340"/>
                                      </a:cubicBezTo>
                                      <a:cubicBezTo>
                                        <a:pt x="115117" y="40605"/>
                                        <a:pt x="105672" y="44738"/>
                                        <a:pt x="97407" y="41786"/>
                                      </a:cubicBezTo>
                                      <a:cubicBezTo>
                                        <a:pt x="94455" y="40605"/>
                                        <a:pt x="92684" y="40015"/>
                                        <a:pt x="89733" y="394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404" name="Freeform: Shape 390"/>
                              <wps:cNvSpPr/>
                              <wps:spPr>
                                <a:xfrm>
                                  <a:off x="583069" y="1040412"/>
                                  <a:ext cx="212524" cy="59035"/>
                                </a:xfrm>
                                <a:custGeom>
                                  <a:avLst/>
                                  <a:gdLst>
                                    <a:gd name="connsiteX0" fmla="*/ 118069 w 212524"/>
                                    <a:gd name="connsiteY0" fmla="*/ 27156 h 59034"/>
                                    <a:gd name="connsiteX1" fmla="*/ 200718 w 212524"/>
                                    <a:gd name="connsiteY1" fmla="*/ 27746 h 59034"/>
                                    <a:gd name="connsiteX2" fmla="*/ 214295 w 212524"/>
                                    <a:gd name="connsiteY2" fmla="*/ 45457 h 59034"/>
                                    <a:gd name="connsiteX3" fmla="*/ 196585 w 212524"/>
                                    <a:gd name="connsiteY3" fmla="*/ 59035 h 59034"/>
                                    <a:gd name="connsiteX4" fmla="*/ 99768 w 212524"/>
                                    <a:gd name="connsiteY4" fmla="*/ 57264 h 59034"/>
                                    <a:gd name="connsiteX5" fmla="*/ 57263 w 212524"/>
                                    <a:gd name="connsiteY5" fmla="*/ 54312 h 59034"/>
                                    <a:gd name="connsiteX6" fmla="*/ 0 w 212524"/>
                                    <a:gd name="connsiteY6" fmla="*/ 0 h 590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212524" h="59034">
                                      <a:moveTo>
                                        <a:pt x="118069" y="27156"/>
                                      </a:moveTo>
                                      <a:cubicBezTo>
                                        <a:pt x="132237" y="25385"/>
                                        <a:pt x="180646" y="24795"/>
                                        <a:pt x="200718" y="27746"/>
                                      </a:cubicBezTo>
                                      <a:cubicBezTo>
                                        <a:pt x="209573" y="28927"/>
                                        <a:pt x="215476" y="37192"/>
                                        <a:pt x="214295" y="45457"/>
                                      </a:cubicBezTo>
                                      <a:cubicBezTo>
                                        <a:pt x="213115" y="54312"/>
                                        <a:pt x="204850" y="60215"/>
                                        <a:pt x="196585" y="59035"/>
                                      </a:cubicBezTo>
                                      <a:cubicBezTo>
                                        <a:pt x="172971" y="56083"/>
                                        <a:pt x="123382" y="56673"/>
                                        <a:pt x="99768" y="57264"/>
                                      </a:cubicBezTo>
                                      <a:cubicBezTo>
                                        <a:pt x="91504" y="57854"/>
                                        <a:pt x="60806" y="55493"/>
                                        <a:pt x="57263" y="54312"/>
                                      </a:cubicBezTo>
                                      <a:cubicBezTo>
                                        <a:pt x="30698" y="49589"/>
                                        <a:pt x="7674" y="29517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05" name="Freeform: Shape 353"/>
                            <wps:cNvSpPr/>
                            <wps:spPr>
                              <a:xfrm>
                                <a:off x="455901" y="698602"/>
                                <a:ext cx="123973" cy="342401"/>
                              </a:xfrm>
                              <a:custGeom>
                                <a:avLst/>
                                <a:gdLst>
                                  <a:gd name="connsiteX0" fmla="*/ 69314 w 123972"/>
                                  <a:gd name="connsiteY0" fmla="*/ 0 h 342400"/>
                                  <a:gd name="connsiteX1" fmla="*/ 17364 w 123972"/>
                                  <a:gd name="connsiteY1" fmla="*/ 50179 h 342400"/>
                                  <a:gd name="connsiteX2" fmla="*/ 2605 w 123972"/>
                                  <a:gd name="connsiteY2" fmla="*/ 75564 h 342400"/>
                                  <a:gd name="connsiteX3" fmla="*/ 7328 w 123972"/>
                                  <a:gd name="connsiteY3" fmla="*/ 123382 h 342400"/>
                                  <a:gd name="connsiteX4" fmla="*/ 127168 w 123972"/>
                                  <a:gd name="connsiteY4" fmla="*/ 342991 h 342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3972" h="342400">
                                    <a:moveTo>
                                      <a:pt x="69314" y="0"/>
                                    </a:moveTo>
                                    <a:cubicBezTo>
                                      <a:pt x="51604" y="17120"/>
                                      <a:pt x="29171" y="37192"/>
                                      <a:pt x="17364" y="50179"/>
                                    </a:cubicBezTo>
                                    <a:cubicBezTo>
                                      <a:pt x="10870" y="57264"/>
                                      <a:pt x="5557" y="65528"/>
                                      <a:pt x="2605" y="75564"/>
                                    </a:cubicBezTo>
                                    <a:cubicBezTo>
                                      <a:pt x="-2118" y="91504"/>
                                      <a:pt x="-347" y="108624"/>
                                      <a:pt x="7328" y="123382"/>
                                    </a:cubicBezTo>
                                    <a:lnTo>
                                      <a:pt x="127168" y="342991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06" name="Freeform: Shape 354"/>
                            <wps:cNvSpPr/>
                            <wps:spPr>
                              <a:xfrm>
                                <a:off x="581889" y="783022"/>
                                <a:ext cx="183007" cy="224331"/>
                              </a:xfrm>
                              <a:custGeom>
                                <a:avLst/>
                                <a:gdLst>
                                  <a:gd name="connsiteX0" fmla="*/ 30108 w 183007"/>
                                  <a:gd name="connsiteY0" fmla="*/ 0 h 224331"/>
                                  <a:gd name="connsiteX1" fmla="*/ 0 w 183007"/>
                                  <a:gd name="connsiteY1" fmla="*/ 33650 h 224331"/>
                                  <a:gd name="connsiteX2" fmla="*/ 88552 w 183007"/>
                                  <a:gd name="connsiteY2" fmla="*/ 206031 h 224331"/>
                                  <a:gd name="connsiteX3" fmla="*/ 157622 w 183007"/>
                                  <a:gd name="connsiteY3" fmla="*/ 190091 h 224331"/>
                                  <a:gd name="connsiteX4" fmla="*/ 183598 w 183007"/>
                                  <a:gd name="connsiteY4" fmla="*/ 191272 h 224331"/>
                                  <a:gd name="connsiteX5" fmla="*/ 147586 w 183007"/>
                                  <a:gd name="connsiteY5" fmla="*/ 224922 h 224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3007" h="224331">
                                    <a:moveTo>
                                      <a:pt x="30108" y="0"/>
                                    </a:moveTo>
                                    <a:lnTo>
                                      <a:pt x="0" y="33650"/>
                                    </a:lnTo>
                                    <a:lnTo>
                                      <a:pt x="88552" y="206031"/>
                                    </a:lnTo>
                                    <a:cubicBezTo>
                                      <a:pt x="99178" y="216066"/>
                                      <a:pt x="136370" y="201898"/>
                                      <a:pt x="157622" y="190091"/>
                                    </a:cubicBezTo>
                                    <a:cubicBezTo>
                                      <a:pt x="167658" y="184188"/>
                                      <a:pt x="178875" y="179465"/>
                                      <a:pt x="183598" y="191272"/>
                                    </a:cubicBezTo>
                                    <a:cubicBezTo>
                                      <a:pt x="187730" y="201898"/>
                                      <a:pt x="165297" y="219609"/>
                                      <a:pt x="147586" y="224922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07" name="Freeform: Shape 355"/>
                            <wps:cNvSpPr/>
                            <wps:spPr>
                              <a:xfrm>
                                <a:off x="698777" y="2178599"/>
                                <a:ext cx="159393" cy="5903"/>
                              </a:xfrm>
                              <a:custGeom>
                                <a:avLst/>
                                <a:gdLst>
                                  <a:gd name="connsiteX0" fmla="*/ 0 w 159393"/>
                                  <a:gd name="connsiteY0" fmla="*/ 0 h 0"/>
                                  <a:gd name="connsiteX1" fmla="*/ 161164 w 159393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59393">
                                    <a:moveTo>
                                      <a:pt x="0" y="0"/>
                                    </a:moveTo>
                                    <a:lnTo>
                                      <a:pt x="161164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08" name="Freeform: Shape 356"/>
                            <wps:cNvSpPr/>
                            <wps:spPr>
                              <a:xfrm>
                                <a:off x="698777" y="2066433"/>
                                <a:ext cx="159393" cy="141683"/>
                              </a:xfrm>
                              <a:custGeom>
                                <a:avLst/>
                                <a:gdLst>
                                  <a:gd name="connsiteX0" fmla="*/ 0 w 159393"/>
                                  <a:gd name="connsiteY0" fmla="*/ 0 h 141682"/>
                                  <a:gd name="connsiteX1" fmla="*/ 0 w 159393"/>
                                  <a:gd name="connsiteY1" fmla="*/ 144635 h 141682"/>
                                  <a:gd name="connsiteX2" fmla="*/ 161164 w 159393"/>
                                  <a:gd name="connsiteY2" fmla="*/ 144635 h 141682"/>
                                  <a:gd name="connsiteX3" fmla="*/ 161164 w 159393"/>
                                  <a:gd name="connsiteY3" fmla="*/ 33059 h 1416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9393" h="141682">
                                    <a:moveTo>
                                      <a:pt x="0" y="0"/>
                                    </a:moveTo>
                                    <a:lnTo>
                                      <a:pt x="0" y="144635"/>
                                    </a:lnTo>
                                    <a:lnTo>
                                      <a:pt x="161164" y="144635"/>
                                    </a:lnTo>
                                    <a:lnTo>
                                      <a:pt x="161164" y="33059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09" name="Freeform: Shape 357"/>
                            <wps:cNvSpPr/>
                            <wps:spPr>
                              <a:xfrm>
                                <a:off x="698777" y="2123686"/>
                                <a:ext cx="159393" cy="53131"/>
                              </a:xfrm>
                              <a:custGeom>
                                <a:avLst/>
                                <a:gdLst>
                                  <a:gd name="connsiteX0" fmla="*/ 0 w 159393"/>
                                  <a:gd name="connsiteY0" fmla="*/ 54913 h 53131"/>
                                  <a:gd name="connsiteX1" fmla="*/ 80877 w 159393"/>
                                  <a:gd name="connsiteY1" fmla="*/ 10 h 53131"/>
                                  <a:gd name="connsiteX2" fmla="*/ 161755 w 159393"/>
                                  <a:gd name="connsiteY2" fmla="*/ 54913 h 53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9393" h="53131">
                                    <a:moveTo>
                                      <a:pt x="0" y="54913"/>
                                    </a:moveTo>
                                    <a:cubicBezTo>
                                      <a:pt x="0" y="24215"/>
                                      <a:pt x="41324" y="10"/>
                                      <a:pt x="80877" y="10"/>
                                    </a:cubicBezTo>
                                    <a:cubicBezTo>
                                      <a:pt x="118069" y="-580"/>
                                      <a:pt x="161755" y="24215"/>
                                      <a:pt x="161755" y="54913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0" name="Freeform: Shape 358"/>
                            <wps:cNvSpPr/>
                            <wps:spPr>
                              <a:xfrm>
                                <a:off x="1196438" y="2046952"/>
                                <a:ext cx="312883" cy="159393"/>
                              </a:xfrm>
                              <a:custGeom>
                                <a:avLst/>
                                <a:gdLst>
                                  <a:gd name="connsiteX0" fmla="*/ 0 w 312883"/>
                                  <a:gd name="connsiteY0" fmla="*/ 590 h 159393"/>
                                  <a:gd name="connsiteX1" fmla="*/ 1181 w 312883"/>
                                  <a:gd name="connsiteY1" fmla="*/ 163526 h 159393"/>
                                  <a:gd name="connsiteX2" fmla="*/ 312293 w 312883"/>
                                  <a:gd name="connsiteY2" fmla="*/ 163526 h 159393"/>
                                  <a:gd name="connsiteX3" fmla="*/ 295763 w 312883"/>
                                  <a:gd name="connsiteY3" fmla="*/ 87371 h 159393"/>
                                  <a:gd name="connsiteX4" fmla="*/ 219608 w 312883"/>
                                  <a:gd name="connsiteY4" fmla="*/ 66119 h 159393"/>
                                  <a:gd name="connsiteX5" fmla="*/ 178284 w 312883"/>
                                  <a:gd name="connsiteY5" fmla="*/ 45457 h 159393"/>
                                  <a:gd name="connsiteX6" fmla="*/ 141683 w 312883"/>
                                  <a:gd name="connsiteY6" fmla="*/ 0 h 159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12883" h="159393">
                                    <a:moveTo>
                                      <a:pt x="0" y="590"/>
                                    </a:moveTo>
                                    <a:lnTo>
                                      <a:pt x="1181" y="163526"/>
                                    </a:lnTo>
                                    <a:lnTo>
                                      <a:pt x="312293" y="163526"/>
                                    </a:lnTo>
                                    <a:cubicBezTo>
                                      <a:pt x="318196" y="116889"/>
                                      <a:pt x="307570" y="96817"/>
                                      <a:pt x="295763" y="87371"/>
                                    </a:cubicBezTo>
                                    <a:cubicBezTo>
                                      <a:pt x="280414" y="74384"/>
                                      <a:pt x="264475" y="82648"/>
                                      <a:pt x="219608" y="66119"/>
                                    </a:cubicBezTo>
                                    <a:cubicBezTo>
                                      <a:pt x="205440" y="60806"/>
                                      <a:pt x="192453" y="56083"/>
                                      <a:pt x="178284" y="45457"/>
                                    </a:cubicBezTo>
                                    <a:cubicBezTo>
                                      <a:pt x="158213" y="30698"/>
                                      <a:pt x="147586" y="12397"/>
                                      <a:pt x="141683" y="0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1" name="Freeform: Shape 359"/>
                            <wps:cNvSpPr/>
                            <wps:spPr>
                              <a:xfrm>
                                <a:off x="1241895" y="2180370"/>
                                <a:ext cx="265656" cy="5903"/>
                              </a:xfrm>
                              <a:custGeom>
                                <a:avLst/>
                                <a:gdLst>
                                  <a:gd name="connsiteX0" fmla="*/ 268607 w 265655"/>
                                  <a:gd name="connsiteY0" fmla="*/ 0 h 0"/>
                                  <a:gd name="connsiteX1" fmla="*/ 0 w 265655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65655">
                                    <a:moveTo>
                                      <a:pt x="268607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2" name="Freeform: Shape 360"/>
                            <wps:cNvSpPr/>
                            <wps:spPr>
                              <a:xfrm>
                                <a:off x="1346977" y="2092408"/>
                                <a:ext cx="23614" cy="29517"/>
                              </a:xfrm>
                              <a:custGeom>
                                <a:avLst/>
                                <a:gdLst>
                                  <a:gd name="connsiteX0" fmla="*/ 27746 w 23613"/>
                                  <a:gd name="connsiteY0" fmla="*/ 0 h 29517"/>
                                  <a:gd name="connsiteX1" fmla="*/ 0 w 23613"/>
                                  <a:gd name="connsiteY1" fmla="*/ 33059 h 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3613" h="29517">
                                    <a:moveTo>
                                      <a:pt x="27746" y="0"/>
                                    </a:moveTo>
                                    <a:lnTo>
                                      <a:pt x="0" y="33059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3" name="Freeform: Shape 361"/>
                            <wps:cNvSpPr/>
                            <wps:spPr>
                              <a:xfrm>
                                <a:off x="1327495" y="2075288"/>
                                <a:ext cx="23614" cy="29517"/>
                              </a:xfrm>
                              <a:custGeom>
                                <a:avLst/>
                                <a:gdLst>
                                  <a:gd name="connsiteX0" fmla="*/ 28927 w 23613"/>
                                  <a:gd name="connsiteY0" fmla="*/ 0 h 29517"/>
                                  <a:gd name="connsiteX1" fmla="*/ 0 w 23613"/>
                                  <a:gd name="connsiteY1" fmla="*/ 33650 h 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3613" h="29517">
                                    <a:moveTo>
                                      <a:pt x="28927" y="0"/>
                                    </a:moveTo>
                                    <a:lnTo>
                                      <a:pt x="0" y="3365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4" name="Freeform: Shape 362"/>
                            <wps:cNvSpPr/>
                            <wps:spPr>
                              <a:xfrm>
                                <a:off x="1611451" y="349117"/>
                                <a:ext cx="5903" cy="177104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180646 h 177103"/>
                                  <a:gd name="connsiteX1" fmla="*/ 0 w 0"/>
                                  <a:gd name="connsiteY1" fmla="*/ 0 h 177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h="177103">
                                    <a:moveTo>
                                      <a:pt x="0" y="18064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5" name="Freeform: Shape 363"/>
                            <wps:cNvSpPr/>
                            <wps:spPr>
                              <a:xfrm>
                                <a:off x="1589609" y="529763"/>
                                <a:ext cx="47228" cy="5903"/>
                              </a:xfrm>
                              <a:custGeom>
                                <a:avLst/>
                                <a:gdLst>
                                  <a:gd name="connsiteX0" fmla="*/ 0 w 47227"/>
                                  <a:gd name="connsiteY0" fmla="*/ 0 h 0"/>
                                  <a:gd name="connsiteX1" fmla="*/ 51950 w 47227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7227">
                                    <a:moveTo>
                                      <a:pt x="0" y="0"/>
                                    </a:moveTo>
                                    <a:lnTo>
                                      <a:pt x="5195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6" name="Freeform: Shape 364"/>
                            <wps:cNvSpPr/>
                            <wps:spPr>
                              <a:xfrm>
                                <a:off x="1052984" y="1076423"/>
                                <a:ext cx="88552" cy="141683"/>
                              </a:xfrm>
                              <a:custGeom>
                                <a:avLst/>
                                <a:gdLst>
                                  <a:gd name="connsiteX0" fmla="*/ 0 w 88551"/>
                                  <a:gd name="connsiteY0" fmla="*/ 0 h 141682"/>
                                  <a:gd name="connsiteX1" fmla="*/ 11217 w 88551"/>
                                  <a:gd name="connsiteY1" fmla="*/ 95046 h 141682"/>
                                  <a:gd name="connsiteX2" fmla="*/ 34831 w 88551"/>
                                  <a:gd name="connsiteY2" fmla="*/ 123973 h 141682"/>
                                  <a:gd name="connsiteX3" fmla="*/ 91504 w 88551"/>
                                  <a:gd name="connsiteY3" fmla="*/ 143454 h 1416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551" h="141682">
                                    <a:moveTo>
                                      <a:pt x="0" y="0"/>
                                    </a:moveTo>
                                    <a:lnTo>
                                      <a:pt x="11217" y="95046"/>
                                    </a:lnTo>
                                    <a:cubicBezTo>
                                      <a:pt x="12988" y="108624"/>
                                      <a:pt x="21843" y="119840"/>
                                      <a:pt x="34831" y="123973"/>
                                    </a:cubicBezTo>
                                    <a:lnTo>
                                      <a:pt x="91504" y="143454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7" name="Freeform: Shape 365"/>
                            <wps:cNvSpPr/>
                            <wps:spPr>
                              <a:xfrm>
                                <a:off x="659814" y="1100037"/>
                                <a:ext cx="76745" cy="112166"/>
                              </a:xfrm>
                              <a:custGeom>
                                <a:avLst/>
                                <a:gdLst>
                                  <a:gd name="connsiteX0" fmla="*/ 79697 w 76744"/>
                                  <a:gd name="connsiteY0" fmla="*/ 0 h 112165"/>
                                  <a:gd name="connsiteX1" fmla="*/ 70841 w 76744"/>
                                  <a:gd name="connsiteY1" fmla="*/ 71432 h 112165"/>
                                  <a:gd name="connsiteX2" fmla="*/ 47228 w 76744"/>
                                  <a:gd name="connsiteY2" fmla="*/ 100359 h 112165"/>
                                  <a:gd name="connsiteX3" fmla="*/ 0 w 76744"/>
                                  <a:gd name="connsiteY3" fmla="*/ 116298 h 112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744" h="112165">
                                    <a:moveTo>
                                      <a:pt x="79697" y="0"/>
                                    </a:moveTo>
                                    <a:lnTo>
                                      <a:pt x="70841" y="71432"/>
                                    </a:lnTo>
                                    <a:cubicBezTo>
                                      <a:pt x="69070" y="85010"/>
                                      <a:pt x="60215" y="96226"/>
                                      <a:pt x="47228" y="100359"/>
                                    </a:cubicBezTo>
                                    <a:lnTo>
                                      <a:pt x="0" y="116298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8" name="Freeform: Shape 366"/>
                            <wps:cNvSpPr/>
                            <wps:spPr>
                              <a:xfrm>
                                <a:off x="900044" y="315468"/>
                                <a:ext cx="17710" cy="29517"/>
                              </a:xfrm>
                              <a:custGeom>
                                <a:avLst/>
                                <a:gdLst>
                                  <a:gd name="connsiteX0" fmla="*/ 1222 w 17710"/>
                                  <a:gd name="connsiteY0" fmla="*/ 0 h 29517"/>
                                  <a:gd name="connsiteX1" fmla="*/ 41 w 17710"/>
                                  <a:gd name="connsiteY1" fmla="*/ 16530 h 29517"/>
                                  <a:gd name="connsiteX2" fmla="*/ 12438 w 17710"/>
                                  <a:gd name="connsiteY2" fmla="*/ 30108 h 29517"/>
                                  <a:gd name="connsiteX3" fmla="*/ 19522 w 17710"/>
                                  <a:gd name="connsiteY3" fmla="*/ 30108 h 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7710" h="29517">
                                    <a:moveTo>
                                      <a:pt x="1222" y="0"/>
                                    </a:moveTo>
                                    <a:lnTo>
                                      <a:pt x="41" y="16530"/>
                                    </a:lnTo>
                                    <a:cubicBezTo>
                                      <a:pt x="-550" y="23614"/>
                                      <a:pt x="5354" y="30108"/>
                                      <a:pt x="12438" y="30108"/>
                                    </a:cubicBezTo>
                                    <a:lnTo>
                                      <a:pt x="19522" y="30108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19" name="Freeform: Shape 367"/>
                            <wps:cNvSpPr/>
                            <wps:spPr>
                              <a:xfrm>
                                <a:off x="757221" y="93498"/>
                                <a:ext cx="159393" cy="129876"/>
                              </a:xfrm>
                              <a:custGeom>
                                <a:avLst/>
                                <a:gdLst>
                                  <a:gd name="connsiteX0" fmla="*/ 161164 w 159393"/>
                                  <a:gd name="connsiteY0" fmla="*/ 0 h 129876"/>
                                  <a:gd name="connsiteX1" fmla="*/ 161164 w 159393"/>
                                  <a:gd name="connsiteY1" fmla="*/ 0 h 129876"/>
                                  <a:gd name="connsiteX2" fmla="*/ 0 w 159393"/>
                                  <a:gd name="connsiteY2" fmla="*/ 129876 h 129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9393" h="129876">
                                    <a:moveTo>
                                      <a:pt x="161164" y="0"/>
                                    </a:moveTo>
                                    <a:lnTo>
                                      <a:pt x="161164" y="0"/>
                                    </a:lnTo>
                                    <a:cubicBezTo>
                                      <a:pt x="85600" y="0"/>
                                      <a:pt x="21252" y="54902"/>
                                      <a:pt x="0" y="129876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0" name="Freeform: Shape 368"/>
                            <wps:cNvSpPr/>
                            <wps:spPr>
                              <a:xfrm>
                                <a:off x="956758" y="98220"/>
                                <a:ext cx="118069" cy="118069"/>
                              </a:xfrm>
                              <a:custGeom>
                                <a:avLst/>
                                <a:gdLst>
                                  <a:gd name="connsiteX0" fmla="*/ 0 w 118069"/>
                                  <a:gd name="connsiteY0" fmla="*/ 0 h 118069"/>
                                  <a:gd name="connsiteX1" fmla="*/ 121611 w 118069"/>
                                  <a:gd name="connsiteY1" fmla="*/ 120431 h 118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8069" h="118069">
                                    <a:moveTo>
                                      <a:pt x="0" y="0"/>
                                    </a:moveTo>
                                    <a:cubicBezTo>
                                      <a:pt x="56673" y="14168"/>
                                      <a:pt x="102720" y="60215"/>
                                      <a:pt x="121611" y="120431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1" name="Freeform: Shape 369"/>
                            <wps:cNvSpPr/>
                            <wps:spPr>
                              <a:xfrm>
                                <a:off x="985297" y="160137"/>
                                <a:ext cx="23614" cy="64938"/>
                              </a:xfrm>
                              <a:custGeom>
                                <a:avLst/>
                                <a:gdLst>
                                  <a:gd name="connsiteX0" fmla="*/ 979 w 23613"/>
                                  <a:gd name="connsiteY0" fmla="*/ 8924 h 64938"/>
                                  <a:gd name="connsiteX1" fmla="*/ 17508 w 23613"/>
                                  <a:gd name="connsiteY1" fmla="*/ 63236 h 64938"/>
                                  <a:gd name="connsiteX2" fmla="*/ 29315 w 23613"/>
                                  <a:gd name="connsiteY2" fmla="*/ 63236 h 64938"/>
                                  <a:gd name="connsiteX3" fmla="*/ 11014 w 23613"/>
                                  <a:gd name="connsiteY3" fmla="*/ 2431 h 64938"/>
                                  <a:gd name="connsiteX4" fmla="*/ 979 w 23613"/>
                                  <a:gd name="connsiteY4" fmla="*/ 8924 h 64938"/>
                                  <a:gd name="connsiteX5" fmla="*/ 979 w 23613"/>
                                  <a:gd name="connsiteY5" fmla="*/ 8924 h 649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3613" h="64938">
                                    <a:moveTo>
                                      <a:pt x="979" y="8924"/>
                                    </a:moveTo>
                                    <a:cubicBezTo>
                                      <a:pt x="11605" y="24864"/>
                                      <a:pt x="17508" y="44345"/>
                                      <a:pt x="17508" y="63236"/>
                                    </a:cubicBezTo>
                                    <a:cubicBezTo>
                                      <a:pt x="17508" y="70911"/>
                                      <a:pt x="29315" y="70911"/>
                                      <a:pt x="29315" y="63236"/>
                                    </a:cubicBezTo>
                                    <a:cubicBezTo>
                                      <a:pt x="28725" y="41984"/>
                                      <a:pt x="22821" y="20731"/>
                                      <a:pt x="11014" y="2431"/>
                                    </a:cubicBezTo>
                                    <a:cubicBezTo>
                                      <a:pt x="6882" y="-3473"/>
                                      <a:pt x="-3154" y="2431"/>
                                      <a:pt x="979" y="8924"/>
                                    </a:cubicBezTo>
                                    <a:lnTo>
                                      <a:pt x="979" y="8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590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22" name="Freeform: Shape 370"/>
                            <wps:cNvSpPr/>
                            <wps:spPr>
                              <a:xfrm>
                                <a:off x="1143898" y="688566"/>
                                <a:ext cx="94455" cy="76745"/>
                              </a:xfrm>
                              <a:custGeom>
                                <a:avLst/>
                                <a:gdLst>
                                  <a:gd name="connsiteX0" fmla="*/ 99178 w 94455"/>
                                  <a:gd name="connsiteY0" fmla="*/ 0 h 76744"/>
                                  <a:gd name="connsiteX1" fmla="*/ 0 w 94455"/>
                                  <a:gd name="connsiteY1" fmla="*/ 80287 h 76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4455" h="76744">
                                    <a:moveTo>
                                      <a:pt x="99178" y="0"/>
                                    </a:moveTo>
                                    <a:lnTo>
                                      <a:pt x="0" y="80287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3" name="Freeform: Shape 371"/>
                            <wps:cNvSpPr/>
                            <wps:spPr>
                              <a:xfrm>
                                <a:off x="568311" y="681482"/>
                                <a:ext cx="82648" cy="82648"/>
                              </a:xfrm>
                              <a:custGeom>
                                <a:avLst/>
                                <a:gdLst>
                                  <a:gd name="connsiteX0" fmla="*/ 0 w 82648"/>
                                  <a:gd name="connsiteY0" fmla="*/ 0 h 82648"/>
                                  <a:gd name="connsiteX1" fmla="*/ 86781 w 82648"/>
                                  <a:gd name="connsiteY1" fmla="*/ 86190 h 82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82648" h="82648">
                                    <a:moveTo>
                                      <a:pt x="0" y="0"/>
                                    </a:moveTo>
                                    <a:lnTo>
                                      <a:pt x="86781" y="8619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4" name="Freeform: Shape 372"/>
                            <wps:cNvSpPr/>
                            <wps:spPr>
                              <a:xfrm>
                                <a:off x="926060" y="1002040"/>
                                <a:ext cx="5903" cy="70841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70841"/>
                                  <a:gd name="connsiteX1" fmla="*/ 0 w 0"/>
                                  <a:gd name="connsiteY1" fmla="*/ 75564 h 708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h="70841">
                                    <a:moveTo>
                                      <a:pt x="0" y="0"/>
                                    </a:moveTo>
                                    <a:lnTo>
                                      <a:pt x="0" y="75564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5" name="Freeform: Shape 373"/>
                            <wps:cNvSpPr/>
                            <wps:spPr>
                              <a:xfrm>
                                <a:off x="1125007" y="1411149"/>
                                <a:ext cx="141683" cy="159393"/>
                              </a:xfrm>
                              <a:custGeom>
                                <a:avLst/>
                                <a:gdLst>
                                  <a:gd name="connsiteX0" fmla="*/ 105672 w 141682"/>
                                  <a:gd name="connsiteY0" fmla="*/ 0 h 159393"/>
                                  <a:gd name="connsiteX1" fmla="*/ 0 w 141682"/>
                                  <a:gd name="connsiteY1" fmla="*/ 20072 h 159393"/>
                                  <a:gd name="connsiteX2" fmla="*/ 7084 w 141682"/>
                                  <a:gd name="connsiteY2" fmla="*/ 59625 h 159393"/>
                                  <a:gd name="connsiteX3" fmla="*/ 117479 w 141682"/>
                                  <a:gd name="connsiteY3" fmla="*/ 38963 h 159393"/>
                                  <a:gd name="connsiteX4" fmla="*/ 145815 w 141682"/>
                                  <a:gd name="connsiteY4" fmla="*/ 110985 h 159393"/>
                                  <a:gd name="connsiteX5" fmla="*/ 143454 w 141682"/>
                                  <a:gd name="connsiteY5" fmla="*/ 132828 h 159393"/>
                                  <a:gd name="connsiteX6" fmla="*/ 142273 w 141682"/>
                                  <a:gd name="connsiteY6" fmla="*/ 135189 h 159393"/>
                                  <a:gd name="connsiteX7" fmla="*/ 126924 w 141682"/>
                                  <a:gd name="connsiteY7" fmla="*/ 145225 h 159393"/>
                                  <a:gd name="connsiteX8" fmla="*/ 48408 w 141682"/>
                                  <a:gd name="connsiteY8" fmla="*/ 159984 h 159393"/>
                                  <a:gd name="connsiteX9" fmla="*/ 36011 w 141682"/>
                                  <a:gd name="connsiteY9" fmla="*/ 158803 h 159393"/>
                                  <a:gd name="connsiteX10" fmla="*/ 32469 w 141682"/>
                                  <a:gd name="connsiteY10" fmla="*/ 157622 h 159393"/>
                                  <a:gd name="connsiteX11" fmla="*/ 17120 w 141682"/>
                                  <a:gd name="connsiteY11" fmla="*/ 138141 h 159393"/>
                                  <a:gd name="connsiteX12" fmla="*/ 13578 w 141682"/>
                                  <a:gd name="connsiteY12" fmla="*/ 106262 h 159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1682" h="159393">
                                    <a:moveTo>
                                      <a:pt x="105672" y="0"/>
                                    </a:moveTo>
                                    <a:lnTo>
                                      <a:pt x="0" y="20072"/>
                                    </a:lnTo>
                                    <a:lnTo>
                                      <a:pt x="7084" y="59625"/>
                                    </a:lnTo>
                                    <a:lnTo>
                                      <a:pt x="117479" y="38963"/>
                                    </a:lnTo>
                                    <a:lnTo>
                                      <a:pt x="145815" y="110985"/>
                                    </a:lnTo>
                                    <a:cubicBezTo>
                                      <a:pt x="148767" y="118069"/>
                                      <a:pt x="147586" y="126334"/>
                                      <a:pt x="143454" y="132828"/>
                                    </a:cubicBezTo>
                                    <a:lnTo>
                                      <a:pt x="142273" y="135189"/>
                                    </a:lnTo>
                                    <a:cubicBezTo>
                                      <a:pt x="138731" y="140502"/>
                                      <a:pt x="133418" y="144044"/>
                                      <a:pt x="126924" y="145225"/>
                                    </a:cubicBezTo>
                                    <a:lnTo>
                                      <a:pt x="48408" y="159984"/>
                                    </a:lnTo>
                                    <a:cubicBezTo>
                                      <a:pt x="44276" y="160574"/>
                                      <a:pt x="40143" y="160574"/>
                                      <a:pt x="36011" y="158803"/>
                                    </a:cubicBezTo>
                                    <a:lnTo>
                                      <a:pt x="32469" y="157622"/>
                                    </a:lnTo>
                                    <a:cubicBezTo>
                                      <a:pt x="24204" y="154671"/>
                                      <a:pt x="18301" y="146996"/>
                                      <a:pt x="17120" y="138141"/>
                                    </a:cubicBezTo>
                                    <a:lnTo>
                                      <a:pt x="13578" y="106262"/>
                                    </a:ln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6" name="Freeform: Shape 374"/>
                            <wps:cNvSpPr/>
                            <wps:spPr>
                              <a:xfrm>
                                <a:off x="888278" y="1035099"/>
                                <a:ext cx="11807" cy="11807"/>
                              </a:xfrm>
                              <a:custGeom>
                                <a:avLst/>
                                <a:gdLst>
                                  <a:gd name="connsiteX0" fmla="*/ 11807 w 11806"/>
                                  <a:gd name="connsiteY0" fmla="*/ 5903 h 11806"/>
                                  <a:gd name="connsiteX1" fmla="*/ 5903 w 11806"/>
                                  <a:gd name="connsiteY1" fmla="*/ 11807 h 11806"/>
                                  <a:gd name="connsiteX2" fmla="*/ 0 w 11806"/>
                                  <a:gd name="connsiteY2" fmla="*/ 5903 h 11806"/>
                                  <a:gd name="connsiteX3" fmla="*/ 5903 w 11806"/>
                                  <a:gd name="connsiteY3" fmla="*/ 0 h 11806"/>
                                  <a:gd name="connsiteX4" fmla="*/ 11807 w 11806"/>
                                  <a:gd name="connsiteY4" fmla="*/ 5903 h 11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06" h="11806">
                                    <a:moveTo>
                                      <a:pt x="11807" y="5903"/>
                                    </a:moveTo>
                                    <a:cubicBezTo>
                                      <a:pt x="11807" y="9164"/>
                                      <a:pt x="9164" y="11807"/>
                                      <a:pt x="5903" y="11807"/>
                                    </a:cubicBezTo>
                                    <a:cubicBezTo>
                                      <a:pt x="2643" y="11807"/>
                                      <a:pt x="0" y="9164"/>
                                      <a:pt x="0" y="5903"/>
                                    </a:cubicBezTo>
                                    <a:cubicBezTo>
                                      <a:pt x="0" y="2643"/>
                                      <a:pt x="2643" y="0"/>
                                      <a:pt x="5903" y="0"/>
                                    </a:cubicBezTo>
                                    <a:cubicBezTo>
                                      <a:pt x="9164" y="0"/>
                                      <a:pt x="11807" y="2643"/>
                                      <a:pt x="11807" y="59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0373B"/>
                              </a:solidFill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7" name="Freeform: Shape 375"/>
                            <wps:cNvSpPr/>
                            <wps:spPr>
                              <a:xfrm>
                                <a:off x="1175186" y="1461919"/>
                                <a:ext cx="5903" cy="76745"/>
                              </a:xfrm>
                              <a:custGeom>
                                <a:avLst/>
                                <a:gdLst>
                                  <a:gd name="connsiteX0" fmla="*/ 11217 w 5903"/>
                                  <a:gd name="connsiteY0" fmla="*/ 76745 h 76744"/>
                                  <a:gd name="connsiteX1" fmla="*/ 0 w 5903"/>
                                  <a:gd name="connsiteY1" fmla="*/ 0 h 76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" h="76744">
                                    <a:moveTo>
                                      <a:pt x="11217" y="7674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28" name="Freeform: Shape 376"/>
                            <wps:cNvSpPr/>
                            <wps:spPr>
                              <a:xfrm>
                                <a:off x="779654" y="530944"/>
                                <a:ext cx="218428" cy="64938"/>
                              </a:xfrm>
                              <a:custGeom>
                                <a:avLst/>
                                <a:gdLst>
                                  <a:gd name="connsiteX0" fmla="*/ 218428 w 218427"/>
                                  <a:gd name="connsiteY0" fmla="*/ 43686 h 64938"/>
                                  <a:gd name="connsiteX1" fmla="*/ 133418 w 218427"/>
                                  <a:gd name="connsiteY1" fmla="*/ 67890 h 64938"/>
                                  <a:gd name="connsiteX2" fmla="*/ 0 w 218427"/>
                                  <a:gd name="connsiteY2" fmla="*/ 0 h 649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18427" h="64938">
                                    <a:moveTo>
                                      <a:pt x="218428" y="43686"/>
                                    </a:moveTo>
                                    <a:cubicBezTo>
                                      <a:pt x="196585" y="56673"/>
                                      <a:pt x="168249" y="67890"/>
                                      <a:pt x="133418" y="67890"/>
                                    </a:cubicBezTo>
                                    <a:cubicBezTo>
                                      <a:pt x="50770" y="68480"/>
                                      <a:pt x="4132" y="649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g:grpSp>
                            <wpg:cNvPr id="429" name="Graphic 6"/>
                            <wpg:cNvGrpSpPr/>
                            <wpg:grpSpPr>
                              <a:xfrm>
                                <a:off x="1407192" y="538697"/>
                                <a:ext cx="242042" cy="159905"/>
                                <a:chOff x="1407192" y="538697"/>
                                <a:chExt cx="242042" cy="159905"/>
                              </a:xfrm>
                              <a:noFill/>
                            </wpg:grpSpPr>
                            <wps:wsp>
                              <wps:cNvPr id="430" name="Freeform: Shape 385"/>
                              <wps:cNvSpPr/>
                              <wps:spPr>
                                <a:xfrm>
                                  <a:off x="1407192" y="538697"/>
                                  <a:ext cx="242042" cy="88552"/>
                                </a:xfrm>
                                <a:custGeom>
                                  <a:avLst/>
                                  <a:gdLst>
                                    <a:gd name="connsiteX0" fmla="*/ 0 w 242041"/>
                                    <a:gd name="connsiteY0" fmla="*/ 63089 h 88551"/>
                                    <a:gd name="connsiteX1" fmla="*/ 69661 w 242041"/>
                                    <a:gd name="connsiteY1" fmla="*/ 24716 h 88551"/>
                                    <a:gd name="connsiteX2" fmla="*/ 86781 w 242041"/>
                                    <a:gd name="connsiteY2" fmla="*/ 22355 h 88551"/>
                                    <a:gd name="connsiteX3" fmla="*/ 137550 w 242041"/>
                                    <a:gd name="connsiteY3" fmla="*/ 5235 h 88551"/>
                                    <a:gd name="connsiteX4" fmla="*/ 161755 w 242041"/>
                                    <a:gd name="connsiteY4" fmla="*/ 2283 h 88551"/>
                                    <a:gd name="connsiteX5" fmla="*/ 165297 w 242041"/>
                                    <a:gd name="connsiteY5" fmla="*/ 21765 h 88551"/>
                                    <a:gd name="connsiteX6" fmla="*/ 108624 w 242041"/>
                                    <a:gd name="connsiteY6" fmla="*/ 55414 h 88551"/>
                                    <a:gd name="connsiteX7" fmla="*/ 108624 w 242041"/>
                                    <a:gd name="connsiteY7" fmla="*/ 56595 h 88551"/>
                                    <a:gd name="connsiteX8" fmla="*/ 223741 w 242041"/>
                                    <a:gd name="connsiteY8" fmla="*/ 51872 h 88551"/>
                                    <a:gd name="connsiteX9" fmla="*/ 244403 w 242041"/>
                                    <a:gd name="connsiteY9" fmla="*/ 56005 h 88551"/>
                                    <a:gd name="connsiteX10" fmla="*/ 241452 w 242041"/>
                                    <a:gd name="connsiteY10" fmla="*/ 76667 h 88551"/>
                                    <a:gd name="connsiteX11" fmla="*/ 192453 w 242041"/>
                                    <a:gd name="connsiteY11" fmla="*/ 90245 h 885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242041" h="88551">
                                      <a:moveTo>
                                        <a:pt x="0" y="63089"/>
                                      </a:moveTo>
                                      <a:cubicBezTo>
                                        <a:pt x="23614" y="31210"/>
                                        <a:pt x="56673" y="25307"/>
                                        <a:pt x="69661" y="24716"/>
                                      </a:cubicBezTo>
                                      <a:cubicBezTo>
                                        <a:pt x="75564" y="24126"/>
                                        <a:pt x="80877" y="23536"/>
                                        <a:pt x="86781" y="22355"/>
                                      </a:cubicBezTo>
                                      <a:cubicBezTo>
                                        <a:pt x="109214" y="17042"/>
                                        <a:pt x="127515" y="10548"/>
                                        <a:pt x="137550" y="5235"/>
                                      </a:cubicBezTo>
                                      <a:cubicBezTo>
                                        <a:pt x="146996" y="-78"/>
                                        <a:pt x="154671" y="-1849"/>
                                        <a:pt x="161755" y="2283"/>
                                      </a:cubicBezTo>
                                      <a:cubicBezTo>
                                        <a:pt x="168839" y="6416"/>
                                        <a:pt x="169429" y="14680"/>
                                        <a:pt x="165297" y="21765"/>
                                      </a:cubicBezTo>
                                      <a:cubicBezTo>
                                        <a:pt x="161164" y="28849"/>
                                        <a:pt x="139322" y="47149"/>
                                        <a:pt x="108624" y="55414"/>
                                      </a:cubicBezTo>
                                      <a:cubicBezTo>
                                        <a:pt x="108033" y="55414"/>
                                        <a:pt x="108033" y="56005"/>
                                        <a:pt x="108624" y="56595"/>
                                      </a:cubicBezTo>
                                      <a:cubicBezTo>
                                        <a:pt x="161755" y="75486"/>
                                        <a:pt x="220199" y="53643"/>
                                        <a:pt x="223741" y="51872"/>
                                      </a:cubicBezTo>
                                      <a:cubicBezTo>
                                        <a:pt x="234367" y="47149"/>
                                        <a:pt x="242042" y="52463"/>
                                        <a:pt x="244403" y="56005"/>
                                      </a:cubicBezTo>
                                      <a:cubicBezTo>
                                        <a:pt x="249716" y="62498"/>
                                        <a:pt x="247945" y="71944"/>
                                        <a:pt x="241452" y="76667"/>
                                      </a:cubicBezTo>
                                      <a:cubicBezTo>
                                        <a:pt x="241452" y="76667"/>
                                        <a:pt x="224331" y="90245"/>
                                        <a:pt x="192453" y="902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431" name="Freeform: Shape 386"/>
                              <wps:cNvSpPr/>
                              <wps:spPr>
                                <a:xfrm>
                                  <a:off x="1539020" y="618490"/>
                                  <a:ext cx="64938" cy="29517"/>
                                </a:xfrm>
                                <a:custGeom>
                                  <a:avLst/>
                                  <a:gdLst>
                                    <a:gd name="connsiteX0" fmla="*/ 15168 w 64938"/>
                                    <a:gd name="connsiteY0" fmla="*/ 27572 h 29517"/>
                                    <a:gd name="connsiteX1" fmla="*/ 409 w 64938"/>
                                    <a:gd name="connsiteY1" fmla="*/ 17536 h 29517"/>
                                    <a:gd name="connsiteX2" fmla="*/ 9854 w 64938"/>
                                    <a:gd name="connsiteY2" fmla="*/ 1596 h 29517"/>
                                    <a:gd name="connsiteX3" fmla="*/ 60624 w 64938"/>
                                    <a:gd name="connsiteY3" fmla="*/ 9861 h 29517"/>
                                    <a:gd name="connsiteX4" fmla="*/ 65937 w 64938"/>
                                    <a:gd name="connsiteY4" fmla="*/ 29343 h 29517"/>
                                    <a:gd name="connsiteX5" fmla="*/ 58853 w 64938"/>
                                    <a:gd name="connsiteY5" fmla="*/ 34656 h 295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4938" h="29517">
                                      <a:moveTo>
                                        <a:pt x="15168" y="27572"/>
                                      </a:moveTo>
                                      <a:cubicBezTo>
                                        <a:pt x="8674" y="27572"/>
                                        <a:pt x="2180" y="22849"/>
                                        <a:pt x="409" y="17536"/>
                                      </a:cubicBezTo>
                                      <a:cubicBezTo>
                                        <a:pt x="-1362" y="10452"/>
                                        <a:pt x="2770" y="3958"/>
                                        <a:pt x="9854" y="1596"/>
                                      </a:cubicBezTo>
                                      <a:cubicBezTo>
                                        <a:pt x="13397" y="-175"/>
                                        <a:pt x="44685" y="-3126"/>
                                        <a:pt x="60624" y="9861"/>
                                      </a:cubicBezTo>
                                      <a:cubicBezTo>
                                        <a:pt x="66528" y="14584"/>
                                        <a:pt x="70070" y="21078"/>
                                        <a:pt x="65937" y="29343"/>
                                      </a:cubicBezTo>
                                      <a:cubicBezTo>
                                        <a:pt x="63576" y="33475"/>
                                        <a:pt x="58853" y="34656"/>
                                        <a:pt x="58853" y="3465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432" name="Freeform: Shape 387"/>
                              <wps:cNvSpPr/>
                              <wps:spPr>
                                <a:xfrm>
                                  <a:off x="1481576" y="645471"/>
                                  <a:ext cx="123973" cy="53131"/>
                                </a:xfrm>
                                <a:custGeom>
                                  <a:avLst/>
                                  <a:gdLst>
                                    <a:gd name="connsiteX0" fmla="*/ 94455 w 123972"/>
                                    <a:gd name="connsiteY0" fmla="*/ 24795 h 53131"/>
                                    <a:gd name="connsiteX1" fmla="*/ 74383 w 123972"/>
                                    <a:gd name="connsiteY1" fmla="*/ 25385 h 53131"/>
                                    <a:gd name="connsiteX2" fmla="*/ 58444 w 123972"/>
                                    <a:gd name="connsiteY2" fmla="*/ 16530 h 53131"/>
                                    <a:gd name="connsiteX3" fmla="*/ 66709 w 123972"/>
                                    <a:gd name="connsiteY3" fmla="*/ 1771 h 53131"/>
                                    <a:gd name="connsiteX4" fmla="*/ 67299 w 123972"/>
                                    <a:gd name="connsiteY4" fmla="*/ 1771 h 53131"/>
                                    <a:gd name="connsiteX5" fmla="*/ 83239 w 123972"/>
                                    <a:gd name="connsiteY5" fmla="*/ 0 h 53131"/>
                                    <a:gd name="connsiteX6" fmla="*/ 118659 w 123972"/>
                                    <a:gd name="connsiteY6" fmla="*/ 9446 h 53131"/>
                                    <a:gd name="connsiteX7" fmla="*/ 122201 w 123972"/>
                                    <a:gd name="connsiteY7" fmla="*/ 31879 h 53131"/>
                                    <a:gd name="connsiteX8" fmla="*/ 67890 w 123972"/>
                                    <a:gd name="connsiteY8" fmla="*/ 54312 h 53131"/>
                                    <a:gd name="connsiteX9" fmla="*/ 67890 w 123972"/>
                                    <a:gd name="connsiteY9" fmla="*/ 54312 h 53131"/>
                                    <a:gd name="connsiteX10" fmla="*/ 0 w 123972"/>
                                    <a:gd name="connsiteY10" fmla="*/ 46637 h 5313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3972" h="53131">
                                      <a:moveTo>
                                        <a:pt x="94455" y="24795"/>
                                      </a:moveTo>
                                      <a:cubicBezTo>
                                        <a:pt x="85600" y="22433"/>
                                        <a:pt x="74383" y="25385"/>
                                        <a:pt x="74383" y="25385"/>
                                      </a:cubicBezTo>
                                      <a:cubicBezTo>
                                        <a:pt x="67299" y="27156"/>
                                        <a:pt x="60215" y="23023"/>
                                        <a:pt x="58444" y="16530"/>
                                      </a:cubicBezTo>
                                      <a:cubicBezTo>
                                        <a:pt x="56673" y="10036"/>
                                        <a:pt x="60215" y="3542"/>
                                        <a:pt x="66709" y="1771"/>
                                      </a:cubicBezTo>
                                      <a:lnTo>
                                        <a:pt x="67299" y="1771"/>
                                      </a:lnTo>
                                      <a:cubicBezTo>
                                        <a:pt x="69661" y="1181"/>
                                        <a:pt x="77335" y="0"/>
                                        <a:pt x="83239" y="0"/>
                                      </a:cubicBezTo>
                                      <a:cubicBezTo>
                                        <a:pt x="93865" y="0"/>
                                        <a:pt x="105672" y="0"/>
                                        <a:pt x="118659" y="9446"/>
                                      </a:cubicBezTo>
                                      <a:cubicBezTo>
                                        <a:pt x="124563" y="13578"/>
                                        <a:pt x="126334" y="24204"/>
                                        <a:pt x="122201" y="31879"/>
                                      </a:cubicBezTo>
                                      <a:cubicBezTo>
                                        <a:pt x="119250" y="37782"/>
                                        <a:pt x="114527" y="50179"/>
                                        <a:pt x="67890" y="54312"/>
                                      </a:cubicBezTo>
                                      <a:lnTo>
                                        <a:pt x="67890" y="54312"/>
                                      </a:lnTo>
                                      <a:cubicBezTo>
                                        <a:pt x="57263" y="53721"/>
                                        <a:pt x="12987" y="47228"/>
                                        <a:pt x="0" y="4663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33" name="Freeform: Shape 378"/>
                            <wps:cNvSpPr/>
                            <wps:spPr>
                              <a:xfrm>
                                <a:off x="753089" y="2088866"/>
                                <a:ext cx="59035" cy="5903"/>
                              </a:xfrm>
                              <a:custGeom>
                                <a:avLst/>
                                <a:gdLst>
                                  <a:gd name="connsiteX0" fmla="*/ 0 w 59034"/>
                                  <a:gd name="connsiteY0" fmla="*/ 0 h 0"/>
                                  <a:gd name="connsiteX1" fmla="*/ 64348 w 5903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>
                                    <a:moveTo>
                                      <a:pt x="0" y="0"/>
                                    </a:moveTo>
                                    <a:lnTo>
                                      <a:pt x="64348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34" name="Freeform: Shape 379"/>
                            <wps:cNvSpPr/>
                            <wps:spPr>
                              <a:xfrm>
                                <a:off x="753089" y="2062301"/>
                                <a:ext cx="59035" cy="5903"/>
                              </a:xfrm>
                              <a:custGeom>
                                <a:avLst/>
                                <a:gdLst>
                                  <a:gd name="connsiteX0" fmla="*/ 0 w 59034"/>
                                  <a:gd name="connsiteY0" fmla="*/ 0 h 0"/>
                                  <a:gd name="connsiteX1" fmla="*/ 64348 w 5903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9034">
                                    <a:moveTo>
                                      <a:pt x="0" y="0"/>
                                    </a:moveTo>
                                    <a:lnTo>
                                      <a:pt x="64348" y="0"/>
                                    </a:lnTo>
                                  </a:path>
                                </a:pathLst>
                              </a:custGeom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g:grpSp>
                            <wpg:cNvPr id="435" name="Graphic 6"/>
                            <wpg:cNvGrpSpPr/>
                            <wpg:grpSpPr>
                              <a:xfrm>
                                <a:off x="1050623" y="270608"/>
                                <a:ext cx="59035" cy="64938"/>
                                <a:chOff x="1050623" y="270608"/>
                                <a:chExt cx="59035" cy="64938"/>
                              </a:xfrm>
                              <a:noFill/>
                            </wpg:grpSpPr>
                            <wps:wsp>
                              <wps:cNvPr id="436" name="Freeform: Shape 383"/>
                              <wps:cNvSpPr/>
                              <wps:spPr>
                                <a:xfrm>
                                  <a:off x="1050623" y="270608"/>
                                  <a:ext cx="59035" cy="64938"/>
                                </a:xfrm>
                                <a:custGeom>
                                  <a:avLst/>
                                  <a:gdLst>
                                    <a:gd name="connsiteX0" fmla="*/ 8855 w 59034"/>
                                    <a:gd name="connsiteY0" fmla="*/ 5307 h 64938"/>
                                    <a:gd name="connsiteX1" fmla="*/ 20662 w 59034"/>
                                    <a:gd name="connsiteY1" fmla="*/ 584 h 64938"/>
                                    <a:gd name="connsiteX2" fmla="*/ 60806 w 59034"/>
                                    <a:gd name="connsiteY2" fmla="*/ 28330 h 64938"/>
                                    <a:gd name="connsiteX3" fmla="*/ 33059 w 59034"/>
                                    <a:gd name="connsiteY3" fmla="*/ 68474 h 64938"/>
                                    <a:gd name="connsiteX4" fmla="*/ 0 w 59034"/>
                                    <a:gd name="connsiteY4" fmla="*/ 56076 h 649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9034" h="64938">
                                      <a:moveTo>
                                        <a:pt x="8855" y="5307"/>
                                      </a:moveTo>
                                      <a:cubicBezTo>
                                        <a:pt x="12397" y="2945"/>
                                        <a:pt x="16530" y="1765"/>
                                        <a:pt x="20662" y="584"/>
                                      </a:cubicBezTo>
                                      <a:cubicBezTo>
                                        <a:pt x="39553" y="-2958"/>
                                        <a:pt x="57264" y="10029"/>
                                        <a:pt x="60806" y="28330"/>
                                      </a:cubicBezTo>
                                      <a:cubicBezTo>
                                        <a:pt x="64348" y="47221"/>
                                        <a:pt x="51360" y="64932"/>
                                        <a:pt x="33059" y="68474"/>
                                      </a:cubicBezTo>
                                      <a:cubicBezTo>
                                        <a:pt x="20072" y="70835"/>
                                        <a:pt x="7675" y="65522"/>
                                        <a:pt x="0" y="5607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  <wps:wsp>
                              <wps:cNvPr id="437" name="Freeform: Shape 384"/>
                              <wps:cNvSpPr/>
                              <wps:spPr>
                                <a:xfrm>
                                  <a:off x="1064201" y="303661"/>
                                  <a:ext cx="23614" cy="5903"/>
                                </a:xfrm>
                                <a:custGeom>
                                  <a:avLst/>
                                  <a:gdLst>
                                    <a:gd name="connsiteX0" fmla="*/ 25975 w 23613"/>
                                    <a:gd name="connsiteY0" fmla="*/ 2952 h 0"/>
                                    <a:gd name="connsiteX1" fmla="*/ 0 w 23613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23613">
                                      <a:moveTo>
                                        <a:pt x="25975" y="29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1807" cap="rnd">
                                  <a:solidFill>
                                    <a:srgbClr val="30373B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38" name="Freeform: Shape 381"/>
                            <wps:cNvSpPr/>
                            <wps:spPr>
                              <a:xfrm>
                                <a:off x="725480" y="275462"/>
                                <a:ext cx="53131" cy="59035"/>
                              </a:xfrm>
                              <a:custGeom>
                                <a:avLst/>
                                <a:gdLst>
                                  <a:gd name="connsiteX0" fmla="*/ 57126 w 53131"/>
                                  <a:gd name="connsiteY0" fmla="*/ 51813 h 59034"/>
                                  <a:gd name="connsiteX1" fmla="*/ 26428 w 53131"/>
                                  <a:gd name="connsiteY1" fmla="*/ 63620 h 59034"/>
                                  <a:gd name="connsiteX2" fmla="*/ 453 w 53131"/>
                                  <a:gd name="connsiteY2" fmla="*/ 26428 h 59034"/>
                                  <a:gd name="connsiteX3" fmla="*/ 37645 w 53131"/>
                                  <a:gd name="connsiteY3" fmla="*/ 453 h 59034"/>
                                  <a:gd name="connsiteX4" fmla="*/ 48861 w 53131"/>
                                  <a:gd name="connsiteY4" fmla="*/ 4585 h 590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131" h="59034">
                                    <a:moveTo>
                                      <a:pt x="57126" y="51813"/>
                                    </a:moveTo>
                                    <a:cubicBezTo>
                                      <a:pt x="50042" y="60668"/>
                                      <a:pt x="38235" y="65391"/>
                                      <a:pt x="26428" y="63620"/>
                                    </a:cubicBezTo>
                                    <a:cubicBezTo>
                                      <a:pt x="9308" y="60668"/>
                                      <a:pt x="-2499" y="44138"/>
                                      <a:pt x="453" y="26428"/>
                                    </a:cubicBezTo>
                                    <a:cubicBezTo>
                                      <a:pt x="3404" y="9308"/>
                                      <a:pt x="19934" y="-2499"/>
                                      <a:pt x="37645" y="453"/>
                                    </a:cubicBezTo>
                                    <a:cubicBezTo>
                                      <a:pt x="41777" y="1043"/>
                                      <a:pt x="45319" y="2814"/>
                                      <a:pt x="48861" y="4585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439" name="Freeform: Shape 382"/>
                            <wps:cNvSpPr/>
                            <wps:spPr>
                              <a:xfrm>
                                <a:off x="782016" y="326684"/>
                                <a:ext cx="265656" cy="129876"/>
                              </a:xfrm>
                              <a:custGeom>
                                <a:avLst/>
                                <a:gdLst>
                                  <a:gd name="connsiteX0" fmla="*/ 268607 w 265655"/>
                                  <a:gd name="connsiteY0" fmla="*/ 0 h 129876"/>
                                  <a:gd name="connsiteX1" fmla="*/ 134599 w 265655"/>
                                  <a:gd name="connsiteY1" fmla="*/ 132237 h 129876"/>
                                  <a:gd name="connsiteX2" fmla="*/ 134599 w 265655"/>
                                  <a:gd name="connsiteY2" fmla="*/ 132237 h 129876"/>
                                  <a:gd name="connsiteX3" fmla="*/ 0 w 265655"/>
                                  <a:gd name="connsiteY3" fmla="*/ 590 h 129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65655" h="129876">
                                    <a:moveTo>
                                      <a:pt x="268607" y="0"/>
                                    </a:moveTo>
                                    <a:cubicBezTo>
                                      <a:pt x="257391" y="69070"/>
                                      <a:pt x="201898" y="132237"/>
                                      <a:pt x="134599" y="132237"/>
                                    </a:cubicBezTo>
                                    <a:lnTo>
                                      <a:pt x="134599" y="132237"/>
                                    </a:lnTo>
                                    <a:cubicBezTo>
                                      <a:pt x="66119" y="132237"/>
                                      <a:pt x="9446" y="71432"/>
                                      <a:pt x="0" y="590"/>
                                    </a:cubicBezTo>
                                  </a:path>
                                </a:pathLst>
                              </a:custGeom>
                              <a:noFill/>
                              <a:ln w="11807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2D6CAE" id="Group 27" o:spid="_x0000_s1026" alt="Tegning med tre virtuelle deltagere i samme rum og med egen bærbar computer og webkamera. En person fremgår af en fælles skærm med det virtuelle møde, som de sammen kigger på." style="position:absolute;margin-left:402.85pt;margin-top:17.75pt;width:103.5pt;height:133.85pt;z-index:-251650043;mso-position-horizontal-relative:margin;mso-width-relative:margin;mso-height-relative:margin" coordsize="19794,2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">
                <v:rect id="Rectangle 20" o:spid="_x0000_s1027" style="position:absolute;top:12404;width:18570;height:5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" stroked="f" strokeweight=".5pt">
                  <v:textbox inset="3mm,3mm,3mm,3mm"/>
                </v:rect>
                <v:group id="Group 291" o:spid="_x0000_s1028" style="position:absolute;left:1223;width:18571;height:11867" coordorigin="1223" coordsize="5984,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Rectangle 31" o:spid="_x0000_s1029" style="position:absolute;left:1223;top:219;width:5588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" fillcolor="#8aa299" stroked="f"/>
                  <v:shape id="Freeform 32" o:spid="_x0000_s1030" style="position:absolute;left:1636;width:5572;height:4016;visibility:visible;mso-wrap-style:square;v-text-anchor:top" coordsize="12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" path="m62,89v,-16,,-16,,-16c62,71,61,69,59,69,,69,,69,,69,,,,,,,124,,124,,124,v,69,,69,,69c75,69,75,69,75,69e" filled="f" strokecolor="#30373b" strokeweight="1pt">
                    <v:stroke endcap="round"/>
                    <v:path arrowok="t" o:connecttype="custom" o:connectlocs="278607,401638;278607,329433;265126,311382;0,311382;0,0;557213,0;557213,311382;337024,311382" o:connectangles="0,0,0,0,0,0,0,0"/>
                  </v:shape>
                </v:group>
                <v:group id="Group 302" o:spid="_x0000_s1031" style="position:absolute;left:7043;top:13133;width:4699;height:2913" coordorigin="7043,13133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rect id="Rectangle 102" o:spid="_x0000_s1032" style="position:absolute;left:7948;top:13546;width:476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" fillcolor="silver" stroked="f"/>
                  <v:group id="Group 304" o:spid="_x0000_s1033" style="position:absolute;left:7043;top:13133;width:7208;height:4414" coordorigin="7043,13133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103" o:spid="_x0000_s1034" style="position:absolute;left:8171;top:13133;width:5000;height:3382;visibility:visible;mso-wrap-style:square;v-text-anchor:top" coordsize="1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" path="m95,c3,,3,,3,,1,,,1,,3,,75,,75,,75t111,c111,6,111,6,111,6e" filled="f" strokecolor="#30373b" strokeweight="1pt">
                      <v:stroke endcap="round"/>
                      <v:path arrowok="t" o:connecttype="custom" o:connectlocs="427982,0;13515,0;0,13526;0,338138;500063,338138;500063,27051" o:connectangles="0,0,0,0,0,0"/>
                      <o:lock v:ext="edit" verticies="t"/>
                    </v:shape>
                    <v:shape id="Freeform 104" o:spid="_x0000_s1035" style="position:absolute;left:7043;top:16515;width:7208;height:1032;visibility:visible;mso-wrap-style:square;v-text-anchor:top" coordsize="1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" path="m136,v23,19,23,19,23,19c160,20,159,23,157,23,4,23,4,23,4,23,1,23,,20,2,19,25,,25,,25,v1,,111,,111,e" filled="f" strokecolor="#30373b" strokeweight="1pt">
                      <v:stroke endcap="round"/>
                      <v:path arrowok="t" o:connecttype="custom" o:connectlocs="612616,0;716220,85242;707211,103188;18018,103188;9009,85242;112613,0;612616,0" o:connectangles="0,0,0,0,0,0,0"/>
                    </v:shape>
                    <v:line id="Line 105" o:spid="_x0000_s1036" style="position:absolute;visibility:visible;mso-wrap-style:square" from="8313,17007" to="12901,17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" strokecolor="#30373b" strokeweight="1pt">
                      <v:stroke endcap="round"/>
                    </v:line>
                  </v:group>
                </v:group>
                <v:group id="Group 308" o:spid="_x0000_s1037" style="position:absolute;left:11700;top:13964;width:4698;height:2913" coordorigin="11700,13964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102" o:spid="_x0000_s1038" style="position:absolute;left:12605;top:14377;width:476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" fillcolor="silver" stroked="f"/>
                  <v:group id="Group 310" o:spid="_x0000_s1039" style="position:absolute;left:11700;top:13964;width:7207;height:4413" coordorigin="11700,13964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103" o:spid="_x0000_s1040" style="position:absolute;left:12827;top:13964;width:5000;height:3382;visibility:visible;mso-wrap-style:square;v-text-anchor:top" coordsize="1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" path="m95,c3,,3,,3,,1,,,1,,3,,75,,75,,75t111,c111,6,111,6,111,6e" filled="f" strokecolor="#30373b" strokeweight="1pt">
                      <v:stroke endcap="round"/>
                      <v:path arrowok="t" o:connecttype="custom" o:connectlocs="427982,0;13515,0;0,13526;0,338138;500063,338138;500063,27051" o:connectangles="0,0,0,0,0,0"/>
                      <o:lock v:ext="edit" verticies="t"/>
                    </v:shape>
                    <v:shape id="Freeform 104" o:spid="_x0000_s1041" style="position:absolute;left:11700;top:17346;width:7207;height:1031;visibility:visible;mso-wrap-style:square;v-text-anchor:top" coordsize="1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" path="m136,v23,19,23,19,23,19c160,20,159,23,157,23,4,23,4,23,4,23,1,23,,20,2,19,25,,25,,25,v1,,111,,111,e" filled="f" strokecolor="#30373b" strokeweight="1pt">
                      <v:stroke endcap="round"/>
                      <v:path arrowok="t" o:connecttype="custom" o:connectlocs="612616,0;716220,85242;707211,103188;18018,103188;9009,85242;112613,0;612616,0" o:connectangles="0,0,0,0,0,0,0"/>
                    </v:shape>
                    <v:line id="Line 105" o:spid="_x0000_s1042" style="position:absolute;visibility:visible;mso-wrap-style:square" from="12970,17838" to="17558,1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" strokecolor="#30373b" strokeweight="1pt">
                      <v:stroke endcap="round"/>
                    </v:line>
                  </v:group>
                </v:group>
                <v:group id="Group 18" o:spid="_x0000_s1043" style="position:absolute;left:2366;top:16927;width:14772;height:8879" coordorigin="2366,16927" coordsize="147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Group 237" o:spid="_x0000_s1044" style="position:absolute;left:3241;top:17074;width:4642;height:4268" coordorigin="3241,17074" coordsize="5397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Group 238" o:spid="_x0000_s1045" style="position:absolute;left:3241;top:18789;width:5175;height:2079" coordorigin="3241,18789" coordsize="5175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Freeform 144" o:spid="_x0000_s1046" style="position:absolute;left:7337;top:18789;width:1079;height:2079;visibility:visible;mso-wrap-style:square;v-text-anchor:top" coordsize="2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" path="m,c1,,1,,1,,14,,24,10,24,23v,,,,,c24,36,14,46,1,46,,46,,46,,46e" fillcolor="#e4b73b" stroked="f">
                        <v:path arrowok="t" o:connecttype="custom" o:connectlocs="0,0;4498,0;107950,103982;107950,103982;4498,207963;0,207963" o:connectangles="0,0,0,0,0,0"/>
                      </v:shape>
                      <v:shape id="Freeform 145" o:spid="_x0000_s1047" style="position:absolute;left:3241;top:18789;width:1127;height:2079;visibility:visible;mso-wrap-style:square;v-text-anchor:top" coordsize="2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" path="m25,46v-2,,-2,,-2,c10,46,,36,,23v,,,,,c,10,10,,23,v2,,2,,2,e" fillcolor="#e4b73b" stroked="f">
                        <v:path arrowok="t" o:connecttype="custom" o:connectlocs="112713,207963;103696,207963;0,103982;0,103982;103696,0;112713,0" o:connectangles="0,0,0,0,0,0"/>
                      </v:shape>
                    </v:group>
                    <v:group id="Group 239" o:spid="_x0000_s1048" style="position:absolute;left:3733;top:17074;width:4905;height:4652" coordorigin="3733,17074" coordsize="4905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<v:shape id="Freeform 146" o:spid="_x0000_s1049" style="position:absolute;left:4590;top:17074;width:3239;height:3524;visibility:visible;mso-wrap-style:square;v-text-anchor:top" coordsize="7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" path="m72,78v,-42,,-42,,-42c72,17,56,,36,v,,,,,c16,,,17,,36,,77,,77,,77e" filled="f" strokecolor="#30373b" strokeweight="1pt">
                        <v:stroke endcap="round"/>
                        <v:path arrowok="t" o:connecttype="custom" o:connectlocs="323850,352425;323850,162658;161925,0;161925,0;0,162658;0,347907" o:connectangles="0,0,0,0,0,0"/>
                      </v:shape>
                      <v:shape id="Freeform 147" o:spid="_x0000_s1050" style="position:absolute;left:7829;top:19011;width:809;height:1587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" path="m,c1,,1,,1,v9,,17,8,17,18c18,18,18,18,18,18,18,28,10,35,1,35,,35,,35,,35e" filled="f" strokecolor="#30373b" strokeweight="1pt">
                        <v:stroke endcap="round"/>
                        <v:path arrowok="t" o:connecttype="custom" o:connectlocs="0,0;4498,0;80963,81643;80963,81643;4498,158750;0,158750" o:connectangles="0,0,0,0,0,0"/>
                      </v:shape>
                      <v:shape id="Freeform 148" o:spid="_x0000_s1051" style="position:absolute;left:3733;top:19011;width:857;height:1587;visibility:visible;mso-wrap-style:square;v-text-anchor:top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" path="m19,35v-1,,-1,,-1,c8,35,,28,,18v,,,,,c,8,8,,18,v1,,1,,1,e" filled="f" strokecolor="#30373b" strokeweight="1pt">
                        <v:stroke endcap="round"/>
                        <v:path arrowok="t" o:connecttype="custom" o:connectlocs="85725,158750;81213,158750;0,81643;0,81643;81213,0;85725,0" o:connectangles="0,0,0,0,0,0"/>
                      </v:shape>
                      <v:shape id="Freeform 149" o:spid="_x0000_s1052" style="position:absolute;left:6622;top:20090;width:1207;height:1540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" path="m27,v,17,,17,,17c27,26,19,34,10,34,,34,,34,,34e" filled="f" strokecolor="#30373b" strokeweight="1pt">
                        <v:stroke endcap="round"/>
                        <v:path arrowok="t" o:connecttype="custom" o:connectlocs="120650,0;120650,76994;44685,153988;0,153988" o:connectangles="0,0,0,0"/>
                      </v:shape>
                      <v:shape id="Freeform 150" o:spid="_x0000_s1053" style="position:absolute;left:5860;top:21456;width:667;height:270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" path="m12,6c3,6,3,6,3,6,1,6,,5,,3v,,,,,c,2,1,,3,v9,,9,,9,c14,,15,2,15,3v,,,,,c15,5,14,6,12,6xe" filled="f" strokecolor="#30373b" strokeweight="1pt">
                        <v:stroke endcap="round"/>
                        <v:path arrowok="t" o:connecttype="custom" o:connectlocs="53340,26988;13335,26988;0,13494;0,13494;13335,0;53340,0;66675,13494;66675,13494;53340,26988" o:connectangles="0,0,0,0,0,0,0,0,0"/>
                      </v:shape>
                    </v:group>
                  </v:group>
                  <v:group id="Group 264" o:spid="_x0000_s1054" style="position:absolute;left:2366;top:16927;width:14772;height:8879" coordorigin="2366,16927" coordsize="5615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Freeform: Shape 265" o:spid="_x0000_s1055" style="position:absolute;left:3051;top:18606;width:3339;height:1703;visibility:visible;mso-wrap-style:square;v-text-anchor:middle" coordsize="333864,1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" path="m10220,127618r50557,c83262,127618,101522,109358,101522,86873r,c101522,44561,135863,10220,178175,10220r74813,c295300,10220,329640,44561,329640,86873r,27663c329640,141518,307769,163321,280855,163321r-35430,e" filled="f" strokecolor="#30373b" strokeweight="1pt">
                      <v:stroke endcap="round"/>
                      <v:path arrowok="t" o:connecttype="custom" o:connectlocs="10220,127618;60777,127618;101522,86873;101522,86873;178176,10220;252989,10220;329641,86873;329641,114536;280856,163321;245426,163321" o:connectangles="0,0,0,0,0,0,0,0,0,0"/>
                    </v:shape>
                    <v:shape id="Freeform: Shape 266" o:spid="_x0000_s1056" style="position:absolute;left:2366;top:18335;width:2317;height:1295;visibility:visible;mso-wrap-style:square;v-text-anchor:middle" coordsize="231661,12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" path="m10220,121554r,-34681c10220,44561,44561,10220,86873,10220r74813,c188123,10220,215990,25074,227573,48308e" filled="f" strokecolor="#30373b" strokeweight="1pt">
                      <v:stroke endcap="round"/>
                      <v:path arrowok="t" o:connecttype="custom" o:connectlocs="10220,121555;10220,86874;86873,10220;161686,10220;227573,48308" o:connectangles="0,0,0,0,0"/>
                    </v:shape>
                    <v:shape id="Freeform: Shape 267" o:spid="_x0000_s1057" style="position:absolute;left:5665;top:18335;width:2317;height:1704;visibility:visible;mso-wrap-style:square;v-text-anchor:middle" coordsize="231661,1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" path="m10220,48240c23507,25483,48172,10220,76448,10220r74813,c193573,10220,227914,44561,227914,86873r,27663c227914,141518,206042,163321,179129,163321r-112765,e" filled="f" strokecolor="#30373b" strokeweight="1pt">
                      <v:stroke endcap="round"/>
                      <v:path arrowok="t" o:connecttype="custom" o:connectlocs="10220,48240;76448,10220;151261,10220;227914,86873;227914,114536;179129,163321;66364,163321" o:connectangles="0,0,0,0,0,0,0"/>
                    </v:shape>
                    <v:shape id="Freeform: Shape 268" o:spid="_x0000_s1058" style="position:absolute;left:3010;top:16927;width:1227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  <v:shape id="Freeform: Shape 269" o:spid="_x0000_s1059" style="position:absolute;left:4584;top:17371;width:1226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  <v:shape id="Freeform: Shape 270" o:spid="_x0000_s1060" style="position:absolute;left:6174;top:16927;width:1226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</v:group>
                  <v:group id="Group 271" o:spid="_x0000_s1061" style="position:absolute;left:7286;top:17996;width:4642;height:4268" coordorigin="7286,17996" coordsize="5397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group id="Group 272" o:spid="_x0000_s1062" style="position:absolute;left:7286;top:19710;width:5175;height:2080" coordorigin="7286,19710" coordsize="5175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shape id="Freeform 144" o:spid="_x0000_s1063" style="position:absolute;left:11381;top:19710;width:1080;height:2080;visibility:visible;mso-wrap-style:square;v-text-anchor:top" coordsize="2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" path="m,c1,,1,,1,,14,,24,10,24,23v,,,,,c24,36,14,46,1,46,,46,,46,,46e" fillcolor="#40615f" stroked="f">
                        <v:path arrowok="t" o:connecttype="custom" o:connectlocs="0,0;4498,0;107950,103982;107950,103982;4498,207963;0,207963" o:connectangles="0,0,0,0,0,0"/>
                      </v:shape>
                      <v:shape id="Freeform 145" o:spid="_x0000_s1064" style="position:absolute;left:7286;top:19710;width:1127;height:2080;visibility:visible;mso-wrap-style:square;v-text-anchor:top" coordsize="2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" path="m25,46v-2,,-2,,-2,c10,46,,36,,23v,,,,,c,10,10,,23,v2,,2,,2,e" fillcolor="#40615f" stroked="f">
                        <v:path arrowok="t" o:connecttype="custom" o:connectlocs="112713,207963;103696,207963;0,103982;0,103982;103696,0;112713,0" o:connectangles="0,0,0,0,0,0"/>
                      </v:shape>
                    </v:group>
                    <v:group id="Group 273" o:spid="_x0000_s1065" style="position:absolute;left:7778;top:17996;width:4905;height:4651" coordorigin="7778,17996" coordsize="4905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<v:shape id="Freeform 146" o:spid="_x0000_s1066" style="position:absolute;left:8635;top:17996;width:3238;height:3524;visibility:visible;mso-wrap-style:square;v-text-anchor:top" coordsize="7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" path="m72,78v,-42,,-42,,-42c72,17,56,,36,v,,,,,c16,,,17,,36,,77,,77,,77e" filled="f" strokecolor="#30373b" strokeweight="1pt">
                        <v:stroke endcap="round"/>
                        <v:path arrowok="t" o:connecttype="custom" o:connectlocs="323850,352425;323850,162658;161925,0;161925,0;0,162658;0,347907" o:connectangles="0,0,0,0,0,0"/>
                      </v:shape>
                      <v:shape id="Freeform 147" o:spid="_x0000_s1067" style="position:absolute;left:11873;top:19932;width:810;height:1588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" path="m,c1,,1,,1,v9,,17,8,17,18c18,18,18,18,18,18,18,28,10,35,1,35,,35,,35,,35e" filled="f" strokecolor="#30373b" strokeweight="1pt">
                        <v:stroke endcap="round"/>
                        <v:path arrowok="t" o:connecttype="custom" o:connectlocs="0,0;4498,0;80963,81643;80963,81643;4498,158750;0,158750" o:connectangles="0,0,0,0,0,0"/>
                      </v:shape>
                      <v:shape id="Freeform 148" o:spid="_x0000_s1068" style="position:absolute;left:7778;top:19932;width:857;height:1588;visibility:visible;mso-wrap-style:square;v-text-anchor:top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" path="m19,35v-1,,-1,,-1,c8,35,,28,,18v,,,,,c,8,8,,18,v1,,1,,1,e" filled="f" strokecolor="#30373b" strokeweight="1pt">
                        <v:stroke endcap="round"/>
                        <v:path arrowok="t" o:connecttype="custom" o:connectlocs="85725,158750;81213,158750;0,81643;0,81643;81213,0;85725,0" o:connectangles="0,0,0,0,0,0"/>
                      </v:shape>
                      <v:shape id="Freeform 149" o:spid="_x0000_s1069" style="position:absolute;left:10667;top:21012;width:1206;height:1540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" path="m27,v,17,,17,,17c27,26,19,34,10,34,,34,,34,,34e" filled="f" strokecolor="#30373b" strokeweight="1pt">
                        <v:stroke endcap="round"/>
                        <v:path arrowok="t" o:connecttype="custom" o:connectlocs="120650,0;120650,76994;44685,153988;0,153988" o:connectangles="0,0,0,0"/>
                      </v:shape>
                      <v:shape id="Freeform 150" o:spid="_x0000_s1070" style="position:absolute;left:9905;top:22377;width:667;height:270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" path="m12,6c3,6,3,6,3,6,1,6,,5,,3v,,,,,c,2,1,,3,v9,,9,,9,c14,,15,2,15,3v,,,,,c15,5,14,6,12,6xe" filled="f" strokecolor="#30373b" strokeweight="1pt">
                        <v:stroke endcap="round"/>
                        <v:path arrowok="t" o:connecttype="custom" o:connectlocs="53340,26988;13335,26988;0,13494;0,13494;13335,0;53340,0;66675,13494;66675,13494;53340,26988" o:connectangles="0,0,0,0,0,0,0,0,0"/>
                      </v:shape>
                    </v:group>
                  </v:group>
                  <v:group id="Group 281" o:spid="_x0000_s1071" style="position:absolute;left:11467;top:17162;width:4643;height:4268" coordorigin="11467,17162" coordsize="5397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<v:group id="Group 282" o:spid="_x0000_s1072" style="position:absolute;left:11467;top:18877;width:5176;height:2079" coordorigin="11467,18877" coordsize="5175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<v:shape id="Freeform 144" o:spid="_x0000_s1073" style="position:absolute;left:15563;top:18877;width:1080;height:2079;visibility:visible;mso-wrap-style:square;v-text-anchor:top" coordsize="2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" path="m,c1,,1,,1,,14,,24,10,24,23v,,,,,c24,36,14,46,1,46,,46,,46,,46e" fillcolor="#893e45" stroked="f">
                        <v:path arrowok="t" o:connecttype="custom" o:connectlocs="0,0;4498,0;107950,103982;107950,103982;4498,207963;0,207963" o:connectangles="0,0,0,0,0,0"/>
                      </v:shape>
                      <v:shape id="Freeform 145" o:spid="_x0000_s1074" style="position:absolute;left:11467;top:18877;width:1127;height:2079;visibility:visible;mso-wrap-style:square;v-text-anchor:top" coordsize="2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" path="m25,46v-2,,-2,,-2,c10,46,,36,,23v,,,,,c,10,10,,23,v2,,2,,2,e" fillcolor="#893e45" stroked="f">
                        <v:path arrowok="t" o:connecttype="custom" o:connectlocs="112713,207963;103696,207963;0,103982;0,103982;103696,0;112713,0" o:connectangles="0,0,0,0,0,0"/>
                      </v:shape>
                    </v:group>
                    <v:group id="Group 283" o:spid="_x0000_s1075" style="position:absolute;left:11959;top:17162;width:4906;height:4651" coordorigin="11959,17162" coordsize="4905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<v:shape id="Freeform 146" o:spid="_x0000_s1076" style="position:absolute;left:12817;top:17162;width:3238;height:3524;visibility:visible;mso-wrap-style:square;v-text-anchor:top" coordsize="7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" path="m72,78v,-42,,-42,,-42c72,17,56,,36,v,,,,,c16,,,17,,36,,77,,77,,77e" filled="f" strokecolor="#30373b" strokeweight="1pt">
                        <v:stroke endcap="round"/>
                        <v:path arrowok="t" o:connecttype="custom" o:connectlocs="323850,352425;323850,162658;161925,0;161925,0;0,162658;0,347907" o:connectangles="0,0,0,0,0,0"/>
                      </v:shape>
                      <v:shape id="Freeform 147" o:spid="_x0000_s1077" style="position:absolute;left:16055;top:19099;width:810;height:1587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" path="m,c1,,1,,1,v9,,17,8,17,18c18,18,18,18,18,18,18,28,10,35,1,35,,35,,35,,35e" filled="f" strokecolor="#30373b" strokeweight="1pt">
                        <v:stroke endcap="round"/>
                        <v:path arrowok="t" o:connecttype="custom" o:connectlocs="0,0;4498,0;80963,81643;80963,81643;4498,158750;0,158750" o:connectangles="0,0,0,0,0,0"/>
                      </v:shape>
                      <v:shape id="Freeform 148" o:spid="_x0000_s1078" style="position:absolute;left:11959;top:19099;width:858;height:1587;visibility:visible;mso-wrap-style:square;v-text-anchor:top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" path="m19,35v-1,,-1,,-1,c8,35,,28,,18v,,,,,c,8,8,,18,v1,,1,,1,e" filled="f" strokecolor="#30373b" strokeweight="1pt">
                        <v:stroke endcap="round"/>
                        <v:path arrowok="t" o:connecttype="custom" o:connectlocs="85725,158750;81213,158750;0,81643;0,81643;81213,0;85725,0" o:connectangles="0,0,0,0,0,0"/>
                      </v:shape>
                      <v:shape id="Freeform 149" o:spid="_x0000_s1079" style="position:absolute;left:14849;top:20178;width:1206;height:1540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" path="m27,v,17,,17,,17c27,26,19,34,10,34,,34,,34,,34e" filled="f" strokecolor="#30373b" strokeweight="1pt">
                        <v:stroke endcap="round"/>
                        <v:path arrowok="t" o:connecttype="custom" o:connectlocs="120650,0;120650,76994;44685,153988;0,153988" o:connectangles="0,0,0,0"/>
                      </v:shape>
                      <v:shape id="Freeform 150" o:spid="_x0000_s1080" style="position:absolute;left:14087;top:21544;width:666;height:269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" path="m12,6c3,6,3,6,3,6,1,6,,5,,3v,,,,,c,2,1,,3,v9,,9,,9,c14,,15,2,15,3v,,,,,c15,5,14,6,12,6xe" filled="f" strokecolor="#30373b" strokeweight="1pt">
                        <v:stroke endcap="round"/>
                        <v:path arrowok="t" o:connecttype="custom" o:connectlocs="53340,26988;13335,26988;0,13494;0,13494;13335,0;53340,0;66675,13494;66675,13494;53340,26988" o:connectangles="0,0,0,0,0,0,0,0,0"/>
                      </v:shape>
                    </v:group>
                  </v:group>
                </v:group>
                <v:group id="Group 314" o:spid="_x0000_s1081" style="position:absolute;left:8119;top:11731;width:2496;height:2161" coordorigin="8119,11731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: Shape 315" o:spid="_x0000_s1082" style="position:absolute;left:9620;top:12041;width:2007;height:2007;visibility:visible;mso-wrap-style:square;v-text-anchor:middle" coordsize="200729,2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" path="m200730,100365v,55430,-44935,100364,-100365,100364c44935,200729,,155795,,100365,,44935,44935,,100365,v55430,,100365,44935,100365,100365xe" fillcolor="silver" stroked="f" strokeweight=".18856mm">
                    <v:stroke joinstyle="miter"/>
                    <v:path arrowok="t" o:connecttype="custom" o:connectlocs="200730,100365;100365,200729;0,100365;100365,0;200730,100365" o:connectangles="0,0,0,0,0"/>
                  </v:shape>
                  <v:group id="Graphic 3" o:spid="_x0000_s1083" style="position:absolute;left:8119;top:11731;width:5474;height:4376" coordorigin="8119,11731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<v:group id="Graphic 3" o:spid="_x0000_s1084" style="position:absolute;left:10147;top:12120;width:1848;height:1849" coordorigin="10147,12120" coordsize="1848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<v:shape id="Freeform: Shape 322" o:spid="_x0000_s1085" style="position:absolute;left:10577;top:12550;width:989;height:989;visibility:visible;mso-wrap-style:square;v-text-anchor:middle" coordsize="98868,9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" path="m49366,c41955,,34951,1700,28627,4624,42227,6120,52902,17543,52902,31551v,15027,-12171,27199,-27199,27199c14416,58750,4692,51814,612,42023,272,44471,,46918,,49434,,76702,22099,98869,49434,98869v27268,,49435,-22099,49435,-49435c98869,22099,76634,,49366,xe" filled="f" strokecolor="#31373b" strokeweight="1pt">
                        <v:stroke endcap="round"/>
                        <v:path arrowok="t" o:connecttype="custom" o:connectlocs="49366,0;28627,4624;52902,31551;25703,58750;612,42023;0,49434;49434,98869;98869,49434;49366,0" o:connectangles="0,0,0,0,0,0,0,0,0"/>
                      </v:shape>
                      <v:shape id="Freeform: Shape 323" o:spid="_x0000_s1086" style="position:absolute;left:10147;top:12120;width:1848;height:1849;visibility:visible;mso-wrap-style:square;v-text-anchor:middle" coordsize="184818,18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" path="m184818,92409c184818,41343,143475,,92409,,41343,,,41343,,92409v,51066,41343,92409,92409,92409e" filled="f" strokecolor="#31373b" strokeweight="1pt">
                        <v:stroke endcap="round"/>
                        <v:path arrowok="t" o:connecttype="custom" o:connectlocs="184818,92409;92409,0;0,92409;92409,184818" o:connectangles="0,0,0,0"/>
                      </v:shape>
                    </v:group>
                    <v:shape id="Freeform: Shape 318" o:spid="_x0000_s1087" style="position:absolute;left:12034;top:15432;width:1559;height:68;visibility:visible;mso-wrap-style:square;v-text-anchor:middle" coordsize="155851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" path="m,l155851,e" filled="f" strokecolor="#31373b" strokeweight="1pt">
                      <v:stroke endcap="round"/>
                      <v:path arrowok="t" o:connecttype="custom" o:connectlocs="0,0;155851,0" o:connectangles="0,0"/>
                    </v:shape>
                    <v:shape id="Freeform: Shape 319" o:spid="_x0000_s1088" style="position:absolute;left:8119;top:15432;width:1525;height:68;visibility:visible;mso-wrap-style:square;v-text-anchor:middle" coordsize="152519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" path="m,l152519,e" filled="f" strokecolor="#31373b" strokeweight="1pt">
                      <v:stroke endcap="round"/>
                      <v:path arrowok="t" o:connecttype="custom" o:connectlocs="0,0;152519,0" o:connectangles="0,0"/>
                    </v:shape>
                    <v:shape id="Freeform: Shape 320" o:spid="_x0000_s1089" style="position:absolute;left:10107;top:14358;width:1926;height:1749;visibility:visible;mso-wrap-style:square;v-text-anchor:middle" coordsize="192637,17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" path="m51338,r,50726c51338,64938,41003,77041,26995,79217l,83501r,65346c,163263,11696,174890,26043,174890r140552,c181010,174890,192638,163195,192638,148847r,-65346l165643,79217c151635,76974,141300,64938,141300,50726r,-12171e" filled="f" strokecolor="#31373b" strokeweight="1pt">
                      <v:stroke endcap="round"/>
                      <v:path arrowok="t" o:connecttype="custom" o:connectlocs="51338,0;51338,50726;26995,79217;0,83501;0,148847;26043,174890;166595,174890;192638,148847;192638,83501;165643,79217;141300,50726;141300,38555" o:connectangles="0,0,0,0,0,0,0,0,0,0,0,0"/>
                    </v:shape>
                    <v:shape id="Freeform: Shape 321" o:spid="_x0000_s1090" style="position:absolute;left:8718;top:11731;width:4642;height:2627;visibility:visible;mso-wrap-style:square;v-text-anchor:middle" coordsize="464221,26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" path="m403839,262744r-343457,c27063,262744,,235748,,202361l,60382c,27063,26995,,60382,l403839,v33319,,60382,26995,60382,60382l464221,202361v,33319,-26995,60383,-60382,60383xe" filled="f" strokecolor="#31373b" strokeweight="1pt">
                      <v:stroke endcap="round"/>
                      <v:path arrowok="t" o:connecttype="custom" o:connectlocs="403839,262744;60382,262744;0,202361;0,60382;60382,0;403839,0;464221,60382;464221,202361;403839,262744" o:connectangles="0,0,0,0,0,0,0,0,0"/>
                    </v:shape>
                  </v:group>
                </v:group>
                <v:group id="Group 324" o:spid="_x0000_s1091" style="position:absolute;left:12824;top:12440;width:2495;height:2161" coordorigin="12824,12440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: Shape 325" o:spid="_x0000_s1092" style="position:absolute;left:14324;top:12750;width:2008;height:2007;visibility:visible;mso-wrap-style:square;v-text-anchor:middle" coordsize="200729,2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" path="m200730,100365v,55430,-44935,100364,-100365,100364c44935,200729,,155795,,100365,,44935,44935,,100365,v55430,,100365,44935,100365,100365xe" fillcolor="silver" stroked="f" strokeweight=".18856mm">
                    <v:stroke joinstyle="miter"/>
                    <v:path arrowok="t" o:connecttype="custom" o:connectlocs="200730,100365;100365,200729;0,100365;100365,0;200730,100365" o:connectangles="0,0,0,0,0"/>
                  </v:shape>
                  <v:group id="Graphic 3" o:spid="_x0000_s1093" style="position:absolute;left:12824;top:12440;width:5474;height:4376" coordorigin="12824,12440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<v:group id="Graphic 3" o:spid="_x0000_s1094" style="position:absolute;left:14851;top:12829;width:1849;height:1849" coordorigin="14851,12829" coordsize="1848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  <v:shape id="Freeform: Shape 332" o:spid="_x0000_s1095" style="position:absolute;left:15282;top:13259;width:989;height:989;visibility:visible;mso-wrap-style:square;v-text-anchor:middle" coordsize="98868,9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" path="m49366,c41955,,34951,1700,28627,4624,42227,6120,52902,17543,52902,31551v,15027,-12171,27199,-27199,27199c14416,58750,4692,51814,612,42023,272,44471,,46918,,49434,,76702,22099,98869,49434,98869v27268,,49435,-22099,49435,-49435c98869,22099,76634,,49366,xe" filled="f" strokecolor="#31373b" strokeweight="1pt">
                        <v:stroke endcap="round"/>
                        <v:path arrowok="t" o:connecttype="custom" o:connectlocs="49366,0;28627,4624;52902,31551;25703,58750;612,42023;0,49434;49434,98869;98869,49434;49366,0" o:connectangles="0,0,0,0,0,0,0,0,0"/>
                      </v:shape>
                      <v:shape id="Freeform: Shape 333" o:spid="_x0000_s1096" style="position:absolute;left:14851;top:12829;width:1849;height:1849;visibility:visible;mso-wrap-style:square;v-text-anchor:middle" coordsize="184818,18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" path="m184818,92409c184818,41343,143475,,92409,,41343,,,41343,,92409v,51066,41343,92409,92409,92409e" filled="f" strokecolor="#31373b" strokeweight="1pt">
                        <v:stroke endcap="round"/>
                        <v:path arrowok="t" o:connecttype="custom" o:connectlocs="184818,92409;92409,0;0,92409;92409,184818" o:connectangles="0,0,0,0"/>
                      </v:shape>
                    </v:group>
                    <v:shape id="Freeform: Shape 328" o:spid="_x0000_s1097" style="position:absolute;left:16739;top:16141;width:1559;height:68;visibility:visible;mso-wrap-style:square;v-text-anchor:middle" coordsize="155851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" path="m,l155851,e" filled="f" strokecolor="#31373b" strokeweight="1pt">
                      <v:stroke endcap="round"/>
                      <v:path arrowok="t" o:connecttype="custom" o:connectlocs="0,0;155851,0" o:connectangles="0,0"/>
                    </v:shape>
                    <v:shape id="Freeform: Shape 329" o:spid="_x0000_s1098" style="position:absolute;left:12824;top:16141;width:1525;height:68;visibility:visible;mso-wrap-style:square;v-text-anchor:middle" coordsize="152519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" path="m,l152519,e" filled="f" strokecolor="#31373b" strokeweight="1pt">
                      <v:stroke endcap="round"/>
                      <v:path arrowok="t" o:connecttype="custom" o:connectlocs="0,0;152519,0" o:connectangles="0,0"/>
                    </v:shape>
                    <v:shape id="Freeform: Shape 330" o:spid="_x0000_s1099" style="position:absolute;left:14811;top:15067;width:1927;height:1749;visibility:visible;mso-wrap-style:square;v-text-anchor:middle" coordsize="192637,17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" path="m51338,r,50726c51338,64938,41003,77041,26995,79217l,83501r,65346c,163263,11696,174890,26043,174890r140552,c181010,174890,192638,163195,192638,148847r,-65346l165643,79217c151635,76974,141300,64938,141300,50726r,-12171e" filled="f" strokecolor="#31373b" strokeweight="1pt">
                      <v:stroke endcap="round"/>
                      <v:path arrowok="t" o:connecttype="custom" o:connectlocs="51338,0;51338,50726;26995,79217;0,83501;0,148847;26043,174890;166595,174890;192638,148847;192638,83501;165643,79217;141300,50726;141300,38555" o:connectangles="0,0,0,0,0,0,0,0,0,0,0,0"/>
                    </v:shape>
                    <v:shape id="Freeform: Shape 331" o:spid="_x0000_s1100" style="position:absolute;left:13423;top:12440;width:4642;height:2627;visibility:visible;mso-wrap-style:square;v-text-anchor:middle" coordsize="464221,26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" path="m403839,262744r-343457,c27063,262744,,235748,,202361l,60382c,27063,26995,,60382,l403839,v33319,,60382,26995,60382,60382l464221,202361v,33319,-26995,60383,-60382,60383xe" filled="f" strokecolor="#31373b" strokeweight="1pt">
                      <v:stroke endcap="round"/>
                      <v:path arrowok="t" o:connecttype="custom" o:connectlocs="403839,262744;60382,262744;0,202361;0,60382;60382,0;403839,0;464221,60382;464221,202361;403839,262744" o:connectangles="0,0,0,0,0,0,0,0,0"/>
                    </v:shape>
                  </v:group>
                </v:group>
                <v:group id="Group 23" o:spid="_x0000_s1101" style="position:absolute;left:2366;top:12512;width:4699;height:4398" coordorigin="2366,12512" coordsize="4698,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group id="Group 296" o:spid="_x0000_s1102" style="position:absolute;left:2366;top:13997;width:4699;height:2913" coordorigin="2366,13997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rect id="Rectangle 102" o:spid="_x0000_s1103" style="position:absolute;left:3271;top:14410;width:476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s9wwAAANw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Be5HA/k46AXv4CAAD//wMAUEsBAi0AFAAGAAgAAAAhANvh9svuAAAAhQEAABMAAAAAAAAAAAAA&#10;AAAAAAAAAFtDb250ZW50X1R5cGVzXS54bWxQSwECLQAUAAYACAAAACEAWvQsW78AAAAVAQAACwAA&#10;AAAAAAAAAAAAAAAfAQAAX3JlbHMvLnJlbHNQSwECLQAUAAYACAAAACEAy0i7PcMAAADcAAAADwAA&#10;AAAAAAAAAAAAAAAHAgAAZHJzL2Rvd25yZXYueG1sUEsFBgAAAAADAAMAtwAAAPcCAAAAAA==&#10;" fillcolor="silver" stroked="f"/>
                    <v:group id="Group 298" o:spid="_x0000_s1104" style="position:absolute;left:2366;top:13997;width:7208;height:4414" coordorigin="2366,13997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shape id="Freeform 103" o:spid="_x0000_s1105" style="position:absolute;left:3493;top:13997;width:5001;height:3382;visibility:visible;mso-wrap-style:square;v-text-anchor:top" coordsize="1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" path="m95,c3,,3,,3,,1,,,1,,3,,75,,75,,75t111,c111,6,111,6,111,6e" filled="f" strokecolor="#30373b" strokeweight="1pt">
                        <v:stroke endcap="round"/>
                        <v:path arrowok="t" o:connecttype="custom" o:connectlocs="427982,0;13515,0;0,13526;0,338138;500063,338138;500063,27051" o:connectangles="0,0,0,0,0,0"/>
                        <o:lock v:ext="edit" verticies="t"/>
                      </v:shape>
                      <v:shape id="Freeform 104" o:spid="_x0000_s1106" style="position:absolute;left:2366;top:17379;width:7208;height:1032;visibility:visible;mso-wrap-style:square;v-text-anchor:top" coordsize="1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" path="m136,v23,19,23,19,23,19c160,20,159,23,157,23,4,23,4,23,4,23,1,23,,20,2,19,25,,25,,25,v1,,111,,111,e" filled="f" strokecolor="#30373b" strokeweight="1pt">
                        <v:stroke endcap="round"/>
                        <v:path arrowok="t" o:connecttype="custom" o:connectlocs="612616,0;716220,85242;707211,103188;18018,103188;9009,85242;112613,0;612616,0" o:connectangles="0,0,0,0,0,0,0"/>
                      </v:shape>
                      <v:line id="Line 105" o:spid="_x0000_s1107" style="position:absolute;visibility:visible;mso-wrap-style:square" from="3636,17871" to="8224,1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" strokecolor="#30373b" strokeweight="1pt">
                        <v:stroke endcap="round"/>
                      </v:line>
                    </v:group>
                  </v:group>
                  <v:group id="Group 247" o:spid="_x0000_s1108" style="position:absolute;left:3387;top:12512;width:2496;height:2161" coordorigin="3387,12512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<v:shape id="Freeform: Shape 248" o:spid="_x0000_s1109" style="position:absolute;left:4888;top:12822;width:2007;height:2008;visibility:visible;mso-wrap-style:square;v-text-anchor:middle" coordsize="200729,2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" path="m200730,100365v,55430,-44935,100364,-100365,100364c44935,200729,,155795,,100365,,44935,44935,,100365,v55430,,100365,44935,100365,100365xe" fillcolor="silver" stroked="f" strokeweight=".18856mm">
                      <v:stroke joinstyle="miter"/>
                      <v:path arrowok="t" o:connecttype="custom" o:connectlocs="200730,100365;100365,200729;0,100365;100365,0;200730,100365" o:connectangles="0,0,0,0,0"/>
                    </v:shape>
                    <v:group id="Graphic 3" o:spid="_x0000_s1110" style="position:absolute;left:3387;top:12512;width:5474;height:4377" coordorigin="3387,12512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<v:group id="Graphic 3" o:spid="_x0000_s1111" style="position:absolute;left:5415;top:12902;width:1848;height:1848" coordorigin="5415,12902" coordsize="1848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<v:shape id="Freeform: Shape 255" o:spid="_x0000_s1112" style="position:absolute;left:5845;top:13332;width:989;height:988;visibility:visible;mso-wrap-style:square;v-text-anchor:middle" coordsize="98868,9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" path="m49366,c41955,,34951,1700,28627,4624,42227,6120,52902,17543,52902,31551v,15027,-12171,27199,-27199,27199c14416,58750,4692,51814,612,42023,272,44471,,46918,,49434,,76702,22099,98869,49434,98869v27268,,49435,-22099,49435,-49435c98869,22099,76634,,49366,xe" filled="f" strokecolor="#31373b" strokeweight="1pt">
                          <v:stroke endcap="round"/>
                          <v:path arrowok="t" o:connecttype="custom" o:connectlocs="49366,0;28627,4624;52902,31551;25703,58750;612,42023;0,49434;49434,98869;98869,49434;49366,0" o:connectangles="0,0,0,0,0,0,0,0,0"/>
                        </v:shape>
                        <v:shape id="Freeform: Shape 256" o:spid="_x0000_s1113" style="position:absolute;left:5415;top:12902;width:1848;height:1848;visibility:visible;mso-wrap-style:square;v-text-anchor:middle" coordsize="184818,18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" path="m184818,92409c184818,41343,143475,,92409,,41343,,,41343,,92409v,51066,41343,92409,92409,92409e" filled="f" strokecolor="#31373b" strokeweight="1pt">
                          <v:stroke endcap="round"/>
                          <v:path arrowok="t" o:connecttype="custom" o:connectlocs="184818,92409;92409,0;0,92409;92409,184818" o:connectangles="0,0,0,0"/>
                        </v:shape>
                      </v:group>
                      <v:shape id="Freeform: Shape 251" o:spid="_x0000_s1114" style="position:absolute;left:7302;top:16214;width:1559;height:67;visibility:visible;mso-wrap-style:square;v-text-anchor:middle" coordsize="155851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" path="m,l155851,e" filled="f" strokecolor="#31373b" strokeweight="1pt">
                        <v:stroke endcap="round"/>
                        <v:path arrowok="t" o:connecttype="custom" o:connectlocs="0,0;155851,0" o:connectangles="0,0"/>
                      </v:shape>
                      <v:shape id="Freeform: Shape 252" o:spid="_x0000_s1115" style="position:absolute;left:3387;top:16214;width:1525;height:67;visibility:visible;mso-wrap-style:square;v-text-anchor:middle" coordsize="152519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" path="m,l152519,e" filled="f" strokecolor="#31373b" strokeweight="1pt">
                        <v:stroke endcap="round"/>
                        <v:path arrowok="t" o:connecttype="custom" o:connectlocs="0,0;152519,0" o:connectangles="0,0"/>
                      </v:shape>
                      <v:shape id="Freeform: Shape 253" o:spid="_x0000_s1116" style="position:absolute;left:5375;top:15140;width:1926;height:1749;visibility:visible;mso-wrap-style:square;v-text-anchor:middle" coordsize="192637,17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" path="m51338,r,50726c51338,64938,41003,77041,26995,79217l,83501r,65346c,163263,11696,174890,26043,174890r140552,c181010,174890,192638,163195,192638,148847r,-65346l165643,79217c151635,76974,141300,64938,141300,50726r,-12171e" filled="f" strokecolor="#31373b" strokeweight="1pt">
                        <v:stroke endcap="round"/>
                        <v:path arrowok="t" o:connecttype="custom" o:connectlocs="51338,0;51338,50726;26995,79217;0,83501;0,148847;26043,174890;166595,174890;192638,148847;192638,83501;165643,79217;141300,50726;141300,38555" o:connectangles="0,0,0,0,0,0,0,0,0,0,0,0"/>
                      </v:shape>
                      <v:shape id="Freeform: Shape 254" o:spid="_x0000_s1117" style="position:absolute;left:3986;top:12512;width:4642;height:2628;visibility:visible;mso-wrap-style:square;v-text-anchor:middle" coordsize="464221,26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" path="m403839,262744r-343457,c27063,262744,,235748,,202361l,60382c,27063,26995,,60382,l403839,v33319,,60382,26995,60382,60382l464221,202361v,33319,-26995,60383,-60382,60383xe" filled="f" strokecolor="#31373b" strokeweight="1pt">
                        <v:stroke endcap="round"/>
                        <v:path arrowok="t" o:connecttype="custom" o:connectlocs="403839,262744;60382,262744;0,202361;0,60382;60382,0;403839,0;464221,60382;464221,202361;403839,262744" o:connectangles="0,0,0,0,0,0,0,0,0"/>
                      </v:shape>
                    </v:group>
                  </v:group>
                </v:group>
                <v:group id="Group 334" o:spid="_x0000_s1118" style="position:absolute;left:4559;top:834;width:4838;height:6890" coordorigin="4559,834" coordsize="12080,2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group id="Group 335" o:spid="_x0000_s1119" style="position:absolute;left:6598;top:834;width:10041;height:19977" coordorigin="6598,834" coordsize="10041,1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<v:shape id="Freeform: Shape 391" o:spid="_x0000_s1120" style="position:absolute;left:6598;top:10008;width:7084;height:10803;visibility:visible;mso-wrap-style:square;v-text-anchor:middle" coordsize="708414,108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" path="m713138,1022479l420916,,36601,2952c36601,2952,,69661,,175923v,6494,,18301,,18301l,227283v,4133,,5904,,5904l,233187r,843604l224331,1076791r,-844785l230825,232006v12988,,24204,8265,27746,20662l270969,296944r10626,37782l281595,334726r215476,749739l713138,1022479xe" fillcolor="#595f62" stroked="f" strokeweight=".16397mm">
                      <v:stroke joinstyle="miter"/>
                      <v:path arrowok="t" o:connecttype="custom" o:connectlocs="713139,1022480;420917,0;36601,2952;0,175923;0,194224;0,227283;0,233187;0,233187;0,1076792;224331,1076792;224331,232006;230825,232006;258571,252668;270969,296944;281595,334726;281595,334726;497072,1084466;713139,1022480" o:connectangles="0,0,0,0,0,0,0,0,0,0,0,0,0,0,0,0,0,0"/>
                    </v:shape>
                    <v:shape id="Freeform: Shape 392" o:spid="_x0000_s1121" style="position:absolute;left:15931;top:3284;width:708;height:2539;visibility:visible;mso-wrap-style:square;v-text-anchor:middle" coordsize="70841,2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" path="m,6494l,204850v,1181,591,2361,1181,3542l31288,253849v2362,3542,8265,3542,10627,l72022,208392v590,-1181,1181,-2361,1181,-3542l73203,6494c73203,2952,70251,,66709,l7084,c2362,590,,3542,,6494xe" filled="f" stroked="f" strokeweight=".16397mm">
                      <v:stroke joinstyle="miter"/>
                      <v:path arrowok="t" o:connecttype="custom" o:connectlocs="0,6494;0,204851;1181,208393;31288,253850;41915,253850;72022,208393;73203,204851;73203,6494;66709,0;7084,0;0,6494" o:connectangles="0,0,0,0,0,0,0,0,0,0,0"/>
                    </v:shape>
                    <v:shape id="Freeform: Shape 393" o:spid="_x0000_s1122" style="position:absolute;left:6650;top:3314;width:1594;height:1181;visibility:visible;mso-wrap-style:square;v-text-anchor:middle" coordsize="159393,1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" path="m95150,3456c94560,504,91018,-1267,88656,1094,81572,6407,72717,8769,63271,7588,59139,6998,55007,5227,51464,2865v-2361,-1771,-5903,,-6493,2952c34935,45961,20767,86694,695,116802v-1771,2952,,6494,3542,6494l160088,123296v2952,,4723,-2362,4132,-5313l162450,109128v,-1181,-591,-1772,-1772,-2362c127619,83743,102825,45961,95150,3456xe" fillcolor="#cbb59b" stroked="f" strokeweight=".16397mm">
                      <v:stroke joinstyle="miter"/>
                      <v:path arrowok="t" o:connecttype="custom" o:connectlocs="95150,3456;88656,1094;63271,7588;51464,2865;44971,5817;695,116802;4237,123296;160088,123296;164220,117983;162450,109128;160678,106766;95150,3456" o:connectangles="0,0,0,0,0,0,0,0,0,0,0,0"/>
                    </v:shape>
                    <v:shape id="Freeform: Shape 394" o:spid="_x0000_s1123" style="position:absolute;left:9390;top:3317;width:1653;height:1181;visibility:visible;mso-wrap-style:square;v-text-anchor:middle" coordsize="165296,1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" path="m116888,8507c108033,9097,99768,6145,93275,832,90913,-939,87371,242,86781,3194,76745,52783,44276,97058,1181,117130l,123034r161164,c164706,123034,166478,119492,164706,116540,145225,88203,131647,49831,121611,12049v-590,-2952,-2361,-4133,-4723,-3542xe" fillcolor="#cbb59b" stroked="f" strokeweight=".16397mm">
                      <v:stroke joinstyle="miter"/>
                      <v:path arrowok="t" o:connecttype="custom" o:connectlocs="116889,8507;93276,832;86782,3194;1181,117130;0,123034;161165,123034;164707,116540;121612,12049;116889,8507" o:connectangles="0,0,0,0,0,0,0,0,0"/>
                    </v:shape>
                    <v:shape id="Freeform: Shape 395" o:spid="_x0000_s1124" style="position:absolute;left:7312;top:834;width:3247;height:1653;visibility:visible;mso-wrap-style:square;v-text-anchor:middle" coordsize="324690,16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" path="m206031,165887l223741,90323v,-1181,1771,-1181,1771,l257981,166478v,590,591,590,1181,590l327052,167068v590,,1180,-590,1180,-1181l328232,157032c328232,70251,255029,,164116,r,c74384,,1771,68480,,154080r,12988l2952,167068r203079,c206031,166478,206031,165887,206031,165887xe" fillcolor="#cbb59b" stroked="f" strokeweight=".16397mm">
                      <v:stroke joinstyle="miter"/>
                      <v:path arrowok="t" o:connecttype="custom" o:connectlocs="206031,165888;223741,90324;225512,90324;257981,166479;259162,167069;327052,167069;328232,165888;328232,157033;164116,0;164116,0;0,154081;0,167069;2952,167069;206031,167069;206031,165888" o:connectangles="0,0,0,0,0,0,0,0,0,0,0,0,0,0,0"/>
                    </v:shape>
                  </v:group>
                  <v:group id="Group 336" o:spid="_x0000_s1125" style="position:absolute;left:4559;top:934;width:11933;height:21147" coordorigin="4559,934" coordsize="11933,2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<v:shape id="Freeform: Shape 337" o:spid="_x0000_s1126" style="position:absolute;left:9473;top:13538;width:1239;height:4428;visibility:visible;mso-wrap-style:square;v-text-anchor:middle" coordsize="123972,44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" path="m,l128695,447482e" filled="f" strokecolor="#30373b" strokeweight=".32797mm">
                      <v:stroke endcap="round"/>
                      <v:path arrowok="t" o:connecttype="custom" o:connectlocs="0,0;128696,447482" o:connectangles="0,0"/>
                    </v:shape>
                    <v:shape id="Freeform: Shape 338" o:spid="_x0000_s1127" style="position:absolute;left:6598;top:11891;width:59;height:7084;visibility:visible;mso-wrap-style:square;v-text-anchor:middle" coordsize="5903,70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" path="m,c,3542,,5903,,5903l,38963v,4132,,5903,,5903l,44866,,713728e" filled="f" strokecolor="#30373b" strokeweight=".32797mm">
                      <v:stroke endcap="round"/>
                      <v:path arrowok="t" o:connecttype="custom" o:connectlocs="0,0;0,5903;0,38963;0,44866;0,44866;0,713729" o:connectangles="0,0,0,0,0,0"/>
                    </v:shape>
                    <v:shape id="Freeform: Shape 339" o:spid="_x0000_s1128" style="position:absolute;left:8321;top:1702;width:945;height:767;visibility:visible;mso-wrap-style:square;v-text-anchor:middle" coordsize="94455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" path="m97407,l79106,79697,,79697e" filled="f" strokecolor="#30373b" strokeweight=".32797mm">
                      <v:stroke endcap="round"/>
                      <v:path arrowok="t" o:connecttype="custom" o:connectlocs="97407,0;79106,79698;0,79698" o:connectangles="0,0,0"/>
                    </v:shape>
                    <v:shape id="Freeform: Shape 340" o:spid="_x0000_s1129" style="position:absolute;left:8380;top:10014;width:2421;height:59;visibility:visible;mso-wrap-style:square;v-text-anchor:middle" coordsize="242041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" path="m,1181l242632,e" filled="f" strokecolor="#30373b" strokeweight=".32797mm">
                      <v:stroke endcap="round"/>
                      <v:path arrowok="t" o:connecttype="custom" o:connectlocs="0,6971443;242633,0" o:connectangles="0,0"/>
                    </v:shape>
                    <v:shape id="Freeform: Shape 341" o:spid="_x0000_s1130" style="position:absolute;left:8174;top:10764;width:2952;height:59;visibility:visible;mso-wrap-style:square;v-text-anchor:middle" coordsize="295172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" path="m,1771l298125,e" filled="f" strokecolor="#30373b" strokeweight=".32797mm">
                      <v:stroke endcap="round"/>
                      <v:path arrowok="t" o:connecttype="custom" o:connectlocs="0,10454213;298126,0" o:connectangles="0,0"/>
                    </v:shape>
                    <v:shape id="Freeform: Shape 342" o:spid="_x0000_s1131" style="position:absolute;left:12489;top:6017;width:1535;height:1712;visibility:visible;mso-wrap-style:square;v-text-anchor:middle" coordsize="153489,17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" path="m,131057r33059,44866l158213,e" filled="f" strokecolor="#30373b" strokeweight=".32797mm">
                      <v:stroke endcap="round"/>
                      <v:path arrowok="t" o:connecttype="custom" o:connectlocs="0,131057;33059,175923;158214,0" o:connectangles="0,0,0"/>
                    </v:shape>
                    <v:shape id="Freeform: Shape 343" o:spid="_x0000_s1132" style="position:absolute;left:11557;top:6915;width:3246;height:2361;visibility:visible;mso-wrap-style:square;v-text-anchor:middle" coordsize="324690,23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" path="m325871,l165887,210753v-11807,17120,-30698,27156,-51360,27156c113937,237909,113346,237909,112756,237909,91504,237319,75564,226693,61396,207802l,119250e" filled="f" strokecolor="#30373b" strokeweight=".32797mm">
                      <v:stroke endcap="round"/>
                      <v:path arrowok="t" o:connecttype="custom" o:connectlocs="325871,0;165887,210753;114527,237909;112756,237909;61396,207802;0,119250" o:connectangles="0,0,0,0,0,0"/>
                    </v:shape>
                    <v:shape id="Freeform: Shape 344" o:spid="_x0000_s1133" style="position:absolute;left:8487;top:2853;width:118;height:118;visibility:visible;mso-wrap-style:square;v-text-anchor:middle" coordsize="11806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" path="m11807,5903v,3261,-2643,5904,-5903,5904c2643,11807,,9164,,5903,,2643,2643,,5904,v3260,,5903,2643,5903,5903xe" fillcolor="#30373b" strokecolor="#30373b" strokeweight=".32797mm">
                      <v:stroke endcap="round"/>
                      <v:path arrowok="t" o:connecttype="custom" o:connectlocs="11808,5903;5905,11808;0,5903;5905,0;11808,5903" o:connectangles="0,0,0,0,0"/>
                    </v:shape>
                    <v:shape id="Freeform: Shape 345" o:spid="_x0000_s1134" style="position:absolute;left:8121;top:2743;width:590;height:118;visibility:visible;mso-wrap-style:square;v-text-anchor:middle" coordsize="59034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" path="m63167,12776v,,-27746,-29517,-63167,1181e" filled="f" strokecolor="#30373b" strokeweight=".32797mm">
                      <v:stroke endcap="round"/>
                      <v:path arrowok="t" o:connecttype="custom" o:connectlocs="63168,12777;0,13958" o:connectangles="0,0"/>
                    </v:shape>
                    <v:shape id="Freeform: Shape 346" o:spid="_x0000_s1135" style="position:absolute;left:9945;top:2853;width:118;height:118;visibility:visible;mso-wrap-style:square;v-text-anchor:middle" coordsize="11806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" path="m11807,5903v,3261,-2643,5904,-5904,5904c2643,11807,,9164,,5903,,2643,2643,,5903,v3261,,5904,2643,5904,5903xe" fillcolor="#30373b" strokecolor="#30373b" strokeweight=".32797mm">
                      <v:stroke endcap="round"/>
                      <v:path arrowok="t" o:connecttype="custom" o:connectlocs="11808,5903;5903,11808;0,5903;5903,0;11808,5903" o:connectangles="0,0,0,0,0"/>
                    </v:shape>
                    <v:shape id="Freeform: Shape 347" o:spid="_x0000_s1136" style="position:absolute;left:9579;top:2733;width:590;height:118;visibility:visible;mso-wrap-style:square;v-text-anchor:middle" coordsize="59034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" path="m63167,13825v,,-33060,-31879,-63167,1181e" filled="f" strokecolor="#30373b" strokeweight=".32797mm">
                      <v:stroke endcap="round"/>
                      <v:path arrowok="t" o:connecttype="custom" o:connectlocs="63168,13826;0,15007" o:connectangles="0,0"/>
                    </v:shape>
                    <v:shape id="Freeform: Shape 348" o:spid="_x0000_s1137" style="position:absolute;left:9791;top:4400;width:2834;height:5018;visibility:visible;mso-wrap-style:square;v-text-anchor:middle" coordsize="283365,50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" path="m,l5313,74974v590,9445,8265,16530,17711,16530l103901,92094v27156,,52541,12988,68480,34240l286908,279234,167658,378412,93865,275101,85600,504155e" filled="f" strokecolor="#30373b" strokeweight=".32797mm">
                      <v:stroke endcap="round"/>
                      <v:path arrowok="t" o:connecttype="custom" o:connectlocs="0,0;5313,74974;23024,91504;103901,92094;172382,126334;286909,279235;167659,378413;93865,275102;85600,504156" o:connectangles="0,0,0,0,0,0,0,0,0"/>
                    </v:shape>
                    <v:shape id="Freeform: Shape 349" o:spid="_x0000_s1138" style="position:absolute;left:5145;top:4376;width:3306;height:5490;visibility:visible;mso-wrap-style:square;v-text-anchor:middle" coordsize="330593,54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" path="m335316,r-9445,77926c324690,86781,317016,93275,308160,93275r-92684,c194814,93275,174742,100949,159393,113937l,250897,110985,357749r86190,-82648l186549,550793e" filled="f" strokecolor="#30373b" strokeweight=".32797mm">
                      <v:stroke endcap="round"/>
                      <v:path arrowok="t" o:connecttype="custom" o:connectlocs="335317,0;325872,77926;308161,93275;215477,93275;159393,113937;0,250897;110985,357750;197176,275102;186550,550794" o:connectangles="0,0,0,0,0,0,0,0,0"/>
                    </v:shape>
                    <v:shape id="Freeform: Shape 350" o:spid="_x0000_s1139" style="position:absolute;left:7454;top:3054;width:236;height:59;visibility:visible;mso-wrap-style:square;v-text-anchor:middle" coordsize="23613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" path="m,2952l24794,e" filled="f" strokecolor="#30373b" strokeweight=".32797mm">
                      <v:stroke endcap="round"/>
                      <v:path arrowok="t" o:connecttype="custom" o:connectlocs="0,17425656;24795,0" o:connectangles="0,0"/>
                    </v:shape>
                    <v:shape id="Freeform: Shape 351" o:spid="_x0000_s1140" style="position:absolute;left:9036;top:3626;width:590;height:414;visibility:visible;mso-wrap-style:square;v-text-anchor:middle" coordsize="59034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" path="m,33650c20072,53721,63167,47818,61396,l34240,14759e" filled="f" strokecolor="#30373b" strokeweight=".32797mm">
                      <v:stroke endcap="round"/>
                      <v:path arrowok="t" o:connecttype="custom" o:connectlocs="0,33650;61397,0;34241,14759" o:connectangles="0,0,0"/>
                    </v:shape>
                    <v:group id="Graphic 6" o:spid="_x0000_s1141" style="position:absolute;left:5830;top:10083;width:2409;height:911" coordorigin="5830,10083" coordsize="240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    <v:shape id="Freeform: Shape 388" o:spid="_x0000_s1142" style="position:absolute;left:7182;top:10083;width:945;height:354;visibility:visible;mso-wrap-style:square;v-text-anchor:middle" coordsize="94455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" path="m,1942v17710,-4723,65528,,84419,5313c92684,9616,97997,17881,96226,26146,94455,32640,89732,36772,83239,37362e" filled="f" strokecolor="#30373b" strokeweight=".32797mm">
                        <v:stroke endcap="round"/>
                        <v:path arrowok="t" o:connecttype="custom" o:connectlocs="0,1942;84419,7255;96226,26147;83239,37363" o:connectangles="0,0,0,0"/>
                      </v:shape>
                      <v:shape id="Freeform: Shape 389" o:spid="_x0000_s1143" style="position:absolute;left:7058;top:10381;width:1181;height:414;visibility:visible;mso-wrap-style:square;v-text-anchor:middle" coordsize="118069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" path="m,4594c21252,-4852,81468,1642,108624,11678v8264,2952,12397,12397,9445,20662c115117,40605,105672,44738,97407,41786,94455,40605,92684,40015,89733,39424e" filled="f" strokecolor="#30373b" strokeweight=".32797mm">
                        <v:stroke endcap="round"/>
                        <v:path arrowok="t" o:connecttype="custom" o:connectlocs="0,4594;108624,11678;118069,32340;97407,41786;89733,39424" o:connectangles="0,0,0,0,0"/>
                      </v:shape>
                      <v:shape id="Freeform: Shape 390" o:spid="_x0000_s1144" style="position:absolute;left:5830;top:10404;width:2125;height:590;visibility:visible;mso-wrap-style:square;v-text-anchor:middle" coordsize="212524,5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" path="m118069,27156v14168,-1771,62577,-2361,82649,590c209573,28927,215476,37192,214295,45457v-1180,8855,-9445,14758,-17710,13578c172971,56083,123382,56673,99768,57264,91504,57854,60806,55493,57263,54312,30698,49589,7674,29517,,e" filled="f" strokecolor="#30373b" strokeweight=".32797mm">
                        <v:stroke endcap="round"/>
                        <v:path arrowok="t" o:connecttype="custom" o:connectlocs="118069,27156;200718,27746;214295,45458;196585,59036;99768,57265;57263,54313;0,0" o:connectangles="0,0,0,0,0,0,0"/>
                      </v:shape>
                    </v:group>
                    <v:shape id="Freeform: Shape 353" o:spid="_x0000_s1145" style="position:absolute;left:4559;top:6986;width:1239;height:3424;visibility:visible;mso-wrap-style:square;v-text-anchor:middle" coordsize="123972,34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" path="m69314,c51604,17120,29171,37192,17364,50179,10870,57264,5557,65528,2605,75564v-4723,15940,-2952,33060,4723,47818l127168,342991e" filled="f" strokecolor="#30373b" strokeweight=".32797mm">
                      <v:stroke endcap="round"/>
                      <v:path arrowok="t" o:connecttype="custom" o:connectlocs="69315,0;17364,50179;2605,75564;7328,123382;127169,342992" o:connectangles="0,0,0,0,0"/>
                    </v:shape>
                    <v:shape id="Freeform: Shape 354" o:spid="_x0000_s1146" style="position:absolute;left:5818;top:7830;width:1830;height:2243;visibility:visible;mso-wrap-style:square;v-text-anchor:middle" coordsize="183007,22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" path="m30108,l,33650,88552,206031v10626,10035,47818,-4133,69070,-15940c167658,184188,178875,179465,183598,191272v4132,10626,-18301,28337,-36012,33650e" filled="f" strokecolor="#30373b" strokeweight=".32797mm">
                      <v:stroke endcap="round"/>
                      <v:path arrowok="t" o:connecttype="custom" o:connectlocs="30108,0;0,33650;88552,206031;157622,190091;183598,191272;147586,224922" o:connectangles="0,0,0,0,0,0"/>
                    </v:shape>
                    <v:shape id="Freeform: Shape 355" o:spid="_x0000_s1147" style="position:absolute;left:6987;top:21785;width:1594;height:60;visibility:visible;mso-wrap-style:square;v-text-anchor:middle" coordsize="159393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" path="m,l161164,e" filled="f" strokecolor="#30373b" strokeweight=".32797mm">
                      <v:stroke endcap="round"/>
                      <v:path arrowok="t" o:connecttype="custom" o:connectlocs="0,0;161164,0" o:connectangles="0,0"/>
                    </v:shape>
                    <v:shape id="Freeform: Shape 356" o:spid="_x0000_s1148" style="position:absolute;left:6987;top:20664;width:1594;height:1417;visibility:visible;mso-wrap-style:square;v-text-anchor:middle" coordsize="159393,14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" path="m,l,144635r161164,l161164,33059e" filled="f" strokecolor="#30373b" strokeweight=".32797mm">
                      <v:stroke endcap="round"/>
                      <v:path arrowok="t" o:connecttype="custom" o:connectlocs="0,0;0,144636;161164,144636;161164,33059" o:connectangles="0,0,0,0"/>
                    </v:shape>
                    <v:shape id="Freeform: Shape 357" o:spid="_x0000_s1149" style="position:absolute;left:6987;top:21236;width:1594;height:532;visibility:visible;mso-wrap-style:square;v-text-anchor:middle" coordsize="159393,5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" path="m,54913c,24215,41324,10,80877,10v37192,-590,80878,24205,80878,54903e" filled="f" strokecolor="#30373b" strokeweight=".32797mm">
                      <v:stroke endcap="round"/>
                      <v:path arrowok="t" o:connecttype="custom" o:connectlocs="0,54913;80877,10;161755,54913" o:connectangles="0,0,0"/>
                    </v:shape>
                    <v:shape id="Freeform: Shape 358" o:spid="_x0000_s1150" style="position:absolute;left:11964;top:20469;width:3129;height:1594;visibility:visible;mso-wrap-style:square;v-text-anchor:middle" coordsize="312883,15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" path="m,590l1181,163526r311112,c318196,116889,307570,96817,295763,87371,280414,74384,264475,82648,219608,66119,205440,60806,192453,56083,178284,45457,158213,30698,147586,12397,141683,e" filled="f" strokecolor="#30373b" strokeweight=".32797mm">
                      <v:stroke endcap="round"/>
                      <v:path arrowok="t" o:connecttype="custom" o:connectlocs="0,590;1181,163526;312293,163526;295763,87371;219608,66119;178284,45457;141683,0" o:connectangles="0,0,0,0,0,0,0"/>
                    </v:shape>
                    <v:shape id="Freeform: Shape 359" o:spid="_x0000_s1151" style="position:absolute;left:12418;top:21803;width:2657;height:59;visibility:visible;mso-wrap-style:square;v-text-anchor:middle" coordsize="265655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" path="m268607,l,e" filled="f" strokecolor="#30373b" strokeweight=".32797mm">
                      <v:stroke endcap="round"/>
                      <v:path arrowok="t" o:connecttype="custom" o:connectlocs="268608,0;0,0" o:connectangles="0,0"/>
                    </v:shape>
                    <v:shape id="Freeform: Shape 360" o:spid="_x0000_s1152" style="position:absolute;left:13469;top:20924;width:236;height:295;visibility:visible;mso-wrap-style:square;v-text-anchor:middle" coordsize="23613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" path="m27746,l,33059e" filled="f" strokecolor="#30373b" strokeweight=".32797mm">
                      <v:stroke endcap="round"/>
                      <v:path arrowok="t" o:connecttype="custom" o:connectlocs="27747,0;0,33059" o:connectangles="0,0"/>
                    </v:shape>
                    <v:shape id="Freeform: Shape 361" o:spid="_x0000_s1153" style="position:absolute;left:13274;top:20752;width:237;height:296;visibility:visible;mso-wrap-style:square;v-text-anchor:middle" coordsize="23613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" path="m28927,l,33650e" filled="f" strokecolor="#30373b" strokeweight=".32797mm">
                      <v:stroke endcap="round"/>
                      <v:path arrowok="t" o:connecttype="custom" o:connectlocs="28928,0;0,33650" o:connectangles="0,0"/>
                    </v:shape>
                    <v:shape id="Freeform: Shape 362" o:spid="_x0000_s1154" style="position:absolute;left:16114;top:3491;width:59;height:1771;visibility:visible;mso-wrap-style:square;v-text-anchor:middle" coordsize="5903,17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" path="m,180646l,e" filled="f" strokecolor="#30373b" strokeweight=".32797mm">
                      <v:stroke endcap="round"/>
                      <v:path arrowok="t" o:connecttype="custom" o:connectlocs="0,180647;0,0" o:connectangles="0,0"/>
                    </v:shape>
                    <v:shape id="Freeform: Shape 363" o:spid="_x0000_s1155" style="position:absolute;left:15896;top:5297;width:472;height:59;visibility:visible;mso-wrap-style:square;v-text-anchor:middle" coordsize="47227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" path="m,l51950,e" filled="f" strokecolor="#30373b" strokeweight=".32797mm">
                      <v:stroke endcap="round"/>
                      <v:path arrowok="t" o:connecttype="custom" o:connectlocs="0,0;51951,0" o:connectangles="0,0"/>
                    </v:shape>
                    <v:shape id="Freeform: Shape 364" o:spid="_x0000_s1156" style="position:absolute;left:10529;top:10764;width:886;height:1417;visibility:visible;mso-wrap-style:square;v-text-anchor:middle" coordsize="88551,14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" path="m,l11217,95046v1771,13578,10626,24794,23614,28927l91504,143454e" filled="f" strokecolor="#30373b" strokeweight=".32797mm">
                      <v:stroke endcap="round"/>
                      <v:path arrowok="t" o:connecttype="custom" o:connectlocs="0,0;11217,95047;34831,123974;91505,143455" o:connectangles="0,0,0,0"/>
                    </v:shape>
                    <v:shape id="Freeform: Shape 365" o:spid="_x0000_s1157" style="position:absolute;left:6598;top:11000;width:767;height:1122;visibility:visible;mso-wrap-style:square;v-text-anchor:middle" coordsize="76744,1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" path="m79697,l70841,71432c69070,85010,60215,96226,47228,100359l,116298e" filled="f" strokecolor="#30373b" strokeweight=".32797mm">
                      <v:stroke endcap="round"/>
                      <v:path arrowok="t" o:connecttype="custom" o:connectlocs="79698,0;70842,71433;47229,100360;0,116299" o:connectangles="0,0,0,0"/>
                    </v:shape>
                    <v:shape id="Freeform: Shape 366" o:spid="_x0000_s1158" style="position:absolute;left:9000;top:3154;width:177;height:295;visibility:visible;mso-wrap-style:square;v-text-anchor:middle" coordsize="17710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" path="m1222,l41,16530v-591,7084,5313,13578,12397,13578l19522,30108e" filled="f" strokecolor="#30373b" strokeweight=".32797mm">
                      <v:stroke endcap="round"/>
                      <v:path arrowok="t" o:connecttype="custom" o:connectlocs="1222,0;41,16530;12438,30108;19522,30108" o:connectangles="0,0,0,0"/>
                    </v:shape>
                    <v:shape id="Freeform: Shape 367" o:spid="_x0000_s1159" style="position:absolute;left:7572;top:934;width:1594;height:1299;visibility:visible;mso-wrap-style:square;v-text-anchor:middle" coordsize="159393,12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" path="m161164,r,c85600,,21252,54902,,129876e" filled="f" strokecolor="#30373b" strokeweight=".32797mm">
                      <v:stroke endcap="round"/>
                      <v:path arrowok="t" o:connecttype="custom" o:connectlocs="161164,0;161164,0;0,129876" o:connectangles="0,0,0"/>
                    </v:shape>
                    <v:shape id="Freeform: Shape 368" o:spid="_x0000_s1160" style="position:absolute;left:9567;top:982;width:1181;height:1180;visibility:visible;mso-wrap-style:square;v-text-anchor:middle" coordsize="118069,1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" path="m,c56673,14168,102720,60215,121611,120431e" filled="f" strokecolor="#30373b" strokeweight=".32797mm">
                      <v:stroke endcap="round"/>
                      <v:path arrowok="t" o:connecttype="custom" o:connectlocs="0,0;121611,120431" o:connectangles="0,0"/>
                    </v:shape>
                    <v:shape id="Freeform: Shape 369" o:spid="_x0000_s1161" style="position:absolute;left:9852;top:1601;width:237;height:649;visibility:visible;mso-wrap-style:square;v-text-anchor:middle" coordsize="23613,6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" path="m979,8924c11605,24864,17508,44345,17508,63236v,7675,11807,7675,11807,c28725,41984,22821,20731,11014,2431,6882,-3473,-3154,2431,979,8924r,xe" fillcolor="#30373b" stroked="f" strokeweight=".16397mm">
                      <v:stroke joinstyle="miter"/>
                      <v:path arrowok="t" o:connecttype="custom" o:connectlocs="979,8924;17509,63236;29316,63236;11014,2431;979,8924;979,8924" o:connectangles="0,0,0,0,0,0"/>
                    </v:shape>
                    <v:shape id="Freeform: Shape 370" o:spid="_x0000_s1162" style="position:absolute;left:11438;top:6885;width:945;height:768;visibility:visible;mso-wrap-style:square;v-text-anchor:middle" coordsize="94455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" path="m99178,l,80287e" filled="f" strokecolor="#30373b" strokeweight=".32797mm">
                      <v:stroke endcap="round"/>
                      <v:path arrowok="t" o:connecttype="custom" o:connectlocs="99178,0;0,80288" o:connectangles="0,0"/>
                    </v:shape>
                    <v:shape id="Freeform: Shape 371" o:spid="_x0000_s1163" style="position:absolute;left:5683;top:6814;width:826;height:827;visibility:visible;mso-wrap-style:square;v-text-anchor:middle" coordsize="82648,8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" path="m,l86781,86190e" filled="f" strokecolor="#30373b" strokeweight=".32797mm">
                      <v:stroke endcap="round"/>
                      <v:path arrowok="t" o:connecttype="custom" o:connectlocs="0,0;86781,86190" o:connectangles="0,0"/>
                    </v:shape>
                    <v:shape id="Freeform: Shape 372" o:spid="_x0000_s1164" style="position:absolute;left:9260;top:10020;width:59;height:708;visibility:visible;mso-wrap-style:square;v-text-anchor:middle" coordsize="5903,7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" path="m,l,75564e" filled="f" strokecolor="#30373b" strokeweight=".32797mm">
                      <v:stroke endcap="round"/>
                      <v:path arrowok="t" o:connecttype="custom" o:connectlocs="0,0;0,75564" o:connectangles="0,0"/>
                    </v:shape>
                    <v:shape id="Freeform: Shape 373" o:spid="_x0000_s1165" style="position:absolute;left:11250;top:14111;width:1416;height:1594;visibility:visible;mso-wrap-style:square;v-text-anchor:middle" coordsize="141682,15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" path="m105672,l,20072,7084,59625,117479,38963r28336,72022c148767,118069,147586,126334,143454,132828r-1181,2361c138731,140502,133418,144044,126924,145225l48408,159984v-4132,590,-8265,590,-12397,-1181l32469,157622c24204,154671,18301,146996,17120,138141l13578,106262e" filled="f" strokecolor="#30373b" strokeweight=".32797mm">
                      <v:stroke endcap="round"/>
                      <v:path arrowok="t" o:connecttype="custom" o:connectlocs="105673,0;0,20072;7084,59625;117480,38963;145816,110985;143455,132828;142274,135189;126925,145225;48408,159984;36011,158803;32469,157622;17120,138141;13578,106262" o:connectangles="0,0,0,0,0,0,0,0,0,0,0,0,0"/>
                    </v:shape>
                    <v:shape id="Freeform: Shape 374" o:spid="_x0000_s1166" style="position:absolute;left:8882;top:10350;width:118;height:119;visibility:visible;mso-wrap-style:square;v-text-anchor:middle" coordsize="11806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" path="m11807,5903v,3261,-2643,5904,-5904,5904c2643,11807,,9164,,5903,,2643,2643,,5903,v3261,,5904,2643,5904,5903xe" fillcolor="#30373b" strokecolor="#30373b" strokeweight=".32797mm">
                      <v:stroke endcap="round"/>
                      <v:path arrowok="t" o:connecttype="custom" o:connectlocs="11808,5903;5903,11808;0,5903;5903,0;11808,5903" o:connectangles="0,0,0,0,0"/>
                    </v:shape>
                    <v:shape id="Freeform: Shape 375" o:spid="_x0000_s1167" style="position:absolute;left:11751;top:14619;width:59;height:767;visibility:visible;mso-wrap-style:square;v-text-anchor:middle" coordsize="5903,76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" path="m11217,76745l,e" filled="f" strokecolor="#30373b" strokeweight=".32797mm">
                      <v:stroke endcap="round"/>
                      <v:path arrowok="t" o:connecttype="custom" o:connectlocs="11217,76746;0,0" o:connectangles="0,0"/>
                    </v:shape>
                    <v:shape id="Freeform: Shape 376" o:spid="_x0000_s1168" style="position:absolute;left:7796;top:5309;width:2184;height:649;visibility:visible;mso-wrap-style:square;v-text-anchor:middle" coordsize="218427,6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" path="m218428,43686c196585,56673,168249,67890,133418,67890,50770,68480,4132,6494,,e" filled="f" strokecolor="#30373b" strokeweight=".32797mm">
                      <v:stroke endcap="round"/>
                      <v:path arrowok="t" o:connecttype="custom" o:connectlocs="218429,43686;133419,67890;0,0" o:connectangles="0,0,0"/>
                    </v:shape>
                    <v:group id="Graphic 6" o:spid="_x0000_s1169" style="position:absolute;left:14071;top:5386;width:2421;height:1600" coordorigin="14071,5386" coordsize="242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<v:shape id="Freeform: Shape 385" o:spid="_x0000_s1170" style="position:absolute;left:14071;top:5386;width:2421;height:886;visibility:visible;mso-wrap-style:square;v-text-anchor:middle" coordsize="242041,8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" path="m,63089c23614,31210,56673,25307,69661,24716v5903,-590,11216,-1180,17120,-2361c109214,17042,127515,10548,137550,5235v9446,-5313,17121,-7084,24205,-2952c168839,6416,169429,14680,165297,21765v-4133,7084,-25975,25384,-56673,33649c108033,55414,108033,56005,108624,56595v53131,18891,111575,-2952,115117,-4723c234367,47149,242042,52463,244403,56005v5313,6493,3542,15939,-2951,20662c241452,76667,224331,90245,192453,90245e" filled="f" strokecolor="#30373b" strokeweight=".32797mm">
                        <v:stroke endcap="round"/>
                        <v:path arrowok="t" o:connecttype="custom" o:connectlocs="0,63090;69661,24716;86781,22355;137551,5235;161756,2283;165298,21765;108624,55415;108624,56596;223742,51873;244404,56006;241453,76668;192454,90246" o:connectangles="0,0,0,0,0,0,0,0,0,0,0,0"/>
                      </v:shape>
                      <v:shape id="Freeform: Shape 386" o:spid="_x0000_s1171" style="position:absolute;left:15390;top:6184;width:649;height:296;visibility:visible;mso-wrap-style:square;v-text-anchor:middle" coordsize="64938,2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" path="m15168,27572c8674,27572,2180,22849,409,17536,-1362,10452,2770,3958,9854,1596,13397,-175,44685,-3126,60624,9861v5904,4723,9446,11217,5313,19482c63576,33475,58853,34656,58853,34656e" filled="f" strokecolor="#30373b" strokeweight=".32797mm">
                        <v:stroke endcap="round"/>
                        <v:path arrowok="t" o:connecttype="custom" o:connectlocs="15168,27572;409,17536;9854,1596;60624,9861;65937,29343;58853,34656" o:connectangles="0,0,0,0,0,0"/>
                      </v:shape>
                      <v:shape id="Freeform: Shape 387" o:spid="_x0000_s1172" style="position:absolute;left:14815;top:6454;width:1240;height:532;visibility:visible;mso-wrap-style:square;v-text-anchor:middle" coordsize="123972,5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" path="m94455,24795v-8855,-2362,-20072,590,-20072,590c67299,27156,60215,23023,58444,16530,56673,10036,60215,3542,66709,1771r590,c69661,1181,77335,,83239,v10626,,22433,,35420,9446c124563,13578,126334,24204,122201,31879v-2951,5903,-7674,18300,-54311,22433l67890,54312c57263,53721,12987,47228,,46637e" filled="f" strokecolor="#30373b" strokeweight=".32797mm">
                        <v:stroke endcap="round"/>
                        <v:path arrowok="t" o:connecttype="custom" o:connectlocs="94456,24795;74384,25385;58444,16530;66710,1771;67300,1771;83240,0;118660,9446;122202,31879;67891,54312;67891,54312;0,46637" o:connectangles="0,0,0,0,0,0,0,0,0,0,0"/>
                      </v:shape>
                    </v:group>
                    <v:shape id="Freeform: Shape 378" o:spid="_x0000_s1173" style="position:absolute;left:7530;top:20888;width:591;height:59;visibility:visible;mso-wrap-style:square;v-text-anchor:middle" coordsize="59034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" path="m,l64348,e" filled="f" strokecolor="#30373b" strokeweight=".32797mm">
                      <v:stroke endcap="round"/>
                      <v:path arrowok="t" o:connecttype="custom" o:connectlocs="0,0;64349,0" o:connectangles="0,0"/>
                    </v:shape>
                    <v:shape id="Freeform: Shape 379" o:spid="_x0000_s1174" style="position:absolute;left:7530;top:20623;width:591;height:59;visibility:visible;mso-wrap-style:square;v-text-anchor:middle" coordsize="59034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" path="m,l64348,e" filled="f" strokecolor="#30373b" strokeweight=".32797mm">
                      <v:stroke endcap="round"/>
                      <v:path arrowok="t" o:connecttype="custom" o:connectlocs="0,0;64349,0" o:connectangles="0,0"/>
                    </v:shape>
                    <v:group id="Graphic 6" o:spid="_x0000_s1175" style="position:absolute;left:10506;top:2706;width:590;height:649" coordorigin="10506,2706" coordsize="590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<v:shape id="Freeform: Shape 383" o:spid="_x0000_s1176" style="position:absolute;left:10506;top:2706;width:590;height:649;visibility:visible;mso-wrap-style:square;v-text-anchor:middle" coordsize="59034,6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" path="m8855,5307c12397,2945,16530,1765,20662,584v18891,-3542,36602,9445,40144,27746c64348,47221,51360,64932,33059,68474,20072,70835,7675,65522,,56076e" filled="f" strokecolor="#30373b" strokeweight=".32797mm">
                        <v:stroke endcap="round"/>
                        <v:path arrowok="t" o:connecttype="custom" o:connectlocs="8855,5307;20662,584;60807,28330;33060,68474;0,56076" o:connectangles="0,0,0,0,0"/>
                      </v:shape>
                      <v:shape id="Freeform: Shape 384" o:spid="_x0000_s1177" style="position:absolute;left:10642;top:3036;width:236;height:59;visibility:visible;mso-wrap-style:square;v-text-anchor:middle" coordsize="23613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" path="m25975,2952l,e" filled="f" strokecolor="#30373b" strokeweight=".32797mm">
                        <v:stroke endcap="round"/>
                        <v:path arrowok="t" o:connecttype="custom" o:connectlocs="25976,17425656;0,0" o:connectangles="0,0"/>
                      </v:shape>
                    </v:group>
                    <v:shape id="Freeform: Shape 381" o:spid="_x0000_s1178" style="position:absolute;left:7254;top:2754;width:532;height:590;visibility:visible;mso-wrap-style:square;v-text-anchor:middle" coordsize="53131,5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" path="m57126,51813c50042,60668,38235,65391,26428,63620,9308,60668,-2499,44138,453,26428,3404,9308,19934,-2499,37645,453v4132,590,7674,2361,11216,4132e" filled="f" strokecolor="#30373b" strokeweight=".32797mm">
                      <v:stroke endcap="round"/>
                      <v:path arrowok="t" o:connecttype="custom" o:connectlocs="57126,51814;26428,63621;453,26428;37645,453;48861,4585" o:connectangles="0,0,0,0,0"/>
                    </v:shape>
                    <v:shape id="Freeform: Shape 382" o:spid="_x0000_s1179" style="position:absolute;left:7820;top:3266;width:2656;height:1299;visibility:visible;mso-wrap-style:square;v-text-anchor:middle" coordsize="265655,12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" path="m268607,c257391,69070,201898,132237,134599,132237r,c66119,132237,9446,71432,,590e" filled="f" strokecolor="#30373b" strokeweight=".32797mm">
                      <v:stroke endcap="round"/>
                      <v:path arrowok="t" o:connecttype="custom" o:connectlocs="268608,0;134600,132237;134600,132237;0,590" o:connectangles="0,0,0,0"/>
                    </v:shape>
                  </v:group>
                </v:group>
                <w10:wrap type="tight" anchorx="margin"/>
              </v:group>
            </w:pict>
          </mc:Fallback>
        </mc:AlternateContent>
      </w:r>
      <w:r w:rsidR="002175F6">
        <w:t>Sådan forbereder g</w:t>
      </w:r>
      <w:r w:rsidR="002175F6" w:rsidRPr="00DB796A">
        <w:t>ruppe</w:t>
      </w:r>
      <w:r w:rsidR="002175F6">
        <w:t>rne</w:t>
      </w:r>
      <w:r w:rsidR="0090263C">
        <w:t>, der er fysisk sammen,</w:t>
      </w:r>
      <w:r w:rsidR="002175F6">
        <w:t xml:space="preserve"> sig</w:t>
      </w:r>
      <w:r w:rsidR="002175F6" w:rsidRPr="003C10E8">
        <w:t>:</w:t>
      </w:r>
    </w:p>
    <w:p w14:paraId="2FF91E96" w14:textId="4FF175A1" w:rsidR="002175F6" w:rsidRPr="00B75FC4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A</w:t>
      </w:r>
      <w:r w:rsidRPr="00B75FC4">
        <w:rPr>
          <w:rFonts w:cs="Open Sans Light"/>
          <w:sz w:val="22"/>
          <w:szCs w:val="22"/>
        </w:rPr>
        <w:t xml:space="preserve">lle </w:t>
      </w:r>
      <w:r>
        <w:rPr>
          <w:rFonts w:cs="Open Sans Light"/>
          <w:sz w:val="22"/>
          <w:szCs w:val="22"/>
        </w:rPr>
        <w:t xml:space="preserve">i gruppen skal helst </w:t>
      </w:r>
      <w:r w:rsidR="0090263C">
        <w:rPr>
          <w:rFonts w:cs="Open Sans Light"/>
          <w:sz w:val="22"/>
          <w:szCs w:val="22"/>
        </w:rPr>
        <w:t xml:space="preserve">deltage med </w:t>
      </w:r>
      <w:r>
        <w:rPr>
          <w:rFonts w:cs="Open Sans Light"/>
          <w:sz w:val="22"/>
          <w:szCs w:val="22"/>
        </w:rPr>
        <w:t xml:space="preserve">deres egen computer. </w:t>
      </w:r>
    </w:p>
    <w:p w14:paraId="031738E9" w14:textId="408FD817" w:rsidR="002175F6" w:rsidRPr="00B75FC4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Gruppen kan have en </w:t>
      </w:r>
      <w:r w:rsidRPr="00B75FC4">
        <w:rPr>
          <w:rFonts w:cs="Open Sans Light"/>
          <w:sz w:val="22"/>
          <w:szCs w:val="22"/>
        </w:rPr>
        <w:t xml:space="preserve">fælles </w:t>
      </w:r>
      <w:r>
        <w:rPr>
          <w:rFonts w:cs="Open Sans Light"/>
          <w:sz w:val="22"/>
          <w:szCs w:val="22"/>
        </w:rPr>
        <w:t>højtaler</w:t>
      </w:r>
      <w:r w:rsidRPr="00B75FC4">
        <w:rPr>
          <w:rFonts w:cs="Open Sans Light"/>
          <w:sz w:val="22"/>
          <w:szCs w:val="22"/>
        </w:rPr>
        <w:t xml:space="preserve"> og lyd</w:t>
      </w:r>
      <w:r>
        <w:rPr>
          <w:rFonts w:cs="Open Sans Light"/>
          <w:sz w:val="22"/>
          <w:szCs w:val="22"/>
        </w:rPr>
        <w:t xml:space="preserve"> – </w:t>
      </w:r>
      <w:r w:rsidR="0090263C">
        <w:rPr>
          <w:rFonts w:cs="Open Sans Light"/>
          <w:sz w:val="22"/>
          <w:szCs w:val="22"/>
        </w:rPr>
        <w:t>for eksempel</w:t>
      </w:r>
      <w:r>
        <w:rPr>
          <w:rFonts w:cs="Open Sans Light"/>
          <w:sz w:val="22"/>
          <w:szCs w:val="22"/>
        </w:rPr>
        <w:t xml:space="preserve"> en trådløs bordhøjtaler med mikrofon.</w:t>
      </w:r>
    </w:p>
    <w:p w14:paraId="2CEF0302" w14:textId="64BB2D00" w:rsidR="002175F6" w:rsidRPr="00B75FC4" w:rsidRDefault="002175F6" w:rsidP="002175F6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Gruppen </w:t>
      </w:r>
      <w:r w:rsidRPr="00B75FC4">
        <w:rPr>
          <w:rFonts w:cs="Open Sans Light"/>
          <w:sz w:val="22"/>
          <w:szCs w:val="22"/>
        </w:rPr>
        <w:t>kan koble en c</w:t>
      </w:r>
      <w:r>
        <w:rPr>
          <w:rFonts w:cs="Open Sans Light"/>
          <w:sz w:val="22"/>
          <w:szCs w:val="22"/>
        </w:rPr>
        <w:t xml:space="preserve">omputer til en større skærm, så de sammen kan se eventuelle </w:t>
      </w:r>
      <w:r w:rsidRPr="00B75FC4">
        <w:rPr>
          <w:rFonts w:cs="Open Sans Light"/>
          <w:sz w:val="22"/>
          <w:szCs w:val="22"/>
        </w:rPr>
        <w:t>præsentationer</w:t>
      </w:r>
      <w:r w:rsidR="0090263C">
        <w:rPr>
          <w:rFonts w:cs="Open Sans Light"/>
          <w:sz w:val="22"/>
          <w:szCs w:val="22"/>
        </w:rPr>
        <w:t xml:space="preserve"> under mødet</w:t>
      </w:r>
      <w:r>
        <w:rPr>
          <w:rFonts w:cs="Open Sans Light"/>
          <w:sz w:val="22"/>
          <w:szCs w:val="22"/>
        </w:rPr>
        <w:t>.</w:t>
      </w:r>
    </w:p>
    <w:p w14:paraId="331461CF" w14:textId="50206325" w:rsidR="002175F6" w:rsidRDefault="002175F6" w:rsidP="006E2AC5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”</w:t>
      </w:r>
      <w:r w:rsidRPr="00B75FC4">
        <w:rPr>
          <w:rFonts w:cs="Open Sans Light"/>
          <w:sz w:val="22"/>
          <w:szCs w:val="22"/>
        </w:rPr>
        <w:t>Breakout room</w:t>
      </w:r>
      <w:r>
        <w:rPr>
          <w:rFonts w:cs="Open Sans Light"/>
          <w:sz w:val="22"/>
          <w:szCs w:val="22"/>
        </w:rPr>
        <w:t>”</w:t>
      </w:r>
      <w:r w:rsidRPr="00B75FC4">
        <w:rPr>
          <w:rFonts w:cs="Open Sans Light"/>
          <w:sz w:val="22"/>
          <w:szCs w:val="22"/>
        </w:rPr>
        <w:t>-</w:t>
      </w:r>
      <w:r>
        <w:rPr>
          <w:rFonts w:cs="Open Sans Light"/>
          <w:sz w:val="22"/>
          <w:szCs w:val="22"/>
        </w:rPr>
        <w:t xml:space="preserve"> </w:t>
      </w:r>
      <w:r w:rsidRPr="00B75FC4">
        <w:rPr>
          <w:rFonts w:cs="Open Sans Light"/>
          <w:sz w:val="22"/>
          <w:szCs w:val="22"/>
        </w:rPr>
        <w:t>øvelser og tale</w:t>
      </w:r>
      <w:r w:rsidR="0090263C">
        <w:rPr>
          <w:rFonts w:cs="Open Sans Light"/>
          <w:sz w:val="22"/>
          <w:szCs w:val="22"/>
        </w:rPr>
        <w:t xml:space="preserve"> i plenum foregår fra egen computer</w:t>
      </w:r>
      <w:r>
        <w:rPr>
          <w:rFonts w:cs="Open Sans Light"/>
          <w:sz w:val="22"/>
          <w:szCs w:val="22"/>
        </w:rPr>
        <w:t xml:space="preserve"> ved at slå lyden til, mens andre i samme fysiske rum har slået deres lyd fra.</w:t>
      </w:r>
    </w:p>
    <w:p w14:paraId="05885098" w14:textId="42167979" w:rsidR="006E2AC5" w:rsidRPr="006E2AC5" w:rsidRDefault="006E2AC5" w:rsidP="006E2AC5">
      <w:pPr>
        <w:ind w:right="707"/>
        <w:rPr>
          <w:rFonts w:cs="Open Sans Light"/>
          <w:sz w:val="22"/>
          <w:szCs w:val="22"/>
        </w:rPr>
      </w:pPr>
    </w:p>
    <w:p w14:paraId="5E2384E3" w14:textId="25C87A72" w:rsidR="00B56FC5" w:rsidRPr="00B56FC5" w:rsidRDefault="0090263C" w:rsidP="00C95F2B">
      <w:pPr>
        <w:pStyle w:val="Overskrift2"/>
        <w:ind w:right="707"/>
      </w:pPr>
      <w:r>
        <w:t xml:space="preserve">Sådan forbereder de </w:t>
      </w:r>
      <w:r w:rsidR="00B56FC5" w:rsidRPr="00B56FC5">
        <w:t>virtuelle deltagere</w:t>
      </w:r>
      <w:r>
        <w:t xml:space="preserve"> sig</w:t>
      </w:r>
      <w:r w:rsidR="00B56FC5" w:rsidRPr="003C10E8">
        <w:t>:</w:t>
      </w:r>
    </w:p>
    <w:p w14:paraId="3E22C30D" w14:textId="170E23E2" w:rsidR="00D83F53" w:rsidRPr="00D83F53" w:rsidRDefault="006E2AC5" w:rsidP="00C95F2B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4389" behindDoc="1" locked="0" layoutInCell="1" allowOverlap="1" wp14:anchorId="7B1D3190" wp14:editId="1FCEAE83">
                <wp:simplePos x="0" y="0"/>
                <wp:positionH relativeFrom="column">
                  <wp:posOffset>5222869</wp:posOffset>
                </wp:positionH>
                <wp:positionV relativeFrom="paragraph">
                  <wp:posOffset>8255</wp:posOffset>
                </wp:positionV>
                <wp:extent cx="1367155" cy="781050"/>
                <wp:effectExtent l="0" t="0" r="23495" b="19050"/>
                <wp:wrapTight wrapText="bothSides">
                  <wp:wrapPolygon edited="0">
                    <wp:start x="14748" y="0"/>
                    <wp:lineTo x="3612" y="3161"/>
                    <wp:lineTo x="1505" y="4215"/>
                    <wp:lineTo x="602" y="10010"/>
                    <wp:lineTo x="0" y="19493"/>
                    <wp:lineTo x="0" y="20546"/>
                    <wp:lineTo x="9932" y="21600"/>
                    <wp:lineTo x="21670" y="21600"/>
                    <wp:lineTo x="21670" y="18439"/>
                    <wp:lineTo x="21068" y="7902"/>
                    <wp:lineTo x="18961" y="2107"/>
                    <wp:lineTo x="17758" y="0"/>
                    <wp:lineTo x="14748" y="0"/>
                  </wp:wrapPolygon>
                </wp:wrapTight>
                <wp:docPr id="297" name="Group 26" descr="tegning med en person der er individuel virtuel mødedeltager med egen bærbar computr med webkamera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781050"/>
                          <a:chOff x="0" y="0"/>
                          <a:chExt cx="1238865" cy="599857"/>
                        </a:xfrm>
                      </wpg:grpSpPr>
                      <wpg:grpSp>
                        <wpg:cNvPr id="298" name="Group 402"/>
                        <wpg:cNvGrpSpPr/>
                        <wpg:grpSpPr>
                          <a:xfrm>
                            <a:off x="642730" y="0"/>
                            <a:ext cx="522215" cy="373246"/>
                            <a:chOff x="642730" y="0"/>
                            <a:chExt cx="539751" cy="465138"/>
                          </a:xfrm>
                        </wpg:grpSpPr>
                        <wpg:grpSp>
                          <wpg:cNvPr id="299" name="Group 403"/>
                          <wpg:cNvGrpSpPr/>
                          <wpg:grpSpPr>
                            <a:xfrm>
                              <a:off x="642730" y="171450"/>
                              <a:ext cx="517525" cy="207963"/>
                              <a:chOff x="642730" y="171450"/>
                              <a:chExt cx="517525" cy="207963"/>
                            </a:xfrm>
                            <a:solidFill>
                              <a:srgbClr val="C0C0C0"/>
                            </a:solidFill>
                          </wpg:grpSpPr>
                          <wps:wsp>
                            <wps:cNvPr id="300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052305" y="171450"/>
                                <a:ext cx="107950" cy="207963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46"/>
                                  <a:gd name="T2" fmla="*/ 1 w 24"/>
                                  <a:gd name="T3" fmla="*/ 0 h 46"/>
                                  <a:gd name="T4" fmla="*/ 24 w 24"/>
                                  <a:gd name="T5" fmla="*/ 23 h 46"/>
                                  <a:gd name="T6" fmla="*/ 24 w 24"/>
                                  <a:gd name="T7" fmla="*/ 23 h 46"/>
                                  <a:gd name="T8" fmla="*/ 1 w 24"/>
                                  <a:gd name="T9" fmla="*/ 46 h 46"/>
                                  <a:gd name="T10" fmla="*/ 0 w 24"/>
                                  <a:gd name="T11" fmla="*/ 46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4" h="46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4" y="0"/>
                                      <a:pt x="24" y="10"/>
                                      <a:pt x="24" y="23"/>
                                    </a:cubicBezTo>
                                    <a:cubicBezTo>
                                      <a:pt x="24" y="23"/>
                                      <a:pt x="24" y="23"/>
                                      <a:pt x="24" y="23"/>
                                    </a:cubicBezTo>
                                    <a:cubicBezTo>
                                      <a:pt x="24" y="36"/>
                                      <a:pt x="14" y="46"/>
                                      <a:pt x="1" y="46"/>
                                    </a:cubicBez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93E45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1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642730" y="171450"/>
                                <a:ext cx="112713" cy="207963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46 h 46"/>
                                  <a:gd name="T2" fmla="*/ 23 w 25"/>
                                  <a:gd name="T3" fmla="*/ 46 h 46"/>
                                  <a:gd name="T4" fmla="*/ 0 w 25"/>
                                  <a:gd name="T5" fmla="*/ 23 h 46"/>
                                  <a:gd name="T6" fmla="*/ 0 w 25"/>
                                  <a:gd name="T7" fmla="*/ 23 h 46"/>
                                  <a:gd name="T8" fmla="*/ 23 w 25"/>
                                  <a:gd name="T9" fmla="*/ 0 h 46"/>
                                  <a:gd name="T10" fmla="*/ 25 w 25"/>
                                  <a:gd name="T11" fmla="*/ 0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5" h="46">
                                    <a:moveTo>
                                      <a:pt x="25" y="46"/>
                                    </a:moveTo>
                                    <a:cubicBezTo>
                                      <a:pt x="23" y="46"/>
                                      <a:pt x="23" y="46"/>
                                      <a:pt x="23" y="46"/>
                                    </a:cubicBezTo>
                                    <a:cubicBezTo>
                                      <a:pt x="10" y="46"/>
                                      <a:pt x="0" y="36"/>
                                      <a:pt x="0" y="23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93E45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02" name="Group 404"/>
                          <wpg:cNvGrpSpPr/>
                          <wpg:grpSpPr>
                            <a:xfrm>
                              <a:off x="691943" y="0"/>
                              <a:ext cx="490538" cy="465138"/>
                              <a:chOff x="691943" y="0"/>
                              <a:chExt cx="490538" cy="465138"/>
                            </a:xfrm>
                          </wpg:grpSpPr>
                          <wps:wsp>
                            <wps:cNvPr id="303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777668" y="0"/>
                                <a:ext cx="323850" cy="352425"/>
                              </a:xfrm>
                              <a:custGeom>
                                <a:avLst/>
                                <a:gdLst>
                                  <a:gd name="T0" fmla="*/ 72 w 72"/>
                                  <a:gd name="T1" fmla="*/ 78 h 78"/>
                                  <a:gd name="T2" fmla="*/ 72 w 72"/>
                                  <a:gd name="T3" fmla="*/ 36 h 78"/>
                                  <a:gd name="T4" fmla="*/ 36 w 72"/>
                                  <a:gd name="T5" fmla="*/ 0 h 78"/>
                                  <a:gd name="T6" fmla="*/ 36 w 72"/>
                                  <a:gd name="T7" fmla="*/ 0 h 78"/>
                                  <a:gd name="T8" fmla="*/ 0 w 72"/>
                                  <a:gd name="T9" fmla="*/ 36 h 78"/>
                                  <a:gd name="T10" fmla="*/ 0 w 72"/>
                                  <a:gd name="T11" fmla="*/ 77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" h="78">
                                    <a:moveTo>
                                      <a:pt x="72" y="78"/>
                                    </a:moveTo>
                                    <a:cubicBezTo>
                                      <a:pt x="72" y="36"/>
                                      <a:pt x="72" y="36"/>
                                      <a:pt x="72" y="36"/>
                                    </a:cubicBezTo>
                                    <a:cubicBezTo>
                                      <a:pt x="72" y="17"/>
                                      <a:pt x="56" y="0"/>
                                      <a:pt x="36" y="0"/>
                                    </a:cubicBezTo>
                                    <a:cubicBezTo>
                                      <a:pt x="36" y="0"/>
                                      <a:pt x="36" y="0"/>
                                      <a:pt x="36" y="0"/>
                                    </a:cubicBezTo>
                                    <a:cubicBezTo>
                                      <a:pt x="16" y="0"/>
                                      <a:pt x="0" y="17"/>
                                      <a:pt x="0" y="36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1101518" y="193675"/>
                                <a:ext cx="80963" cy="158750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35"/>
                                  <a:gd name="T2" fmla="*/ 1 w 18"/>
                                  <a:gd name="T3" fmla="*/ 0 h 35"/>
                                  <a:gd name="T4" fmla="*/ 18 w 18"/>
                                  <a:gd name="T5" fmla="*/ 18 h 35"/>
                                  <a:gd name="T6" fmla="*/ 18 w 18"/>
                                  <a:gd name="T7" fmla="*/ 18 h 35"/>
                                  <a:gd name="T8" fmla="*/ 1 w 18"/>
                                  <a:gd name="T9" fmla="*/ 35 h 35"/>
                                  <a:gd name="T10" fmla="*/ 0 w 18"/>
                                  <a:gd name="T11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8" h="35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0" y="0"/>
                                      <a:pt x="18" y="8"/>
                                      <a:pt x="18" y="18"/>
                                    </a:cubicBezTo>
                                    <a:cubicBezTo>
                                      <a:pt x="18" y="18"/>
                                      <a:pt x="18" y="18"/>
                                      <a:pt x="18" y="18"/>
                                    </a:cubicBezTo>
                                    <a:cubicBezTo>
                                      <a:pt x="18" y="28"/>
                                      <a:pt x="10" y="35"/>
                                      <a:pt x="1" y="35"/>
                                    </a:cubicBezTo>
                                    <a:cubicBezTo>
                                      <a:pt x="0" y="35"/>
                                      <a:pt x="0" y="35"/>
                                      <a:pt x="0" y="35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5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691943" y="193675"/>
                                <a:ext cx="85725" cy="158750"/>
                              </a:xfrm>
                              <a:custGeom>
                                <a:avLst/>
                                <a:gdLst>
                                  <a:gd name="T0" fmla="*/ 19 w 19"/>
                                  <a:gd name="T1" fmla="*/ 35 h 35"/>
                                  <a:gd name="T2" fmla="*/ 18 w 19"/>
                                  <a:gd name="T3" fmla="*/ 35 h 35"/>
                                  <a:gd name="T4" fmla="*/ 0 w 19"/>
                                  <a:gd name="T5" fmla="*/ 18 h 35"/>
                                  <a:gd name="T6" fmla="*/ 0 w 19"/>
                                  <a:gd name="T7" fmla="*/ 18 h 35"/>
                                  <a:gd name="T8" fmla="*/ 18 w 19"/>
                                  <a:gd name="T9" fmla="*/ 0 h 35"/>
                                  <a:gd name="T10" fmla="*/ 19 w 19"/>
                                  <a:gd name="T11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" h="35">
                                    <a:moveTo>
                                      <a:pt x="19" y="35"/>
                                    </a:moveTo>
                                    <a:cubicBezTo>
                                      <a:pt x="18" y="35"/>
                                      <a:pt x="18" y="35"/>
                                      <a:pt x="18" y="35"/>
                                    </a:cubicBezTo>
                                    <a:cubicBezTo>
                                      <a:pt x="8" y="35"/>
                                      <a:pt x="0" y="28"/>
                                      <a:pt x="0" y="18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0" y="8"/>
                                      <a:pt x="8" y="0"/>
                                      <a:pt x="18" y="0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6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980868" y="301625"/>
                                <a:ext cx="120650" cy="153988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0 h 34"/>
                                  <a:gd name="T2" fmla="*/ 27 w 27"/>
                                  <a:gd name="T3" fmla="*/ 17 h 34"/>
                                  <a:gd name="T4" fmla="*/ 10 w 27"/>
                                  <a:gd name="T5" fmla="*/ 34 h 34"/>
                                  <a:gd name="T6" fmla="*/ 0 w 27"/>
                                  <a:gd name="T7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7" h="34">
                                    <a:moveTo>
                                      <a:pt x="27" y="0"/>
                                    </a:moveTo>
                                    <a:cubicBezTo>
                                      <a:pt x="27" y="17"/>
                                      <a:pt x="27" y="17"/>
                                      <a:pt x="27" y="17"/>
                                    </a:cubicBezTo>
                                    <a:cubicBezTo>
                                      <a:pt x="27" y="26"/>
                                      <a:pt x="19" y="34"/>
                                      <a:pt x="10" y="34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7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904668" y="438150"/>
                                <a:ext cx="66675" cy="26988"/>
                              </a:xfrm>
                              <a:custGeom>
                                <a:avLst/>
                                <a:gdLst>
                                  <a:gd name="T0" fmla="*/ 12 w 15"/>
                                  <a:gd name="T1" fmla="*/ 6 h 6"/>
                                  <a:gd name="T2" fmla="*/ 3 w 15"/>
                                  <a:gd name="T3" fmla="*/ 6 h 6"/>
                                  <a:gd name="T4" fmla="*/ 0 w 15"/>
                                  <a:gd name="T5" fmla="*/ 3 h 6"/>
                                  <a:gd name="T6" fmla="*/ 0 w 15"/>
                                  <a:gd name="T7" fmla="*/ 3 h 6"/>
                                  <a:gd name="T8" fmla="*/ 3 w 15"/>
                                  <a:gd name="T9" fmla="*/ 0 h 6"/>
                                  <a:gd name="T10" fmla="*/ 12 w 15"/>
                                  <a:gd name="T11" fmla="*/ 0 h 6"/>
                                  <a:gd name="T12" fmla="*/ 15 w 15"/>
                                  <a:gd name="T13" fmla="*/ 3 h 6"/>
                                  <a:gd name="T14" fmla="*/ 15 w 15"/>
                                  <a:gd name="T15" fmla="*/ 3 h 6"/>
                                  <a:gd name="T16" fmla="*/ 12 w 15"/>
                                  <a:gd name="T17" fmla="*/ 6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" h="6">
                                    <a:moveTo>
                                      <a:pt x="12" y="6"/>
                                    </a:moveTo>
                                    <a:cubicBezTo>
                                      <a:pt x="3" y="6"/>
                                      <a:pt x="3" y="6"/>
                                      <a:pt x="3" y="6"/>
                                    </a:cubicBezTo>
                                    <a:cubicBezTo>
                                      <a:pt x="1" y="6"/>
                                      <a:pt x="0" y="5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2"/>
                                      <a:pt x="1" y="0"/>
                                      <a:pt x="3" y="0"/>
                                    </a:cubicBezTo>
                                    <a:cubicBezTo>
                                      <a:pt x="12" y="0"/>
                                      <a:pt x="12" y="0"/>
                                      <a:pt x="12" y="0"/>
                                    </a:cubicBezTo>
                                    <a:cubicBezTo>
                                      <a:pt x="14" y="0"/>
                                      <a:pt x="15" y="2"/>
                                      <a:pt x="15" y="3"/>
                                    </a:cubicBezTo>
                                    <a:cubicBezTo>
                                      <a:pt x="15" y="3"/>
                                      <a:pt x="15" y="3"/>
                                      <a:pt x="15" y="3"/>
                                    </a:cubicBezTo>
                                    <a:cubicBezTo>
                                      <a:pt x="15" y="5"/>
                                      <a:pt x="14" y="6"/>
                                      <a:pt x="12" y="6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308" name="Group 25"/>
                        <wpg:cNvGrpSpPr/>
                        <wpg:grpSpPr>
                          <a:xfrm>
                            <a:off x="0" y="21661"/>
                            <a:ext cx="1238865" cy="578196"/>
                            <a:chOff x="0" y="21661"/>
                            <a:chExt cx="1238865" cy="578196"/>
                          </a:xfrm>
                        </wpg:grpSpPr>
                        <wpg:grpSp>
                          <wpg:cNvPr id="309" name="Graphic 6"/>
                          <wpg:cNvGrpSpPr/>
                          <wpg:grpSpPr>
                            <a:xfrm>
                              <a:off x="605898" y="21661"/>
                              <a:ext cx="632967" cy="578196"/>
                              <a:chOff x="605898" y="21661"/>
                              <a:chExt cx="544867" cy="550165"/>
                            </a:xfrm>
                            <a:noFill/>
                          </wpg:grpSpPr>
                          <wps:wsp>
                            <wps:cNvPr id="310" name="Freeform: Shape 262"/>
                            <wps:cNvSpPr/>
                            <wps:spPr>
                              <a:xfrm>
                                <a:off x="605898" y="385663"/>
                                <a:ext cx="544867" cy="186163"/>
                              </a:xfrm>
                              <a:custGeom>
                                <a:avLst/>
                                <a:gdLst>
                                  <a:gd name="connsiteX0" fmla="*/ 0 w 544867"/>
                                  <a:gd name="connsiteY0" fmla="*/ 186163 h 186163"/>
                                  <a:gd name="connsiteX1" fmla="*/ 186163 w 544867"/>
                                  <a:gd name="connsiteY1" fmla="*/ 0 h 186163"/>
                                  <a:gd name="connsiteX2" fmla="*/ 358705 w 544867"/>
                                  <a:gd name="connsiteY2" fmla="*/ 0 h 186163"/>
                                  <a:gd name="connsiteX3" fmla="*/ 544868 w 544867"/>
                                  <a:gd name="connsiteY3" fmla="*/ 186163 h 1861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4867" h="186163">
                                    <a:moveTo>
                                      <a:pt x="0" y="186163"/>
                                    </a:moveTo>
                                    <a:cubicBezTo>
                                      <a:pt x="0" y="83244"/>
                                      <a:pt x="83244" y="0"/>
                                      <a:pt x="186163" y="0"/>
                                    </a:cubicBezTo>
                                    <a:lnTo>
                                      <a:pt x="358705" y="0"/>
                                    </a:lnTo>
                                    <a:cubicBezTo>
                                      <a:pt x="461624" y="0"/>
                                      <a:pt x="544868" y="83244"/>
                                      <a:pt x="544868" y="186163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11" name="Freeform: Shape 263"/>
                            <wps:cNvSpPr/>
                            <wps:spPr>
                              <a:xfrm>
                                <a:off x="740995" y="21661"/>
                                <a:ext cx="276188" cy="364002"/>
                              </a:xfrm>
                              <a:custGeom>
                                <a:avLst/>
                                <a:gdLst>
                                  <a:gd name="connsiteX0" fmla="*/ 137337 w 276188"/>
                                  <a:gd name="connsiteY0" fmla="*/ 364002 h 364002"/>
                                  <a:gd name="connsiteX1" fmla="*/ 1120 w 276188"/>
                                  <a:gd name="connsiteY1" fmla="*/ 182379 h 364002"/>
                                  <a:gd name="connsiteX2" fmla="*/ 138094 w 276188"/>
                                  <a:gd name="connsiteY2" fmla="*/ 0 h 364002"/>
                                  <a:gd name="connsiteX3" fmla="*/ 275068 w 276188"/>
                                  <a:gd name="connsiteY3" fmla="*/ 182379 h 364002"/>
                                  <a:gd name="connsiteX4" fmla="*/ 253122 w 276188"/>
                                  <a:gd name="connsiteY4" fmla="*/ 268650 h 364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76188" h="364002">
                                    <a:moveTo>
                                      <a:pt x="137337" y="364002"/>
                                    </a:moveTo>
                                    <a:cubicBezTo>
                                      <a:pt x="79824" y="364002"/>
                                      <a:pt x="10958" y="295894"/>
                                      <a:pt x="1120" y="182379"/>
                                    </a:cubicBezTo>
                                    <a:cubicBezTo>
                                      <a:pt x="-7961" y="82487"/>
                                      <a:pt x="38202" y="0"/>
                                      <a:pt x="138094" y="0"/>
                                    </a:cubicBezTo>
                                    <a:cubicBezTo>
                                      <a:pt x="237987" y="0"/>
                                      <a:pt x="284149" y="81730"/>
                                      <a:pt x="275068" y="182379"/>
                                    </a:cubicBezTo>
                                    <a:cubicBezTo>
                                      <a:pt x="272041" y="214920"/>
                                      <a:pt x="264473" y="243677"/>
                                      <a:pt x="253122" y="26865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12" name="Group 422"/>
                          <wpg:cNvGrpSpPr/>
                          <wpg:grpSpPr>
                            <a:xfrm>
                              <a:off x="0" y="120134"/>
                              <a:ext cx="469843" cy="439736"/>
                              <a:chOff x="0" y="120134"/>
                              <a:chExt cx="469843" cy="439736"/>
                            </a:xfrm>
                          </wpg:grpSpPr>
                          <wpg:grpSp>
                            <wpg:cNvPr id="313" name="Group 423"/>
                            <wpg:cNvGrpSpPr/>
                            <wpg:grpSpPr>
                              <a:xfrm>
                                <a:off x="0" y="268629"/>
                                <a:ext cx="469843" cy="291241"/>
                                <a:chOff x="0" y="268629"/>
                                <a:chExt cx="720725" cy="441326"/>
                              </a:xfrm>
                            </wpg:grpSpPr>
                            <wps:wsp>
                              <wps:cNvPr id="314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87" y="309904"/>
                                  <a:ext cx="476250" cy="260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AA299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315" name="Group 435"/>
                              <wpg:cNvGrpSpPr/>
                              <wpg:grpSpPr>
                                <a:xfrm>
                                  <a:off x="0" y="268629"/>
                                  <a:ext cx="720725" cy="441326"/>
                                  <a:chOff x="0" y="268629"/>
                                  <a:chExt cx="720725" cy="441326"/>
                                </a:xfrm>
                              </wpg:grpSpPr>
                              <wps:wsp>
                                <wps:cNvPr id="316" name="Freeform 1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2712" y="268629"/>
                                    <a:ext cx="500063" cy="338138"/>
                                  </a:xfrm>
                                  <a:custGeom>
                                    <a:avLst/>
                                    <a:gdLst>
                                      <a:gd name="T0" fmla="*/ 95 w 111"/>
                                      <a:gd name="T1" fmla="*/ 0 h 75"/>
                                      <a:gd name="T2" fmla="*/ 3 w 111"/>
                                      <a:gd name="T3" fmla="*/ 0 h 75"/>
                                      <a:gd name="T4" fmla="*/ 0 w 111"/>
                                      <a:gd name="T5" fmla="*/ 3 h 75"/>
                                      <a:gd name="T6" fmla="*/ 0 w 111"/>
                                      <a:gd name="T7" fmla="*/ 75 h 75"/>
                                      <a:gd name="T8" fmla="*/ 111 w 111"/>
                                      <a:gd name="T9" fmla="*/ 75 h 75"/>
                                      <a:gd name="T10" fmla="*/ 111 w 111"/>
                                      <a:gd name="T11" fmla="*/ 6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1" h="75">
                                        <a:moveTo>
                                          <a:pt x="95" y="0"/>
                                        </a:moveTo>
                                        <a:cubicBezTo>
                                          <a:pt x="3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1" y="0"/>
                                          <a:pt x="0" y="1"/>
                                          <a:pt x="0" y="3"/>
                                        </a:cubicBezTo>
                                        <a:cubicBezTo>
                                          <a:pt x="0" y="75"/>
                                          <a:pt x="0" y="75"/>
                                          <a:pt x="0" y="75"/>
                                        </a:cubicBezTo>
                                        <a:moveTo>
                                          <a:pt x="111" y="75"/>
                                        </a:moveTo>
                                        <a:cubicBezTo>
                                          <a:pt x="111" y="6"/>
                                          <a:pt x="111" y="6"/>
                                          <a:pt x="111" y="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0373B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7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606767"/>
                                    <a:ext cx="720725" cy="103188"/>
                                  </a:xfrm>
                                  <a:custGeom>
                                    <a:avLst/>
                                    <a:gdLst>
                                      <a:gd name="T0" fmla="*/ 136 w 160"/>
                                      <a:gd name="T1" fmla="*/ 0 h 23"/>
                                      <a:gd name="T2" fmla="*/ 159 w 160"/>
                                      <a:gd name="T3" fmla="*/ 19 h 23"/>
                                      <a:gd name="T4" fmla="*/ 157 w 160"/>
                                      <a:gd name="T5" fmla="*/ 23 h 23"/>
                                      <a:gd name="T6" fmla="*/ 4 w 160"/>
                                      <a:gd name="T7" fmla="*/ 23 h 23"/>
                                      <a:gd name="T8" fmla="*/ 2 w 160"/>
                                      <a:gd name="T9" fmla="*/ 19 h 23"/>
                                      <a:gd name="T10" fmla="*/ 25 w 160"/>
                                      <a:gd name="T11" fmla="*/ 0 h 23"/>
                                      <a:gd name="T12" fmla="*/ 136 w 160"/>
                                      <a:gd name="T13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0" h="23">
                                        <a:moveTo>
                                          <a:pt x="136" y="0"/>
                                        </a:moveTo>
                                        <a:cubicBezTo>
                                          <a:pt x="159" y="19"/>
                                          <a:pt x="159" y="19"/>
                                          <a:pt x="159" y="19"/>
                                        </a:cubicBezTo>
                                        <a:cubicBezTo>
                                          <a:pt x="160" y="20"/>
                                          <a:pt x="159" y="23"/>
                                          <a:pt x="157" y="23"/>
                                        </a:cubicBezTo>
                                        <a:cubicBezTo>
                                          <a:pt x="4" y="23"/>
                                          <a:pt x="4" y="23"/>
                                          <a:pt x="4" y="23"/>
                                        </a:cubicBezTo>
                                        <a:cubicBezTo>
                                          <a:pt x="1" y="23"/>
                                          <a:pt x="0" y="20"/>
                                          <a:pt x="2" y="19"/>
                                        </a:cubicBezTo>
                                        <a:cubicBezTo>
                                          <a:pt x="25" y="0"/>
                                          <a:pt x="25" y="0"/>
                                          <a:pt x="25" y="0"/>
                                        </a:cubicBezTo>
                                        <a:cubicBezTo>
                                          <a:pt x="26" y="0"/>
                                          <a:pt x="136" y="0"/>
                                          <a:pt x="1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0373B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8" name="Line 105"/>
                                <wps:cNvCnPr/>
                                <wps:spPr bwMode="auto">
                                  <a:xfrm>
                                    <a:off x="127000" y="655979"/>
                                    <a:ext cx="45878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rnd">
                                    <a:solidFill>
                                      <a:srgbClr val="30373B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19" name="Group 424"/>
                            <wpg:cNvGrpSpPr/>
                            <wpg:grpSpPr>
                              <a:xfrm>
                                <a:off x="102075" y="120134"/>
                                <a:ext cx="249564" cy="216101"/>
                                <a:chOff x="102075" y="120134"/>
                                <a:chExt cx="547383" cy="437633"/>
                              </a:xfrm>
                            </wpg:grpSpPr>
                            <wps:wsp>
                              <wps:cNvPr id="320" name="Freeform: Shape 425"/>
                              <wps:cNvSpPr/>
                              <wps:spPr>
                                <a:xfrm>
                                  <a:off x="252146" y="151141"/>
                                  <a:ext cx="200729" cy="200729"/>
                                </a:xfrm>
                                <a:custGeom>
                                  <a:avLst/>
                                  <a:gdLst>
                                    <a:gd name="connsiteX0" fmla="*/ 200730 w 200729"/>
                                    <a:gd name="connsiteY0" fmla="*/ 100365 h 200729"/>
                                    <a:gd name="connsiteX1" fmla="*/ 100365 w 200729"/>
                                    <a:gd name="connsiteY1" fmla="*/ 200729 h 200729"/>
                                    <a:gd name="connsiteX2" fmla="*/ 0 w 200729"/>
                                    <a:gd name="connsiteY2" fmla="*/ 100365 h 200729"/>
                                    <a:gd name="connsiteX3" fmla="*/ 100365 w 200729"/>
                                    <a:gd name="connsiteY3" fmla="*/ 0 h 200729"/>
                                    <a:gd name="connsiteX4" fmla="*/ 200730 w 200729"/>
                                    <a:gd name="connsiteY4" fmla="*/ 100365 h 2007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00729" h="200729">
                                      <a:moveTo>
                                        <a:pt x="200730" y="100365"/>
                                      </a:moveTo>
                                      <a:cubicBezTo>
                                        <a:pt x="200730" y="155795"/>
                                        <a:pt x="155795" y="200729"/>
                                        <a:pt x="100365" y="200729"/>
                                      </a:cubicBezTo>
                                      <a:cubicBezTo>
                                        <a:pt x="44935" y="200729"/>
                                        <a:pt x="0" y="155795"/>
                                        <a:pt x="0" y="100365"/>
                                      </a:cubicBezTo>
                                      <a:cubicBezTo>
                                        <a:pt x="0" y="44935"/>
                                        <a:pt x="44935" y="0"/>
                                        <a:pt x="100365" y="0"/>
                                      </a:cubicBezTo>
                                      <a:cubicBezTo>
                                        <a:pt x="155795" y="0"/>
                                        <a:pt x="200730" y="44935"/>
                                        <a:pt x="200730" y="1003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67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321" name="Graphic 3"/>
                              <wpg:cNvGrpSpPr/>
                              <wpg:grpSpPr>
                                <a:xfrm>
                                  <a:off x="102075" y="120134"/>
                                  <a:ext cx="547383" cy="437633"/>
                                  <a:chOff x="102075" y="120134"/>
                                  <a:chExt cx="547383" cy="437633"/>
                                </a:xfrm>
                                <a:noFill/>
                              </wpg:grpSpPr>
                              <wpg:grpSp>
                                <wpg:cNvPr id="322" name="Graphic 3"/>
                                <wpg:cNvGrpSpPr/>
                                <wpg:grpSpPr>
                                  <a:xfrm>
                                    <a:off x="304845" y="159097"/>
                                    <a:ext cx="184818" cy="184818"/>
                                    <a:chOff x="304845" y="159097"/>
                                    <a:chExt cx="184818" cy="184818"/>
                                  </a:xfrm>
                                  <a:noFill/>
                                </wpg:grpSpPr>
                                <wps:wsp>
                                  <wps:cNvPr id="323" name="Freeform: Shape 432"/>
                                  <wps:cNvSpPr/>
                                  <wps:spPr>
                                    <a:xfrm>
                                      <a:off x="347887" y="202071"/>
                                      <a:ext cx="98868" cy="98868"/>
                                    </a:xfrm>
                                    <a:custGeom>
                                      <a:avLst/>
                                      <a:gdLst>
                                        <a:gd name="connsiteX0" fmla="*/ 49366 w 98868"/>
                                        <a:gd name="connsiteY0" fmla="*/ 0 h 98868"/>
                                        <a:gd name="connsiteX1" fmla="*/ 28627 w 98868"/>
                                        <a:gd name="connsiteY1" fmla="*/ 4624 h 98868"/>
                                        <a:gd name="connsiteX2" fmla="*/ 52902 w 98868"/>
                                        <a:gd name="connsiteY2" fmla="*/ 31551 h 98868"/>
                                        <a:gd name="connsiteX3" fmla="*/ 25703 w 98868"/>
                                        <a:gd name="connsiteY3" fmla="*/ 58750 h 98868"/>
                                        <a:gd name="connsiteX4" fmla="*/ 612 w 98868"/>
                                        <a:gd name="connsiteY4" fmla="*/ 42023 h 98868"/>
                                        <a:gd name="connsiteX5" fmla="*/ 0 w 98868"/>
                                        <a:gd name="connsiteY5" fmla="*/ 49434 h 98868"/>
                                        <a:gd name="connsiteX6" fmla="*/ 49434 w 98868"/>
                                        <a:gd name="connsiteY6" fmla="*/ 98869 h 98868"/>
                                        <a:gd name="connsiteX7" fmla="*/ 98869 w 98868"/>
                                        <a:gd name="connsiteY7" fmla="*/ 49434 h 98868"/>
                                        <a:gd name="connsiteX8" fmla="*/ 49366 w 98868"/>
                                        <a:gd name="connsiteY8" fmla="*/ 0 h 9886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98868" h="98868">
                                          <a:moveTo>
                                            <a:pt x="49366" y="0"/>
                                          </a:moveTo>
                                          <a:cubicBezTo>
                                            <a:pt x="41955" y="0"/>
                                            <a:pt x="34951" y="1700"/>
                                            <a:pt x="28627" y="4624"/>
                                          </a:cubicBezTo>
                                          <a:cubicBezTo>
                                            <a:pt x="42227" y="6120"/>
                                            <a:pt x="52902" y="17543"/>
                                            <a:pt x="52902" y="31551"/>
                                          </a:cubicBezTo>
                                          <a:cubicBezTo>
                                            <a:pt x="52902" y="46578"/>
                                            <a:pt x="40731" y="58750"/>
                                            <a:pt x="25703" y="58750"/>
                                          </a:cubicBezTo>
                                          <a:cubicBezTo>
                                            <a:pt x="14416" y="58750"/>
                                            <a:pt x="4692" y="51814"/>
                                            <a:pt x="612" y="42023"/>
                                          </a:cubicBezTo>
                                          <a:cubicBezTo>
                                            <a:pt x="272" y="44471"/>
                                            <a:pt x="0" y="46918"/>
                                            <a:pt x="0" y="49434"/>
                                          </a:cubicBezTo>
                                          <a:cubicBezTo>
                                            <a:pt x="0" y="76702"/>
                                            <a:pt x="22099" y="98869"/>
                                            <a:pt x="49434" y="98869"/>
                                          </a:cubicBezTo>
                                          <a:cubicBezTo>
                                            <a:pt x="76702" y="98869"/>
                                            <a:pt x="98869" y="76770"/>
                                            <a:pt x="98869" y="49434"/>
                                          </a:cubicBezTo>
                                          <a:cubicBezTo>
                                            <a:pt x="98869" y="22099"/>
                                            <a:pt x="76634" y="0"/>
                                            <a:pt x="4936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 cap="rnd">
                                      <a:solidFill>
                                        <a:srgbClr val="31373B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24" name="Freeform: Shape 433"/>
                                  <wps:cNvSpPr/>
                                  <wps:spPr>
                                    <a:xfrm>
                                      <a:off x="304845" y="159097"/>
                                      <a:ext cx="184818" cy="184818"/>
                                    </a:xfrm>
                                    <a:custGeom>
                                      <a:avLst/>
                                      <a:gdLst>
                                        <a:gd name="connsiteX0" fmla="*/ 184818 w 184818"/>
                                        <a:gd name="connsiteY0" fmla="*/ 92409 h 184818"/>
                                        <a:gd name="connsiteX1" fmla="*/ 92409 w 184818"/>
                                        <a:gd name="connsiteY1" fmla="*/ 0 h 184818"/>
                                        <a:gd name="connsiteX2" fmla="*/ 0 w 184818"/>
                                        <a:gd name="connsiteY2" fmla="*/ 92409 h 184818"/>
                                        <a:gd name="connsiteX3" fmla="*/ 92409 w 184818"/>
                                        <a:gd name="connsiteY3" fmla="*/ 184818 h 1848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84818" h="184818">
                                          <a:moveTo>
                                            <a:pt x="184818" y="92409"/>
                                          </a:moveTo>
                                          <a:cubicBezTo>
                                            <a:pt x="184818" y="41343"/>
                                            <a:pt x="143475" y="0"/>
                                            <a:pt x="92409" y="0"/>
                                          </a:cubicBezTo>
                                          <a:cubicBezTo>
                                            <a:pt x="41343" y="0"/>
                                            <a:pt x="0" y="41343"/>
                                            <a:pt x="0" y="92409"/>
                                          </a:cubicBezTo>
                                          <a:cubicBezTo>
                                            <a:pt x="0" y="143475"/>
                                            <a:pt x="41343" y="184818"/>
                                            <a:pt x="92409" y="18481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>
                                      <a:solidFill>
                                        <a:srgbClr val="31373B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325" name="Freeform: Shape 428"/>
                                <wps:cNvSpPr/>
                                <wps:spPr>
                                  <a:xfrm>
                                    <a:off x="493607" y="490246"/>
                                    <a:ext cx="155851" cy="6799"/>
                                  </a:xfrm>
                                  <a:custGeom>
                                    <a:avLst/>
                                    <a:gdLst>
                                      <a:gd name="connsiteX0" fmla="*/ 0 w 155851"/>
                                      <a:gd name="connsiteY0" fmla="*/ 0 h 6799"/>
                                      <a:gd name="connsiteX1" fmla="*/ 155851 w 155851"/>
                                      <a:gd name="connsiteY1" fmla="*/ 0 h 679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155851" h="6799">
                                        <a:moveTo>
                                          <a:pt x="0" y="0"/>
                                        </a:moveTo>
                                        <a:lnTo>
                                          <a:pt x="155851" y="0"/>
                                        </a:lnTo>
                                      </a:path>
                                    </a:pathLst>
                                  </a:custGeom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26" name="Freeform: Shape 429"/>
                                <wps:cNvSpPr/>
                                <wps:spPr>
                                  <a:xfrm>
                                    <a:off x="102075" y="490246"/>
                                    <a:ext cx="152519" cy="6799"/>
                                  </a:xfrm>
                                  <a:custGeom>
                                    <a:avLst/>
                                    <a:gdLst>
                                      <a:gd name="connsiteX0" fmla="*/ 0 w 152519"/>
                                      <a:gd name="connsiteY0" fmla="*/ 0 h 6799"/>
                                      <a:gd name="connsiteX1" fmla="*/ 152519 w 152519"/>
                                      <a:gd name="connsiteY1" fmla="*/ 0 h 679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152519" h="6799">
                                        <a:moveTo>
                                          <a:pt x="0" y="0"/>
                                        </a:moveTo>
                                        <a:lnTo>
                                          <a:pt x="152519" y="0"/>
                                        </a:lnTo>
                                      </a:path>
                                    </a:pathLst>
                                  </a:custGeom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27" name="Freeform: Shape 430"/>
                                <wps:cNvSpPr/>
                                <wps:spPr>
                                  <a:xfrm>
                                    <a:off x="300833" y="382877"/>
                                    <a:ext cx="192637" cy="174890"/>
                                  </a:xfrm>
                                  <a:custGeom>
                                    <a:avLst/>
                                    <a:gdLst>
                                      <a:gd name="connsiteX0" fmla="*/ 51338 w 192637"/>
                                      <a:gd name="connsiteY0" fmla="*/ 0 h 174890"/>
                                      <a:gd name="connsiteX1" fmla="*/ 51338 w 192637"/>
                                      <a:gd name="connsiteY1" fmla="*/ 50726 h 174890"/>
                                      <a:gd name="connsiteX2" fmla="*/ 26995 w 192637"/>
                                      <a:gd name="connsiteY2" fmla="*/ 79217 h 174890"/>
                                      <a:gd name="connsiteX3" fmla="*/ 0 w 192637"/>
                                      <a:gd name="connsiteY3" fmla="*/ 83501 h 174890"/>
                                      <a:gd name="connsiteX4" fmla="*/ 0 w 192637"/>
                                      <a:gd name="connsiteY4" fmla="*/ 148847 h 174890"/>
                                      <a:gd name="connsiteX5" fmla="*/ 26043 w 192637"/>
                                      <a:gd name="connsiteY5" fmla="*/ 174890 h 174890"/>
                                      <a:gd name="connsiteX6" fmla="*/ 166595 w 192637"/>
                                      <a:gd name="connsiteY6" fmla="*/ 174890 h 174890"/>
                                      <a:gd name="connsiteX7" fmla="*/ 192638 w 192637"/>
                                      <a:gd name="connsiteY7" fmla="*/ 148847 h 174890"/>
                                      <a:gd name="connsiteX8" fmla="*/ 192638 w 192637"/>
                                      <a:gd name="connsiteY8" fmla="*/ 83501 h 174890"/>
                                      <a:gd name="connsiteX9" fmla="*/ 165643 w 192637"/>
                                      <a:gd name="connsiteY9" fmla="*/ 79217 h 174890"/>
                                      <a:gd name="connsiteX10" fmla="*/ 141300 w 192637"/>
                                      <a:gd name="connsiteY10" fmla="*/ 50726 h 174890"/>
                                      <a:gd name="connsiteX11" fmla="*/ 141300 w 192637"/>
                                      <a:gd name="connsiteY11" fmla="*/ 38555 h 1748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2637" h="174890">
                                        <a:moveTo>
                                          <a:pt x="51338" y="0"/>
                                        </a:moveTo>
                                        <a:lnTo>
                                          <a:pt x="51338" y="50726"/>
                                        </a:lnTo>
                                        <a:cubicBezTo>
                                          <a:pt x="51338" y="64938"/>
                                          <a:pt x="41003" y="77041"/>
                                          <a:pt x="26995" y="79217"/>
                                        </a:cubicBezTo>
                                        <a:lnTo>
                                          <a:pt x="0" y="83501"/>
                                        </a:lnTo>
                                        <a:lnTo>
                                          <a:pt x="0" y="148847"/>
                                        </a:lnTo>
                                        <a:cubicBezTo>
                                          <a:pt x="0" y="163263"/>
                                          <a:pt x="11696" y="174890"/>
                                          <a:pt x="26043" y="174890"/>
                                        </a:cubicBezTo>
                                        <a:lnTo>
                                          <a:pt x="166595" y="174890"/>
                                        </a:lnTo>
                                        <a:cubicBezTo>
                                          <a:pt x="181010" y="174890"/>
                                          <a:pt x="192638" y="163195"/>
                                          <a:pt x="192638" y="148847"/>
                                        </a:cubicBezTo>
                                        <a:lnTo>
                                          <a:pt x="192638" y="83501"/>
                                        </a:lnTo>
                                        <a:lnTo>
                                          <a:pt x="165643" y="79217"/>
                                        </a:lnTo>
                                        <a:cubicBezTo>
                                          <a:pt x="151635" y="76974"/>
                                          <a:pt x="141300" y="64938"/>
                                          <a:pt x="141300" y="50726"/>
                                        </a:cubicBezTo>
                                        <a:lnTo>
                                          <a:pt x="141300" y="385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28" name="Freeform: Shape 431"/>
                                <wps:cNvSpPr/>
                                <wps:spPr>
                                  <a:xfrm>
                                    <a:off x="161981" y="120134"/>
                                    <a:ext cx="464221" cy="262743"/>
                                  </a:xfrm>
                                  <a:custGeom>
                                    <a:avLst/>
                                    <a:gdLst>
                                      <a:gd name="connsiteX0" fmla="*/ 403839 w 464221"/>
                                      <a:gd name="connsiteY0" fmla="*/ 262744 h 262743"/>
                                      <a:gd name="connsiteX1" fmla="*/ 60382 w 464221"/>
                                      <a:gd name="connsiteY1" fmla="*/ 262744 h 262743"/>
                                      <a:gd name="connsiteX2" fmla="*/ 0 w 464221"/>
                                      <a:gd name="connsiteY2" fmla="*/ 202361 h 262743"/>
                                      <a:gd name="connsiteX3" fmla="*/ 0 w 464221"/>
                                      <a:gd name="connsiteY3" fmla="*/ 60382 h 262743"/>
                                      <a:gd name="connsiteX4" fmla="*/ 60382 w 464221"/>
                                      <a:gd name="connsiteY4" fmla="*/ 0 h 262743"/>
                                      <a:gd name="connsiteX5" fmla="*/ 403839 w 464221"/>
                                      <a:gd name="connsiteY5" fmla="*/ 0 h 262743"/>
                                      <a:gd name="connsiteX6" fmla="*/ 464221 w 464221"/>
                                      <a:gd name="connsiteY6" fmla="*/ 60382 h 262743"/>
                                      <a:gd name="connsiteX7" fmla="*/ 464221 w 464221"/>
                                      <a:gd name="connsiteY7" fmla="*/ 202361 h 262743"/>
                                      <a:gd name="connsiteX8" fmla="*/ 403839 w 464221"/>
                                      <a:gd name="connsiteY8" fmla="*/ 262744 h 2627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464221" h="262743">
                                        <a:moveTo>
                                          <a:pt x="403839" y="262744"/>
                                        </a:moveTo>
                                        <a:lnTo>
                                          <a:pt x="60382" y="262744"/>
                                        </a:lnTo>
                                        <a:cubicBezTo>
                                          <a:pt x="27063" y="262744"/>
                                          <a:pt x="0" y="235748"/>
                                          <a:pt x="0" y="202361"/>
                                        </a:cubicBezTo>
                                        <a:lnTo>
                                          <a:pt x="0" y="60382"/>
                                        </a:lnTo>
                                        <a:cubicBezTo>
                                          <a:pt x="0" y="27063"/>
                                          <a:pt x="26995" y="0"/>
                                          <a:pt x="60382" y="0"/>
                                        </a:cubicBezTo>
                                        <a:lnTo>
                                          <a:pt x="403839" y="0"/>
                                        </a:lnTo>
                                        <a:cubicBezTo>
                                          <a:pt x="437158" y="0"/>
                                          <a:pt x="464221" y="26995"/>
                                          <a:pt x="464221" y="60382"/>
                                        </a:cubicBezTo>
                                        <a:lnTo>
                                          <a:pt x="464221" y="202361"/>
                                        </a:lnTo>
                                        <a:cubicBezTo>
                                          <a:pt x="464221" y="235680"/>
                                          <a:pt x="437226" y="262744"/>
                                          <a:pt x="403839" y="2627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31373B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rtlCol="0" anchor="ctr"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F833E0" id="Group 26" o:spid="_x0000_s1026" alt="tegning med en person der er individuel virtuel mødedeltager med egen bærbar computr med webkamera." style="position:absolute;margin-left:411.25pt;margin-top:.65pt;width:107.65pt;height:61.5pt;z-index:-251652091;mso-width-relative:margin;mso-height-relative:margin" coordsize="12388,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">
                <v:group id="Group 402" o:spid="_x0000_s1027" style="position:absolute;left:6427;width:5222;height:3732" coordorigin="6427" coordsize="5397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group id="Group 403" o:spid="_x0000_s1028" style="position:absolute;left:6427;top:1714;width:5175;height:2080" coordorigin="6427,1714" coordsize="5175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Freeform 144" o:spid="_x0000_s1029" style="position:absolute;left:10523;top:1714;width:1079;height:2080;visibility:visible;mso-wrap-style:square;v-text-anchor:top" coordsize="2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" path="m,c1,,1,,1,,14,,24,10,24,23v,,,,,c24,36,14,46,1,46,,46,,46,,46e" fillcolor="#893e45" stroked="f">
                      <v:path arrowok="t" o:connecttype="custom" o:connectlocs="0,0;4498,0;107950,103982;107950,103982;4498,207963;0,207963" o:connectangles="0,0,0,0,0,0"/>
                    </v:shape>
                    <v:shape id="Freeform 145" o:spid="_x0000_s1030" style="position:absolute;left:6427;top:1714;width:1127;height:2080;visibility:visible;mso-wrap-style:square;v-text-anchor:top" coordsize="2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" path="m25,46v-2,,-2,,-2,c10,46,,36,,23v,,,,,c,10,10,,23,v2,,2,,2,e" fillcolor="#893e45" stroked="f">
                      <v:path arrowok="t" o:connecttype="custom" o:connectlocs="112713,207963;103696,207963;0,103982;0,103982;103696,0;112713,0" o:connectangles="0,0,0,0,0,0"/>
                    </v:shape>
                  </v:group>
                  <v:group id="Group 404" o:spid="_x0000_s1031" style="position:absolute;left:6919;width:4905;height:4651" coordorigin="6919" coordsize="4905,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shape id="Freeform 146" o:spid="_x0000_s1032" style="position:absolute;left:7776;width:3239;height:3524;visibility:visible;mso-wrap-style:square;v-text-anchor:top" coordsize="7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" path="m72,78v,-42,,-42,,-42c72,17,56,,36,v,,,,,c16,,,17,,36,,77,,77,,77e" filled="f" strokecolor="#30373b" strokeweight="1pt">
                      <v:stroke endcap="round"/>
                      <v:path arrowok="t" o:connecttype="custom" o:connectlocs="323850,352425;323850,162658;161925,0;161925,0;0,162658;0,347907" o:connectangles="0,0,0,0,0,0"/>
                    </v:shape>
                    <v:shape id="Freeform 147" o:spid="_x0000_s1033" style="position:absolute;left:11015;top:1936;width:809;height:1588;visibility:visible;mso-wrap-style:square;v-text-anchor:top" coordsize="1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" path="m,c1,,1,,1,v9,,17,8,17,18c18,18,18,18,18,18,18,28,10,35,1,35,,35,,35,,35e" filled="f" strokecolor="#30373b" strokeweight="1pt">
                      <v:stroke endcap="round"/>
                      <v:path arrowok="t" o:connecttype="custom" o:connectlocs="0,0;4498,0;80963,81643;80963,81643;4498,158750;0,158750" o:connectangles="0,0,0,0,0,0"/>
                    </v:shape>
                    <v:shape id="Freeform 148" o:spid="_x0000_s1034" style="position:absolute;left:6919;top:1936;width:857;height:1588;visibility:visible;mso-wrap-style:square;v-text-anchor:top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" path="m19,35v-1,,-1,,-1,c8,35,,28,,18v,,,,,c,8,8,,18,v1,,1,,1,e" filled="f" strokecolor="#30373b" strokeweight="1pt">
                      <v:stroke endcap="round"/>
                      <v:path arrowok="t" o:connecttype="custom" o:connectlocs="85725,158750;81213,158750;0,81643;0,81643;81213,0;85725,0" o:connectangles="0,0,0,0,0,0"/>
                    </v:shape>
                    <v:shape id="Freeform 149" o:spid="_x0000_s1035" style="position:absolute;left:9808;top:3016;width:1207;height:1540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" path="m27,v,17,,17,,17c27,26,19,34,10,34,,34,,34,,34e" filled="f" strokecolor="#30373b" strokeweight="1pt">
                      <v:stroke endcap="round"/>
                      <v:path arrowok="t" o:connecttype="custom" o:connectlocs="120650,0;120650,76994;44685,153988;0,153988" o:connectangles="0,0,0,0"/>
                    </v:shape>
                    <v:shape id="Freeform 150" o:spid="_x0000_s1036" style="position:absolute;left:9046;top:4381;width:667;height:270;visibility:visible;mso-wrap-style:square;v-text-anchor:top" coordsize="1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" path="m12,6c3,6,3,6,3,6,1,6,,5,,3v,,,,,c,2,1,,3,v9,,9,,9,c14,,15,2,15,3v,,,,,c15,5,14,6,12,6xe" filled="f" strokecolor="#30373b" strokeweight="1pt">
                      <v:stroke endcap="round"/>
                      <v:path arrowok="t" o:connecttype="custom" o:connectlocs="53340,26988;13335,26988;0,13494;0,13494;13335,0;53340,0;66675,13494;66675,13494;53340,26988" o:connectangles="0,0,0,0,0,0,0,0,0"/>
                    </v:shape>
                  </v:group>
                </v:group>
                <v:group id="Group 25" o:spid="_x0000_s1037" style="position:absolute;top:216;width:12388;height:5782" coordorigin=",216" coordsize="12388,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group id="Graphic 6" o:spid="_x0000_s1038" style="position:absolute;left:6058;top:216;width:6330;height:5782" coordorigin="6058,216" coordsize="5448,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Freeform: Shape 262" o:spid="_x0000_s1039" style="position:absolute;left:6058;top:3856;width:5449;height:1862;visibility:visible;mso-wrap-style:square;v-text-anchor:middle" coordsize="544867,18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" path="m,186163c,83244,83244,,186163,l358705,c461624,,544868,83244,544868,186163e" filled="f" strokecolor="#30373b" strokeweight="1pt">
                      <v:stroke endcap="round"/>
                      <v:path arrowok="t" o:connecttype="custom" o:connectlocs="0,186163;186163,0;358705,0;544868,186163" o:connectangles="0,0,0,0"/>
                    </v:shape>
                    <v:shape id="Freeform: Shape 263" o:spid="_x0000_s1040" style="position:absolute;left:7409;top:216;width:2762;height:3640;visibility:visible;mso-wrap-style:square;v-text-anchor:middle" coordsize="276188,36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" path="m137337,364002c79824,364002,10958,295894,1120,182379,-7961,82487,38202,,138094,v99893,,146055,81730,136974,182379c272041,214920,264473,243677,253122,268650e" filled="f" strokecolor="#30373b" strokeweight="1pt">
                      <v:stroke endcap="round"/>
                      <v:path arrowok="t" o:connecttype="custom" o:connectlocs="137337,364002;1120,182379;138094,0;275068,182379;253122,268650" o:connectangles="0,0,0,0,0"/>
                    </v:shape>
                  </v:group>
                  <v:group id="Group 422" o:spid="_x0000_s1041" style="position:absolute;top:1201;width:4698;height:4397" coordorigin=",1201" coordsize="4698,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group id="Group 423" o:spid="_x0000_s1042" style="position:absolute;top:2686;width:4698;height:2912" coordorigin=",2686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<v:rect id="Rectangle 102" o:spid="_x0000_s1043" style="position:absolute;left:904;top:3099;width:4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" fillcolor="#8aa299" stroked="f"/>
                      <v:group id="Group 435" o:spid="_x0000_s1044" style="position:absolute;top:2686;width:7207;height:4413" coordorigin=",2686" coordsize="7207,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v:shape id="Freeform 103" o:spid="_x0000_s1045" style="position:absolute;left:1127;top:2686;width:5000;height:3381;visibility:visible;mso-wrap-style:square;v-text-anchor:top" coordsize="1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" path="m95,c3,,3,,3,,1,,,1,,3,,75,,75,,75t111,c111,6,111,6,111,6e" filled="f" strokecolor="#30373b" strokeweight="1pt">
                          <v:stroke endcap="round"/>
                          <v:path arrowok="t" o:connecttype="custom" o:connectlocs="427982,0;13515,0;0,13526;0,338138;500063,338138;500063,27051" o:connectangles="0,0,0,0,0,0"/>
                          <o:lock v:ext="edit" verticies="t"/>
                        </v:shape>
                        <v:shape id="Freeform 104" o:spid="_x0000_s1046" style="position:absolute;top:6067;width:7207;height:1032;visibility:visible;mso-wrap-style:square;v-text-anchor:top" coordsize="1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" path="m136,v23,19,23,19,23,19c160,20,159,23,157,23,4,23,4,23,4,23,1,23,,20,2,19,25,,25,,25,v1,,111,,111,e" filled="f" strokecolor="#30373b" strokeweight="1pt">
                          <v:stroke endcap="round"/>
                          <v:path arrowok="t" o:connecttype="custom" o:connectlocs="612616,0;716220,85242;707211,103188;18018,103188;9009,85242;112613,0;612616,0" o:connectangles="0,0,0,0,0,0,0"/>
                        </v:shape>
                        <v:line id="Line 105" o:spid="_x0000_s1047" style="position:absolute;visibility:visible;mso-wrap-style:square" from="1270,6559" to="5857,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" strokecolor="#30373b" strokeweight="1pt">
                          <v:stroke endcap="round"/>
                        </v:line>
                      </v:group>
                    </v:group>
                    <v:group id="Group 424" o:spid="_x0000_s1048" style="position:absolute;left:1020;top:1201;width:2496;height:2161" coordorigin="1020,1201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<v:shape id="Freeform: Shape 425" o:spid="_x0000_s1049" style="position:absolute;left:2521;top:1511;width:2007;height:2007;visibility:visible;mso-wrap-style:square;v-text-anchor:middle" coordsize="200729,2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" path="m200730,100365v,55430,-44935,100364,-100365,100364c44935,200729,,155795,,100365,,44935,44935,,100365,v55430,,100365,44935,100365,100365xe" fillcolor="silver" stroked="f" strokeweight=".18856mm">
                        <v:stroke joinstyle="miter"/>
                        <v:path arrowok="t" o:connecttype="custom" o:connectlocs="200730,100365;100365,200729;0,100365;100365,0;200730,100365" o:connectangles="0,0,0,0,0"/>
                      </v:shape>
                      <v:group id="Graphic 3" o:spid="_x0000_s1050" style="position:absolute;left:1020;top:1201;width:5474;height:4376" coordorigin="1020,1201" coordsize="5473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<v:group id="Graphic 3" o:spid="_x0000_s1051" style="position:absolute;left:3048;top:1590;width:1848;height:1849" coordorigin="304845,159097" coordsize="184818,18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  <v:shape id="Freeform: Shape 432" o:spid="_x0000_s1052" style="position:absolute;left:347887;top:202071;width:98868;height:98868;visibility:visible;mso-wrap-style:square;v-text-anchor:middle" coordsize="98868,9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" path="m49366,c41955,,34951,1700,28627,4624,42227,6120,52902,17543,52902,31551v,15027,-12171,27199,-27199,27199c14416,58750,4692,51814,612,42023,272,44471,,46918,,49434,,76702,22099,98869,49434,98869v27268,,49435,-22099,49435,-49435c98869,22099,76634,,49366,xe" filled="f" strokecolor="#31373b" strokeweight="1pt">
                            <v:stroke endcap="round"/>
                            <v:path arrowok="t" o:connecttype="custom" o:connectlocs="49366,0;28627,4624;52902,31551;25703,58750;612,42023;0,49434;49434,98869;98869,49434;49366,0" o:connectangles="0,0,0,0,0,0,0,0,0"/>
                          </v:shape>
                          <v:shape id="Freeform: Shape 433" o:spid="_x0000_s1053" style="position:absolute;left:304845;top:159097;width:184818;height:184818;visibility:visible;mso-wrap-style:square;v-text-anchor:middle" coordsize="184818,18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" path="m184818,92409c184818,41343,143475,,92409,,41343,,,41343,,92409v,51066,41343,92409,92409,92409e" filled="f" strokecolor="#31373b" strokeweight="1pt">
                            <v:stroke endcap="round"/>
                            <v:path arrowok="t" o:connecttype="custom" o:connectlocs="184818,92409;92409,0;0,92409;92409,184818" o:connectangles="0,0,0,0"/>
                          </v:shape>
                        </v:group>
                        <v:shape id="Freeform: Shape 428" o:spid="_x0000_s1054" style="position:absolute;left:4936;top:4902;width:1558;height:68;visibility:visible;mso-wrap-style:square;v-text-anchor:middle" coordsize="155851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" path="m,l155851,e" filled="f" strokecolor="#31373b" strokeweight="1pt">
                          <v:stroke endcap="round"/>
                          <v:path arrowok="t" o:connecttype="custom" o:connectlocs="0,0;155851,0" o:connectangles="0,0"/>
                        </v:shape>
                        <v:shape id="Freeform: Shape 429" o:spid="_x0000_s1055" style="position:absolute;left:1020;top:4902;width:1525;height:68;visibility:visible;mso-wrap-style:square;v-text-anchor:middle" coordsize="152519,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" path="m,l152519,e" filled="f" strokecolor="#31373b" strokeweight="1pt">
                          <v:stroke endcap="round"/>
                          <v:path arrowok="t" o:connecttype="custom" o:connectlocs="0,0;152519,0" o:connectangles="0,0"/>
                        </v:shape>
                        <v:shape id="Freeform: Shape 430" o:spid="_x0000_s1056" style="position:absolute;left:3008;top:3828;width:1926;height:1749;visibility:visible;mso-wrap-style:square;v-text-anchor:middle" coordsize="192637,17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" path="m51338,r,50726c51338,64938,41003,77041,26995,79217l,83501r,65346c,163263,11696,174890,26043,174890r140552,c181010,174890,192638,163195,192638,148847r,-65346l165643,79217c151635,76974,141300,64938,141300,50726r,-12171e" filled="f" strokecolor="#31373b" strokeweight="1pt">
                          <v:stroke endcap="round"/>
                          <v:path arrowok="t" o:connecttype="custom" o:connectlocs="51338,0;51338,50726;26995,79217;0,83501;0,148847;26043,174890;166595,174890;192638,148847;192638,83501;165643,79217;141300,50726;141300,38555" o:connectangles="0,0,0,0,0,0,0,0,0,0,0,0"/>
                        </v:shape>
                        <v:shape id="Freeform: Shape 431" o:spid="_x0000_s1057" style="position:absolute;left:1619;top:1201;width:4643;height:2627;visibility:visible;mso-wrap-style:square;v-text-anchor:middle" coordsize="464221,26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" path="m403839,262744r-343457,c27063,262744,,235748,,202361l,60382c,27063,26995,,60382,l403839,v33319,,60382,26995,60382,60382l464221,202361v,33319,-26995,60383,-60382,60383xe" filled="f" strokecolor="#31373b" strokeweight="1pt">
                          <v:stroke endcap="round"/>
                          <v:path arrowok="t" o:connecttype="custom" o:connectlocs="403839,262744;60382,262744;0,202361;0,60382;60382,0;403839,0;464221,60382;464221,202361;403839,262744" o:connectangles="0,0,0,0,0,0,0,0,0"/>
                        </v:shape>
                      </v:group>
                    </v:group>
                  </v:group>
                </v:group>
                <w10:wrap type="tight"/>
              </v:group>
            </w:pict>
          </mc:Fallback>
        </mc:AlternateContent>
      </w:r>
      <w:r w:rsidR="0090263C">
        <w:rPr>
          <w:rFonts w:cs="Open Sans Light"/>
          <w:sz w:val="22"/>
          <w:szCs w:val="22"/>
        </w:rPr>
        <w:t xml:space="preserve">De </w:t>
      </w:r>
      <w:r w:rsidR="008212BD">
        <w:rPr>
          <w:rFonts w:cs="Open Sans Light"/>
          <w:sz w:val="22"/>
          <w:szCs w:val="22"/>
        </w:rPr>
        <w:t xml:space="preserve">virtuelle </w:t>
      </w:r>
      <w:r w:rsidR="00D83F53" w:rsidRPr="00D83F53">
        <w:rPr>
          <w:rFonts w:cs="Open Sans Light"/>
          <w:sz w:val="22"/>
          <w:szCs w:val="22"/>
        </w:rPr>
        <w:t xml:space="preserve">deltagere </w:t>
      </w:r>
      <w:r w:rsidR="0090263C">
        <w:rPr>
          <w:rFonts w:cs="Open Sans Light"/>
          <w:sz w:val="22"/>
          <w:szCs w:val="22"/>
        </w:rPr>
        <w:t>skal deltage med deres egen computer.</w:t>
      </w:r>
    </w:p>
    <w:p w14:paraId="56A18CDB" w14:textId="4AC3D785" w:rsidR="00D83F53" w:rsidRPr="00D83F53" w:rsidRDefault="009E753F" w:rsidP="00C95F2B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Anbefal de virtuelle deltagere at bruge hovedtelefoner, det giver den </w:t>
      </w:r>
      <w:r w:rsidR="00D83F53" w:rsidRPr="00D83F53">
        <w:rPr>
          <w:rFonts w:cs="Open Sans Light"/>
          <w:sz w:val="22"/>
          <w:szCs w:val="22"/>
        </w:rPr>
        <w:t>bedste lydoplevelse</w:t>
      </w:r>
      <w:r>
        <w:rPr>
          <w:rFonts w:cs="Open Sans Light"/>
          <w:sz w:val="22"/>
          <w:szCs w:val="22"/>
        </w:rPr>
        <w:t>.</w:t>
      </w:r>
    </w:p>
    <w:sectPr w:rsidR="00D83F53" w:rsidRPr="00D83F53" w:rsidSect="000C04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75FA3" w14:textId="77777777" w:rsidR="00AF3EE0" w:rsidRDefault="00AF3EE0">
      <w:pPr>
        <w:spacing w:line="240" w:lineRule="auto"/>
      </w:pPr>
      <w:r>
        <w:separator/>
      </w:r>
    </w:p>
  </w:endnote>
  <w:endnote w:type="continuationSeparator" w:id="0">
    <w:p w14:paraId="135B19F4" w14:textId="77777777" w:rsidR="00AF3EE0" w:rsidRDefault="00AF3EE0">
      <w:pPr>
        <w:spacing w:line="240" w:lineRule="auto"/>
      </w:pPr>
      <w:r>
        <w:continuationSeparator/>
      </w:r>
    </w:p>
  </w:endnote>
  <w:endnote w:type="continuationNotice" w:id="1">
    <w:p w14:paraId="66BA2930" w14:textId="77777777" w:rsidR="00AF3EE0" w:rsidRDefault="00AF3E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  <w:embedRegular r:id="rId1" w:fontKey="{AF2469A6-AEB3-48CD-884B-5AE7B8BAB61A}"/>
    <w:embedBold r:id="rId2" w:fontKey="{F4983A53-A69E-44C5-92A5-92B1C7775899}"/>
    <w:embedItalic r:id="rId3" w:fontKey="{7DF3B3B5-9A56-4019-A0A5-7DC01DC56799}"/>
    <w:embedBoldItalic r:id="rId4" w:fontKey="{D66B8C5D-AF64-4082-9ACC-249478A569F1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5" w:fontKey="{749018C1-1640-4FE8-8E20-743EBA80AD54}"/>
    <w:embedBold r:id="rId6" w:fontKey="{B12632B9-2B2E-4B8F-AB21-7209CD364B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E804F11-40C0-4076-B54C-5C20FA82CB1C}"/>
    <w:embedBold r:id="rId8" w:fontKey="{BAA0BF5F-E031-4360-81B4-B77F0BC51534}"/>
    <w:embedItalic r:id="rId9" w:fontKey="{64F38220-CF81-464E-8A92-887D7037E0B2}"/>
    <w:embedBoldItalic r:id="rId10" w:fontKey="{E90E7C44-F8E3-44F9-861A-3B12052F7419}"/>
  </w:font>
  <w:font w:name="Kapra Regular">
    <w:altName w:val="Kapra Regular"/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67830B3-EB95-404C-8B11-CDB971538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D724" w14:textId="77777777" w:rsidR="005D212E" w:rsidRDefault="005D212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BF1CC" w14:textId="77777777"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00A533" w14:textId="1BFECDDE"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0263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6E2AC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0F00A533" w14:textId="1BFECDDE"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0263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6E2AC5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15EB80AC" w14:textId="77777777" w:rsidTr="00AA5AD1">
      <w:tc>
        <w:tcPr>
          <w:tcW w:w="10915" w:type="dxa"/>
        </w:tcPr>
        <w:p w14:paraId="19E233D7" w14:textId="768656DE" w:rsidR="00A97F6A" w:rsidRDefault="00A97F6A" w:rsidP="005C29DF">
          <w:pPr>
            <w:pStyle w:val="Footer-info"/>
          </w:pPr>
        </w:p>
      </w:tc>
    </w:tr>
  </w:tbl>
  <w:p w14:paraId="06B3F77E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61887" w14:textId="77777777" w:rsidR="00AF3EE0" w:rsidRDefault="00AF3EE0">
      <w:pPr>
        <w:spacing w:line="240" w:lineRule="auto"/>
      </w:pPr>
      <w:r>
        <w:separator/>
      </w:r>
    </w:p>
  </w:footnote>
  <w:footnote w:type="continuationSeparator" w:id="0">
    <w:p w14:paraId="380C3799" w14:textId="77777777" w:rsidR="00AF3EE0" w:rsidRDefault="00AF3EE0">
      <w:pPr>
        <w:spacing w:line="240" w:lineRule="auto"/>
      </w:pPr>
      <w:r>
        <w:continuationSeparator/>
      </w:r>
    </w:p>
  </w:footnote>
  <w:footnote w:type="continuationNotice" w:id="1">
    <w:p w14:paraId="572BABA5" w14:textId="77777777" w:rsidR="00AF3EE0" w:rsidRDefault="00AF3E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4072E" w14:textId="77777777" w:rsidR="005D212E" w:rsidRDefault="005D212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17852" w14:textId="77777777" w:rsidR="00022BE5" w:rsidRDefault="00022BE5" w:rsidP="00022BE5">
    <w:pPr>
      <w:pStyle w:val="Sidehoved"/>
    </w:pPr>
  </w:p>
  <w:p w14:paraId="75219DF4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6E3B0" w14:textId="77777777"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48C91D1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9AE3C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29E"/>
    <w:multiLevelType w:val="hybridMultilevel"/>
    <w:tmpl w:val="77765764"/>
    <w:lvl w:ilvl="0" w:tplc="12BAA6D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0F21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2170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6834E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54B09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9524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7E5A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864D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0FD9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BB5DE0"/>
    <w:multiLevelType w:val="hybridMultilevel"/>
    <w:tmpl w:val="75AA7D96"/>
    <w:lvl w:ilvl="0" w:tplc="7E62E832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56408"/>
    <w:multiLevelType w:val="hybridMultilevel"/>
    <w:tmpl w:val="B298E188"/>
    <w:lvl w:ilvl="0" w:tplc="B49A128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2271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C672E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C6BE4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46D5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4C31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47144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4B25C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28FB0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742387"/>
    <w:multiLevelType w:val="hybridMultilevel"/>
    <w:tmpl w:val="2FE4B7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E6F9D"/>
    <w:multiLevelType w:val="hybridMultilevel"/>
    <w:tmpl w:val="2DDA4F1A"/>
    <w:lvl w:ilvl="0" w:tplc="2C52AF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AC1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A9F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80C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7A8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0854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E275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810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E1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A069C"/>
    <w:multiLevelType w:val="hybridMultilevel"/>
    <w:tmpl w:val="A274CA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156A7"/>
    <w:multiLevelType w:val="hybridMultilevel"/>
    <w:tmpl w:val="39887DA6"/>
    <w:lvl w:ilvl="0" w:tplc="B176ACC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802F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A8CF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6E95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A6F882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0811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0065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C3D9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C060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C5613A"/>
    <w:multiLevelType w:val="hybridMultilevel"/>
    <w:tmpl w:val="9590325C"/>
    <w:lvl w:ilvl="0" w:tplc="63F2C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C4CC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A5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4FE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418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20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08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AC7A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C6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4511"/>
    <w:multiLevelType w:val="hybridMultilevel"/>
    <w:tmpl w:val="9962D3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03D61"/>
    <w:multiLevelType w:val="hybridMultilevel"/>
    <w:tmpl w:val="3C223E64"/>
    <w:lvl w:ilvl="0" w:tplc="F54E6B7C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C6A22"/>
    <w:multiLevelType w:val="hybridMultilevel"/>
    <w:tmpl w:val="DD9C2A6E"/>
    <w:lvl w:ilvl="0" w:tplc="15387F0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2C02C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20F2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2E2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C91A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6A23E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4B15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8328A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E10A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2A1078"/>
    <w:multiLevelType w:val="hybridMultilevel"/>
    <w:tmpl w:val="E8D0360E"/>
    <w:lvl w:ilvl="0" w:tplc="0226ABF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515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EB8D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6019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81FC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8949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82E9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4CDA0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00E5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0A7B41"/>
    <w:multiLevelType w:val="hybridMultilevel"/>
    <w:tmpl w:val="88D278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06375"/>
    <w:multiLevelType w:val="hybridMultilevel"/>
    <w:tmpl w:val="95A2D98E"/>
    <w:lvl w:ilvl="0" w:tplc="9D7AC5B8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AA6DA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EC02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0AD1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4BF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535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276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25126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AFB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51C7E15"/>
    <w:multiLevelType w:val="hybridMultilevel"/>
    <w:tmpl w:val="82CEAF10"/>
    <w:lvl w:ilvl="0" w:tplc="63BA486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C64A8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22028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CADE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E3E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20E8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E8EC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649C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E6D7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726FDF"/>
    <w:multiLevelType w:val="multilevel"/>
    <w:tmpl w:val="14A6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91A3FC6"/>
    <w:multiLevelType w:val="hybridMultilevel"/>
    <w:tmpl w:val="A802FBD2"/>
    <w:lvl w:ilvl="0" w:tplc="6880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CAB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CE9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14F4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2E4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0CF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A62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28F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2F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C6867"/>
    <w:multiLevelType w:val="hybridMultilevel"/>
    <w:tmpl w:val="E67E17A0"/>
    <w:lvl w:ilvl="0" w:tplc="F54E6B7C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B4B8B"/>
    <w:multiLevelType w:val="hybridMultilevel"/>
    <w:tmpl w:val="B67680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424F1F"/>
    <w:multiLevelType w:val="hybridMultilevel"/>
    <w:tmpl w:val="ACF00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35E86"/>
    <w:multiLevelType w:val="hybridMultilevel"/>
    <w:tmpl w:val="0A3C0DA2"/>
    <w:lvl w:ilvl="0" w:tplc="3A8C7396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0FB7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60D6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2314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2E56E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65E5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EEA3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73C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EF74C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1C5831"/>
    <w:multiLevelType w:val="hybridMultilevel"/>
    <w:tmpl w:val="44C2283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E23CE8"/>
    <w:multiLevelType w:val="hybridMultilevel"/>
    <w:tmpl w:val="A648CC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C6278B"/>
    <w:multiLevelType w:val="hybridMultilevel"/>
    <w:tmpl w:val="67BAEC18"/>
    <w:lvl w:ilvl="0" w:tplc="3B023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8771E"/>
    <w:multiLevelType w:val="hybridMultilevel"/>
    <w:tmpl w:val="15DE56E4"/>
    <w:lvl w:ilvl="0" w:tplc="EDBE3F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A83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C5B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501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A88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DA3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89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F213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A6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F4AAB"/>
    <w:multiLevelType w:val="hybridMultilevel"/>
    <w:tmpl w:val="9858D6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5192D"/>
    <w:multiLevelType w:val="hybridMultilevel"/>
    <w:tmpl w:val="35F8C5E4"/>
    <w:lvl w:ilvl="0" w:tplc="2D86C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0D6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3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47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25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54A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D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21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AE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97E68"/>
    <w:multiLevelType w:val="hybridMultilevel"/>
    <w:tmpl w:val="6E64890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3B380B"/>
    <w:multiLevelType w:val="hybridMultilevel"/>
    <w:tmpl w:val="8C204A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F60B1"/>
    <w:multiLevelType w:val="hybridMultilevel"/>
    <w:tmpl w:val="59742D90"/>
    <w:lvl w:ilvl="0" w:tplc="F54E6B7C">
      <w:numFmt w:val="bullet"/>
      <w:lvlText w:val="-"/>
      <w:lvlJc w:val="left"/>
      <w:pPr>
        <w:ind w:left="108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99373F"/>
    <w:multiLevelType w:val="hybridMultilevel"/>
    <w:tmpl w:val="3A505A5A"/>
    <w:lvl w:ilvl="0" w:tplc="BEECD80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6CA3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8897DC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EF86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8074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C2936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F6D8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EEB3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D2139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DB02449"/>
    <w:multiLevelType w:val="hybridMultilevel"/>
    <w:tmpl w:val="69E4CA7E"/>
    <w:lvl w:ilvl="0" w:tplc="E71E0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169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86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E3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45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4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A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68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85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DF560D2"/>
    <w:multiLevelType w:val="hybridMultilevel"/>
    <w:tmpl w:val="2CD8A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4" w15:restartNumberingAfterBreak="0">
    <w:nsid w:val="7E2B0F95"/>
    <w:multiLevelType w:val="hybridMultilevel"/>
    <w:tmpl w:val="6EC4D018"/>
    <w:lvl w:ilvl="0" w:tplc="A652030E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5"/>
  </w:num>
  <w:num w:numId="2">
    <w:abstractNumId w:val="33"/>
  </w:num>
  <w:num w:numId="3">
    <w:abstractNumId w:val="32"/>
  </w:num>
  <w:num w:numId="4">
    <w:abstractNumId w:val="22"/>
  </w:num>
  <w:num w:numId="5">
    <w:abstractNumId w:val="18"/>
  </w:num>
  <w:num w:numId="6">
    <w:abstractNumId w:val="15"/>
  </w:num>
  <w:num w:numId="7">
    <w:abstractNumId w:val="23"/>
  </w:num>
  <w:num w:numId="8">
    <w:abstractNumId w:val="34"/>
  </w:num>
  <w:num w:numId="9">
    <w:abstractNumId w:val="17"/>
  </w:num>
  <w:num w:numId="10">
    <w:abstractNumId w:val="29"/>
  </w:num>
  <w:num w:numId="11">
    <w:abstractNumId w:val="27"/>
  </w:num>
  <w:num w:numId="12">
    <w:abstractNumId w:val="21"/>
  </w:num>
  <w:num w:numId="13">
    <w:abstractNumId w:val="31"/>
  </w:num>
  <w:num w:numId="14">
    <w:abstractNumId w:val="5"/>
  </w:num>
  <w:num w:numId="15">
    <w:abstractNumId w:val="1"/>
  </w:num>
  <w:num w:numId="16">
    <w:abstractNumId w:val="9"/>
  </w:num>
  <w:num w:numId="17">
    <w:abstractNumId w:val="0"/>
  </w:num>
  <w:num w:numId="18">
    <w:abstractNumId w:val="25"/>
  </w:num>
  <w:num w:numId="19">
    <w:abstractNumId w:val="2"/>
  </w:num>
  <w:num w:numId="20">
    <w:abstractNumId w:val="14"/>
  </w:num>
  <w:num w:numId="21">
    <w:abstractNumId w:val="11"/>
  </w:num>
  <w:num w:numId="22">
    <w:abstractNumId w:val="20"/>
  </w:num>
  <w:num w:numId="23">
    <w:abstractNumId w:val="10"/>
  </w:num>
  <w:num w:numId="24">
    <w:abstractNumId w:val="28"/>
  </w:num>
  <w:num w:numId="25">
    <w:abstractNumId w:val="3"/>
  </w:num>
  <w:num w:numId="26">
    <w:abstractNumId w:val="12"/>
  </w:num>
  <w:num w:numId="27">
    <w:abstractNumId w:val="8"/>
  </w:num>
  <w:num w:numId="28">
    <w:abstractNumId w:val="19"/>
  </w:num>
  <w:num w:numId="29">
    <w:abstractNumId w:val="26"/>
  </w:num>
  <w:num w:numId="30">
    <w:abstractNumId w:val="16"/>
  </w:num>
  <w:num w:numId="31">
    <w:abstractNumId w:val="7"/>
  </w:num>
  <w:num w:numId="32">
    <w:abstractNumId w:val="13"/>
  </w:num>
  <w:num w:numId="33">
    <w:abstractNumId w:val="4"/>
  </w:num>
  <w:num w:numId="34">
    <w:abstractNumId w:val="24"/>
  </w:num>
  <w:num w:numId="35">
    <w:abstractNumId w:val="6"/>
  </w:num>
  <w:num w:numId="36">
    <w:abstractNumId w:val="30"/>
  </w:num>
  <w:num w:numId="37">
    <w:abstractNumId w:val="19"/>
  </w:num>
  <w:num w:numId="38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0E87"/>
    <w:rsid w:val="000018D6"/>
    <w:rsid w:val="000032AF"/>
    <w:rsid w:val="000032BF"/>
    <w:rsid w:val="00004865"/>
    <w:rsid w:val="00005713"/>
    <w:rsid w:val="00006F78"/>
    <w:rsid w:val="00011BEB"/>
    <w:rsid w:val="00013DF3"/>
    <w:rsid w:val="000157FC"/>
    <w:rsid w:val="00015B6A"/>
    <w:rsid w:val="00016218"/>
    <w:rsid w:val="0002055A"/>
    <w:rsid w:val="00020A67"/>
    <w:rsid w:val="0002102A"/>
    <w:rsid w:val="00022133"/>
    <w:rsid w:val="00022BE5"/>
    <w:rsid w:val="00023EF7"/>
    <w:rsid w:val="000269E2"/>
    <w:rsid w:val="00026B0E"/>
    <w:rsid w:val="00026E06"/>
    <w:rsid w:val="00026FB5"/>
    <w:rsid w:val="000308CA"/>
    <w:rsid w:val="000311F3"/>
    <w:rsid w:val="000318CE"/>
    <w:rsid w:val="000319AC"/>
    <w:rsid w:val="000323B2"/>
    <w:rsid w:val="00035FF7"/>
    <w:rsid w:val="00036F43"/>
    <w:rsid w:val="000416D8"/>
    <w:rsid w:val="000445CC"/>
    <w:rsid w:val="0004495D"/>
    <w:rsid w:val="00044BA2"/>
    <w:rsid w:val="00045EDF"/>
    <w:rsid w:val="00046EE0"/>
    <w:rsid w:val="00050D11"/>
    <w:rsid w:val="00052E02"/>
    <w:rsid w:val="00062300"/>
    <w:rsid w:val="00064AD4"/>
    <w:rsid w:val="00066BA9"/>
    <w:rsid w:val="00067802"/>
    <w:rsid w:val="00067BD0"/>
    <w:rsid w:val="00070234"/>
    <w:rsid w:val="0007110B"/>
    <w:rsid w:val="0007343C"/>
    <w:rsid w:val="00075D3A"/>
    <w:rsid w:val="000765E6"/>
    <w:rsid w:val="00076F4D"/>
    <w:rsid w:val="00080393"/>
    <w:rsid w:val="00080DF1"/>
    <w:rsid w:val="0008112C"/>
    <w:rsid w:val="00081F55"/>
    <w:rsid w:val="00083CE4"/>
    <w:rsid w:val="00090562"/>
    <w:rsid w:val="0009128C"/>
    <w:rsid w:val="00092278"/>
    <w:rsid w:val="00094720"/>
    <w:rsid w:val="00094803"/>
    <w:rsid w:val="00094ABD"/>
    <w:rsid w:val="00095F85"/>
    <w:rsid w:val="00097995"/>
    <w:rsid w:val="0009799A"/>
    <w:rsid w:val="000A1AB6"/>
    <w:rsid w:val="000A27E4"/>
    <w:rsid w:val="000A2C4C"/>
    <w:rsid w:val="000A4AFD"/>
    <w:rsid w:val="000B128D"/>
    <w:rsid w:val="000B256B"/>
    <w:rsid w:val="000B5522"/>
    <w:rsid w:val="000B5B4D"/>
    <w:rsid w:val="000B5F8E"/>
    <w:rsid w:val="000B7C37"/>
    <w:rsid w:val="000C04AB"/>
    <w:rsid w:val="000C08C2"/>
    <w:rsid w:val="000C1D05"/>
    <w:rsid w:val="000C22DA"/>
    <w:rsid w:val="000C3589"/>
    <w:rsid w:val="000C4FB1"/>
    <w:rsid w:val="000D1122"/>
    <w:rsid w:val="000D1B30"/>
    <w:rsid w:val="000D35FF"/>
    <w:rsid w:val="000D4590"/>
    <w:rsid w:val="000D5BC9"/>
    <w:rsid w:val="000E0B80"/>
    <w:rsid w:val="000E1121"/>
    <w:rsid w:val="000E36FD"/>
    <w:rsid w:val="000E45C3"/>
    <w:rsid w:val="000E5326"/>
    <w:rsid w:val="000E6F00"/>
    <w:rsid w:val="000E7B60"/>
    <w:rsid w:val="000F0DF3"/>
    <w:rsid w:val="000F0F12"/>
    <w:rsid w:val="000F46B3"/>
    <w:rsid w:val="000F585B"/>
    <w:rsid w:val="000F70D7"/>
    <w:rsid w:val="00100249"/>
    <w:rsid w:val="00100734"/>
    <w:rsid w:val="001012C9"/>
    <w:rsid w:val="001029B5"/>
    <w:rsid w:val="001031AD"/>
    <w:rsid w:val="00103483"/>
    <w:rsid w:val="00103E3F"/>
    <w:rsid w:val="00106A5A"/>
    <w:rsid w:val="0011077B"/>
    <w:rsid w:val="00114152"/>
    <w:rsid w:val="00114DFB"/>
    <w:rsid w:val="00114E69"/>
    <w:rsid w:val="00115493"/>
    <w:rsid w:val="001163F4"/>
    <w:rsid w:val="00116DF3"/>
    <w:rsid w:val="00117186"/>
    <w:rsid w:val="00117B3D"/>
    <w:rsid w:val="00117D6B"/>
    <w:rsid w:val="001206C8"/>
    <w:rsid w:val="00120AB5"/>
    <w:rsid w:val="00122AA2"/>
    <w:rsid w:val="00124F3C"/>
    <w:rsid w:val="0012684E"/>
    <w:rsid w:val="001279FA"/>
    <w:rsid w:val="001308DF"/>
    <w:rsid w:val="001312D8"/>
    <w:rsid w:val="0013244F"/>
    <w:rsid w:val="00133F86"/>
    <w:rsid w:val="00140D6B"/>
    <w:rsid w:val="00141A91"/>
    <w:rsid w:val="00141AA1"/>
    <w:rsid w:val="00142586"/>
    <w:rsid w:val="00144BD8"/>
    <w:rsid w:val="001473EB"/>
    <w:rsid w:val="001501EC"/>
    <w:rsid w:val="00150B83"/>
    <w:rsid w:val="0015292A"/>
    <w:rsid w:val="00152D73"/>
    <w:rsid w:val="0015310E"/>
    <w:rsid w:val="0015356B"/>
    <w:rsid w:val="00153897"/>
    <w:rsid w:val="0015406F"/>
    <w:rsid w:val="001542A8"/>
    <w:rsid w:val="001544B0"/>
    <w:rsid w:val="0015526C"/>
    <w:rsid w:val="00155B15"/>
    <w:rsid w:val="00156B8F"/>
    <w:rsid w:val="001605F8"/>
    <w:rsid w:val="0016332B"/>
    <w:rsid w:val="00167E6D"/>
    <w:rsid w:val="00173916"/>
    <w:rsid w:val="00175D38"/>
    <w:rsid w:val="001777D5"/>
    <w:rsid w:val="00177DDE"/>
    <w:rsid w:val="00181781"/>
    <w:rsid w:val="00181D8B"/>
    <w:rsid w:val="00182651"/>
    <w:rsid w:val="00185717"/>
    <w:rsid w:val="001861E3"/>
    <w:rsid w:val="001877E1"/>
    <w:rsid w:val="0019324F"/>
    <w:rsid w:val="00197B1A"/>
    <w:rsid w:val="001A0318"/>
    <w:rsid w:val="001A2C62"/>
    <w:rsid w:val="001A2D18"/>
    <w:rsid w:val="001A51BE"/>
    <w:rsid w:val="001A5627"/>
    <w:rsid w:val="001A62B3"/>
    <w:rsid w:val="001A7920"/>
    <w:rsid w:val="001B24B1"/>
    <w:rsid w:val="001B2767"/>
    <w:rsid w:val="001B651F"/>
    <w:rsid w:val="001B685C"/>
    <w:rsid w:val="001C076F"/>
    <w:rsid w:val="001C0CC7"/>
    <w:rsid w:val="001C48A5"/>
    <w:rsid w:val="001C7C41"/>
    <w:rsid w:val="001D04C9"/>
    <w:rsid w:val="001D30A0"/>
    <w:rsid w:val="001D59BC"/>
    <w:rsid w:val="001D5B5D"/>
    <w:rsid w:val="001D783D"/>
    <w:rsid w:val="001E0BF6"/>
    <w:rsid w:val="001E2A1C"/>
    <w:rsid w:val="001E3B92"/>
    <w:rsid w:val="001F093E"/>
    <w:rsid w:val="001F4A30"/>
    <w:rsid w:val="001F566D"/>
    <w:rsid w:val="00201004"/>
    <w:rsid w:val="0020235E"/>
    <w:rsid w:val="00202E55"/>
    <w:rsid w:val="0020326E"/>
    <w:rsid w:val="00205607"/>
    <w:rsid w:val="0020639F"/>
    <w:rsid w:val="00206780"/>
    <w:rsid w:val="00207A52"/>
    <w:rsid w:val="00207BBA"/>
    <w:rsid w:val="002114C1"/>
    <w:rsid w:val="0021154B"/>
    <w:rsid w:val="00211C9F"/>
    <w:rsid w:val="00212AA6"/>
    <w:rsid w:val="0021462D"/>
    <w:rsid w:val="00216E82"/>
    <w:rsid w:val="002175F6"/>
    <w:rsid w:val="00220B6E"/>
    <w:rsid w:val="0022171F"/>
    <w:rsid w:val="00231508"/>
    <w:rsid w:val="002348CD"/>
    <w:rsid w:val="00235AC6"/>
    <w:rsid w:val="0023726F"/>
    <w:rsid w:val="002415B1"/>
    <w:rsid w:val="00241E43"/>
    <w:rsid w:val="0024282A"/>
    <w:rsid w:val="002438BF"/>
    <w:rsid w:val="00243AFA"/>
    <w:rsid w:val="00244D70"/>
    <w:rsid w:val="00250149"/>
    <w:rsid w:val="00250DC1"/>
    <w:rsid w:val="0025146F"/>
    <w:rsid w:val="00252732"/>
    <w:rsid w:val="002578E5"/>
    <w:rsid w:val="00260FC0"/>
    <w:rsid w:val="002613F2"/>
    <w:rsid w:val="00263CFB"/>
    <w:rsid w:val="00264466"/>
    <w:rsid w:val="002662AD"/>
    <w:rsid w:val="002668FD"/>
    <w:rsid w:val="002671A0"/>
    <w:rsid w:val="002673A1"/>
    <w:rsid w:val="00267A4B"/>
    <w:rsid w:val="00271AF7"/>
    <w:rsid w:val="00271C9B"/>
    <w:rsid w:val="00273B5F"/>
    <w:rsid w:val="00273CAC"/>
    <w:rsid w:val="00273CD6"/>
    <w:rsid w:val="002740BA"/>
    <w:rsid w:val="002762D8"/>
    <w:rsid w:val="00290B07"/>
    <w:rsid w:val="0029153F"/>
    <w:rsid w:val="00291B7D"/>
    <w:rsid w:val="0029281F"/>
    <w:rsid w:val="00293B19"/>
    <w:rsid w:val="002953B7"/>
    <w:rsid w:val="002957FF"/>
    <w:rsid w:val="00297FF1"/>
    <w:rsid w:val="002A18EF"/>
    <w:rsid w:val="002A363D"/>
    <w:rsid w:val="002A4B80"/>
    <w:rsid w:val="002B1FAF"/>
    <w:rsid w:val="002B285D"/>
    <w:rsid w:val="002B4676"/>
    <w:rsid w:val="002B6986"/>
    <w:rsid w:val="002B7B28"/>
    <w:rsid w:val="002C4069"/>
    <w:rsid w:val="002C5297"/>
    <w:rsid w:val="002C59CB"/>
    <w:rsid w:val="002C64DC"/>
    <w:rsid w:val="002D28A7"/>
    <w:rsid w:val="002D3EAD"/>
    <w:rsid w:val="002D5562"/>
    <w:rsid w:val="002E09FD"/>
    <w:rsid w:val="002E12A6"/>
    <w:rsid w:val="002E2643"/>
    <w:rsid w:val="002E27B6"/>
    <w:rsid w:val="002E2E5A"/>
    <w:rsid w:val="002E3C49"/>
    <w:rsid w:val="002E4D40"/>
    <w:rsid w:val="002E5043"/>
    <w:rsid w:val="002E56D2"/>
    <w:rsid w:val="002E6244"/>
    <w:rsid w:val="002E62CA"/>
    <w:rsid w:val="002E74A4"/>
    <w:rsid w:val="002E7868"/>
    <w:rsid w:val="002F00DB"/>
    <w:rsid w:val="002F0386"/>
    <w:rsid w:val="002F121C"/>
    <w:rsid w:val="002F2C5F"/>
    <w:rsid w:val="002F432F"/>
    <w:rsid w:val="002F5F24"/>
    <w:rsid w:val="002F6707"/>
    <w:rsid w:val="002F67E4"/>
    <w:rsid w:val="002F6A1C"/>
    <w:rsid w:val="003025F7"/>
    <w:rsid w:val="003030AA"/>
    <w:rsid w:val="003033F8"/>
    <w:rsid w:val="00311119"/>
    <w:rsid w:val="003146F9"/>
    <w:rsid w:val="003151AF"/>
    <w:rsid w:val="00315D5D"/>
    <w:rsid w:val="00316531"/>
    <w:rsid w:val="0031763C"/>
    <w:rsid w:val="003178DA"/>
    <w:rsid w:val="00317969"/>
    <w:rsid w:val="0032030E"/>
    <w:rsid w:val="003215DC"/>
    <w:rsid w:val="00321F02"/>
    <w:rsid w:val="003222AD"/>
    <w:rsid w:val="00322419"/>
    <w:rsid w:val="00322424"/>
    <w:rsid w:val="003237A8"/>
    <w:rsid w:val="003237AB"/>
    <w:rsid w:val="00323E5E"/>
    <w:rsid w:val="003256A6"/>
    <w:rsid w:val="00326C57"/>
    <w:rsid w:val="0033026E"/>
    <w:rsid w:val="003310C2"/>
    <w:rsid w:val="00333E52"/>
    <w:rsid w:val="00336730"/>
    <w:rsid w:val="00336E8B"/>
    <w:rsid w:val="0033777E"/>
    <w:rsid w:val="00342EFB"/>
    <w:rsid w:val="003502D1"/>
    <w:rsid w:val="00350822"/>
    <w:rsid w:val="00351399"/>
    <w:rsid w:val="00351F81"/>
    <w:rsid w:val="00353C5A"/>
    <w:rsid w:val="00353FC2"/>
    <w:rsid w:val="0035418E"/>
    <w:rsid w:val="00355407"/>
    <w:rsid w:val="00355691"/>
    <w:rsid w:val="00360EDE"/>
    <w:rsid w:val="0036110B"/>
    <w:rsid w:val="0036123B"/>
    <w:rsid w:val="00361BC1"/>
    <w:rsid w:val="00362CFE"/>
    <w:rsid w:val="00363471"/>
    <w:rsid w:val="003659C5"/>
    <w:rsid w:val="00371A57"/>
    <w:rsid w:val="003728C0"/>
    <w:rsid w:val="003744AE"/>
    <w:rsid w:val="00374692"/>
    <w:rsid w:val="003810ED"/>
    <w:rsid w:val="00381546"/>
    <w:rsid w:val="00381FFF"/>
    <w:rsid w:val="00384593"/>
    <w:rsid w:val="003866A9"/>
    <w:rsid w:val="0038685B"/>
    <w:rsid w:val="003907A9"/>
    <w:rsid w:val="00391006"/>
    <w:rsid w:val="003934E6"/>
    <w:rsid w:val="003941EE"/>
    <w:rsid w:val="00395B16"/>
    <w:rsid w:val="00396DBE"/>
    <w:rsid w:val="003974EC"/>
    <w:rsid w:val="003A026D"/>
    <w:rsid w:val="003A17AC"/>
    <w:rsid w:val="003A4613"/>
    <w:rsid w:val="003A567E"/>
    <w:rsid w:val="003A6A7D"/>
    <w:rsid w:val="003B0D54"/>
    <w:rsid w:val="003B24D0"/>
    <w:rsid w:val="003B2C04"/>
    <w:rsid w:val="003B2EC3"/>
    <w:rsid w:val="003B35B0"/>
    <w:rsid w:val="003B48CC"/>
    <w:rsid w:val="003B58B5"/>
    <w:rsid w:val="003C10E8"/>
    <w:rsid w:val="003C2D8B"/>
    <w:rsid w:val="003C318E"/>
    <w:rsid w:val="003C3569"/>
    <w:rsid w:val="003C4F9F"/>
    <w:rsid w:val="003C5D48"/>
    <w:rsid w:val="003C60F1"/>
    <w:rsid w:val="003D110C"/>
    <w:rsid w:val="003D4282"/>
    <w:rsid w:val="003D55DA"/>
    <w:rsid w:val="003D6B99"/>
    <w:rsid w:val="003D6BFD"/>
    <w:rsid w:val="003D7FDA"/>
    <w:rsid w:val="003E2530"/>
    <w:rsid w:val="003E4091"/>
    <w:rsid w:val="003E4394"/>
    <w:rsid w:val="003E589E"/>
    <w:rsid w:val="003E7402"/>
    <w:rsid w:val="003E780D"/>
    <w:rsid w:val="003E793A"/>
    <w:rsid w:val="003F0840"/>
    <w:rsid w:val="003F0A41"/>
    <w:rsid w:val="003F0AF3"/>
    <w:rsid w:val="003F1BF2"/>
    <w:rsid w:val="003F38E2"/>
    <w:rsid w:val="003F5D00"/>
    <w:rsid w:val="003F5FAD"/>
    <w:rsid w:val="003F6DFC"/>
    <w:rsid w:val="003F775E"/>
    <w:rsid w:val="003F7AC9"/>
    <w:rsid w:val="00401F50"/>
    <w:rsid w:val="00402115"/>
    <w:rsid w:val="00402B81"/>
    <w:rsid w:val="00411BCC"/>
    <w:rsid w:val="00412364"/>
    <w:rsid w:val="004125D1"/>
    <w:rsid w:val="00412B29"/>
    <w:rsid w:val="0041343A"/>
    <w:rsid w:val="00414F3F"/>
    <w:rsid w:val="004166DD"/>
    <w:rsid w:val="00416A22"/>
    <w:rsid w:val="00421009"/>
    <w:rsid w:val="00421A66"/>
    <w:rsid w:val="004241AB"/>
    <w:rsid w:val="00424709"/>
    <w:rsid w:val="00424AD9"/>
    <w:rsid w:val="00426522"/>
    <w:rsid w:val="00427669"/>
    <w:rsid w:val="004344E5"/>
    <w:rsid w:val="00434520"/>
    <w:rsid w:val="00434A8C"/>
    <w:rsid w:val="00436CBB"/>
    <w:rsid w:val="00440CE1"/>
    <w:rsid w:val="004416BC"/>
    <w:rsid w:val="00441ABB"/>
    <w:rsid w:val="00443BE6"/>
    <w:rsid w:val="00444132"/>
    <w:rsid w:val="004445F1"/>
    <w:rsid w:val="004467FA"/>
    <w:rsid w:val="00451B41"/>
    <w:rsid w:val="00452F69"/>
    <w:rsid w:val="00453424"/>
    <w:rsid w:val="00453753"/>
    <w:rsid w:val="0045378B"/>
    <w:rsid w:val="00453DB5"/>
    <w:rsid w:val="00453F86"/>
    <w:rsid w:val="00454E15"/>
    <w:rsid w:val="00455852"/>
    <w:rsid w:val="00461BBA"/>
    <w:rsid w:val="00462D17"/>
    <w:rsid w:val="004632F9"/>
    <w:rsid w:val="00463CB5"/>
    <w:rsid w:val="004716C6"/>
    <w:rsid w:val="00473DF8"/>
    <w:rsid w:val="004772F4"/>
    <w:rsid w:val="00477690"/>
    <w:rsid w:val="004824E9"/>
    <w:rsid w:val="00482900"/>
    <w:rsid w:val="00482EC2"/>
    <w:rsid w:val="0048363A"/>
    <w:rsid w:val="00483737"/>
    <w:rsid w:val="00484D1A"/>
    <w:rsid w:val="0048790C"/>
    <w:rsid w:val="00490BF6"/>
    <w:rsid w:val="00491512"/>
    <w:rsid w:val="00495EFB"/>
    <w:rsid w:val="00497296"/>
    <w:rsid w:val="00497CC0"/>
    <w:rsid w:val="004A39F2"/>
    <w:rsid w:val="004A5FFD"/>
    <w:rsid w:val="004A6D4D"/>
    <w:rsid w:val="004B0CFD"/>
    <w:rsid w:val="004B14E6"/>
    <w:rsid w:val="004B278B"/>
    <w:rsid w:val="004B2E40"/>
    <w:rsid w:val="004B444E"/>
    <w:rsid w:val="004C01B2"/>
    <w:rsid w:val="004C027F"/>
    <w:rsid w:val="004C3871"/>
    <w:rsid w:val="004C5574"/>
    <w:rsid w:val="004C5C41"/>
    <w:rsid w:val="004C7937"/>
    <w:rsid w:val="004C7BA1"/>
    <w:rsid w:val="004D09B1"/>
    <w:rsid w:val="004D2339"/>
    <w:rsid w:val="004D35CC"/>
    <w:rsid w:val="004D42B2"/>
    <w:rsid w:val="004D5F02"/>
    <w:rsid w:val="004D68BA"/>
    <w:rsid w:val="004E01B5"/>
    <w:rsid w:val="004E0D0A"/>
    <w:rsid w:val="004E1AA9"/>
    <w:rsid w:val="004E282D"/>
    <w:rsid w:val="004E2C1A"/>
    <w:rsid w:val="004E2F2F"/>
    <w:rsid w:val="004E36F9"/>
    <w:rsid w:val="004E3824"/>
    <w:rsid w:val="004E3D4B"/>
    <w:rsid w:val="004E3F3A"/>
    <w:rsid w:val="004E49D7"/>
    <w:rsid w:val="004E72F7"/>
    <w:rsid w:val="004E74FC"/>
    <w:rsid w:val="004F01DC"/>
    <w:rsid w:val="004F09E8"/>
    <w:rsid w:val="004F1A28"/>
    <w:rsid w:val="004F1ED7"/>
    <w:rsid w:val="004F25C0"/>
    <w:rsid w:val="004F2A89"/>
    <w:rsid w:val="004F2C11"/>
    <w:rsid w:val="004F3435"/>
    <w:rsid w:val="004F35E0"/>
    <w:rsid w:val="004F37DC"/>
    <w:rsid w:val="004F3E77"/>
    <w:rsid w:val="004F6478"/>
    <w:rsid w:val="004F7AC2"/>
    <w:rsid w:val="004F7F44"/>
    <w:rsid w:val="0050048D"/>
    <w:rsid w:val="005005D2"/>
    <w:rsid w:val="00502F76"/>
    <w:rsid w:val="00503305"/>
    <w:rsid w:val="0050445C"/>
    <w:rsid w:val="00506D6C"/>
    <w:rsid w:val="0050799C"/>
    <w:rsid w:val="00511600"/>
    <w:rsid w:val="00512153"/>
    <w:rsid w:val="005129B0"/>
    <w:rsid w:val="005178A7"/>
    <w:rsid w:val="00520385"/>
    <w:rsid w:val="00520451"/>
    <w:rsid w:val="005258FC"/>
    <w:rsid w:val="00525D11"/>
    <w:rsid w:val="00531632"/>
    <w:rsid w:val="005319EC"/>
    <w:rsid w:val="00533C14"/>
    <w:rsid w:val="0053463A"/>
    <w:rsid w:val="00535AE4"/>
    <w:rsid w:val="00535B39"/>
    <w:rsid w:val="00536580"/>
    <w:rsid w:val="00536AB8"/>
    <w:rsid w:val="005378F9"/>
    <w:rsid w:val="0053795B"/>
    <w:rsid w:val="00540519"/>
    <w:rsid w:val="00541280"/>
    <w:rsid w:val="00541B97"/>
    <w:rsid w:val="00543EF2"/>
    <w:rsid w:val="00547001"/>
    <w:rsid w:val="00551346"/>
    <w:rsid w:val="00551B11"/>
    <w:rsid w:val="005544E6"/>
    <w:rsid w:val="00554766"/>
    <w:rsid w:val="00554F26"/>
    <w:rsid w:val="00555198"/>
    <w:rsid w:val="00555FEA"/>
    <w:rsid w:val="0055617E"/>
    <w:rsid w:val="005573DF"/>
    <w:rsid w:val="00561945"/>
    <w:rsid w:val="00561978"/>
    <w:rsid w:val="00561C72"/>
    <w:rsid w:val="00562862"/>
    <w:rsid w:val="0056395F"/>
    <w:rsid w:val="0056543D"/>
    <w:rsid w:val="00566558"/>
    <w:rsid w:val="00571E3B"/>
    <w:rsid w:val="005751AA"/>
    <w:rsid w:val="00575B16"/>
    <w:rsid w:val="0057614D"/>
    <w:rsid w:val="00576407"/>
    <w:rsid w:val="00581BAE"/>
    <w:rsid w:val="00582344"/>
    <w:rsid w:val="00582AE7"/>
    <w:rsid w:val="00582F66"/>
    <w:rsid w:val="00592544"/>
    <w:rsid w:val="005950F7"/>
    <w:rsid w:val="005A00C7"/>
    <w:rsid w:val="005A035E"/>
    <w:rsid w:val="005A23A4"/>
    <w:rsid w:val="005A25F0"/>
    <w:rsid w:val="005A28D4"/>
    <w:rsid w:val="005A316A"/>
    <w:rsid w:val="005A49F1"/>
    <w:rsid w:val="005A65B4"/>
    <w:rsid w:val="005B055D"/>
    <w:rsid w:val="005B056D"/>
    <w:rsid w:val="005B26BB"/>
    <w:rsid w:val="005C2116"/>
    <w:rsid w:val="005C29DF"/>
    <w:rsid w:val="005C3C9B"/>
    <w:rsid w:val="005C5F97"/>
    <w:rsid w:val="005C69A2"/>
    <w:rsid w:val="005C769C"/>
    <w:rsid w:val="005C776A"/>
    <w:rsid w:val="005C7995"/>
    <w:rsid w:val="005C7996"/>
    <w:rsid w:val="005D212E"/>
    <w:rsid w:val="005D3818"/>
    <w:rsid w:val="005D5E2A"/>
    <w:rsid w:val="005E00F3"/>
    <w:rsid w:val="005E29C3"/>
    <w:rsid w:val="005E4705"/>
    <w:rsid w:val="005E7B62"/>
    <w:rsid w:val="005F0175"/>
    <w:rsid w:val="005F1580"/>
    <w:rsid w:val="005F3299"/>
    <w:rsid w:val="005F3BE1"/>
    <w:rsid w:val="005F3ED8"/>
    <w:rsid w:val="005F4349"/>
    <w:rsid w:val="005F4E8D"/>
    <w:rsid w:val="005F63C4"/>
    <w:rsid w:val="005F6B57"/>
    <w:rsid w:val="0060091E"/>
    <w:rsid w:val="0060103C"/>
    <w:rsid w:val="006010A5"/>
    <w:rsid w:val="00602272"/>
    <w:rsid w:val="00602380"/>
    <w:rsid w:val="00605038"/>
    <w:rsid w:val="00605B82"/>
    <w:rsid w:val="00606C4A"/>
    <w:rsid w:val="006079E0"/>
    <w:rsid w:val="00610412"/>
    <w:rsid w:val="00610AC6"/>
    <w:rsid w:val="00611BE0"/>
    <w:rsid w:val="0061257A"/>
    <w:rsid w:val="00615A78"/>
    <w:rsid w:val="00621117"/>
    <w:rsid w:val="00623968"/>
    <w:rsid w:val="0062581F"/>
    <w:rsid w:val="00626171"/>
    <w:rsid w:val="006269AD"/>
    <w:rsid w:val="006276CD"/>
    <w:rsid w:val="00630255"/>
    <w:rsid w:val="0063095A"/>
    <w:rsid w:val="006325AE"/>
    <w:rsid w:val="00634B3C"/>
    <w:rsid w:val="006356B4"/>
    <w:rsid w:val="006366B2"/>
    <w:rsid w:val="0063675C"/>
    <w:rsid w:val="00637475"/>
    <w:rsid w:val="00637E54"/>
    <w:rsid w:val="0064038E"/>
    <w:rsid w:val="00641278"/>
    <w:rsid w:val="0064320E"/>
    <w:rsid w:val="00643C56"/>
    <w:rsid w:val="00643C7B"/>
    <w:rsid w:val="00645431"/>
    <w:rsid w:val="00645649"/>
    <w:rsid w:val="00645883"/>
    <w:rsid w:val="006467F2"/>
    <w:rsid w:val="00646C80"/>
    <w:rsid w:val="00646D27"/>
    <w:rsid w:val="006507D5"/>
    <w:rsid w:val="00651151"/>
    <w:rsid w:val="00654545"/>
    <w:rsid w:val="00655448"/>
    <w:rsid w:val="00655B49"/>
    <w:rsid w:val="0065779C"/>
    <w:rsid w:val="00660CF7"/>
    <w:rsid w:val="00662F66"/>
    <w:rsid w:val="00663A36"/>
    <w:rsid w:val="00665C1E"/>
    <w:rsid w:val="00666D21"/>
    <w:rsid w:val="006715D2"/>
    <w:rsid w:val="006719C4"/>
    <w:rsid w:val="00671AA3"/>
    <w:rsid w:val="00673197"/>
    <w:rsid w:val="00673481"/>
    <w:rsid w:val="00674045"/>
    <w:rsid w:val="00674B15"/>
    <w:rsid w:val="0067516B"/>
    <w:rsid w:val="00675212"/>
    <w:rsid w:val="006803B0"/>
    <w:rsid w:val="0068089F"/>
    <w:rsid w:val="006811CB"/>
    <w:rsid w:val="00681D83"/>
    <w:rsid w:val="00682874"/>
    <w:rsid w:val="00684623"/>
    <w:rsid w:val="00687200"/>
    <w:rsid w:val="006900C2"/>
    <w:rsid w:val="00690684"/>
    <w:rsid w:val="00690F5A"/>
    <w:rsid w:val="00691622"/>
    <w:rsid w:val="00692574"/>
    <w:rsid w:val="0069360B"/>
    <w:rsid w:val="00693FF1"/>
    <w:rsid w:val="00695A79"/>
    <w:rsid w:val="00695E89"/>
    <w:rsid w:val="006A05F3"/>
    <w:rsid w:val="006A1B44"/>
    <w:rsid w:val="006A2E15"/>
    <w:rsid w:val="006A2EA5"/>
    <w:rsid w:val="006A3A71"/>
    <w:rsid w:val="006A44D9"/>
    <w:rsid w:val="006A4DC4"/>
    <w:rsid w:val="006A5429"/>
    <w:rsid w:val="006A5ED4"/>
    <w:rsid w:val="006B2AE2"/>
    <w:rsid w:val="006B30A9"/>
    <w:rsid w:val="006B53B8"/>
    <w:rsid w:val="006B5A35"/>
    <w:rsid w:val="006B5DF8"/>
    <w:rsid w:val="006B7FE9"/>
    <w:rsid w:val="006C2991"/>
    <w:rsid w:val="006C2D41"/>
    <w:rsid w:val="006C4D7F"/>
    <w:rsid w:val="006C5E66"/>
    <w:rsid w:val="006D2076"/>
    <w:rsid w:val="006D32FB"/>
    <w:rsid w:val="006D4675"/>
    <w:rsid w:val="006D6281"/>
    <w:rsid w:val="006D680B"/>
    <w:rsid w:val="006D78F3"/>
    <w:rsid w:val="006E0133"/>
    <w:rsid w:val="006E090F"/>
    <w:rsid w:val="006E110C"/>
    <w:rsid w:val="006E1233"/>
    <w:rsid w:val="006E1692"/>
    <w:rsid w:val="006E2AC5"/>
    <w:rsid w:val="006E2E2E"/>
    <w:rsid w:val="006E349B"/>
    <w:rsid w:val="006E7744"/>
    <w:rsid w:val="006E79D5"/>
    <w:rsid w:val="006E7C44"/>
    <w:rsid w:val="006F0395"/>
    <w:rsid w:val="006F3C2D"/>
    <w:rsid w:val="006F6ADC"/>
    <w:rsid w:val="006F79A4"/>
    <w:rsid w:val="007008EE"/>
    <w:rsid w:val="00701831"/>
    <w:rsid w:val="00701CFE"/>
    <w:rsid w:val="0070267E"/>
    <w:rsid w:val="007043DE"/>
    <w:rsid w:val="00704BA7"/>
    <w:rsid w:val="00704DFB"/>
    <w:rsid w:val="00706E32"/>
    <w:rsid w:val="00707005"/>
    <w:rsid w:val="00707AA3"/>
    <w:rsid w:val="00710901"/>
    <w:rsid w:val="0071186E"/>
    <w:rsid w:val="00711D04"/>
    <w:rsid w:val="00712794"/>
    <w:rsid w:val="00712935"/>
    <w:rsid w:val="00712EF4"/>
    <w:rsid w:val="007133C6"/>
    <w:rsid w:val="00713964"/>
    <w:rsid w:val="00714E8C"/>
    <w:rsid w:val="00715758"/>
    <w:rsid w:val="00721E4E"/>
    <w:rsid w:val="00741183"/>
    <w:rsid w:val="007425C7"/>
    <w:rsid w:val="00742C29"/>
    <w:rsid w:val="007430B1"/>
    <w:rsid w:val="00743CB0"/>
    <w:rsid w:val="00744446"/>
    <w:rsid w:val="0074463A"/>
    <w:rsid w:val="0074466E"/>
    <w:rsid w:val="007506BA"/>
    <w:rsid w:val="00751071"/>
    <w:rsid w:val="00752ACA"/>
    <w:rsid w:val="0075466C"/>
    <w:rsid w:val="007546AF"/>
    <w:rsid w:val="0075587D"/>
    <w:rsid w:val="00755FB6"/>
    <w:rsid w:val="00756E8A"/>
    <w:rsid w:val="0076254F"/>
    <w:rsid w:val="00765720"/>
    <w:rsid w:val="007658A4"/>
    <w:rsid w:val="00765934"/>
    <w:rsid w:val="00765DBD"/>
    <w:rsid w:val="00766EEF"/>
    <w:rsid w:val="007670CC"/>
    <w:rsid w:val="00772B23"/>
    <w:rsid w:val="0077451B"/>
    <w:rsid w:val="00775792"/>
    <w:rsid w:val="00776435"/>
    <w:rsid w:val="0077720A"/>
    <w:rsid w:val="00777FAE"/>
    <w:rsid w:val="00781412"/>
    <w:rsid w:val="00782DE7"/>
    <w:rsid w:val="007830AC"/>
    <w:rsid w:val="007843D5"/>
    <w:rsid w:val="00785848"/>
    <w:rsid w:val="00785D91"/>
    <w:rsid w:val="0078666D"/>
    <w:rsid w:val="00787860"/>
    <w:rsid w:val="007915D3"/>
    <w:rsid w:val="00791805"/>
    <w:rsid w:val="00791849"/>
    <w:rsid w:val="00792049"/>
    <w:rsid w:val="0079210C"/>
    <w:rsid w:val="007927FF"/>
    <w:rsid w:val="00797231"/>
    <w:rsid w:val="007A0696"/>
    <w:rsid w:val="007A0BAB"/>
    <w:rsid w:val="007A313B"/>
    <w:rsid w:val="007A3228"/>
    <w:rsid w:val="007A469C"/>
    <w:rsid w:val="007A6C07"/>
    <w:rsid w:val="007A737E"/>
    <w:rsid w:val="007A7AB9"/>
    <w:rsid w:val="007B3552"/>
    <w:rsid w:val="007B5AA5"/>
    <w:rsid w:val="007B6CC9"/>
    <w:rsid w:val="007C2A6D"/>
    <w:rsid w:val="007C2EB7"/>
    <w:rsid w:val="007C64BB"/>
    <w:rsid w:val="007D0808"/>
    <w:rsid w:val="007D1F6B"/>
    <w:rsid w:val="007D48C8"/>
    <w:rsid w:val="007D5E59"/>
    <w:rsid w:val="007E098A"/>
    <w:rsid w:val="007E373C"/>
    <w:rsid w:val="007E3DA1"/>
    <w:rsid w:val="007E6DB1"/>
    <w:rsid w:val="007F1254"/>
    <w:rsid w:val="007F1ED1"/>
    <w:rsid w:val="007F729C"/>
    <w:rsid w:val="008002CE"/>
    <w:rsid w:val="0080053F"/>
    <w:rsid w:val="0080082B"/>
    <w:rsid w:val="008079DA"/>
    <w:rsid w:val="00810A86"/>
    <w:rsid w:val="008116A1"/>
    <w:rsid w:val="00812946"/>
    <w:rsid w:val="00812A72"/>
    <w:rsid w:val="0081550A"/>
    <w:rsid w:val="0081675C"/>
    <w:rsid w:val="008171B7"/>
    <w:rsid w:val="008204B5"/>
    <w:rsid w:val="008210CB"/>
    <w:rsid w:val="008212BD"/>
    <w:rsid w:val="008239E7"/>
    <w:rsid w:val="00823CE7"/>
    <w:rsid w:val="00824177"/>
    <w:rsid w:val="00826B94"/>
    <w:rsid w:val="008278F6"/>
    <w:rsid w:val="00827FC6"/>
    <w:rsid w:val="00833DDA"/>
    <w:rsid w:val="00835BF4"/>
    <w:rsid w:val="00836161"/>
    <w:rsid w:val="008368EA"/>
    <w:rsid w:val="00837D2F"/>
    <w:rsid w:val="00840618"/>
    <w:rsid w:val="00843D94"/>
    <w:rsid w:val="00844F6C"/>
    <w:rsid w:val="00847A27"/>
    <w:rsid w:val="00850388"/>
    <w:rsid w:val="00852464"/>
    <w:rsid w:val="00852BD1"/>
    <w:rsid w:val="0085536A"/>
    <w:rsid w:val="008603DF"/>
    <w:rsid w:val="008619FB"/>
    <w:rsid w:val="0086268E"/>
    <w:rsid w:val="00863629"/>
    <w:rsid w:val="00863F21"/>
    <w:rsid w:val="008657BB"/>
    <w:rsid w:val="00867250"/>
    <w:rsid w:val="0087116F"/>
    <w:rsid w:val="00871809"/>
    <w:rsid w:val="00872F1A"/>
    <w:rsid w:val="00873066"/>
    <w:rsid w:val="00874DE2"/>
    <w:rsid w:val="0087744F"/>
    <w:rsid w:val="00877AC0"/>
    <w:rsid w:val="00880084"/>
    <w:rsid w:val="00880C10"/>
    <w:rsid w:val="008825DD"/>
    <w:rsid w:val="0088289C"/>
    <w:rsid w:val="00883A89"/>
    <w:rsid w:val="00884D02"/>
    <w:rsid w:val="008866FE"/>
    <w:rsid w:val="0089068C"/>
    <w:rsid w:val="00890B9A"/>
    <w:rsid w:val="00890E06"/>
    <w:rsid w:val="00892D08"/>
    <w:rsid w:val="00893791"/>
    <w:rsid w:val="00893C52"/>
    <w:rsid w:val="00893E8F"/>
    <w:rsid w:val="00897466"/>
    <w:rsid w:val="008A02C6"/>
    <w:rsid w:val="008A0EC9"/>
    <w:rsid w:val="008A16EA"/>
    <w:rsid w:val="008A1953"/>
    <w:rsid w:val="008A1B71"/>
    <w:rsid w:val="008A1C03"/>
    <w:rsid w:val="008A2C88"/>
    <w:rsid w:val="008A3729"/>
    <w:rsid w:val="008A4BD3"/>
    <w:rsid w:val="008A4DD4"/>
    <w:rsid w:val="008A6A4F"/>
    <w:rsid w:val="008A6DA9"/>
    <w:rsid w:val="008B37F6"/>
    <w:rsid w:val="008B5E98"/>
    <w:rsid w:val="008B5EBA"/>
    <w:rsid w:val="008C311C"/>
    <w:rsid w:val="008C34FE"/>
    <w:rsid w:val="008C74F9"/>
    <w:rsid w:val="008C7A03"/>
    <w:rsid w:val="008D0BA6"/>
    <w:rsid w:val="008D15F2"/>
    <w:rsid w:val="008D343C"/>
    <w:rsid w:val="008D5F86"/>
    <w:rsid w:val="008D6638"/>
    <w:rsid w:val="008D6732"/>
    <w:rsid w:val="008D7138"/>
    <w:rsid w:val="008E1881"/>
    <w:rsid w:val="008E2BDF"/>
    <w:rsid w:val="008E2FA7"/>
    <w:rsid w:val="008E3251"/>
    <w:rsid w:val="008E3D2B"/>
    <w:rsid w:val="008E3D6F"/>
    <w:rsid w:val="008E5A6D"/>
    <w:rsid w:val="008E6008"/>
    <w:rsid w:val="008E7689"/>
    <w:rsid w:val="008E7F8C"/>
    <w:rsid w:val="008F01FF"/>
    <w:rsid w:val="008F0503"/>
    <w:rsid w:val="008F0811"/>
    <w:rsid w:val="008F17CC"/>
    <w:rsid w:val="008F1E87"/>
    <w:rsid w:val="008F2E35"/>
    <w:rsid w:val="008F32DF"/>
    <w:rsid w:val="008F3CFC"/>
    <w:rsid w:val="008F4D20"/>
    <w:rsid w:val="008F65B3"/>
    <w:rsid w:val="00900A28"/>
    <w:rsid w:val="0090263C"/>
    <w:rsid w:val="009052B5"/>
    <w:rsid w:val="009064E2"/>
    <w:rsid w:val="00907233"/>
    <w:rsid w:val="00911696"/>
    <w:rsid w:val="0091205C"/>
    <w:rsid w:val="00913782"/>
    <w:rsid w:val="009139DB"/>
    <w:rsid w:val="009152B0"/>
    <w:rsid w:val="00917029"/>
    <w:rsid w:val="009220EC"/>
    <w:rsid w:val="009222AA"/>
    <w:rsid w:val="00922840"/>
    <w:rsid w:val="00923219"/>
    <w:rsid w:val="009235FF"/>
    <w:rsid w:val="0092417F"/>
    <w:rsid w:val="00924E66"/>
    <w:rsid w:val="00925941"/>
    <w:rsid w:val="00930E04"/>
    <w:rsid w:val="00931742"/>
    <w:rsid w:val="00932597"/>
    <w:rsid w:val="00933A67"/>
    <w:rsid w:val="009343CB"/>
    <w:rsid w:val="0093549F"/>
    <w:rsid w:val="00936590"/>
    <w:rsid w:val="00940804"/>
    <w:rsid w:val="00942A14"/>
    <w:rsid w:val="00946AD3"/>
    <w:rsid w:val="0094757D"/>
    <w:rsid w:val="00947DF6"/>
    <w:rsid w:val="00947EB2"/>
    <w:rsid w:val="00947FBC"/>
    <w:rsid w:val="009511AD"/>
    <w:rsid w:val="0095135B"/>
    <w:rsid w:val="00951615"/>
    <w:rsid w:val="00951B25"/>
    <w:rsid w:val="0095340E"/>
    <w:rsid w:val="0095393C"/>
    <w:rsid w:val="00954473"/>
    <w:rsid w:val="009577A8"/>
    <w:rsid w:val="00960033"/>
    <w:rsid w:val="00960E50"/>
    <w:rsid w:val="00971B3F"/>
    <w:rsid w:val="0097235F"/>
    <w:rsid w:val="0097268A"/>
    <w:rsid w:val="009737E4"/>
    <w:rsid w:val="00974888"/>
    <w:rsid w:val="0097535B"/>
    <w:rsid w:val="0097612B"/>
    <w:rsid w:val="00977200"/>
    <w:rsid w:val="0097757D"/>
    <w:rsid w:val="009810EA"/>
    <w:rsid w:val="009823BA"/>
    <w:rsid w:val="00983B74"/>
    <w:rsid w:val="00985B01"/>
    <w:rsid w:val="009861F6"/>
    <w:rsid w:val="0099004B"/>
    <w:rsid w:val="00990263"/>
    <w:rsid w:val="00990666"/>
    <w:rsid w:val="00993936"/>
    <w:rsid w:val="00997B9C"/>
    <w:rsid w:val="009A00AE"/>
    <w:rsid w:val="009A012F"/>
    <w:rsid w:val="009A2CCC"/>
    <w:rsid w:val="009A3C53"/>
    <w:rsid w:val="009A4B01"/>
    <w:rsid w:val="009A4CCC"/>
    <w:rsid w:val="009A664A"/>
    <w:rsid w:val="009B109E"/>
    <w:rsid w:val="009B12E0"/>
    <w:rsid w:val="009B4F2E"/>
    <w:rsid w:val="009B63EB"/>
    <w:rsid w:val="009B6C96"/>
    <w:rsid w:val="009C2069"/>
    <w:rsid w:val="009C2305"/>
    <w:rsid w:val="009C2E2F"/>
    <w:rsid w:val="009C2FD2"/>
    <w:rsid w:val="009C4321"/>
    <w:rsid w:val="009D0AF6"/>
    <w:rsid w:val="009D0EC6"/>
    <w:rsid w:val="009D1E80"/>
    <w:rsid w:val="009D32D3"/>
    <w:rsid w:val="009D5DA0"/>
    <w:rsid w:val="009D6168"/>
    <w:rsid w:val="009E0271"/>
    <w:rsid w:val="009E047B"/>
    <w:rsid w:val="009E444C"/>
    <w:rsid w:val="009E4B94"/>
    <w:rsid w:val="009E5B13"/>
    <w:rsid w:val="009E5CEA"/>
    <w:rsid w:val="009E65CB"/>
    <w:rsid w:val="009E6AD9"/>
    <w:rsid w:val="009E753F"/>
    <w:rsid w:val="009F44E7"/>
    <w:rsid w:val="009F4852"/>
    <w:rsid w:val="009F4B54"/>
    <w:rsid w:val="009F5B00"/>
    <w:rsid w:val="009F5B1B"/>
    <w:rsid w:val="009F62AD"/>
    <w:rsid w:val="00A00804"/>
    <w:rsid w:val="00A009BD"/>
    <w:rsid w:val="00A0165D"/>
    <w:rsid w:val="00A017B2"/>
    <w:rsid w:val="00A0250C"/>
    <w:rsid w:val="00A05259"/>
    <w:rsid w:val="00A054B9"/>
    <w:rsid w:val="00A06860"/>
    <w:rsid w:val="00A070ED"/>
    <w:rsid w:val="00A077C4"/>
    <w:rsid w:val="00A07BF7"/>
    <w:rsid w:val="00A11FBC"/>
    <w:rsid w:val="00A12585"/>
    <w:rsid w:val="00A13A5F"/>
    <w:rsid w:val="00A13CE1"/>
    <w:rsid w:val="00A13D11"/>
    <w:rsid w:val="00A15DCE"/>
    <w:rsid w:val="00A206AC"/>
    <w:rsid w:val="00A2199B"/>
    <w:rsid w:val="00A235F3"/>
    <w:rsid w:val="00A23D8D"/>
    <w:rsid w:val="00A24860"/>
    <w:rsid w:val="00A31864"/>
    <w:rsid w:val="00A3492E"/>
    <w:rsid w:val="00A40475"/>
    <w:rsid w:val="00A46697"/>
    <w:rsid w:val="00A501B6"/>
    <w:rsid w:val="00A50501"/>
    <w:rsid w:val="00A517F7"/>
    <w:rsid w:val="00A52472"/>
    <w:rsid w:val="00A55956"/>
    <w:rsid w:val="00A56307"/>
    <w:rsid w:val="00A6019F"/>
    <w:rsid w:val="00A60F34"/>
    <w:rsid w:val="00A615E8"/>
    <w:rsid w:val="00A6236D"/>
    <w:rsid w:val="00A63783"/>
    <w:rsid w:val="00A63BC0"/>
    <w:rsid w:val="00A63D36"/>
    <w:rsid w:val="00A650AC"/>
    <w:rsid w:val="00A66123"/>
    <w:rsid w:val="00A66210"/>
    <w:rsid w:val="00A676C2"/>
    <w:rsid w:val="00A71F96"/>
    <w:rsid w:val="00A72AB4"/>
    <w:rsid w:val="00A7385A"/>
    <w:rsid w:val="00A743EE"/>
    <w:rsid w:val="00A74D78"/>
    <w:rsid w:val="00A74E73"/>
    <w:rsid w:val="00A752E3"/>
    <w:rsid w:val="00A76CB5"/>
    <w:rsid w:val="00A76E11"/>
    <w:rsid w:val="00A77EBB"/>
    <w:rsid w:val="00A80143"/>
    <w:rsid w:val="00A80C8B"/>
    <w:rsid w:val="00A816D4"/>
    <w:rsid w:val="00A83B04"/>
    <w:rsid w:val="00A844D8"/>
    <w:rsid w:val="00A864D6"/>
    <w:rsid w:val="00A9027D"/>
    <w:rsid w:val="00A90472"/>
    <w:rsid w:val="00A91B42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61DA"/>
    <w:rsid w:val="00A962B5"/>
    <w:rsid w:val="00A97F6A"/>
    <w:rsid w:val="00AA00CB"/>
    <w:rsid w:val="00AA0717"/>
    <w:rsid w:val="00AA0D2C"/>
    <w:rsid w:val="00AA32DA"/>
    <w:rsid w:val="00AA3C0C"/>
    <w:rsid w:val="00AA4E87"/>
    <w:rsid w:val="00AA565C"/>
    <w:rsid w:val="00AA5AD1"/>
    <w:rsid w:val="00AA7E12"/>
    <w:rsid w:val="00AB11A3"/>
    <w:rsid w:val="00AB1A0B"/>
    <w:rsid w:val="00AB2A2A"/>
    <w:rsid w:val="00AB2A5E"/>
    <w:rsid w:val="00AB4363"/>
    <w:rsid w:val="00AB4582"/>
    <w:rsid w:val="00AB5C71"/>
    <w:rsid w:val="00AB61FA"/>
    <w:rsid w:val="00AB7FFC"/>
    <w:rsid w:val="00AC195E"/>
    <w:rsid w:val="00AC2F90"/>
    <w:rsid w:val="00AC4CBE"/>
    <w:rsid w:val="00AC51A3"/>
    <w:rsid w:val="00AC7861"/>
    <w:rsid w:val="00AD1D2A"/>
    <w:rsid w:val="00AD2C9C"/>
    <w:rsid w:val="00AD2CE3"/>
    <w:rsid w:val="00AD36C5"/>
    <w:rsid w:val="00AD3F5C"/>
    <w:rsid w:val="00AD433C"/>
    <w:rsid w:val="00AD5153"/>
    <w:rsid w:val="00AD5B03"/>
    <w:rsid w:val="00AD5F89"/>
    <w:rsid w:val="00AE0199"/>
    <w:rsid w:val="00AE07F3"/>
    <w:rsid w:val="00AE1DD5"/>
    <w:rsid w:val="00AE21AC"/>
    <w:rsid w:val="00AE22F2"/>
    <w:rsid w:val="00AE4E2A"/>
    <w:rsid w:val="00AE7F8A"/>
    <w:rsid w:val="00AF07BD"/>
    <w:rsid w:val="00AF0EBE"/>
    <w:rsid w:val="00AF1D02"/>
    <w:rsid w:val="00AF2107"/>
    <w:rsid w:val="00AF275B"/>
    <w:rsid w:val="00AF3EE0"/>
    <w:rsid w:val="00AF51E6"/>
    <w:rsid w:val="00AF60A2"/>
    <w:rsid w:val="00AF6129"/>
    <w:rsid w:val="00AF660A"/>
    <w:rsid w:val="00B00D92"/>
    <w:rsid w:val="00B0422A"/>
    <w:rsid w:val="00B04230"/>
    <w:rsid w:val="00B0620A"/>
    <w:rsid w:val="00B06A12"/>
    <w:rsid w:val="00B06D69"/>
    <w:rsid w:val="00B06E2B"/>
    <w:rsid w:val="00B109ED"/>
    <w:rsid w:val="00B113B4"/>
    <w:rsid w:val="00B13A10"/>
    <w:rsid w:val="00B13CE1"/>
    <w:rsid w:val="00B152DA"/>
    <w:rsid w:val="00B15E1A"/>
    <w:rsid w:val="00B171D6"/>
    <w:rsid w:val="00B212EB"/>
    <w:rsid w:val="00B21CB5"/>
    <w:rsid w:val="00B248B9"/>
    <w:rsid w:val="00B24E70"/>
    <w:rsid w:val="00B2702B"/>
    <w:rsid w:val="00B30DC9"/>
    <w:rsid w:val="00B33D2E"/>
    <w:rsid w:val="00B349CC"/>
    <w:rsid w:val="00B34C88"/>
    <w:rsid w:val="00B36E62"/>
    <w:rsid w:val="00B42845"/>
    <w:rsid w:val="00B434E3"/>
    <w:rsid w:val="00B44285"/>
    <w:rsid w:val="00B505C8"/>
    <w:rsid w:val="00B5144A"/>
    <w:rsid w:val="00B52FD9"/>
    <w:rsid w:val="00B539F7"/>
    <w:rsid w:val="00B54322"/>
    <w:rsid w:val="00B546D8"/>
    <w:rsid w:val="00B56FC5"/>
    <w:rsid w:val="00B575CA"/>
    <w:rsid w:val="00B57C23"/>
    <w:rsid w:val="00B57CBE"/>
    <w:rsid w:val="00B60946"/>
    <w:rsid w:val="00B622F5"/>
    <w:rsid w:val="00B62887"/>
    <w:rsid w:val="00B62DD4"/>
    <w:rsid w:val="00B63B05"/>
    <w:rsid w:val="00B7106E"/>
    <w:rsid w:val="00B75FC4"/>
    <w:rsid w:val="00B763A1"/>
    <w:rsid w:val="00B76B38"/>
    <w:rsid w:val="00B80307"/>
    <w:rsid w:val="00B80BF2"/>
    <w:rsid w:val="00B8100A"/>
    <w:rsid w:val="00B81F03"/>
    <w:rsid w:val="00B81F19"/>
    <w:rsid w:val="00B825CA"/>
    <w:rsid w:val="00B83466"/>
    <w:rsid w:val="00B83481"/>
    <w:rsid w:val="00B84A94"/>
    <w:rsid w:val="00B85D3E"/>
    <w:rsid w:val="00B92458"/>
    <w:rsid w:val="00B931F7"/>
    <w:rsid w:val="00B94420"/>
    <w:rsid w:val="00B97059"/>
    <w:rsid w:val="00BA02F9"/>
    <w:rsid w:val="00BA1E54"/>
    <w:rsid w:val="00BA36AF"/>
    <w:rsid w:val="00BA3A92"/>
    <w:rsid w:val="00BA41EC"/>
    <w:rsid w:val="00BA4467"/>
    <w:rsid w:val="00BA4D01"/>
    <w:rsid w:val="00BA6609"/>
    <w:rsid w:val="00BA734F"/>
    <w:rsid w:val="00BB1949"/>
    <w:rsid w:val="00BB1B90"/>
    <w:rsid w:val="00BB2092"/>
    <w:rsid w:val="00BB2B1D"/>
    <w:rsid w:val="00BB3045"/>
    <w:rsid w:val="00BB3EA7"/>
    <w:rsid w:val="00BB4255"/>
    <w:rsid w:val="00BB579F"/>
    <w:rsid w:val="00BB653D"/>
    <w:rsid w:val="00BB6934"/>
    <w:rsid w:val="00BB7068"/>
    <w:rsid w:val="00BB739C"/>
    <w:rsid w:val="00BC1017"/>
    <w:rsid w:val="00BC10D8"/>
    <w:rsid w:val="00BC1E28"/>
    <w:rsid w:val="00BC3FEA"/>
    <w:rsid w:val="00BC4329"/>
    <w:rsid w:val="00BC4756"/>
    <w:rsid w:val="00BC4A76"/>
    <w:rsid w:val="00BC7265"/>
    <w:rsid w:val="00BC7AC8"/>
    <w:rsid w:val="00BD6966"/>
    <w:rsid w:val="00BD6C23"/>
    <w:rsid w:val="00BE1A9D"/>
    <w:rsid w:val="00BE2A74"/>
    <w:rsid w:val="00BE32CF"/>
    <w:rsid w:val="00BE38C4"/>
    <w:rsid w:val="00BF008A"/>
    <w:rsid w:val="00BF02EF"/>
    <w:rsid w:val="00BF0D57"/>
    <w:rsid w:val="00BF1879"/>
    <w:rsid w:val="00BF1C49"/>
    <w:rsid w:val="00BF1CA6"/>
    <w:rsid w:val="00BF39D2"/>
    <w:rsid w:val="00BF4736"/>
    <w:rsid w:val="00BF71EB"/>
    <w:rsid w:val="00BF7C24"/>
    <w:rsid w:val="00C01010"/>
    <w:rsid w:val="00C01E47"/>
    <w:rsid w:val="00C03D96"/>
    <w:rsid w:val="00C0433E"/>
    <w:rsid w:val="00C06213"/>
    <w:rsid w:val="00C102CE"/>
    <w:rsid w:val="00C13875"/>
    <w:rsid w:val="00C13A7B"/>
    <w:rsid w:val="00C13AC5"/>
    <w:rsid w:val="00C13C08"/>
    <w:rsid w:val="00C1602F"/>
    <w:rsid w:val="00C16157"/>
    <w:rsid w:val="00C164D6"/>
    <w:rsid w:val="00C167C7"/>
    <w:rsid w:val="00C16AC0"/>
    <w:rsid w:val="00C2034A"/>
    <w:rsid w:val="00C22B4B"/>
    <w:rsid w:val="00C244E3"/>
    <w:rsid w:val="00C24B3C"/>
    <w:rsid w:val="00C3050E"/>
    <w:rsid w:val="00C30AF2"/>
    <w:rsid w:val="00C326B2"/>
    <w:rsid w:val="00C335DD"/>
    <w:rsid w:val="00C357EF"/>
    <w:rsid w:val="00C35E6E"/>
    <w:rsid w:val="00C41E04"/>
    <w:rsid w:val="00C420A8"/>
    <w:rsid w:val="00C439CB"/>
    <w:rsid w:val="00C44AAF"/>
    <w:rsid w:val="00C465F4"/>
    <w:rsid w:val="00C4666C"/>
    <w:rsid w:val="00C55E50"/>
    <w:rsid w:val="00C57D6C"/>
    <w:rsid w:val="00C6299F"/>
    <w:rsid w:val="00C64739"/>
    <w:rsid w:val="00C64B10"/>
    <w:rsid w:val="00C67B8D"/>
    <w:rsid w:val="00C67F3E"/>
    <w:rsid w:val="00C721C0"/>
    <w:rsid w:val="00C727F5"/>
    <w:rsid w:val="00C756A6"/>
    <w:rsid w:val="00C75843"/>
    <w:rsid w:val="00C76867"/>
    <w:rsid w:val="00C80612"/>
    <w:rsid w:val="00C80D1D"/>
    <w:rsid w:val="00C84168"/>
    <w:rsid w:val="00C8521B"/>
    <w:rsid w:val="00C90C74"/>
    <w:rsid w:val="00C91280"/>
    <w:rsid w:val="00C91475"/>
    <w:rsid w:val="00C91566"/>
    <w:rsid w:val="00C91A0A"/>
    <w:rsid w:val="00C936E8"/>
    <w:rsid w:val="00C95F2B"/>
    <w:rsid w:val="00C964D6"/>
    <w:rsid w:val="00C978B8"/>
    <w:rsid w:val="00CA0183"/>
    <w:rsid w:val="00CA05EC"/>
    <w:rsid w:val="00CA0A7D"/>
    <w:rsid w:val="00CA461A"/>
    <w:rsid w:val="00CA4E77"/>
    <w:rsid w:val="00CB0DDD"/>
    <w:rsid w:val="00CB3D61"/>
    <w:rsid w:val="00CB3EFE"/>
    <w:rsid w:val="00CB3F72"/>
    <w:rsid w:val="00CB4997"/>
    <w:rsid w:val="00CB49E5"/>
    <w:rsid w:val="00CB4A15"/>
    <w:rsid w:val="00CB5B89"/>
    <w:rsid w:val="00CB60DE"/>
    <w:rsid w:val="00CC1F47"/>
    <w:rsid w:val="00CC209F"/>
    <w:rsid w:val="00CC254B"/>
    <w:rsid w:val="00CC2A35"/>
    <w:rsid w:val="00CC49EA"/>
    <w:rsid w:val="00CC5465"/>
    <w:rsid w:val="00CC59E1"/>
    <w:rsid w:val="00CC5D4F"/>
    <w:rsid w:val="00CC6322"/>
    <w:rsid w:val="00CE2F76"/>
    <w:rsid w:val="00CE5168"/>
    <w:rsid w:val="00CE5556"/>
    <w:rsid w:val="00CE57E0"/>
    <w:rsid w:val="00CE57EA"/>
    <w:rsid w:val="00CE72EB"/>
    <w:rsid w:val="00CF0183"/>
    <w:rsid w:val="00CF1B06"/>
    <w:rsid w:val="00CF5153"/>
    <w:rsid w:val="00CF73F2"/>
    <w:rsid w:val="00CF7E38"/>
    <w:rsid w:val="00D001B7"/>
    <w:rsid w:val="00D008CC"/>
    <w:rsid w:val="00D059F6"/>
    <w:rsid w:val="00D1018B"/>
    <w:rsid w:val="00D10FCF"/>
    <w:rsid w:val="00D11604"/>
    <w:rsid w:val="00D1596A"/>
    <w:rsid w:val="00D20BFA"/>
    <w:rsid w:val="00D2171B"/>
    <w:rsid w:val="00D23C1F"/>
    <w:rsid w:val="00D2564D"/>
    <w:rsid w:val="00D256B9"/>
    <w:rsid w:val="00D273BA"/>
    <w:rsid w:val="00D27BA2"/>
    <w:rsid w:val="00D27D0E"/>
    <w:rsid w:val="00D30912"/>
    <w:rsid w:val="00D31FAF"/>
    <w:rsid w:val="00D31FB7"/>
    <w:rsid w:val="00D349BF"/>
    <w:rsid w:val="00D3752F"/>
    <w:rsid w:val="00D41664"/>
    <w:rsid w:val="00D42C8F"/>
    <w:rsid w:val="00D44251"/>
    <w:rsid w:val="00D45DE1"/>
    <w:rsid w:val="00D4605A"/>
    <w:rsid w:val="00D47EB9"/>
    <w:rsid w:val="00D515F6"/>
    <w:rsid w:val="00D51BA0"/>
    <w:rsid w:val="00D53670"/>
    <w:rsid w:val="00D53D18"/>
    <w:rsid w:val="00D54046"/>
    <w:rsid w:val="00D552BC"/>
    <w:rsid w:val="00D572E3"/>
    <w:rsid w:val="00D57F17"/>
    <w:rsid w:val="00D612FE"/>
    <w:rsid w:val="00D62011"/>
    <w:rsid w:val="00D64BC7"/>
    <w:rsid w:val="00D65747"/>
    <w:rsid w:val="00D6596B"/>
    <w:rsid w:val="00D708F1"/>
    <w:rsid w:val="00D70EAC"/>
    <w:rsid w:val="00D7171B"/>
    <w:rsid w:val="00D74908"/>
    <w:rsid w:val="00D74A82"/>
    <w:rsid w:val="00D8061D"/>
    <w:rsid w:val="00D83033"/>
    <w:rsid w:val="00D83F53"/>
    <w:rsid w:val="00D8524E"/>
    <w:rsid w:val="00D87755"/>
    <w:rsid w:val="00D87C66"/>
    <w:rsid w:val="00D90666"/>
    <w:rsid w:val="00D936BE"/>
    <w:rsid w:val="00D93A02"/>
    <w:rsid w:val="00D93F5F"/>
    <w:rsid w:val="00D96141"/>
    <w:rsid w:val="00DA1D9D"/>
    <w:rsid w:val="00DA2114"/>
    <w:rsid w:val="00DA2977"/>
    <w:rsid w:val="00DA5FF7"/>
    <w:rsid w:val="00DA67F1"/>
    <w:rsid w:val="00DA7A0C"/>
    <w:rsid w:val="00DB1A3B"/>
    <w:rsid w:val="00DB31AF"/>
    <w:rsid w:val="00DB335E"/>
    <w:rsid w:val="00DB47D8"/>
    <w:rsid w:val="00DB485A"/>
    <w:rsid w:val="00DB796A"/>
    <w:rsid w:val="00DC246F"/>
    <w:rsid w:val="00DC270B"/>
    <w:rsid w:val="00DC29B9"/>
    <w:rsid w:val="00DC3214"/>
    <w:rsid w:val="00DC37CA"/>
    <w:rsid w:val="00DC44F5"/>
    <w:rsid w:val="00DC61BD"/>
    <w:rsid w:val="00DD176D"/>
    <w:rsid w:val="00DD1884"/>
    <w:rsid w:val="00DD1936"/>
    <w:rsid w:val="00DD5BD6"/>
    <w:rsid w:val="00DD61FE"/>
    <w:rsid w:val="00DD6A25"/>
    <w:rsid w:val="00DD7E77"/>
    <w:rsid w:val="00DE066E"/>
    <w:rsid w:val="00DE2B28"/>
    <w:rsid w:val="00DE3452"/>
    <w:rsid w:val="00DE41B6"/>
    <w:rsid w:val="00DF010D"/>
    <w:rsid w:val="00DF05E3"/>
    <w:rsid w:val="00DF1260"/>
    <w:rsid w:val="00DF1D2D"/>
    <w:rsid w:val="00DF1EC4"/>
    <w:rsid w:val="00DF578F"/>
    <w:rsid w:val="00E02ADD"/>
    <w:rsid w:val="00E03BC0"/>
    <w:rsid w:val="00E054B7"/>
    <w:rsid w:val="00E056EF"/>
    <w:rsid w:val="00E073DA"/>
    <w:rsid w:val="00E10AC0"/>
    <w:rsid w:val="00E12111"/>
    <w:rsid w:val="00E12411"/>
    <w:rsid w:val="00E16373"/>
    <w:rsid w:val="00E20AE2"/>
    <w:rsid w:val="00E21079"/>
    <w:rsid w:val="00E23314"/>
    <w:rsid w:val="00E23727"/>
    <w:rsid w:val="00E25AF2"/>
    <w:rsid w:val="00E268CB"/>
    <w:rsid w:val="00E26C1A"/>
    <w:rsid w:val="00E27E3F"/>
    <w:rsid w:val="00E30B2A"/>
    <w:rsid w:val="00E31B64"/>
    <w:rsid w:val="00E31F30"/>
    <w:rsid w:val="00E334A1"/>
    <w:rsid w:val="00E35215"/>
    <w:rsid w:val="00E36A15"/>
    <w:rsid w:val="00E37675"/>
    <w:rsid w:val="00E376AA"/>
    <w:rsid w:val="00E37B79"/>
    <w:rsid w:val="00E42E4E"/>
    <w:rsid w:val="00E44524"/>
    <w:rsid w:val="00E44CF0"/>
    <w:rsid w:val="00E4665B"/>
    <w:rsid w:val="00E47680"/>
    <w:rsid w:val="00E51DD9"/>
    <w:rsid w:val="00E53EE9"/>
    <w:rsid w:val="00E557DE"/>
    <w:rsid w:val="00E56962"/>
    <w:rsid w:val="00E570BB"/>
    <w:rsid w:val="00E613EA"/>
    <w:rsid w:val="00E630A3"/>
    <w:rsid w:val="00E6338C"/>
    <w:rsid w:val="00E634FA"/>
    <w:rsid w:val="00E63F47"/>
    <w:rsid w:val="00E63F58"/>
    <w:rsid w:val="00E64D69"/>
    <w:rsid w:val="00E72F34"/>
    <w:rsid w:val="00E7356A"/>
    <w:rsid w:val="00E73FBE"/>
    <w:rsid w:val="00E7414A"/>
    <w:rsid w:val="00E75381"/>
    <w:rsid w:val="00E75B16"/>
    <w:rsid w:val="00E817D9"/>
    <w:rsid w:val="00E81D11"/>
    <w:rsid w:val="00E831A5"/>
    <w:rsid w:val="00E8341B"/>
    <w:rsid w:val="00E83802"/>
    <w:rsid w:val="00E854E0"/>
    <w:rsid w:val="00E85A0C"/>
    <w:rsid w:val="00E87CAD"/>
    <w:rsid w:val="00E907E6"/>
    <w:rsid w:val="00E92E9E"/>
    <w:rsid w:val="00E9405E"/>
    <w:rsid w:val="00E95D98"/>
    <w:rsid w:val="00E96929"/>
    <w:rsid w:val="00EA13EA"/>
    <w:rsid w:val="00EA2E9F"/>
    <w:rsid w:val="00EA34A1"/>
    <w:rsid w:val="00EA443E"/>
    <w:rsid w:val="00EA4849"/>
    <w:rsid w:val="00EA62AC"/>
    <w:rsid w:val="00EA706F"/>
    <w:rsid w:val="00EA708D"/>
    <w:rsid w:val="00EA7A6A"/>
    <w:rsid w:val="00EB2199"/>
    <w:rsid w:val="00EB3AAC"/>
    <w:rsid w:val="00EB5205"/>
    <w:rsid w:val="00EB6189"/>
    <w:rsid w:val="00EC0522"/>
    <w:rsid w:val="00EC0D56"/>
    <w:rsid w:val="00EC19CE"/>
    <w:rsid w:val="00EC281B"/>
    <w:rsid w:val="00EC2E65"/>
    <w:rsid w:val="00EC5A00"/>
    <w:rsid w:val="00EC6976"/>
    <w:rsid w:val="00ED19F6"/>
    <w:rsid w:val="00ED2DCB"/>
    <w:rsid w:val="00ED4314"/>
    <w:rsid w:val="00ED6EC5"/>
    <w:rsid w:val="00ED7070"/>
    <w:rsid w:val="00ED73A1"/>
    <w:rsid w:val="00EE04C9"/>
    <w:rsid w:val="00EE268A"/>
    <w:rsid w:val="00EE3DDA"/>
    <w:rsid w:val="00EE4292"/>
    <w:rsid w:val="00EE6689"/>
    <w:rsid w:val="00EF0B66"/>
    <w:rsid w:val="00EF11F3"/>
    <w:rsid w:val="00EF19D1"/>
    <w:rsid w:val="00EF2790"/>
    <w:rsid w:val="00EF2A28"/>
    <w:rsid w:val="00EF4191"/>
    <w:rsid w:val="00EF474E"/>
    <w:rsid w:val="00EF7392"/>
    <w:rsid w:val="00F0073B"/>
    <w:rsid w:val="00F0152B"/>
    <w:rsid w:val="00F017A2"/>
    <w:rsid w:val="00F04788"/>
    <w:rsid w:val="00F055CF"/>
    <w:rsid w:val="00F077FE"/>
    <w:rsid w:val="00F1150D"/>
    <w:rsid w:val="00F12D7C"/>
    <w:rsid w:val="00F1410F"/>
    <w:rsid w:val="00F1461B"/>
    <w:rsid w:val="00F156F4"/>
    <w:rsid w:val="00F1669E"/>
    <w:rsid w:val="00F16C59"/>
    <w:rsid w:val="00F21DBC"/>
    <w:rsid w:val="00F233E7"/>
    <w:rsid w:val="00F258E2"/>
    <w:rsid w:val="00F25C14"/>
    <w:rsid w:val="00F26821"/>
    <w:rsid w:val="00F27BC4"/>
    <w:rsid w:val="00F31EE8"/>
    <w:rsid w:val="00F3469C"/>
    <w:rsid w:val="00F35F89"/>
    <w:rsid w:val="00F37B4A"/>
    <w:rsid w:val="00F4074D"/>
    <w:rsid w:val="00F44490"/>
    <w:rsid w:val="00F5238C"/>
    <w:rsid w:val="00F55273"/>
    <w:rsid w:val="00F56568"/>
    <w:rsid w:val="00F570FB"/>
    <w:rsid w:val="00F57CAB"/>
    <w:rsid w:val="00F60668"/>
    <w:rsid w:val="00F6197F"/>
    <w:rsid w:val="00F62D73"/>
    <w:rsid w:val="00F635C3"/>
    <w:rsid w:val="00F647C4"/>
    <w:rsid w:val="00F64827"/>
    <w:rsid w:val="00F6497A"/>
    <w:rsid w:val="00F65277"/>
    <w:rsid w:val="00F659E2"/>
    <w:rsid w:val="00F710A5"/>
    <w:rsid w:val="00F73354"/>
    <w:rsid w:val="00F77425"/>
    <w:rsid w:val="00F807D0"/>
    <w:rsid w:val="00F82257"/>
    <w:rsid w:val="00F82387"/>
    <w:rsid w:val="00F8256C"/>
    <w:rsid w:val="00F8399F"/>
    <w:rsid w:val="00F8401D"/>
    <w:rsid w:val="00F84ED9"/>
    <w:rsid w:val="00F8531B"/>
    <w:rsid w:val="00F86903"/>
    <w:rsid w:val="00F86C8A"/>
    <w:rsid w:val="00F879E0"/>
    <w:rsid w:val="00F91AEB"/>
    <w:rsid w:val="00F9246D"/>
    <w:rsid w:val="00FA1E46"/>
    <w:rsid w:val="00FA2CD7"/>
    <w:rsid w:val="00FA51B8"/>
    <w:rsid w:val="00FA713F"/>
    <w:rsid w:val="00FB0573"/>
    <w:rsid w:val="00FB1246"/>
    <w:rsid w:val="00FB2D54"/>
    <w:rsid w:val="00FB4B28"/>
    <w:rsid w:val="00FB522B"/>
    <w:rsid w:val="00FB56D7"/>
    <w:rsid w:val="00FB6231"/>
    <w:rsid w:val="00FC1A16"/>
    <w:rsid w:val="00FC4010"/>
    <w:rsid w:val="00FC4EDB"/>
    <w:rsid w:val="00FC74F2"/>
    <w:rsid w:val="00FD1289"/>
    <w:rsid w:val="00FD12E8"/>
    <w:rsid w:val="00FD1AC9"/>
    <w:rsid w:val="00FD27C9"/>
    <w:rsid w:val="00FD52DF"/>
    <w:rsid w:val="00FD6358"/>
    <w:rsid w:val="00FE028D"/>
    <w:rsid w:val="00FE0367"/>
    <w:rsid w:val="00FE0428"/>
    <w:rsid w:val="00FE2C9C"/>
    <w:rsid w:val="00FE2F36"/>
    <w:rsid w:val="00FE3341"/>
    <w:rsid w:val="00FE4A56"/>
    <w:rsid w:val="00FE4EF5"/>
    <w:rsid w:val="00FE5E44"/>
    <w:rsid w:val="00FE6662"/>
    <w:rsid w:val="00FE68E2"/>
    <w:rsid w:val="00FE7919"/>
    <w:rsid w:val="00FF0506"/>
    <w:rsid w:val="00FF0D38"/>
    <w:rsid w:val="00FF0E3E"/>
    <w:rsid w:val="00FF185D"/>
    <w:rsid w:val="00FF2488"/>
    <w:rsid w:val="00FF3A83"/>
    <w:rsid w:val="00FF3C5C"/>
    <w:rsid w:val="00FF591E"/>
    <w:rsid w:val="00FF634B"/>
    <w:rsid w:val="01FF5BFA"/>
    <w:rsid w:val="05EFC0D4"/>
    <w:rsid w:val="060C9D69"/>
    <w:rsid w:val="072BBC69"/>
    <w:rsid w:val="0B023499"/>
    <w:rsid w:val="1529B8C6"/>
    <w:rsid w:val="171570EC"/>
    <w:rsid w:val="1DDB780C"/>
    <w:rsid w:val="25082DA7"/>
    <w:rsid w:val="2A7533E8"/>
    <w:rsid w:val="30CB4D0F"/>
    <w:rsid w:val="34224476"/>
    <w:rsid w:val="3AB5F754"/>
    <w:rsid w:val="3F6A0B36"/>
    <w:rsid w:val="44256A4B"/>
    <w:rsid w:val="463839E6"/>
    <w:rsid w:val="487FA6D9"/>
    <w:rsid w:val="49A8991D"/>
    <w:rsid w:val="4F5505E7"/>
    <w:rsid w:val="4FF296D9"/>
    <w:rsid w:val="5206D62E"/>
    <w:rsid w:val="5D84796C"/>
    <w:rsid w:val="61AC788A"/>
    <w:rsid w:val="626B1FD0"/>
    <w:rsid w:val="675296BD"/>
    <w:rsid w:val="6B7DFA72"/>
    <w:rsid w:val="6D76BB2F"/>
    <w:rsid w:val="6EC59C51"/>
    <w:rsid w:val="74A78CB7"/>
    <w:rsid w:val="79150A84"/>
    <w:rsid w:val="7B8249EF"/>
    <w:rsid w:val="7F7BB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  <w15:docId w15:val="{1729A3D9-810F-499F-8EA6-ED2B75E3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D7C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A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5A035E"/>
  </w:style>
  <w:style w:type="character" w:customStyle="1" w:styleId="eop">
    <w:name w:val="eop"/>
    <w:basedOn w:val="Standardskrifttypeiafsnit"/>
    <w:rsid w:val="005A035E"/>
  </w:style>
  <w:style w:type="character" w:customStyle="1" w:styleId="Ulstomtale1">
    <w:name w:val="Uløst omtale1"/>
    <w:basedOn w:val="Standardskrifttypeiafsnit"/>
    <w:uiPriority w:val="99"/>
    <w:unhideWhenUsed/>
    <w:rsid w:val="003C5D48"/>
    <w:rPr>
      <w:color w:val="605E5C"/>
      <w:shd w:val="clear" w:color="auto" w:fill="E1DFDD"/>
    </w:rPr>
  </w:style>
  <w:style w:type="character" w:customStyle="1" w:styleId="Omtal1">
    <w:name w:val="Omtal1"/>
    <w:basedOn w:val="Standardskrifttypeiafsnit"/>
    <w:uiPriority w:val="99"/>
    <w:unhideWhenUsed/>
    <w:rsid w:val="003C5D48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A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81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2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79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7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0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8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85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3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7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97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1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1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243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6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6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8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8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4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4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5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08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2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54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4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2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6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36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44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6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59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2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0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5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  <UserInfo>
        <DisplayName>Anders Justian - Implement Consulting Group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4.xml><?xml version="1.0" encoding="utf-8"?>
<ds:datastoreItem xmlns:ds="http://schemas.openxmlformats.org/officeDocument/2006/customXml" ds:itemID="{9EADD1DD-9BD7-42CB-8A6C-DD4FBEA51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927E573-4921-4F27-A8C4-90BCBE2DA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142</TotalTime>
  <Pages>1</Pages>
  <Words>219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1558</CharactersWithSpaces>
  <SharedDoc>false</SharedDoc>
  <HLinks>
    <vt:vector size="12" baseType="variant">
      <vt:variant>
        <vt:i4>7209048</vt:i4>
      </vt:variant>
      <vt:variant>
        <vt:i4>3</vt:i4>
      </vt:variant>
      <vt:variant>
        <vt:i4>0</vt:i4>
      </vt:variant>
      <vt:variant>
        <vt:i4>5</vt:i4>
      </vt:variant>
      <vt:variant>
        <vt:lpwstr>mailto:anju@implement.dk</vt:lpwstr>
      </vt:variant>
      <vt:variant>
        <vt:lpwstr/>
      </vt:variant>
      <vt:variant>
        <vt:i4>7209048</vt:i4>
      </vt:variant>
      <vt:variant>
        <vt:i4>0</vt:i4>
      </vt:variant>
      <vt:variant>
        <vt:i4>0</vt:i4>
      </vt:variant>
      <vt:variant>
        <vt:i4>5</vt:i4>
      </vt:variant>
      <vt:variant>
        <vt:lpwstr>mailto:anju@implement.dk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Karen Kristine Grove Sørensen</cp:lastModifiedBy>
  <cp:revision>3</cp:revision>
  <dcterms:created xsi:type="dcterms:W3CDTF">2021-06-16T10:24:00Z</dcterms:created>
  <dcterms:modified xsi:type="dcterms:W3CDTF">2021-06-16T12:46:00Z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