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6306A" w14:textId="245F9D5B" w:rsidR="00DB335E" w:rsidRPr="00787656" w:rsidRDefault="00C1050D" w:rsidP="00316531">
      <w:pPr>
        <w:pStyle w:val="Heading1"/>
        <w:pBdr>
          <w:bottom w:val="single" w:sz="4" w:space="1" w:color="auto"/>
        </w:pBdr>
        <w:rPr>
          <w:sz w:val="40"/>
          <w:szCs w:val="40"/>
        </w:rPr>
      </w:pPr>
      <w:r w:rsidRPr="00787656">
        <w:rPr>
          <w:sz w:val="40"/>
          <w:szCs w:val="40"/>
        </w:rPr>
        <w:t xml:space="preserve">GUIDE: </w:t>
      </w:r>
      <w:r w:rsidR="00E15CB0">
        <w:rPr>
          <w:sz w:val="40"/>
          <w:szCs w:val="40"/>
        </w:rPr>
        <w:t>VÆRT FOR</w:t>
      </w:r>
      <w:r w:rsidRPr="00787656">
        <w:rPr>
          <w:sz w:val="40"/>
          <w:szCs w:val="40"/>
        </w:rPr>
        <w:t xml:space="preserve"> VIRTUELLE MØDER</w:t>
      </w:r>
    </w:p>
    <w:p w14:paraId="2CAC0709" w14:textId="12A1F20C" w:rsidR="008F36E5" w:rsidRDefault="00E2282B" w:rsidP="0080053F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Her får </w:t>
      </w:r>
      <w:r w:rsidR="00EF6A7F">
        <w:rPr>
          <w:rFonts w:cs="Open Sans Light"/>
          <w:sz w:val="22"/>
          <w:szCs w:val="22"/>
        </w:rPr>
        <w:t xml:space="preserve">du </w:t>
      </w:r>
      <w:r w:rsidR="008121EA">
        <w:rPr>
          <w:rFonts w:cs="Open Sans Light"/>
          <w:sz w:val="22"/>
          <w:szCs w:val="22"/>
        </w:rPr>
        <w:t xml:space="preserve">råd og vejledning til at </w:t>
      </w:r>
      <w:r w:rsidR="00C22C95">
        <w:rPr>
          <w:rFonts w:cs="Open Sans Light"/>
          <w:sz w:val="22"/>
          <w:szCs w:val="22"/>
        </w:rPr>
        <w:t xml:space="preserve">forberede og gennemføre gode virtuelle møder. Guiden </w:t>
      </w:r>
      <w:r w:rsidR="00EF6A7F">
        <w:rPr>
          <w:rFonts w:cs="Open Sans Light"/>
          <w:sz w:val="22"/>
          <w:szCs w:val="22"/>
        </w:rPr>
        <w:t>hjælper dig</w:t>
      </w:r>
      <w:r w:rsidR="00896B72">
        <w:rPr>
          <w:rFonts w:cs="Open Sans Light"/>
          <w:sz w:val="22"/>
          <w:szCs w:val="22"/>
        </w:rPr>
        <w:t>,</w:t>
      </w:r>
      <w:r w:rsidR="00EF6A7F">
        <w:rPr>
          <w:rFonts w:cs="Open Sans Light"/>
          <w:sz w:val="22"/>
          <w:szCs w:val="22"/>
        </w:rPr>
        <w:t xml:space="preserve"> der er </w:t>
      </w:r>
      <w:r w:rsidR="00C22C95">
        <w:rPr>
          <w:rFonts w:cs="Open Sans Light"/>
          <w:sz w:val="22"/>
          <w:szCs w:val="22"/>
        </w:rPr>
        <w:t>møde</w:t>
      </w:r>
      <w:r w:rsidR="00E15CB0">
        <w:rPr>
          <w:rFonts w:cs="Open Sans Light"/>
          <w:sz w:val="22"/>
          <w:szCs w:val="22"/>
        </w:rPr>
        <w:t>vært</w:t>
      </w:r>
      <w:r w:rsidR="00C647F8">
        <w:rPr>
          <w:rFonts w:cs="Open Sans Light"/>
          <w:sz w:val="22"/>
          <w:szCs w:val="22"/>
        </w:rPr>
        <w:t>,</w:t>
      </w:r>
      <w:r w:rsidR="008F36E5">
        <w:rPr>
          <w:rFonts w:cs="Open Sans Light"/>
          <w:sz w:val="22"/>
          <w:szCs w:val="22"/>
        </w:rPr>
        <w:t xml:space="preserve"> </w:t>
      </w:r>
      <w:r w:rsidR="00EF6A7F">
        <w:rPr>
          <w:rFonts w:cs="Open Sans Light"/>
          <w:sz w:val="22"/>
          <w:szCs w:val="22"/>
        </w:rPr>
        <w:t xml:space="preserve">og har opgaver med at </w:t>
      </w:r>
      <w:r w:rsidR="008F36E5">
        <w:rPr>
          <w:rFonts w:cs="Open Sans Light"/>
          <w:sz w:val="22"/>
          <w:szCs w:val="22"/>
        </w:rPr>
        <w:t>lede møder</w:t>
      </w:r>
      <w:r w:rsidR="00C647F8">
        <w:rPr>
          <w:rFonts w:cs="Open Sans Light"/>
          <w:sz w:val="22"/>
          <w:szCs w:val="22"/>
        </w:rPr>
        <w:t xml:space="preserve"> i DH-afdelinger</w:t>
      </w:r>
      <w:r w:rsidR="004429C6">
        <w:rPr>
          <w:rFonts w:cs="Open Sans Light"/>
          <w:sz w:val="22"/>
          <w:szCs w:val="22"/>
        </w:rPr>
        <w:t xml:space="preserve"> og medlemsorganisationer</w:t>
      </w:r>
      <w:r w:rsidR="008F36E5">
        <w:rPr>
          <w:rFonts w:cs="Open Sans Light"/>
          <w:sz w:val="22"/>
          <w:szCs w:val="22"/>
        </w:rPr>
        <w:t xml:space="preserve">, så de er engagerende og involverende for deltagerne. </w:t>
      </w:r>
      <w:r w:rsidR="00C51162">
        <w:rPr>
          <w:rFonts w:cs="Open Sans Light"/>
          <w:sz w:val="22"/>
          <w:szCs w:val="22"/>
        </w:rPr>
        <w:t>Guiden har fokus på selve mødeledelsen</w:t>
      </w:r>
      <w:r w:rsidR="00DF5252">
        <w:rPr>
          <w:rFonts w:cs="Open Sans Light"/>
          <w:sz w:val="22"/>
          <w:szCs w:val="22"/>
        </w:rPr>
        <w:t xml:space="preserve"> før og under mødet</w:t>
      </w:r>
      <w:r w:rsidR="007241B7">
        <w:rPr>
          <w:rFonts w:cs="Open Sans Light"/>
          <w:sz w:val="22"/>
          <w:szCs w:val="22"/>
        </w:rPr>
        <w:t xml:space="preserve"> </w:t>
      </w:r>
      <w:r w:rsidR="00534C7E">
        <w:rPr>
          <w:rFonts w:cs="Open Sans Light"/>
          <w:sz w:val="22"/>
          <w:szCs w:val="22"/>
        </w:rPr>
        <w:t xml:space="preserve">- </w:t>
      </w:r>
      <w:r w:rsidR="007241B7">
        <w:rPr>
          <w:rFonts w:cs="Open Sans Light"/>
          <w:sz w:val="22"/>
          <w:szCs w:val="22"/>
        </w:rPr>
        <w:t xml:space="preserve">og </w:t>
      </w:r>
      <w:r w:rsidR="00534C7E">
        <w:rPr>
          <w:rFonts w:cs="Open Sans Light"/>
          <w:sz w:val="22"/>
          <w:szCs w:val="22"/>
        </w:rPr>
        <w:t xml:space="preserve">den </w:t>
      </w:r>
      <w:r w:rsidR="007241B7">
        <w:rPr>
          <w:rFonts w:cs="Open Sans Light"/>
          <w:sz w:val="22"/>
          <w:szCs w:val="22"/>
        </w:rPr>
        <w:t>er derfor ikke en teknisk guide</w:t>
      </w:r>
      <w:r w:rsidR="00DF5252">
        <w:rPr>
          <w:rFonts w:cs="Open Sans Light"/>
          <w:sz w:val="22"/>
          <w:szCs w:val="22"/>
        </w:rPr>
        <w:t>.</w:t>
      </w:r>
    </w:p>
    <w:p w14:paraId="5E96A468" w14:textId="77777777" w:rsidR="00310C38" w:rsidRDefault="00310C38" w:rsidP="0080053F">
      <w:pPr>
        <w:rPr>
          <w:rFonts w:cs="Open Sans Light"/>
          <w:sz w:val="22"/>
          <w:szCs w:val="22"/>
        </w:rPr>
      </w:pPr>
    </w:p>
    <w:p w14:paraId="542E1634" w14:textId="77777777" w:rsidR="00310C38" w:rsidRDefault="00310C38" w:rsidP="0080053F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Guiden </w:t>
      </w:r>
      <w:r w:rsidR="00C647F8">
        <w:rPr>
          <w:rFonts w:cs="Open Sans Light"/>
          <w:sz w:val="22"/>
          <w:szCs w:val="22"/>
        </w:rPr>
        <w:t xml:space="preserve">indeholder generelle </w:t>
      </w:r>
      <w:r w:rsidR="00C259A3">
        <w:rPr>
          <w:rFonts w:cs="Open Sans Light"/>
          <w:sz w:val="22"/>
          <w:szCs w:val="22"/>
        </w:rPr>
        <w:t xml:space="preserve">råd til DH-afdelinger og er opbygget </w:t>
      </w:r>
      <w:r>
        <w:rPr>
          <w:rFonts w:cs="Open Sans Light"/>
          <w:sz w:val="22"/>
          <w:szCs w:val="22"/>
        </w:rPr>
        <w:t>i to dele:</w:t>
      </w:r>
    </w:p>
    <w:p w14:paraId="07169C5D" w14:textId="77777777" w:rsidR="00E23727" w:rsidRPr="002D64AD" w:rsidRDefault="00310C38" w:rsidP="002D64AD">
      <w:pPr>
        <w:pStyle w:val="ListParagraph"/>
        <w:numPr>
          <w:ilvl w:val="0"/>
          <w:numId w:val="40"/>
        </w:numPr>
        <w:rPr>
          <w:rFonts w:cs="Open Sans Light"/>
          <w:sz w:val="22"/>
          <w:szCs w:val="22"/>
        </w:rPr>
      </w:pPr>
      <w:r w:rsidRPr="002D64AD">
        <w:rPr>
          <w:rFonts w:cs="Open Sans Light"/>
          <w:sz w:val="22"/>
          <w:szCs w:val="22"/>
        </w:rPr>
        <w:t xml:space="preserve">Sådan kan du </w:t>
      </w:r>
      <w:r w:rsidRPr="002D64AD">
        <w:rPr>
          <w:rFonts w:cs="Open Sans Light"/>
          <w:b/>
          <w:bCs/>
          <w:sz w:val="22"/>
          <w:szCs w:val="22"/>
          <w:u w:val="single"/>
        </w:rPr>
        <w:t>forberede</w:t>
      </w:r>
      <w:r w:rsidRPr="002D64AD">
        <w:rPr>
          <w:rFonts w:cs="Open Sans Light"/>
          <w:sz w:val="22"/>
          <w:szCs w:val="22"/>
        </w:rPr>
        <w:t xml:space="preserve"> et virtuelt møde</w:t>
      </w:r>
      <w:r w:rsidR="00C51162">
        <w:rPr>
          <w:rFonts w:cs="Open Sans Light"/>
          <w:sz w:val="22"/>
          <w:szCs w:val="22"/>
        </w:rPr>
        <w:t>.</w:t>
      </w:r>
    </w:p>
    <w:p w14:paraId="09795C9A" w14:textId="77777777" w:rsidR="004B2E40" w:rsidRPr="00896B72" w:rsidRDefault="00310C38" w:rsidP="00310C38">
      <w:pPr>
        <w:pStyle w:val="ListParagraph"/>
        <w:numPr>
          <w:ilvl w:val="0"/>
          <w:numId w:val="32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Sådan kan du </w:t>
      </w:r>
      <w:r w:rsidRPr="002D64AD">
        <w:rPr>
          <w:rFonts w:cs="Open Sans Light"/>
          <w:b/>
          <w:bCs/>
          <w:sz w:val="22"/>
          <w:szCs w:val="22"/>
          <w:u w:val="single"/>
        </w:rPr>
        <w:t>gennemføre</w:t>
      </w:r>
      <w:r>
        <w:rPr>
          <w:rFonts w:cs="Open Sans Light"/>
          <w:sz w:val="22"/>
          <w:szCs w:val="22"/>
        </w:rPr>
        <w:t xml:space="preserve"> et virtuelt møde </w:t>
      </w:r>
      <w:r w:rsidR="00C647F8">
        <w:rPr>
          <w:rFonts w:cs="Open Sans Light"/>
          <w:sz w:val="22"/>
          <w:szCs w:val="22"/>
        </w:rPr>
        <w:t>med en gruppe på 4-15 personer</w:t>
      </w:r>
      <w:r w:rsidR="00C51162">
        <w:rPr>
          <w:rFonts w:cs="Open Sans Light"/>
          <w:sz w:val="22"/>
          <w:szCs w:val="22"/>
        </w:rPr>
        <w:t>.</w:t>
      </w:r>
    </w:p>
    <w:p w14:paraId="0FE237FF" w14:textId="77777777" w:rsidR="00B43F29" w:rsidRDefault="00B43F29" w:rsidP="000323B2">
      <w:pPr>
        <w:pStyle w:val="Heading2"/>
        <w:rPr>
          <w:sz w:val="28"/>
          <w:szCs w:val="28"/>
        </w:rPr>
      </w:pPr>
    </w:p>
    <w:p w14:paraId="748AE004" w14:textId="77777777" w:rsidR="000C04AB" w:rsidRPr="00787656" w:rsidRDefault="00DD1E37" w:rsidP="000323B2">
      <w:pPr>
        <w:pStyle w:val="Heading2"/>
        <w:rPr>
          <w:sz w:val="28"/>
          <w:szCs w:val="28"/>
        </w:rPr>
      </w:pPr>
      <w:r w:rsidRPr="00787656">
        <w:rPr>
          <w:sz w:val="28"/>
          <w:szCs w:val="28"/>
        </w:rPr>
        <w:t xml:space="preserve">Sådan kan du </w:t>
      </w:r>
      <w:r w:rsidRPr="00810311">
        <w:rPr>
          <w:sz w:val="28"/>
          <w:szCs w:val="28"/>
          <w:u w:val="single"/>
        </w:rPr>
        <w:t>forberede</w:t>
      </w:r>
      <w:r w:rsidRPr="00787656">
        <w:rPr>
          <w:sz w:val="28"/>
          <w:szCs w:val="28"/>
        </w:rPr>
        <w:t xml:space="preserve"> </w:t>
      </w:r>
      <w:r w:rsidR="0067753A" w:rsidRPr="00787656">
        <w:rPr>
          <w:sz w:val="28"/>
          <w:szCs w:val="28"/>
        </w:rPr>
        <w:t>et virtuelt møde</w:t>
      </w:r>
    </w:p>
    <w:p w14:paraId="0EC0E401" w14:textId="77777777" w:rsidR="00E51D52" w:rsidRPr="003C6F7C" w:rsidRDefault="00E51D52" w:rsidP="00E51D52">
      <w:pPr>
        <w:pStyle w:val="Heading3"/>
        <w:rPr>
          <w:sz w:val="22"/>
          <w:szCs w:val="22"/>
        </w:rPr>
      </w:pPr>
      <w:r w:rsidRPr="003C6F7C">
        <w:rPr>
          <w:sz w:val="22"/>
          <w:szCs w:val="22"/>
        </w:rPr>
        <w:t>I god tid før mødet</w:t>
      </w:r>
    </w:p>
    <w:p w14:paraId="18F7B93B" w14:textId="77777777" w:rsidR="0067753A" w:rsidRPr="001646E5" w:rsidRDefault="0067753A" w:rsidP="001646E5">
      <w:pPr>
        <w:pStyle w:val="ListParagraph"/>
        <w:numPr>
          <w:ilvl w:val="0"/>
          <w:numId w:val="28"/>
        </w:numPr>
        <w:rPr>
          <w:rFonts w:cs="Open Sans Light"/>
          <w:sz w:val="22"/>
          <w:szCs w:val="22"/>
        </w:rPr>
      </w:pPr>
      <w:r w:rsidRPr="001646E5">
        <w:rPr>
          <w:rFonts w:cs="Open Sans Light"/>
          <w:sz w:val="22"/>
          <w:szCs w:val="22"/>
        </w:rPr>
        <w:t>Undersøg om mødedeltagerne er klar på et virtuelt møde: Hvilke</w:t>
      </w:r>
      <w:r w:rsidR="00754F50" w:rsidRPr="001646E5">
        <w:rPr>
          <w:rFonts w:cs="Open Sans Light"/>
          <w:sz w:val="22"/>
          <w:szCs w:val="22"/>
        </w:rPr>
        <w:t xml:space="preserve"> computere og </w:t>
      </w:r>
      <w:r w:rsidR="007A4526" w:rsidRPr="001646E5">
        <w:rPr>
          <w:rFonts w:cs="Open Sans Light"/>
          <w:sz w:val="22"/>
          <w:szCs w:val="22"/>
        </w:rPr>
        <w:t>enheder</w:t>
      </w:r>
      <w:r w:rsidR="00754F50" w:rsidRPr="001646E5">
        <w:rPr>
          <w:rFonts w:cs="Open Sans Light"/>
          <w:sz w:val="22"/>
          <w:szCs w:val="22"/>
        </w:rPr>
        <w:t xml:space="preserve"> har dine deltagere, og har de allerede </w:t>
      </w:r>
      <w:r w:rsidR="008602C7" w:rsidRPr="001646E5">
        <w:rPr>
          <w:rFonts w:cs="Open Sans Light"/>
          <w:sz w:val="22"/>
          <w:szCs w:val="22"/>
        </w:rPr>
        <w:t xml:space="preserve">installeret mødeprogrammet, du vil benytte? </w:t>
      </w:r>
    </w:p>
    <w:p w14:paraId="7289CF1E" w14:textId="77777777" w:rsidR="008602C7" w:rsidRPr="001646E5" w:rsidRDefault="008602C7" w:rsidP="001646E5">
      <w:pPr>
        <w:pStyle w:val="ListParagraph"/>
        <w:numPr>
          <w:ilvl w:val="0"/>
          <w:numId w:val="28"/>
        </w:numPr>
        <w:rPr>
          <w:rFonts w:cs="Open Sans Light"/>
          <w:sz w:val="22"/>
          <w:szCs w:val="22"/>
        </w:rPr>
      </w:pPr>
      <w:r w:rsidRPr="001646E5">
        <w:rPr>
          <w:rFonts w:cs="Open Sans Light"/>
          <w:sz w:val="22"/>
          <w:szCs w:val="22"/>
        </w:rPr>
        <w:t>Sørg for</w:t>
      </w:r>
      <w:r w:rsidR="00896B72">
        <w:rPr>
          <w:rFonts w:cs="Open Sans Light"/>
          <w:sz w:val="22"/>
          <w:szCs w:val="22"/>
        </w:rPr>
        <w:t>,</w:t>
      </w:r>
      <w:r w:rsidRPr="001646E5">
        <w:rPr>
          <w:rFonts w:cs="Open Sans Light"/>
          <w:sz w:val="22"/>
          <w:szCs w:val="22"/>
        </w:rPr>
        <w:t xml:space="preserve"> at alle har </w:t>
      </w:r>
      <w:r w:rsidR="00DD0818" w:rsidRPr="001646E5">
        <w:rPr>
          <w:rFonts w:cs="Open Sans Light"/>
          <w:sz w:val="22"/>
          <w:szCs w:val="22"/>
        </w:rPr>
        <w:t xml:space="preserve">adgang til det digitale redskab, du vil bruge. </w:t>
      </w:r>
      <w:r w:rsidR="003D79E1" w:rsidRPr="001646E5">
        <w:rPr>
          <w:rFonts w:cs="Open Sans Light"/>
          <w:sz w:val="22"/>
          <w:szCs w:val="22"/>
        </w:rPr>
        <w:t xml:space="preserve">Senest </w:t>
      </w:r>
      <w:r w:rsidR="00DD0818" w:rsidRPr="001646E5">
        <w:rPr>
          <w:rFonts w:cs="Open Sans Light"/>
          <w:sz w:val="22"/>
          <w:szCs w:val="22"/>
        </w:rPr>
        <w:t xml:space="preserve">dagen før </w:t>
      </w:r>
      <w:r w:rsidR="003D79E1" w:rsidRPr="001646E5">
        <w:rPr>
          <w:rFonts w:cs="Open Sans Light"/>
          <w:sz w:val="22"/>
          <w:szCs w:val="22"/>
        </w:rPr>
        <w:t>mødet.</w:t>
      </w:r>
    </w:p>
    <w:p w14:paraId="2BDBA511" w14:textId="77777777" w:rsidR="00E51D52" w:rsidRPr="00896B72" w:rsidRDefault="003D79E1" w:rsidP="00896B72">
      <w:pPr>
        <w:pStyle w:val="ListParagraph"/>
        <w:numPr>
          <w:ilvl w:val="0"/>
          <w:numId w:val="28"/>
        </w:numPr>
        <w:rPr>
          <w:rFonts w:cs="Open Sans Light"/>
          <w:sz w:val="22"/>
          <w:szCs w:val="22"/>
        </w:rPr>
      </w:pPr>
      <w:r w:rsidRPr="001646E5">
        <w:rPr>
          <w:rFonts w:cs="Open Sans Light"/>
          <w:sz w:val="22"/>
          <w:szCs w:val="22"/>
        </w:rPr>
        <w:t xml:space="preserve">Spørg om nogle vil have en introduktion eller prøvesession </w:t>
      </w:r>
      <w:r w:rsidR="00D20489" w:rsidRPr="001646E5">
        <w:rPr>
          <w:rFonts w:cs="Open Sans Light"/>
          <w:sz w:val="22"/>
          <w:szCs w:val="22"/>
        </w:rPr>
        <w:t xml:space="preserve">i god tid før mødet. </w:t>
      </w:r>
      <w:r w:rsidR="00EB626D" w:rsidRPr="001646E5">
        <w:rPr>
          <w:rFonts w:cs="Open Sans Light"/>
          <w:sz w:val="22"/>
          <w:szCs w:val="22"/>
        </w:rPr>
        <w:t xml:space="preserve">For eksempel kan </w:t>
      </w:r>
      <w:r w:rsidR="00896B72">
        <w:rPr>
          <w:rFonts w:cs="Open Sans Light"/>
          <w:sz w:val="22"/>
          <w:szCs w:val="22"/>
        </w:rPr>
        <w:t>`f</w:t>
      </w:r>
      <w:r w:rsidR="007A4526" w:rsidRPr="001646E5">
        <w:rPr>
          <w:rFonts w:cs="Open Sans Light"/>
          <w:sz w:val="22"/>
          <w:szCs w:val="22"/>
        </w:rPr>
        <w:t>jumretid</w:t>
      </w:r>
      <w:r w:rsidR="00896B72">
        <w:rPr>
          <w:rFonts w:cs="Open Sans Light"/>
          <w:sz w:val="22"/>
          <w:szCs w:val="22"/>
        </w:rPr>
        <w:t>´</w:t>
      </w:r>
      <w:r w:rsidR="007A4526" w:rsidRPr="001646E5">
        <w:rPr>
          <w:rFonts w:cs="Open Sans Light"/>
          <w:sz w:val="22"/>
          <w:szCs w:val="22"/>
        </w:rPr>
        <w:t xml:space="preserve"> være</w:t>
      </w:r>
      <w:r w:rsidR="00EB626D" w:rsidRPr="001646E5">
        <w:rPr>
          <w:rFonts w:cs="Open Sans Light"/>
          <w:sz w:val="22"/>
          <w:szCs w:val="22"/>
        </w:rPr>
        <w:t xml:space="preserve"> godt med hensyn til at øve sig</w:t>
      </w:r>
      <w:r w:rsidR="00D20489" w:rsidRPr="001646E5">
        <w:rPr>
          <w:rFonts w:cs="Open Sans Light"/>
          <w:sz w:val="22"/>
          <w:szCs w:val="22"/>
        </w:rPr>
        <w:t xml:space="preserve"> </w:t>
      </w:r>
      <w:r w:rsidR="00EB626D" w:rsidRPr="001646E5">
        <w:rPr>
          <w:rFonts w:cs="Open Sans Light"/>
          <w:sz w:val="22"/>
          <w:szCs w:val="22"/>
        </w:rPr>
        <w:t xml:space="preserve">på </w:t>
      </w:r>
      <w:r w:rsidR="00D20489" w:rsidRPr="001646E5">
        <w:rPr>
          <w:rFonts w:cs="Open Sans Light"/>
          <w:sz w:val="22"/>
          <w:szCs w:val="22"/>
        </w:rPr>
        <w:t xml:space="preserve">at logge ind, </w:t>
      </w:r>
      <w:r w:rsidR="00896B72">
        <w:rPr>
          <w:rFonts w:cs="Open Sans Light"/>
          <w:sz w:val="22"/>
          <w:szCs w:val="22"/>
        </w:rPr>
        <w:t>af</w:t>
      </w:r>
      <w:r w:rsidR="00D20489" w:rsidRPr="001646E5">
        <w:rPr>
          <w:rFonts w:cs="Open Sans Light"/>
          <w:sz w:val="22"/>
          <w:szCs w:val="22"/>
        </w:rPr>
        <w:t>prøve knapper og funktioner</w:t>
      </w:r>
      <w:r w:rsidR="004A61EE" w:rsidRPr="001646E5">
        <w:rPr>
          <w:rFonts w:cs="Open Sans Light"/>
          <w:sz w:val="22"/>
          <w:szCs w:val="22"/>
        </w:rPr>
        <w:t xml:space="preserve"> som</w:t>
      </w:r>
      <w:r w:rsidR="00896B72">
        <w:rPr>
          <w:rFonts w:cs="Open Sans Light"/>
          <w:sz w:val="22"/>
          <w:szCs w:val="22"/>
        </w:rPr>
        <w:t xml:space="preserve"> fx</w:t>
      </w:r>
      <w:r w:rsidR="004A61EE" w:rsidRPr="001646E5">
        <w:rPr>
          <w:rFonts w:cs="Open Sans Light"/>
          <w:sz w:val="22"/>
          <w:szCs w:val="22"/>
        </w:rPr>
        <w:t xml:space="preserve"> </w:t>
      </w:r>
      <w:r w:rsidR="00896B72">
        <w:rPr>
          <w:rFonts w:cs="Open Sans Light"/>
          <w:sz w:val="22"/>
          <w:szCs w:val="22"/>
        </w:rPr>
        <w:t xml:space="preserve">SLÅ VIDEO TIL OG FRA </w:t>
      </w:r>
      <w:r w:rsidR="004A61EE" w:rsidRPr="001646E5">
        <w:rPr>
          <w:rFonts w:cs="Open Sans Light"/>
          <w:sz w:val="22"/>
          <w:szCs w:val="22"/>
        </w:rPr>
        <w:t xml:space="preserve">og </w:t>
      </w:r>
      <w:r w:rsidR="00896B72">
        <w:rPr>
          <w:rFonts w:cs="Open Sans Light"/>
          <w:sz w:val="22"/>
          <w:szCs w:val="22"/>
        </w:rPr>
        <w:t>SLÅ LYD TIL OG FRA</w:t>
      </w:r>
      <w:r w:rsidR="00E51D52" w:rsidRPr="001646E5">
        <w:rPr>
          <w:rFonts w:cs="Open Sans Light"/>
          <w:sz w:val="22"/>
          <w:szCs w:val="22"/>
        </w:rPr>
        <w:t>. Det øger trygheden og engagementet i mødet</w:t>
      </w:r>
      <w:r w:rsidR="001646E5">
        <w:rPr>
          <w:rFonts w:cs="Open Sans Light"/>
          <w:sz w:val="22"/>
          <w:szCs w:val="22"/>
        </w:rPr>
        <w:t>.</w:t>
      </w:r>
    </w:p>
    <w:p w14:paraId="245837B2" w14:textId="77777777" w:rsidR="004A61EE" w:rsidRPr="003C6F7C" w:rsidRDefault="00E914F1" w:rsidP="00E914F1">
      <w:pPr>
        <w:pStyle w:val="Heading3"/>
        <w:rPr>
          <w:sz w:val="22"/>
          <w:szCs w:val="22"/>
        </w:rPr>
      </w:pPr>
      <w:r w:rsidRPr="003C6F7C">
        <w:rPr>
          <w:sz w:val="22"/>
          <w:szCs w:val="22"/>
        </w:rPr>
        <w:t xml:space="preserve">Send invitation ud </w:t>
      </w:r>
    </w:p>
    <w:p w14:paraId="675D7C2E" w14:textId="77777777" w:rsidR="004A4B8C" w:rsidRDefault="00896B72" w:rsidP="001646E5">
      <w:pPr>
        <w:pStyle w:val="ListParagraph"/>
        <w:numPr>
          <w:ilvl w:val="0"/>
          <w:numId w:val="41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Vær meget tydelig i din </w:t>
      </w:r>
      <w:r w:rsidR="00E914F1">
        <w:rPr>
          <w:rFonts w:cs="Open Sans Light"/>
          <w:sz w:val="22"/>
          <w:szCs w:val="22"/>
        </w:rPr>
        <w:t>mødeinvitation</w:t>
      </w:r>
      <w:r>
        <w:rPr>
          <w:rFonts w:cs="Open Sans Light"/>
          <w:sz w:val="22"/>
          <w:szCs w:val="22"/>
        </w:rPr>
        <w:t xml:space="preserve"> til Zoom-mødet </w:t>
      </w:r>
      <w:r w:rsidR="000712DC">
        <w:rPr>
          <w:rFonts w:cs="Open Sans Light"/>
          <w:sz w:val="22"/>
          <w:szCs w:val="22"/>
        </w:rPr>
        <w:t xml:space="preserve">omkring det virtuelle mødes </w:t>
      </w:r>
      <w:r w:rsidR="00151271">
        <w:rPr>
          <w:rFonts w:cs="Open Sans Light"/>
          <w:sz w:val="22"/>
          <w:szCs w:val="22"/>
        </w:rPr>
        <w:t xml:space="preserve">formål </w:t>
      </w:r>
      <w:r w:rsidR="00F97270">
        <w:rPr>
          <w:rFonts w:cs="Open Sans Light"/>
          <w:sz w:val="22"/>
          <w:szCs w:val="22"/>
        </w:rPr>
        <w:t>og dagsorden</w:t>
      </w:r>
      <w:r w:rsidR="000712DC">
        <w:rPr>
          <w:rFonts w:cs="Open Sans Light"/>
          <w:sz w:val="22"/>
          <w:szCs w:val="22"/>
        </w:rPr>
        <w:t xml:space="preserve">, </w:t>
      </w:r>
      <w:r w:rsidR="00FF4021">
        <w:rPr>
          <w:rFonts w:cs="Open Sans Light"/>
          <w:sz w:val="22"/>
          <w:szCs w:val="22"/>
        </w:rPr>
        <w:t>arbejdsform</w:t>
      </w:r>
      <w:r w:rsidR="00151271">
        <w:rPr>
          <w:rFonts w:cs="Open Sans Light"/>
          <w:sz w:val="22"/>
          <w:szCs w:val="22"/>
        </w:rPr>
        <w:t>en</w:t>
      </w:r>
      <w:r w:rsidR="00FF4021">
        <w:rPr>
          <w:rFonts w:cs="Open Sans Light"/>
          <w:sz w:val="22"/>
          <w:szCs w:val="22"/>
        </w:rPr>
        <w:t xml:space="preserve"> og det virtuelle </w:t>
      </w:r>
      <w:proofErr w:type="spellStart"/>
      <w:r w:rsidR="00FF4021">
        <w:rPr>
          <w:rFonts w:cs="Open Sans Light"/>
          <w:sz w:val="22"/>
          <w:szCs w:val="22"/>
        </w:rPr>
        <w:t>setup</w:t>
      </w:r>
      <w:proofErr w:type="spellEnd"/>
      <w:r w:rsidR="00151271">
        <w:rPr>
          <w:rFonts w:cs="Open Sans Light"/>
          <w:sz w:val="22"/>
          <w:szCs w:val="22"/>
        </w:rPr>
        <w:t>, I benytte</w:t>
      </w:r>
      <w:r w:rsidR="00B127E6">
        <w:rPr>
          <w:rFonts w:cs="Open Sans Light"/>
          <w:sz w:val="22"/>
          <w:szCs w:val="22"/>
        </w:rPr>
        <w:t>r</w:t>
      </w:r>
      <w:r w:rsidR="00151271">
        <w:rPr>
          <w:rFonts w:cs="Open Sans Light"/>
          <w:sz w:val="22"/>
          <w:szCs w:val="22"/>
        </w:rPr>
        <w:t>.</w:t>
      </w:r>
    </w:p>
    <w:p w14:paraId="0871ECB9" w14:textId="77777777" w:rsidR="004A4B8C" w:rsidRDefault="004A4B8C" w:rsidP="001646E5">
      <w:pPr>
        <w:pStyle w:val="ListParagraph"/>
        <w:numPr>
          <w:ilvl w:val="0"/>
          <w:numId w:val="41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Anvis </w:t>
      </w:r>
      <w:r w:rsidR="00151271">
        <w:rPr>
          <w:rFonts w:cs="Open Sans Light"/>
          <w:sz w:val="22"/>
          <w:szCs w:val="22"/>
        </w:rPr>
        <w:t xml:space="preserve">tydeligt at der er mødelink </w:t>
      </w:r>
      <w:r>
        <w:rPr>
          <w:rFonts w:cs="Open Sans Light"/>
          <w:sz w:val="22"/>
          <w:szCs w:val="22"/>
        </w:rPr>
        <w:t>i invitationen, som deltagerne skal bruge for at komme ind i mødet.</w:t>
      </w:r>
    </w:p>
    <w:p w14:paraId="159319ED" w14:textId="77777777" w:rsidR="00A13A5F" w:rsidRDefault="004A4B8C" w:rsidP="001646E5">
      <w:pPr>
        <w:pStyle w:val="ListParagraph"/>
        <w:numPr>
          <w:ilvl w:val="0"/>
          <w:numId w:val="41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Anvis tydeligt hvis der er </w:t>
      </w:r>
      <w:r w:rsidR="00AD74E0">
        <w:rPr>
          <w:rFonts w:cs="Open Sans Light"/>
          <w:sz w:val="22"/>
          <w:szCs w:val="22"/>
        </w:rPr>
        <w:t xml:space="preserve">et møde ID og/eller adgangskode til mødet. </w:t>
      </w:r>
    </w:p>
    <w:p w14:paraId="47564CB9" w14:textId="77777777" w:rsidR="004A510D" w:rsidRDefault="00932434" w:rsidP="001646E5">
      <w:pPr>
        <w:pStyle w:val="ListParagraph"/>
        <w:numPr>
          <w:ilvl w:val="0"/>
          <w:numId w:val="41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Præcisér hvis en del af mødet kræver</w:t>
      </w:r>
      <w:r w:rsidR="00780265">
        <w:rPr>
          <w:rFonts w:cs="Open Sans Light"/>
          <w:sz w:val="22"/>
          <w:szCs w:val="22"/>
        </w:rPr>
        <w:t>,</w:t>
      </w:r>
      <w:r>
        <w:rPr>
          <w:rFonts w:cs="Open Sans Light"/>
          <w:sz w:val="22"/>
          <w:szCs w:val="22"/>
        </w:rPr>
        <w:t xml:space="preserve"> at deltagerne bruger </w:t>
      </w:r>
      <w:r w:rsidR="00896B72">
        <w:rPr>
          <w:rFonts w:cs="Open Sans Light"/>
          <w:sz w:val="22"/>
          <w:szCs w:val="22"/>
        </w:rPr>
        <w:t xml:space="preserve">PC/bærbar - og ikke smartphone - </w:t>
      </w:r>
      <w:r>
        <w:rPr>
          <w:rFonts w:cs="Open Sans Light"/>
          <w:sz w:val="22"/>
          <w:szCs w:val="22"/>
        </w:rPr>
        <w:t xml:space="preserve">for </w:t>
      </w:r>
      <w:r w:rsidR="00780265">
        <w:rPr>
          <w:rFonts w:cs="Open Sans Light"/>
          <w:sz w:val="22"/>
          <w:szCs w:val="22"/>
        </w:rPr>
        <w:t>at de kan følge med</w:t>
      </w:r>
      <w:r w:rsidR="00896B72">
        <w:rPr>
          <w:rFonts w:cs="Open Sans Light"/>
          <w:sz w:val="22"/>
          <w:szCs w:val="22"/>
        </w:rPr>
        <w:t>,</w:t>
      </w:r>
      <w:r w:rsidR="00780265">
        <w:rPr>
          <w:rFonts w:cs="Open Sans Light"/>
          <w:sz w:val="22"/>
          <w:szCs w:val="22"/>
        </w:rPr>
        <w:t xml:space="preserve"> hvis du deler skærm eller de skal bidrage på anden vis.</w:t>
      </w:r>
    </w:p>
    <w:p w14:paraId="54CA34D1" w14:textId="77777777" w:rsidR="00FF4021" w:rsidRDefault="001B22F0" w:rsidP="001646E5">
      <w:pPr>
        <w:pStyle w:val="ListParagraph"/>
        <w:numPr>
          <w:ilvl w:val="0"/>
          <w:numId w:val="41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Send </w:t>
      </w:r>
      <w:r w:rsidR="00FF4021">
        <w:rPr>
          <w:rFonts w:cs="Open Sans Light"/>
          <w:sz w:val="22"/>
          <w:szCs w:val="22"/>
        </w:rPr>
        <w:t>jeres</w:t>
      </w:r>
      <w:r w:rsidR="00F97270">
        <w:rPr>
          <w:rFonts w:cs="Open Sans Light"/>
          <w:sz w:val="22"/>
          <w:szCs w:val="22"/>
        </w:rPr>
        <w:t xml:space="preserve"> </w:t>
      </w:r>
      <w:r w:rsidR="00896B72">
        <w:rPr>
          <w:rFonts w:cs="Open Sans Light"/>
          <w:sz w:val="22"/>
          <w:szCs w:val="22"/>
        </w:rPr>
        <w:t xml:space="preserve">egne </w:t>
      </w:r>
      <w:r w:rsidR="00FF4021">
        <w:rPr>
          <w:rFonts w:cs="Open Sans Light"/>
          <w:sz w:val="22"/>
          <w:szCs w:val="22"/>
        </w:rPr>
        <w:t xml:space="preserve">virtuelle </w:t>
      </w:r>
      <w:r w:rsidR="00992A78">
        <w:rPr>
          <w:rFonts w:cs="Open Sans Light"/>
          <w:sz w:val="22"/>
          <w:szCs w:val="22"/>
        </w:rPr>
        <w:t>spille</w:t>
      </w:r>
      <w:r w:rsidR="00896B72">
        <w:rPr>
          <w:rFonts w:cs="Open Sans Light"/>
          <w:sz w:val="22"/>
          <w:szCs w:val="22"/>
        </w:rPr>
        <w:t>regler</w:t>
      </w:r>
      <w:r w:rsidR="00992A78">
        <w:rPr>
          <w:rFonts w:cs="Open Sans Light"/>
          <w:sz w:val="22"/>
          <w:szCs w:val="22"/>
        </w:rPr>
        <w:t xml:space="preserve"> </w:t>
      </w:r>
      <w:r w:rsidR="00FF4021">
        <w:rPr>
          <w:rFonts w:cs="Open Sans Light"/>
          <w:sz w:val="22"/>
          <w:szCs w:val="22"/>
        </w:rPr>
        <w:t xml:space="preserve">for god </w:t>
      </w:r>
      <w:r w:rsidR="00F71EDD">
        <w:rPr>
          <w:rFonts w:cs="Open Sans Light"/>
          <w:sz w:val="22"/>
          <w:szCs w:val="22"/>
        </w:rPr>
        <w:t xml:space="preserve">online </w:t>
      </w:r>
      <w:r w:rsidR="00FF4021">
        <w:rPr>
          <w:rFonts w:cs="Open Sans Light"/>
          <w:sz w:val="22"/>
          <w:szCs w:val="22"/>
        </w:rPr>
        <w:t>mødeadfærd</w:t>
      </w:r>
      <w:r>
        <w:rPr>
          <w:rFonts w:cs="Open Sans Light"/>
          <w:sz w:val="22"/>
          <w:szCs w:val="22"/>
        </w:rPr>
        <w:t xml:space="preserve"> ud sammen med invitationen</w:t>
      </w:r>
      <w:r w:rsidR="00703B99">
        <w:rPr>
          <w:rFonts w:cs="Open Sans Light"/>
          <w:sz w:val="22"/>
          <w:szCs w:val="22"/>
        </w:rPr>
        <w:t>.</w:t>
      </w:r>
    </w:p>
    <w:p w14:paraId="6C590712" w14:textId="77777777" w:rsidR="007B153D" w:rsidRDefault="00621476" w:rsidP="001646E5">
      <w:pPr>
        <w:pStyle w:val="ListParagraph"/>
        <w:numPr>
          <w:ilvl w:val="0"/>
          <w:numId w:val="41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Bed d</w:t>
      </w:r>
      <w:r w:rsidR="007B153D">
        <w:rPr>
          <w:rFonts w:cs="Open Sans Light"/>
          <w:sz w:val="22"/>
          <w:szCs w:val="22"/>
        </w:rPr>
        <w:t>eltagerne logge i</w:t>
      </w:r>
      <w:r w:rsidR="00896B72">
        <w:rPr>
          <w:rFonts w:cs="Open Sans Light"/>
          <w:sz w:val="22"/>
          <w:szCs w:val="22"/>
        </w:rPr>
        <w:t>nd i mødet senest 10-15 min.</w:t>
      </w:r>
      <w:r w:rsidR="007B153D">
        <w:rPr>
          <w:rFonts w:cs="Open Sans Light"/>
          <w:sz w:val="22"/>
          <w:szCs w:val="22"/>
        </w:rPr>
        <w:t xml:space="preserve"> før start</w:t>
      </w:r>
      <w:r w:rsidR="00896B72">
        <w:rPr>
          <w:rFonts w:cs="Open Sans Light"/>
          <w:sz w:val="22"/>
          <w:szCs w:val="22"/>
        </w:rPr>
        <w:t xml:space="preserve"> for at</w:t>
      </w:r>
      <w:r>
        <w:rPr>
          <w:rFonts w:cs="Open Sans Light"/>
          <w:sz w:val="22"/>
          <w:szCs w:val="22"/>
        </w:rPr>
        <w:t xml:space="preserve"> få styr på kamera, </w:t>
      </w:r>
      <w:r w:rsidR="007B153D">
        <w:rPr>
          <w:rFonts w:cs="Open Sans Light"/>
          <w:sz w:val="22"/>
          <w:szCs w:val="22"/>
        </w:rPr>
        <w:t>lyd og video</w:t>
      </w:r>
      <w:r>
        <w:rPr>
          <w:rFonts w:cs="Open Sans Light"/>
          <w:sz w:val="22"/>
          <w:szCs w:val="22"/>
        </w:rPr>
        <w:t>.</w:t>
      </w:r>
    </w:p>
    <w:p w14:paraId="2E7132E1" w14:textId="77777777" w:rsidR="00703B99" w:rsidRDefault="00703B99" w:rsidP="001646E5">
      <w:pPr>
        <w:pStyle w:val="ListParagraph"/>
        <w:numPr>
          <w:ilvl w:val="0"/>
          <w:numId w:val="41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Send et mobilnummer, som deltagerne kan ringe </w:t>
      </w:r>
      <w:r w:rsidR="00896B72">
        <w:rPr>
          <w:rFonts w:cs="Open Sans Light"/>
          <w:sz w:val="22"/>
          <w:szCs w:val="22"/>
        </w:rPr>
        <w:t xml:space="preserve">op </w:t>
      </w:r>
      <w:r>
        <w:rPr>
          <w:rFonts w:cs="Open Sans Light"/>
          <w:sz w:val="22"/>
          <w:szCs w:val="22"/>
        </w:rPr>
        <w:t xml:space="preserve">på </w:t>
      </w:r>
      <w:r w:rsidR="00896B72">
        <w:rPr>
          <w:rFonts w:cs="Open Sans Light"/>
          <w:sz w:val="22"/>
          <w:szCs w:val="22"/>
        </w:rPr>
        <w:t>for at</w:t>
      </w:r>
      <w:r w:rsidR="00524198">
        <w:rPr>
          <w:rFonts w:cs="Open Sans Light"/>
          <w:sz w:val="22"/>
          <w:szCs w:val="22"/>
        </w:rPr>
        <w:t xml:space="preserve"> få hjælp, </w:t>
      </w:r>
      <w:r>
        <w:rPr>
          <w:rFonts w:cs="Open Sans Light"/>
          <w:sz w:val="22"/>
          <w:szCs w:val="22"/>
        </w:rPr>
        <w:t xml:space="preserve">hvis </w:t>
      </w:r>
      <w:r w:rsidR="00524198">
        <w:rPr>
          <w:rFonts w:cs="Open Sans Light"/>
          <w:sz w:val="22"/>
          <w:szCs w:val="22"/>
        </w:rPr>
        <w:t xml:space="preserve">teknologien driller op til mødet. Det kan være </w:t>
      </w:r>
      <w:r w:rsidR="00B43F29">
        <w:rPr>
          <w:rFonts w:cs="Open Sans Light"/>
          <w:sz w:val="22"/>
          <w:szCs w:val="22"/>
        </w:rPr>
        <w:t xml:space="preserve">nummeret til </w:t>
      </w:r>
      <w:proofErr w:type="spellStart"/>
      <w:r w:rsidR="00524198">
        <w:rPr>
          <w:rFonts w:cs="Open Sans Light"/>
          <w:sz w:val="22"/>
          <w:szCs w:val="22"/>
        </w:rPr>
        <w:t>mødefacilitator</w:t>
      </w:r>
      <w:proofErr w:type="spellEnd"/>
      <w:r w:rsidR="00524198">
        <w:rPr>
          <w:rFonts w:cs="Open Sans Light"/>
          <w:sz w:val="22"/>
          <w:szCs w:val="22"/>
        </w:rPr>
        <w:t xml:space="preserve"> eller </w:t>
      </w:r>
      <w:r w:rsidR="00B43F29">
        <w:rPr>
          <w:rFonts w:cs="Open Sans Light"/>
          <w:sz w:val="22"/>
          <w:szCs w:val="22"/>
        </w:rPr>
        <w:t xml:space="preserve">en </w:t>
      </w:r>
      <w:r w:rsidR="00541001">
        <w:rPr>
          <w:rFonts w:cs="Open Sans Light"/>
          <w:sz w:val="22"/>
          <w:szCs w:val="22"/>
        </w:rPr>
        <w:t>mødedeltager med tekniske færdigheder</w:t>
      </w:r>
      <w:r w:rsidR="00621476">
        <w:rPr>
          <w:rFonts w:cs="Open Sans Light"/>
          <w:sz w:val="22"/>
          <w:szCs w:val="22"/>
        </w:rPr>
        <w:t>.</w:t>
      </w:r>
    </w:p>
    <w:p w14:paraId="47B9A699" w14:textId="77777777" w:rsidR="005C05C4" w:rsidRDefault="005C05C4" w:rsidP="005C05C4">
      <w:pPr>
        <w:rPr>
          <w:rFonts w:cs="Open Sans Light"/>
          <w:sz w:val="22"/>
          <w:szCs w:val="22"/>
        </w:rPr>
      </w:pPr>
    </w:p>
    <w:p w14:paraId="383912A6" w14:textId="77777777" w:rsidR="00BA4F6C" w:rsidRPr="004E40D7" w:rsidRDefault="00BA4F6C" w:rsidP="00BA4F6C">
      <w:pPr>
        <w:pStyle w:val="Heading2"/>
        <w:rPr>
          <w:sz w:val="28"/>
          <w:szCs w:val="28"/>
        </w:rPr>
      </w:pPr>
      <w:r w:rsidRPr="004E40D7">
        <w:rPr>
          <w:sz w:val="28"/>
          <w:szCs w:val="28"/>
        </w:rPr>
        <w:t xml:space="preserve">Sådan kan du </w:t>
      </w:r>
      <w:r w:rsidRPr="00810311">
        <w:rPr>
          <w:sz w:val="28"/>
          <w:szCs w:val="28"/>
          <w:u w:val="single"/>
        </w:rPr>
        <w:t>gennemføre</w:t>
      </w:r>
      <w:r w:rsidRPr="004E40D7">
        <w:rPr>
          <w:sz w:val="28"/>
          <w:szCs w:val="28"/>
        </w:rPr>
        <w:t xml:space="preserve"> et virtuelt møde</w:t>
      </w:r>
      <w:r w:rsidR="009B79B2">
        <w:rPr>
          <w:sz w:val="28"/>
          <w:szCs w:val="28"/>
        </w:rPr>
        <w:t xml:space="preserve"> </w:t>
      </w:r>
    </w:p>
    <w:p w14:paraId="008D46B2" w14:textId="77777777" w:rsidR="00E43CEA" w:rsidRDefault="008D47DE" w:rsidP="007C3265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R</w:t>
      </w:r>
      <w:r w:rsidR="00EE2AEC">
        <w:rPr>
          <w:rFonts w:cs="Open Sans Light"/>
          <w:sz w:val="22"/>
          <w:szCs w:val="22"/>
        </w:rPr>
        <w:t>åd</w:t>
      </w:r>
      <w:r w:rsidR="008F2CFC">
        <w:rPr>
          <w:rFonts w:cs="Open Sans Light"/>
          <w:sz w:val="22"/>
          <w:szCs w:val="22"/>
        </w:rPr>
        <w:t>ene</w:t>
      </w:r>
      <w:r>
        <w:rPr>
          <w:rFonts w:cs="Open Sans Light"/>
          <w:sz w:val="22"/>
          <w:szCs w:val="22"/>
        </w:rPr>
        <w:t xml:space="preserve"> til at facilitere vir</w:t>
      </w:r>
      <w:r w:rsidR="00B43F29">
        <w:rPr>
          <w:rFonts w:cs="Open Sans Light"/>
          <w:sz w:val="22"/>
          <w:szCs w:val="22"/>
        </w:rPr>
        <w:t>tuelle møder tager udgangspunkt i et møde på s</w:t>
      </w:r>
      <w:r w:rsidR="00BD4C81">
        <w:rPr>
          <w:rFonts w:cs="Open Sans Light"/>
          <w:sz w:val="22"/>
          <w:szCs w:val="22"/>
        </w:rPr>
        <w:t xml:space="preserve">tørrelse </w:t>
      </w:r>
      <w:r w:rsidR="00B43F29">
        <w:rPr>
          <w:rFonts w:cs="Open Sans Light"/>
          <w:sz w:val="22"/>
          <w:szCs w:val="22"/>
        </w:rPr>
        <w:t>med</w:t>
      </w:r>
      <w:r>
        <w:rPr>
          <w:rFonts w:cs="Open Sans Light"/>
          <w:sz w:val="22"/>
          <w:szCs w:val="22"/>
        </w:rPr>
        <w:t xml:space="preserve"> et DH-afdelingsmøde</w:t>
      </w:r>
      <w:r w:rsidR="00B43F29">
        <w:rPr>
          <w:rFonts w:cs="Open Sans Light"/>
          <w:sz w:val="22"/>
          <w:szCs w:val="22"/>
        </w:rPr>
        <w:t xml:space="preserve"> af</w:t>
      </w:r>
      <w:r w:rsidR="009C49CB">
        <w:rPr>
          <w:rFonts w:cs="Open Sans Light"/>
          <w:sz w:val="22"/>
          <w:szCs w:val="22"/>
        </w:rPr>
        <w:t xml:space="preserve"> 4-20 deltagere</w:t>
      </w:r>
      <w:r w:rsidR="00BD4C81">
        <w:rPr>
          <w:rFonts w:cs="Open Sans Light"/>
          <w:sz w:val="22"/>
          <w:szCs w:val="22"/>
        </w:rPr>
        <w:t>.</w:t>
      </w:r>
      <w:r w:rsidR="00092462">
        <w:rPr>
          <w:rFonts w:cs="Open Sans Light"/>
          <w:sz w:val="22"/>
          <w:szCs w:val="22"/>
        </w:rPr>
        <w:t xml:space="preserve"> </w:t>
      </w:r>
      <w:r w:rsidR="002E762A">
        <w:rPr>
          <w:rFonts w:cs="Open Sans Light"/>
          <w:sz w:val="22"/>
          <w:szCs w:val="22"/>
        </w:rPr>
        <w:t xml:space="preserve">Rådene er især til mødefacilitatorer. </w:t>
      </w:r>
      <w:r w:rsidR="00B43F29">
        <w:rPr>
          <w:rFonts w:cs="Open Sans Light"/>
          <w:sz w:val="22"/>
          <w:szCs w:val="22"/>
        </w:rPr>
        <w:t>I virtuelle møder er det vigtigt</w:t>
      </w:r>
      <w:r w:rsidR="00E43CEA">
        <w:rPr>
          <w:rFonts w:cs="Open Sans Light"/>
          <w:sz w:val="22"/>
          <w:szCs w:val="22"/>
        </w:rPr>
        <w:t>, at du som mødefacilitator tager denne rolle endnu mere på dig end ved fysiske møder.</w:t>
      </w:r>
    </w:p>
    <w:p w14:paraId="46DDCCB7" w14:textId="77777777" w:rsidR="00E43CEA" w:rsidRDefault="00E43CEA" w:rsidP="00092462">
      <w:pPr>
        <w:pStyle w:val="Heading3"/>
        <w:rPr>
          <w:rFonts w:cs="Open Sans Light"/>
          <w:sz w:val="22"/>
          <w:szCs w:val="22"/>
        </w:rPr>
      </w:pPr>
    </w:p>
    <w:p w14:paraId="46036F35" w14:textId="77777777" w:rsidR="00E43CEA" w:rsidRPr="009C49CB" w:rsidRDefault="007A18F5" w:rsidP="00092462">
      <w:pPr>
        <w:pStyle w:val="Heading3"/>
        <w:rPr>
          <w:sz w:val="22"/>
          <w:szCs w:val="22"/>
        </w:rPr>
      </w:pPr>
      <w:r w:rsidRPr="009C49CB">
        <w:rPr>
          <w:sz w:val="22"/>
          <w:szCs w:val="22"/>
        </w:rPr>
        <w:t>O</w:t>
      </w:r>
      <w:r w:rsidR="00E43CEA" w:rsidRPr="009C49CB">
        <w:rPr>
          <w:sz w:val="22"/>
          <w:szCs w:val="22"/>
        </w:rPr>
        <w:t>vervej</w:t>
      </w:r>
      <w:r w:rsidR="007C3265" w:rsidRPr="009C49CB">
        <w:rPr>
          <w:sz w:val="22"/>
          <w:szCs w:val="22"/>
        </w:rPr>
        <w:t>elser</w:t>
      </w:r>
      <w:r w:rsidRPr="009C49CB">
        <w:rPr>
          <w:sz w:val="22"/>
          <w:szCs w:val="22"/>
        </w:rPr>
        <w:t xml:space="preserve"> </w:t>
      </w:r>
      <w:r w:rsidR="00B43F29">
        <w:rPr>
          <w:sz w:val="22"/>
          <w:szCs w:val="22"/>
        </w:rPr>
        <w:t xml:space="preserve">før mødet </w:t>
      </w:r>
    </w:p>
    <w:p w14:paraId="0CCE2AAF" w14:textId="77777777" w:rsidR="00092462" w:rsidRDefault="00B43F29" w:rsidP="00005278">
      <w:pPr>
        <w:pStyle w:val="Heading3"/>
        <w:numPr>
          <w:ilvl w:val="0"/>
          <w:numId w:val="37"/>
        </w:numPr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</w:pPr>
      <w:r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Vær opmærksom på din rolle under</w:t>
      </w:r>
      <w:r w:rsidR="00092462" w:rsidRPr="00C71B1E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mødet</w:t>
      </w:r>
      <w:r w:rsidR="00127DDE" w:rsidRPr="00C71B1E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– </w:t>
      </w:r>
      <w:r w:rsid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hvornår </w:t>
      </w:r>
      <w:r w:rsidR="00127DDE" w:rsidRPr="00C71B1E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er du facilitator</w:t>
      </w:r>
      <w:r w:rsidR="00E43CEA" w:rsidRPr="00C71B1E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eller </w:t>
      </w:r>
      <w:r w:rsidR="00127DDE" w:rsidRPr="00C71B1E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ekspert (</w:t>
      </w:r>
      <w:r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fx </w:t>
      </w:r>
      <w:r w:rsidR="00127DDE" w:rsidRPr="00C71B1E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på et mødepunkt)</w:t>
      </w:r>
      <w:r w:rsid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? H</w:t>
      </w:r>
      <w:r w:rsidR="00E43CEA" w:rsidRPr="00C71B1E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vornår skifter du eventuelt rolle under mødet</w:t>
      </w:r>
      <w:r w:rsid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?</w:t>
      </w:r>
      <w:r w:rsidR="00005278" w:rsidRPr="00C71B1E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</w:t>
      </w:r>
      <w:r w:rsid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Når </w:t>
      </w:r>
      <w:r w:rsidR="00005278" w:rsidRPr="00C71B1E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andre </w:t>
      </w:r>
      <w:r w:rsid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mødedeltagere involveres</w:t>
      </w:r>
      <w:r w:rsidR="00C71B1E" w:rsidRPr="00C71B1E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, så husk at forberede dem –</w:t>
      </w:r>
      <w:r w:rsid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</w:t>
      </w:r>
      <w:r w:rsidR="00C71B1E" w:rsidRPr="00C71B1E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aftal </w:t>
      </w:r>
      <w:r w:rsid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gerne </w:t>
      </w:r>
      <w:r w:rsidR="00C71B1E" w:rsidRPr="00C71B1E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om der skal deles skærm undervejs og hvem der gør det.</w:t>
      </w:r>
    </w:p>
    <w:p w14:paraId="5C483AAA" w14:textId="77777777" w:rsidR="00C71B1E" w:rsidRPr="00C3324F" w:rsidRDefault="00B43F29" w:rsidP="00C3324F">
      <w:pPr>
        <w:pStyle w:val="Heading3"/>
        <w:numPr>
          <w:ilvl w:val="0"/>
          <w:numId w:val="37"/>
        </w:numPr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</w:pPr>
      <w:r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Afprøv de</w:t>
      </w:r>
      <w:r w:rsidR="00225DF4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</w:t>
      </w:r>
      <w:r w:rsidR="002E3E0D"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tekniske funktioner og fokusér på nogle få, I vil bruge. </w:t>
      </w:r>
      <w:r w:rsidR="00713727"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Husk at mødets facilitering </w:t>
      </w:r>
      <w:r w:rsidR="00225DF4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stadig </w:t>
      </w:r>
      <w:r w:rsidR="00713727"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er det </w:t>
      </w:r>
      <w:r w:rsidR="00C3324F"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vigtigste</w:t>
      </w:r>
      <w:r w:rsidR="00713727"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.</w:t>
      </w:r>
    </w:p>
    <w:p w14:paraId="59FF6359" w14:textId="77777777" w:rsidR="00276C4D" w:rsidRPr="00C3324F" w:rsidRDefault="00276C4D" w:rsidP="00C3324F">
      <w:pPr>
        <w:pStyle w:val="Heading3"/>
        <w:numPr>
          <w:ilvl w:val="0"/>
          <w:numId w:val="37"/>
        </w:numPr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</w:pPr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Overvej om du skal </w:t>
      </w:r>
      <w:r w:rsidR="00B43F29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have </w:t>
      </w:r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en anden i afdelingen </w:t>
      </w:r>
      <w:r w:rsidR="00B43F29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til at </w:t>
      </w:r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være </w:t>
      </w:r>
      <w:r w:rsidR="00225DF4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din </w:t>
      </w:r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med-</w:t>
      </w:r>
      <w:proofErr w:type="spellStart"/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facilitator</w:t>
      </w:r>
      <w:proofErr w:type="spellEnd"/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</w:t>
      </w:r>
      <w:r w:rsidR="00E74FC3"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eller teknisk</w:t>
      </w:r>
      <w:r w:rsidR="00B43F29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e</w:t>
      </w:r>
      <w:r w:rsidR="00E74FC3"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assistent.</w:t>
      </w:r>
    </w:p>
    <w:p w14:paraId="35933422" w14:textId="77777777" w:rsidR="00C57459" w:rsidRPr="00C3324F" w:rsidRDefault="00C57459" w:rsidP="00C3324F">
      <w:pPr>
        <w:pStyle w:val="Heading3"/>
        <w:numPr>
          <w:ilvl w:val="0"/>
          <w:numId w:val="37"/>
        </w:numPr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</w:pPr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Har du styr på dit digitale </w:t>
      </w:r>
      <w:proofErr w:type="spellStart"/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setup</w:t>
      </w:r>
      <w:proofErr w:type="spellEnd"/>
      <w:r w:rsidR="00B07361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med god mikrofon, video og højtaler</w:t>
      </w:r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</w:t>
      </w:r>
      <w:r w:rsidR="00B07361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samt e</w:t>
      </w:r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t godt sted at </w:t>
      </w:r>
      <w:r w:rsidR="003B114B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være under </w:t>
      </w:r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mødet?</w:t>
      </w:r>
    </w:p>
    <w:p w14:paraId="6B43DE48" w14:textId="77777777" w:rsidR="00BE7D53" w:rsidRPr="00C3324F" w:rsidRDefault="00717C5C" w:rsidP="00C3324F">
      <w:pPr>
        <w:pStyle w:val="Heading3"/>
        <w:numPr>
          <w:ilvl w:val="0"/>
          <w:numId w:val="37"/>
        </w:numPr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</w:pPr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Hjælp deltagerne med at </w:t>
      </w:r>
      <w:r w:rsidR="00BE7D53"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være klar</w:t>
      </w:r>
      <w:r w:rsidR="00C3324F"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teknisk og indholdsmæssigt.</w:t>
      </w:r>
      <w:r w:rsidR="00B07361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</w:t>
      </w:r>
      <w:r w:rsidR="00B43F29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Invitér til `fjumretid´</w:t>
      </w:r>
      <w:r w:rsidR="001216D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dagen før eller en halv time før mødet, hvor deltagerne kan </w:t>
      </w:r>
      <w:r w:rsidR="00942EEB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komme ind i Zoom og prøve fx funktioner, video-indstillinger, chatten</w:t>
      </w:r>
      <w:r w:rsidR="00CA3C6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med mere</w:t>
      </w:r>
      <w:r w:rsidR="00B43F29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 af</w:t>
      </w:r>
      <w:r w:rsidR="00CA3C6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.</w:t>
      </w:r>
    </w:p>
    <w:p w14:paraId="25B35982" w14:textId="77777777" w:rsidR="00BD4C81" w:rsidRDefault="00BE7D53" w:rsidP="00C3324F">
      <w:pPr>
        <w:pStyle w:val="Heading3"/>
        <w:numPr>
          <w:ilvl w:val="0"/>
          <w:numId w:val="37"/>
        </w:numPr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</w:pPr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Hvilke </w:t>
      </w:r>
      <w:r w:rsidR="0085099F"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tilgængelighed</w:t>
      </w:r>
      <w:r w:rsidR="00C57459"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s</w:t>
      </w:r>
      <w:r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>forhold skal du og mødedeltagerne være opmærksomme på</w:t>
      </w:r>
      <w:r w:rsidR="00275521" w:rsidRPr="00C3324F">
        <w:rPr>
          <w:rFonts w:ascii="Open Sans Light" w:eastAsiaTheme="minorHAnsi" w:hAnsi="Open Sans Light" w:cs="Open Sans Light"/>
          <w:bCs w:val="0"/>
          <w:spacing w:val="0"/>
          <w:sz w:val="22"/>
          <w:szCs w:val="22"/>
        </w:rPr>
        <w:t xml:space="preserve">? </w:t>
      </w:r>
    </w:p>
    <w:p w14:paraId="6C7D92B0" w14:textId="77777777" w:rsidR="00CA3C6F" w:rsidRPr="00CA3C6F" w:rsidRDefault="00CA3C6F" w:rsidP="00CA3C6F"/>
    <w:p w14:paraId="28714833" w14:textId="77777777" w:rsidR="003B114B" w:rsidRPr="009C49CB" w:rsidRDefault="00F71EDD" w:rsidP="00D76CF1">
      <w:pPr>
        <w:pStyle w:val="Heading3"/>
        <w:rPr>
          <w:sz w:val="22"/>
          <w:szCs w:val="22"/>
        </w:rPr>
      </w:pPr>
      <w:r w:rsidRPr="009C49CB">
        <w:rPr>
          <w:sz w:val="22"/>
          <w:szCs w:val="22"/>
        </w:rPr>
        <w:t>Mødef</w:t>
      </w:r>
      <w:r w:rsidR="003B114B" w:rsidRPr="009C49CB">
        <w:rPr>
          <w:sz w:val="22"/>
          <w:szCs w:val="22"/>
        </w:rPr>
        <w:t xml:space="preserve">acilitatoren </w:t>
      </w:r>
      <w:r w:rsidR="00D76CF1" w:rsidRPr="009C49CB">
        <w:rPr>
          <w:sz w:val="22"/>
          <w:szCs w:val="22"/>
        </w:rPr>
        <w:t xml:space="preserve">gør det let, skaber nærvær og </w:t>
      </w:r>
      <w:r w:rsidR="00B43F29">
        <w:rPr>
          <w:sz w:val="22"/>
          <w:szCs w:val="22"/>
        </w:rPr>
        <w:t xml:space="preserve">holder den </w:t>
      </w:r>
      <w:r w:rsidR="00D76CF1" w:rsidRPr="009C49CB">
        <w:rPr>
          <w:sz w:val="22"/>
          <w:szCs w:val="22"/>
        </w:rPr>
        <w:t>r</w:t>
      </w:r>
      <w:r w:rsidR="00CA3C6F">
        <w:rPr>
          <w:sz w:val="22"/>
          <w:szCs w:val="22"/>
        </w:rPr>
        <w:t>ø</w:t>
      </w:r>
      <w:r w:rsidR="00D76CF1" w:rsidRPr="009C49CB">
        <w:rPr>
          <w:sz w:val="22"/>
          <w:szCs w:val="22"/>
        </w:rPr>
        <w:t>d</w:t>
      </w:r>
      <w:r w:rsidR="00B43F29">
        <w:rPr>
          <w:sz w:val="22"/>
          <w:szCs w:val="22"/>
        </w:rPr>
        <w:t>e</w:t>
      </w:r>
      <w:r w:rsidR="00D76CF1" w:rsidRPr="009C49CB">
        <w:rPr>
          <w:sz w:val="22"/>
          <w:szCs w:val="22"/>
        </w:rPr>
        <w:t xml:space="preserve"> tråd</w:t>
      </w:r>
      <w:r w:rsidR="00B43F29">
        <w:rPr>
          <w:sz w:val="22"/>
          <w:szCs w:val="22"/>
        </w:rPr>
        <w:t xml:space="preserve"> </w:t>
      </w:r>
    </w:p>
    <w:p w14:paraId="1CEB937D" w14:textId="77777777" w:rsidR="00EE2AEC" w:rsidRDefault="00B43F29" w:rsidP="007C3265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Vær under mødet meget tydelig. Gentag hvor I er mødet. V</w:t>
      </w:r>
      <w:r w:rsidR="00787656">
        <w:rPr>
          <w:rFonts w:cs="Open Sans Light"/>
          <w:sz w:val="22"/>
          <w:szCs w:val="22"/>
        </w:rPr>
        <w:t>ær tydelig om formål og arbejdsproces i alle mødepunkter. Og fortæl deltagerne</w:t>
      </w:r>
      <w:r>
        <w:rPr>
          <w:rFonts w:cs="Open Sans Light"/>
          <w:sz w:val="22"/>
          <w:szCs w:val="22"/>
        </w:rPr>
        <w:t>,</w:t>
      </w:r>
      <w:r w:rsidR="00787656">
        <w:rPr>
          <w:rFonts w:cs="Open Sans Light"/>
          <w:sz w:val="22"/>
          <w:szCs w:val="22"/>
        </w:rPr>
        <w:t xml:space="preserve"> hvad der forventes af dem med hensyn til deltagelse og det resultat, I sammen skal have fra mødet.</w:t>
      </w:r>
    </w:p>
    <w:p w14:paraId="1485D66A" w14:textId="77777777" w:rsidR="00541001" w:rsidRPr="00275521" w:rsidRDefault="00F71EDD" w:rsidP="00A972A0">
      <w:pPr>
        <w:pStyle w:val="Heading3"/>
        <w:rPr>
          <w:sz w:val="24"/>
          <w:szCs w:val="24"/>
        </w:rPr>
      </w:pPr>
      <w:r w:rsidRPr="009C49CB">
        <w:rPr>
          <w:sz w:val="22"/>
          <w:szCs w:val="22"/>
        </w:rPr>
        <w:t>V</w:t>
      </w:r>
      <w:r w:rsidR="00AD091A" w:rsidRPr="009C49CB">
        <w:rPr>
          <w:sz w:val="22"/>
          <w:szCs w:val="22"/>
        </w:rPr>
        <w:t>ær klar</w:t>
      </w:r>
      <w:r w:rsidR="00204444">
        <w:rPr>
          <w:sz w:val="22"/>
          <w:szCs w:val="22"/>
        </w:rPr>
        <w:t xml:space="preserve"> ved møde-start</w:t>
      </w:r>
      <w:r w:rsidR="00FE37F2" w:rsidRPr="009C49CB">
        <w:rPr>
          <w:sz w:val="22"/>
          <w:szCs w:val="22"/>
        </w:rPr>
        <w:t xml:space="preserve"> </w:t>
      </w:r>
    </w:p>
    <w:p w14:paraId="6D7F563B" w14:textId="77777777" w:rsidR="00D0100A" w:rsidRPr="00463C4C" w:rsidRDefault="00D0100A" w:rsidP="00463C4C">
      <w:pPr>
        <w:pStyle w:val="ListParagraph"/>
        <w:numPr>
          <w:ilvl w:val="0"/>
          <w:numId w:val="39"/>
        </w:numPr>
        <w:rPr>
          <w:rFonts w:cs="Open Sans Light"/>
          <w:sz w:val="22"/>
          <w:szCs w:val="22"/>
        </w:rPr>
      </w:pPr>
      <w:r w:rsidRPr="00463C4C">
        <w:rPr>
          <w:rFonts w:cs="Open Sans Light"/>
          <w:sz w:val="22"/>
          <w:szCs w:val="22"/>
        </w:rPr>
        <w:t>Vær logget på mødet i god tid før start</w:t>
      </w:r>
      <w:r w:rsidR="00384FBB" w:rsidRPr="00463C4C">
        <w:rPr>
          <w:rFonts w:cs="Open Sans Light"/>
          <w:sz w:val="22"/>
          <w:szCs w:val="22"/>
        </w:rPr>
        <w:t>. Sørg for at sidde behageligt, god belysning og et roligt sted</w:t>
      </w:r>
      <w:r w:rsidR="0054371E" w:rsidRPr="00463C4C">
        <w:rPr>
          <w:rFonts w:cs="Open Sans Light"/>
          <w:sz w:val="22"/>
          <w:szCs w:val="22"/>
        </w:rPr>
        <w:t>.</w:t>
      </w:r>
    </w:p>
    <w:p w14:paraId="491BF857" w14:textId="77777777" w:rsidR="00CA3E4F" w:rsidRPr="00463C4C" w:rsidRDefault="004009CA" w:rsidP="00463C4C">
      <w:pPr>
        <w:pStyle w:val="ListParagraph"/>
        <w:numPr>
          <w:ilvl w:val="0"/>
          <w:numId w:val="39"/>
        </w:numPr>
        <w:rPr>
          <w:rFonts w:cs="Open Sans Light"/>
          <w:sz w:val="22"/>
          <w:szCs w:val="22"/>
        </w:rPr>
      </w:pPr>
      <w:r w:rsidRPr="00463C4C">
        <w:rPr>
          <w:rFonts w:cs="Open Sans Light"/>
          <w:sz w:val="22"/>
          <w:szCs w:val="22"/>
        </w:rPr>
        <w:t xml:space="preserve">Lav </w:t>
      </w:r>
      <w:r w:rsidR="00AD71BC" w:rsidRPr="00463C4C">
        <w:rPr>
          <w:rFonts w:cs="Open Sans Light"/>
          <w:sz w:val="22"/>
          <w:szCs w:val="22"/>
        </w:rPr>
        <w:t xml:space="preserve">en kort </w:t>
      </w:r>
      <w:r w:rsidR="009C49CB">
        <w:rPr>
          <w:rFonts w:cs="Open Sans Light"/>
          <w:sz w:val="22"/>
          <w:szCs w:val="22"/>
        </w:rPr>
        <w:t xml:space="preserve">rundtur i Zoom, </w:t>
      </w:r>
      <w:r w:rsidR="00CA3E4F" w:rsidRPr="00463C4C">
        <w:rPr>
          <w:rFonts w:cs="Open Sans Light"/>
          <w:sz w:val="22"/>
          <w:szCs w:val="22"/>
        </w:rPr>
        <w:t xml:space="preserve">hvis </w:t>
      </w:r>
      <w:r w:rsidRPr="00463C4C">
        <w:rPr>
          <w:rFonts w:cs="Open Sans Light"/>
          <w:sz w:val="22"/>
          <w:szCs w:val="22"/>
        </w:rPr>
        <w:t xml:space="preserve">nogle har </w:t>
      </w:r>
      <w:r w:rsidR="00CA3E4F" w:rsidRPr="00463C4C">
        <w:rPr>
          <w:rFonts w:cs="Open Sans Light"/>
          <w:sz w:val="22"/>
          <w:szCs w:val="22"/>
        </w:rPr>
        <w:t xml:space="preserve">brug for at </w:t>
      </w:r>
      <w:r w:rsidRPr="00463C4C">
        <w:rPr>
          <w:rFonts w:cs="Open Sans Light"/>
          <w:sz w:val="22"/>
          <w:szCs w:val="22"/>
        </w:rPr>
        <w:t xml:space="preserve">se en funktion </w:t>
      </w:r>
      <w:r w:rsidR="00CA3E4F" w:rsidRPr="00463C4C">
        <w:rPr>
          <w:rFonts w:cs="Open Sans Light"/>
          <w:sz w:val="22"/>
          <w:szCs w:val="22"/>
        </w:rPr>
        <w:t>ved mødeopstart.</w:t>
      </w:r>
    </w:p>
    <w:p w14:paraId="5112F274" w14:textId="77777777" w:rsidR="00D343DE" w:rsidRPr="00463C4C" w:rsidRDefault="00204444" w:rsidP="00463C4C">
      <w:pPr>
        <w:pStyle w:val="ListParagraph"/>
        <w:numPr>
          <w:ilvl w:val="0"/>
          <w:numId w:val="39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H</w:t>
      </w:r>
      <w:r w:rsidR="00AE77A8" w:rsidRPr="00463C4C">
        <w:rPr>
          <w:rFonts w:cs="Open Sans Light"/>
          <w:sz w:val="22"/>
          <w:szCs w:val="22"/>
        </w:rPr>
        <w:t xml:space="preserve">vis du har </w:t>
      </w:r>
      <w:r w:rsidR="00447A77" w:rsidRPr="00463C4C">
        <w:rPr>
          <w:rFonts w:cs="Open Sans Light"/>
          <w:sz w:val="22"/>
          <w:szCs w:val="22"/>
        </w:rPr>
        <w:t xml:space="preserve">en </w:t>
      </w:r>
      <w:r w:rsidR="00AE77A8" w:rsidRPr="00463C4C">
        <w:rPr>
          <w:rFonts w:cs="Open Sans Light"/>
          <w:sz w:val="22"/>
          <w:szCs w:val="22"/>
        </w:rPr>
        <w:t>med-</w:t>
      </w:r>
      <w:proofErr w:type="spellStart"/>
      <w:r w:rsidR="00AE77A8" w:rsidRPr="00463C4C">
        <w:rPr>
          <w:rFonts w:cs="Open Sans Light"/>
          <w:sz w:val="22"/>
          <w:szCs w:val="22"/>
        </w:rPr>
        <w:t>facilitator</w:t>
      </w:r>
      <w:proofErr w:type="spellEnd"/>
      <w:r w:rsidR="00AE77A8" w:rsidRPr="00463C4C">
        <w:rPr>
          <w:rFonts w:cs="Open Sans Light"/>
          <w:sz w:val="22"/>
          <w:szCs w:val="22"/>
        </w:rPr>
        <w:t xml:space="preserve"> eller teknisk assistent</w:t>
      </w:r>
      <w:r>
        <w:rPr>
          <w:rFonts w:cs="Open Sans Light"/>
          <w:sz w:val="22"/>
          <w:szCs w:val="22"/>
        </w:rPr>
        <w:t>, så husk at afstemme, hvilke opgaver personen skal have</w:t>
      </w:r>
      <w:r w:rsidR="00463C4C">
        <w:rPr>
          <w:rFonts w:cs="Open Sans Light"/>
          <w:sz w:val="22"/>
          <w:szCs w:val="22"/>
        </w:rPr>
        <w:t>.</w:t>
      </w:r>
    </w:p>
    <w:p w14:paraId="5EEC259A" w14:textId="77777777" w:rsidR="006C3926" w:rsidRPr="004F728E" w:rsidRDefault="0020493E" w:rsidP="006C3926">
      <w:pPr>
        <w:pStyle w:val="Heading3"/>
        <w:rPr>
          <w:sz w:val="22"/>
          <w:szCs w:val="22"/>
        </w:rPr>
      </w:pPr>
      <w:r w:rsidRPr="004F728E">
        <w:rPr>
          <w:rFonts w:hint="eastAsia"/>
          <w:sz w:val="22"/>
          <w:szCs w:val="22"/>
        </w:rPr>
        <w:t>F</w:t>
      </w:r>
      <w:r w:rsidRPr="004F728E">
        <w:rPr>
          <w:sz w:val="22"/>
          <w:szCs w:val="22"/>
        </w:rPr>
        <w:t xml:space="preserve">acilitering: </w:t>
      </w:r>
      <w:r w:rsidR="006C3926" w:rsidRPr="004F728E">
        <w:rPr>
          <w:sz w:val="22"/>
          <w:szCs w:val="22"/>
        </w:rPr>
        <w:t>Mødestart</w:t>
      </w:r>
      <w:r w:rsidR="00D03E6E" w:rsidRPr="004F728E">
        <w:rPr>
          <w:sz w:val="22"/>
          <w:szCs w:val="22"/>
        </w:rPr>
        <w:t xml:space="preserve"> </w:t>
      </w:r>
    </w:p>
    <w:p w14:paraId="246B8081" w14:textId="77777777" w:rsidR="00487C73" w:rsidRPr="00463C4C" w:rsidRDefault="0078131F" w:rsidP="00E32F49">
      <w:pPr>
        <w:pStyle w:val="ListParagraph"/>
        <w:numPr>
          <w:ilvl w:val="0"/>
          <w:numId w:val="42"/>
        </w:numPr>
        <w:rPr>
          <w:rFonts w:cs="Open Sans Light"/>
          <w:sz w:val="22"/>
          <w:szCs w:val="22"/>
        </w:rPr>
      </w:pPr>
      <w:r w:rsidRPr="00463C4C">
        <w:rPr>
          <w:rFonts w:cs="Open Sans Light"/>
          <w:sz w:val="22"/>
          <w:szCs w:val="22"/>
        </w:rPr>
        <w:t>Byd alle velkommen</w:t>
      </w:r>
      <w:r w:rsidR="007D259D" w:rsidRPr="00463C4C">
        <w:rPr>
          <w:rFonts w:cs="Open Sans Light"/>
          <w:sz w:val="22"/>
          <w:szCs w:val="22"/>
        </w:rPr>
        <w:t xml:space="preserve"> og </w:t>
      </w:r>
      <w:r w:rsidR="000C3F74">
        <w:rPr>
          <w:rFonts w:cs="Open Sans Light"/>
          <w:sz w:val="22"/>
          <w:szCs w:val="22"/>
        </w:rPr>
        <w:t>sørg for</w:t>
      </w:r>
      <w:r w:rsidR="00204444">
        <w:rPr>
          <w:rFonts w:cs="Open Sans Light"/>
          <w:sz w:val="22"/>
          <w:szCs w:val="22"/>
        </w:rPr>
        <w:t>,</w:t>
      </w:r>
      <w:r w:rsidR="000C3F74">
        <w:rPr>
          <w:rFonts w:cs="Open Sans Light"/>
          <w:sz w:val="22"/>
          <w:szCs w:val="22"/>
        </w:rPr>
        <w:t xml:space="preserve"> </w:t>
      </w:r>
      <w:r w:rsidR="007D259D" w:rsidRPr="00463C4C">
        <w:rPr>
          <w:rFonts w:cs="Open Sans Light"/>
          <w:sz w:val="22"/>
          <w:szCs w:val="22"/>
        </w:rPr>
        <w:t xml:space="preserve">at </w:t>
      </w:r>
      <w:r w:rsidR="00B917E7" w:rsidRPr="00463C4C">
        <w:rPr>
          <w:rFonts w:cs="Open Sans Light"/>
          <w:sz w:val="22"/>
          <w:szCs w:val="22"/>
        </w:rPr>
        <w:t xml:space="preserve">deltagerne </w:t>
      </w:r>
      <w:r w:rsidR="007D259D" w:rsidRPr="00463C4C">
        <w:rPr>
          <w:rFonts w:cs="Open Sans Light"/>
          <w:sz w:val="22"/>
          <w:szCs w:val="22"/>
        </w:rPr>
        <w:t xml:space="preserve">er </w:t>
      </w:r>
      <w:r w:rsidR="00B917E7" w:rsidRPr="00463C4C">
        <w:rPr>
          <w:rFonts w:cs="Open Sans Light"/>
          <w:sz w:val="22"/>
          <w:szCs w:val="22"/>
        </w:rPr>
        <w:t>klar</w:t>
      </w:r>
      <w:r w:rsidR="00463C4C">
        <w:rPr>
          <w:rFonts w:cs="Open Sans Light"/>
          <w:sz w:val="22"/>
          <w:szCs w:val="22"/>
        </w:rPr>
        <w:t>.</w:t>
      </w:r>
    </w:p>
    <w:p w14:paraId="4B2D9C7F" w14:textId="77777777" w:rsidR="00C277F5" w:rsidRPr="00463C4C" w:rsidRDefault="00463C4C" w:rsidP="00E32F49">
      <w:pPr>
        <w:pStyle w:val="ListParagraph"/>
        <w:numPr>
          <w:ilvl w:val="0"/>
          <w:numId w:val="42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Vis </w:t>
      </w:r>
      <w:r w:rsidR="00B11D5A">
        <w:rPr>
          <w:rFonts w:cs="Open Sans Light"/>
          <w:sz w:val="22"/>
          <w:szCs w:val="22"/>
        </w:rPr>
        <w:t xml:space="preserve">og fortæl </w:t>
      </w:r>
      <w:r>
        <w:rPr>
          <w:rFonts w:cs="Open Sans Light"/>
          <w:sz w:val="22"/>
          <w:szCs w:val="22"/>
        </w:rPr>
        <w:t xml:space="preserve">kort </w:t>
      </w:r>
      <w:r w:rsidR="00B11D5A">
        <w:rPr>
          <w:rFonts w:cs="Open Sans Light"/>
          <w:sz w:val="22"/>
          <w:szCs w:val="22"/>
        </w:rPr>
        <w:t xml:space="preserve">om </w:t>
      </w:r>
      <w:r>
        <w:rPr>
          <w:rFonts w:cs="Open Sans Light"/>
          <w:sz w:val="22"/>
          <w:szCs w:val="22"/>
        </w:rPr>
        <w:t>jeres v</w:t>
      </w:r>
      <w:r w:rsidR="00C277F5" w:rsidRPr="00463C4C">
        <w:rPr>
          <w:rFonts w:cs="Open Sans Light"/>
          <w:sz w:val="22"/>
          <w:szCs w:val="22"/>
        </w:rPr>
        <w:t>irtuelle husregler</w:t>
      </w:r>
      <w:r>
        <w:rPr>
          <w:rFonts w:cs="Open Sans Light"/>
          <w:sz w:val="22"/>
          <w:szCs w:val="22"/>
        </w:rPr>
        <w:t>.</w:t>
      </w:r>
      <w:r w:rsidR="00B11D5A">
        <w:rPr>
          <w:rFonts w:cs="Open Sans Light"/>
          <w:sz w:val="22"/>
          <w:szCs w:val="22"/>
        </w:rPr>
        <w:t xml:space="preserve"> </w:t>
      </w:r>
    </w:p>
    <w:p w14:paraId="2FD9807D" w14:textId="77777777" w:rsidR="004F728E" w:rsidRDefault="000C3F74" w:rsidP="00E32F49">
      <w:pPr>
        <w:pStyle w:val="ListParagraph"/>
        <w:numPr>
          <w:ilvl w:val="0"/>
          <w:numId w:val="42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Idé</w:t>
      </w:r>
      <w:r w:rsidR="009A3706" w:rsidRPr="00463C4C">
        <w:rPr>
          <w:rFonts w:cs="Open Sans Light"/>
          <w:sz w:val="22"/>
          <w:szCs w:val="22"/>
        </w:rPr>
        <w:t xml:space="preserve"> til </w:t>
      </w:r>
      <w:r w:rsidR="00AB4207">
        <w:rPr>
          <w:rFonts w:cs="Open Sans Light"/>
          <w:sz w:val="22"/>
          <w:szCs w:val="22"/>
        </w:rPr>
        <w:t>husregler</w:t>
      </w:r>
      <w:r w:rsidR="002812F2" w:rsidRPr="00463C4C">
        <w:rPr>
          <w:rFonts w:cs="Open Sans Light"/>
          <w:sz w:val="22"/>
          <w:szCs w:val="22"/>
        </w:rPr>
        <w:t xml:space="preserve"> </w:t>
      </w:r>
      <w:r w:rsidR="00B5176C" w:rsidRPr="00463C4C">
        <w:rPr>
          <w:rFonts w:cs="Open Sans Light"/>
          <w:sz w:val="22"/>
          <w:szCs w:val="22"/>
        </w:rPr>
        <w:t xml:space="preserve">for </w:t>
      </w:r>
      <w:r w:rsidR="00451F6E" w:rsidRPr="00463C4C">
        <w:rPr>
          <w:rFonts w:cs="Open Sans Light"/>
          <w:sz w:val="22"/>
          <w:szCs w:val="22"/>
        </w:rPr>
        <w:t>virtuel deltagelse på DH-afdelingsmøder</w:t>
      </w:r>
      <w:r w:rsidR="00204444">
        <w:rPr>
          <w:rFonts w:cs="Open Sans Light"/>
          <w:sz w:val="22"/>
          <w:szCs w:val="22"/>
        </w:rPr>
        <w:t xml:space="preserve"> (</w:t>
      </w:r>
      <w:r w:rsidR="00B11D5A">
        <w:rPr>
          <w:rFonts w:cs="Open Sans Light"/>
          <w:sz w:val="22"/>
          <w:szCs w:val="22"/>
        </w:rPr>
        <w:t>I kan</w:t>
      </w:r>
      <w:r w:rsidR="00204444">
        <w:rPr>
          <w:rFonts w:cs="Open Sans Light"/>
          <w:sz w:val="22"/>
          <w:szCs w:val="22"/>
        </w:rPr>
        <w:t xml:space="preserve"> evt.</w:t>
      </w:r>
      <w:r w:rsidR="00B11D5A">
        <w:rPr>
          <w:rFonts w:cs="Open Sans Light"/>
          <w:sz w:val="22"/>
          <w:szCs w:val="22"/>
        </w:rPr>
        <w:t xml:space="preserve"> beslutte jeres egne</w:t>
      </w:r>
      <w:r w:rsidR="00204444">
        <w:rPr>
          <w:rFonts w:cs="Open Sans Light"/>
          <w:sz w:val="22"/>
          <w:szCs w:val="22"/>
        </w:rPr>
        <w:t>)</w:t>
      </w:r>
      <w:r w:rsidR="00451F6E" w:rsidRPr="00463C4C">
        <w:rPr>
          <w:rFonts w:cs="Open Sans Light"/>
          <w:sz w:val="22"/>
          <w:szCs w:val="22"/>
        </w:rPr>
        <w:t xml:space="preserve">: </w:t>
      </w:r>
    </w:p>
    <w:p w14:paraId="462318C5" w14:textId="77777777" w:rsidR="004F728E" w:rsidRDefault="00EB5820" w:rsidP="004F728E">
      <w:pPr>
        <w:pStyle w:val="ListParagraph"/>
        <w:numPr>
          <w:ilvl w:val="1"/>
          <w:numId w:val="42"/>
        </w:numPr>
        <w:rPr>
          <w:rFonts w:cs="Open Sans Light"/>
          <w:sz w:val="22"/>
          <w:szCs w:val="22"/>
        </w:rPr>
      </w:pPr>
      <w:r w:rsidRPr="00463C4C">
        <w:rPr>
          <w:rFonts w:cs="Open Sans Light"/>
          <w:sz w:val="22"/>
          <w:szCs w:val="22"/>
        </w:rPr>
        <w:t>E</w:t>
      </w:r>
      <w:r w:rsidR="00451F6E" w:rsidRPr="00463C4C">
        <w:rPr>
          <w:rFonts w:cs="Open Sans Light"/>
          <w:sz w:val="22"/>
          <w:szCs w:val="22"/>
        </w:rPr>
        <w:t>r du enig</w:t>
      </w:r>
      <w:r w:rsidR="00204444">
        <w:rPr>
          <w:rFonts w:cs="Open Sans Light"/>
          <w:sz w:val="22"/>
          <w:szCs w:val="22"/>
        </w:rPr>
        <w:t>, så</w:t>
      </w:r>
      <w:r w:rsidR="00451F6E" w:rsidRPr="00463C4C">
        <w:rPr>
          <w:rFonts w:cs="Open Sans Light"/>
          <w:sz w:val="22"/>
          <w:szCs w:val="22"/>
        </w:rPr>
        <w:t xml:space="preserve"> </w:t>
      </w:r>
      <w:r w:rsidR="00204444">
        <w:rPr>
          <w:rFonts w:cs="Open Sans Light"/>
          <w:sz w:val="22"/>
          <w:szCs w:val="22"/>
        </w:rPr>
        <w:t>klik RAISE HAND</w:t>
      </w:r>
      <w:r w:rsidR="004F728E">
        <w:rPr>
          <w:rFonts w:cs="Open Sans Light"/>
          <w:sz w:val="22"/>
          <w:szCs w:val="22"/>
        </w:rPr>
        <w:t xml:space="preserve"> </w:t>
      </w:r>
      <w:r w:rsidR="000C3F74">
        <w:rPr>
          <w:rFonts w:cs="Open Sans Light"/>
          <w:sz w:val="22"/>
          <w:szCs w:val="22"/>
        </w:rPr>
        <w:t>eller sig det højt</w:t>
      </w:r>
      <w:r w:rsidR="00204444">
        <w:rPr>
          <w:rFonts w:cs="Open Sans Light"/>
          <w:sz w:val="22"/>
          <w:szCs w:val="22"/>
        </w:rPr>
        <w:t>.</w:t>
      </w:r>
    </w:p>
    <w:p w14:paraId="4B7A23D8" w14:textId="77777777" w:rsidR="004F728E" w:rsidRDefault="00E933E4" w:rsidP="004F728E">
      <w:pPr>
        <w:pStyle w:val="ListParagraph"/>
        <w:numPr>
          <w:ilvl w:val="1"/>
          <w:numId w:val="42"/>
        </w:numPr>
        <w:rPr>
          <w:rFonts w:cs="Open Sans Light"/>
          <w:sz w:val="22"/>
          <w:szCs w:val="22"/>
        </w:rPr>
      </w:pPr>
      <w:r w:rsidRPr="00463C4C">
        <w:rPr>
          <w:rFonts w:cs="Open Sans Light"/>
          <w:sz w:val="22"/>
          <w:szCs w:val="22"/>
        </w:rPr>
        <w:t>Er du uenig</w:t>
      </w:r>
      <w:r w:rsidR="00204444">
        <w:rPr>
          <w:rFonts w:cs="Open Sans Light"/>
          <w:sz w:val="22"/>
          <w:szCs w:val="22"/>
        </w:rPr>
        <w:t>,</w:t>
      </w:r>
      <w:r w:rsidRPr="00463C4C">
        <w:rPr>
          <w:rFonts w:cs="Open Sans Light"/>
          <w:sz w:val="22"/>
          <w:szCs w:val="22"/>
        </w:rPr>
        <w:t xml:space="preserve"> </w:t>
      </w:r>
      <w:r w:rsidR="00630CBA" w:rsidRPr="00463C4C">
        <w:rPr>
          <w:rFonts w:cs="Open Sans Light"/>
          <w:sz w:val="22"/>
          <w:szCs w:val="22"/>
        </w:rPr>
        <w:t xml:space="preserve">så </w:t>
      </w:r>
      <w:r w:rsidRPr="00463C4C">
        <w:rPr>
          <w:rFonts w:cs="Open Sans Light"/>
          <w:sz w:val="22"/>
          <w:szCs w:val="22"/>
        </w:rPr>
        <w:t>skriv i chatten</w:t>
      </w:r>
      <w:r w:rsidR="000C3F74">
        <w:rPr>
          <w:rFonts w:cs="Open Sans Light"/>
          <w:sz w:val="22"/>
          <w:szCs w:val="22"/>
        </w:rPr>
        <w:t xml:space="preserve"> eller sig det højt</w:t>
      </w:r>
      <w:r w:rsidR="00204444">
        <w:rPr>
          <w:rFonts w:cs="Open Sans Light"/>
          <w:sz w:val="22"/>
          <w:szCs w:val="22"/>
        </w:rPr>
        <w:t>.</w:t>
      </w:r>
    </w:p>
    <w:p w14:paraId="27BDECFD" w14:textId="77777777" w:rsidR="004F728E" w:rsidRDefault="00EB5820" w:rsidP="004F728E">
      <w:pPr>
        <w:pStyle w:val="ListParagraph"/>
        <w:numPr>
          <w:ilvl w:val="1"/>
          <w:numId w:val="42"/>
        </w:numPr>
        <w:rPr>
          <w:rFonts w:cs="Open Sans Light"/>
          <w:sz w:val="22"/>
          <w:szCs w:val="22"/>
        </w:rPr>
      </w:pPr>
      <w:r w:rsidRPr="00463C4C">
        <w:rPr>
          <w:rFonts w:cs="Open Sans Light"/>
          <w:sz w:val="22"/>
          <w:szCs w:val="22"/>
        </w:rPr>
        <w:t xml:space="preserve">Giv </w:t>
      </w:r>
      <w:r w:rsidR="006B798B" w:rsidRPr="00463C4C">
        <w:rPr>
          <w:rFonts w:cs="Open Sans Light"/>
          <w:sz w:val="22"/>
          <w:szCs w:val="22"/>
        </w:rPr>
        <w:t xml:space="preserve">gerne </w:t>
      </w:r>
      <w:r w:rsidRPr="00463C4C">
        <w:rPr>
          <w:rFonts w:cs="Open Sans Light"/>
          <w:sz w:val="22"/>
          <w:szCs w:val="22"/>
        </w:rPr>
        <w:t xml:space="preserve">lyd </w:t>
      </w:r>
      <w:r w:rsidR="006B798B" w:rsidRPr="00463C4C">
        <w:rPr>
          <w:rFonts w:cs="Open Sans Light"/>
          <w:sz w:val="22"/>
          <w:szCs w:val="22"/>
        </w:rPr>
        <w:t xml:space="preserve">- </w:t>
      </w:r>
      <w:r w:rsidRPr="00463C4C">
        <w:rPr>
          <w:rFonts w:cs="Open Sans Light"/>
          <w:sz w:val="22"/>
          <w:szCs w:val="22"/>
        </w:rPr>
        <w:t>sige dit navn</w:t>
      </w:r>
      <w:r w:rsidR="000C3F74">
        <w:rPr>
          <w:rFonts w:cs="Open Sans Light"/>
          <w:sz w:val="22"/>
          <w:szCs w:val="22"/>
        </w:rPr>
        <w:t xml:space="preserve"> først</w:t>
      </w:r>
      <w:r w:rsidR="00630CBA" w:rsidRPr="00463C4C">
        <w:rPr>
          <w:rFonts w:cs="Open Sans Light"/>
          <w:sz w:val="22"/>
          <w:szCs w:val="22"/>
        </w:rPr>
        <w:t xml:space="preserve"> eller </w:t>
      </w:r>
      <w:r w:rsidR="00204444">
        <w:rPr>
          <w:rFonts w:cs="Open Sans Light"/>
          <w:sz w:val="22"/>
          <w:szCs w:val="22"/>
        </w:rPr>
        <w:t>skriv X</w:t>
      </w:r>
      <w:r w:rsidR="004F728E">
        <w:rPr>
          <w:rFonts w:cs="Open Sans Light"/>
          <w:sz w:val="22"/>
          <w:szCs w:val="22"/>
        </w:rPr>
        <w:t xml:space="preserve"> </w:t>
      </w:r>
      <w:r w:rsidR="00630CBA" w:rsidRPr="00463C4C">
        <w:rPr>
          <w:rFonts w:cs="Open Sans Light"/>
          <w:sz w:val="22"/>
          <w:szCs w:val="22"/>
        </w:rPr>
        <w:t>i chat</w:t>
      </w:r>
      <w:r w:rsidR="004F728E">
        <w:rPr>
          <w:rFonts w:cs="Open Sans Light"/>
          <w:sz w:val="22"/>
          <w:szCs w:val="22"/>
        </w:rPr>
        <w:t>ten</w:t>
      </w:r>
      <w:r w:rsidR="00204444">
        <w:rPr>
          <w:rFonts w:cs="Open Sans Light"/>
          <w:sz w:val="22"/>
          <w:szCs w:val="22"/>
        </w:rPr>
        <w:t>.</w:t>
      </w:r>
      <w:r w:rsidRPr="00463C4C">
        <w:rPr>
          <w:rFonts w:cs="Open Sans Light"/>
          <w:sz w:val="22"/>
          <w:szCs w:val="22"/>
        </w:rPr>
        <w:t xml:space="preserve"> </w:t>
      </w:r>
    </w:p>
    <w:p w14:paraId="3C395F61" w14:textId="77777777" w:rsidR="004F728E" w:rsidRDefault="00204444" w:rsidP="004F728E">
      <w:pPr>
        <w:pStyle w:val="ListParagraph"/>
        <w:numPr>
          <w:ilvl w:val="1"/>
          <w:numId w:val="42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Drop </w:t>
      </w:r>
      <w:proofErr w:type="spellStart"/>
      <w:r>
        <w:rPr>
          <w:rFonts w:cs="Open Sans Light"/>
          <w:sz w:val="22"/>
          <w:szCs w:val="22"/>
        </w:rPr>
        <w:t>multitasking</w:t>
      </w:r>
      <w:proofErr w:type="spellEnd"/>
      <w:r>
        <w:rPr>
          <w:rFonts w:cs="Open Sans Light"/>
          <w:sz w:val="22"/>
          <w:szCs w:val="22"/>
        </w:rPr>
        <w:t xml:space="preserve"> – undlad at skrive mails, være på de sociale medier, spise mad m.m.</w:t>
      </w:r>
    </w:p>
    <w:p w14:paraId="000CF24B" w14:textId="77777777" w:rsidR="002812F2" w:rsidRPr="00463C4C" w:rsidRDefault="006B798B" w:rsidP="004F728E">
      <w:pPr>
        <w:pStyle w:val="ListParagraph"/>
        <w:numPr>
          <w:ilvl w:val="1"/>
          <w:numId w:val="42"/>
        </w:numPr>
        <w:rPr>
          <w:rFonts w:cs="Open Sans Light"/>
          <w:sz w:val="22"/>
          <w:szCs w:val="22"/>
        </w:rPr>
      </w:pPr>
      <w:r w:rsidRPr="00463C4C">
        <w:rPr>
          <w:rFonts w:cs="Open Sans Light"/>
          <w:sz w:val="22"/>
          <w:szCs w:val="22"/>
        </w:rPr>
        <w:t>Vi starter og slutter til tiden.</w:t>
      </w:r>
    </w:p>
    <w:p w14:paraId="0BB7E9DC" w14:textId="77777777" w:rsidR="00A972A0" w:rsidRPr="00463C4C" w:rsidRDefault="00EE6E2C" w:rsidP="00E32F49">
      <w:pPr>
        <w:pStyle w:val="ListParagraph"/>
        <w:numPr>
          <w:ilvl w:val="0"/>
          <w:numId w:val="42"/>
        </w:numPr>
        <w:rPr>
          <w:rFonts w:cs="Open Sans Light"/>
          <w:sz w:val="22"/>
          <w:szCs w:val="22"/>
        </w:rPr>
      </w:pPr>
      <w:r w:rsidRPr="00463C4C">
        <w:rPr>
          <w:rFonts w:cs="Open Sans Light"/>
          <w:sz w:val="22"/>
          <w:szCs w:val="22"/>
        </w:rPr>
        <w:t xml:space="preserve">Skab </w:t>
      </w:r>
      <w:r w:rsidR="0078131F" w:rsidRPr="00463C4C">
        <w:rPr>
          <w:rFonts w:cs="Open Sans Light"/>
          <w:sz w:val="22"/>
          <w:szCs w:val="22"/>
        </w:rPr>
        <w:t>klarhed om mødets formål</w:t>
      </w:r>
      <w:r w:rsidR="005B364A" w:rsidRPr="00463C4C">
        <w:rPr>
          <w:rFonts w:cs="Open Sans Light"/>
          <w:sz w:val="22"/>
          <w:szCs w:val="22"/>
        </w:rPr>
        <w:t xml:space="preserve"> </w:t>
      </w:r>
      <w:r w:rsidR="0078131F" w:rsidRPr="00463C4C">
        <w:rPr>
          <w:rFonts w:cs="Open Sans Light"/>
          <w:sz w:val="22"/>
          <w:szCs w:val="22"/>
        </w:rPr>
        <w:t>og forven</w:t>
      </w:r>
      <w:r w:rsidR="006C3926" w:rsidRPr="00463C4C">
        <w:rPr>
          <w:rFonts w:cs="Open Sans Light"/>
          <w:sz w:val="22"/>
          <w:szCs w:val="22"/>
        </w:rPr>
        <w:t>tn</w:t>
      </w:r>
      <w:r w:rsidR="0078131F" w:rsidRPr="00463C4C">
        <w:rPr>
          <w:rFonts w:cs="Open Sans Light"/>
          <w:sz w:val="22"/>
          <w:szCs w:val="22"/>
        </w:rPr>
        <w:t>ing til resultatet</w:t>
      </w:r>
      <w:r w:rsidR="00463C4C">
        <w:rPr>
          <w:rFonts w:cs="Open Sans Light"/>
          <w:sz w:val="22"/>
          <w:szCs w:val="22"/>
        </w:rPr>
        <w:t>.</w:t>
      </w:r>
    </w:p>
    <w:p w14:paraId="299362C2" w14:textId="77777777" w:rsidR="006C3926" w:rsidRPr="00463C4C" w:rsidRDefault="005B364A" w:rsidP="00E32F49">
      <w:pPr>
        <w:pStyle w:val="ListParagraph"/>
        <w:numPr>
          <w:ilvl w:val="0"/>
          <w:numId w:val="42"/>
        </w:numPr>
        <w:rPr>
          <w:rFonts w:cs="Open Sans Light"/>
          <w:sz w:val="22"/>
          <w:szCs w:val="22"/>
        </w:rPr>
      </w:pPr>
      <w:r w:rsidRPr="00463C4C">
        <w:rPr>
          <w:rFonts w:cs="Open Sans Light"/>
          <w:sz w:val="22"/>
          <w:szCs w:val="22"/>
        </w:rPr>
        <w:t>Dagsorden for mødet</w:t>
      </w:r>
      <w:r w:rsidR="00463C4C">
        <w:rPr>
          <w:rFonts w:cs="Open Sans Light"/>
          <w:sz w:val="22"/>
          <w:szCs w:val="22"/>
        </w:rPr>
        <w:t>.</w:t>
      </w:r>
    </w:p>
    <w:p w14:paraId="164078B3" w14:textId="77777777" w:rsidR="00ED2858" w:rsidRPr="00463C4C" w:rsidRDefault="006C3926" w:rsidP="00E32F49">
      <w:pPr>
        <w:pStyle w:val="ListParagraph"/>
        <w:numPr>
          <w:ilvl w:val="0"/>
          <w:numId w:val="42"/>
        </w:numPr>
        <w:rPr>
          <w:rFonts w:cs="Open Sans Light"/>
          <w:sz w:val="22"/>
          <w:szCs w:val="22"/>
        </w:rPr>
      </w:pPr>
      <w:r w:rsidRPr="00463C4C">
        <w:rPr>
          <w:rFonts w:cs="Open Sans Light"/>
          <w:sz w:val="22"/>
          <w:szCs w:val="22"/>
        </w:rPr>
        <w:t xml:space="preserve">Involvér alle deltagere de første 5-10 minutter: Tag </w:t>
      </w:r>
      <w:r w:rsidR="00204444">
        <w:rPr>
          <w:rFonts w:cs="Open Sans Light"/>
          <w:sz w:val="22"/>
          <w:szCs w:val="22"/>
        </w:rPr>
        <w:t>en hurtig r</w:t>
      </w:r>
      <w:r w:rsidRPr="00463C4C">
        <w:rPr>
          <w:rFonts w:cs="Open Sans Light"/>
          <w:sz w:val="22"/>
          <w:szCs w:val="22"/>
        </w:rPr>
        <w:t xml:space="preserve">unde </w:t>
      </w:r>
      <w:r w:rsidR="00204444">
        <w:rPr>
          <w:rFonts w:cs="Open Sans Light"/>
          <w:sz w:val="22"/>
          <w:szCs w:val="22"/>
        </w:rPr>
        <w:t xml:space="preserve">rundt </w:t>
      </w:r>
      <w:r w:rsidRPr="00463C4C">
        <w:rPr>
          <w:rFonts w:cs="Open Sans Light"/>
          <w:sz w:val="22"/>
          <w:szCs w:val="22"/>
        </w:rPr>
        <w:t>og bed deltagerne fortælle kort</w:t>
      </w:r>
      <w:r w:rsidR="001D0530" w:rsidRPr="00463C4C">
        <w:rPr>
          <w:rFonts w:cs="Open Sans Light"/>
          <w:sz w:val="22"/>
          <w:szCs w:val="22"/>
        </w:rPr>
        <w:t>,</w:t>
      </w:r>
      <w:r w:rsidR="00CE7B45" w:rsidRPr="00463C4C">
        <w:rPr>
          <w:rFonts w:cs="Open Sans Light"/>
          <w:sz w:val="22"/>
          <w:szCs w:val="22"/>
        </w:rPr>
        <w:t xml:space="preserve"> hvad de forventer af mødet eller ser frem til at opnå </w:t>
      </w:r>
      <w:r w:rsidR="00204444">
        <w:rPr>
          <w:rFonts w:cs="Open Sans Light"/>
          <w:sz w:val="22"/>
          <w:szCs w:val="22"/>
        </w:rPr>
        <w:t>i fællesskab</w:t>
      </w:r>
      <w:r w:rsidR="00463C4C">
        <w:rPr>
          <w:rFonts w:cs="Open Sans Light"/>
          <w:sz w:val="22"/>
          <w:szCs w:val="22"/>
        </w:rPr>
        <w:t>.</w:t>
      </w:r>
    </w:p>
    <w:p w14:paraId="42633296" w14:textId="77777777" w:rsidR="006C3926" w:rsidRPr="00463C4C" w:rsidRDefault="00AF586F" w:rsidP="00E32F49">
      <w:pPr>
        <w:pStyle w:val="ListParagraph"/>
        <w:numPr>
          <w:ilvl w:val="0"/>
          <w:numId w:val="42"/>
        </w:numPr>
        <w:rPr>
          <w:rFonts w:cs="Open Sans Light"/>
          <w:sz w:val="22"/>
          <w:szCs w:val="22"/>
        </w:rPr>
      </w:pPr>
      <w:r w:rsidRPr="00463C4C">
        <w:rPr>
          <w:rFonts w:cs="Open Sans Light"/>
          <w:sz w:val="22"/>
          <w:szCs w:val="22"/>
        </w:rPr>
        <w:t>Brug mikro-involvering for at skabe engagement</w:t>
      </w:r>
      <w:r w:rsidR="0054371E" w:rsidRPr="00463C4C">
        <w:rPr>
          <w:rFonts w:cs="Open Sans Light"/>
          <w:sz w:val="22"/>
          <w:szCs w:val="22"/>
        </w:rPr>
        <w:t xml:space="preserve"> </w:t>
      </w:r>
      <w:r w:rsidRPr="00463C4C">
        <w:rPr>
          <w:rFonts w:cs="Open Sans Light"/>
          <w:sz w:val="22"/>
          <w:szCs w:val="22"/>
        </w:rPr>
        <w:t>og deltagelse tidligt</w:t>
      </w:r>
      <w:r w:rsidR="00463C4C">
        <w:rPr>
          <w:rFonts w:cs="Open Sans Light"/>
          <w:sz w:val="22"/>
          <w:szCs w:val="22"/>
        </w:rPr>
        <w:t xml:space="preserve">: </w:t>
      </w:r>
      <w:r w:rsidRPr="00463C4C">
        <w:rPr>
          <w:rFonts w:cs="Open Sans Light"/>
          <w:sz w:val="22"/>
          <w:szCs w:val="22"/>
        </w:rPr>
        <w:t xml:space="preserve">Bed </w:t>
      </w:r>
      <w:r w:rsidR="00ED2858" w:rsidRPr="00463C4C">
        <w:rPr>
          <w:rFonts w:cs="Open Sans Light"/>
          <w:sz w:val="22"/>
          <w:szCs w:val="22"/>
        </w:rPr>
        <w:t xml:space="preserve">for eksempel </w:t>
      </w:r>
      <w:r w:rsidR="00CC0AF9" w:rsidRPr="00463C4C">
        <w:rPr>
          <w:rFonts w:cs="Open Sans Light"/>
          <w:sz w:val="22"/>
          <w:szCs w:val="22"/>
        </w:rPr>
        <w:t xml:space="preserve">deltagerne skrive i </w:t>
      </w:r>
      <w:r w:rsidR="001F50A4" w:rsidRPr="00463C4C">
        <w:rPr>
          <w:rFonts w:cs="Open Sans Light"/>
          <w:sz w:val="22"/>
          <w:szCs w:val="22"/>
        </w:rPr>
        <w:t>chatten</w:t>
      </w:r>
      <w:r w:rsidR="00944C3E" w:rsidRPr="00463C4C">
        <w:rPr>
          <w:rFonts w:cs="Open Sans Light"/>
          <w:sz w:val="22"/>
          <w:szCs w:val="22"/>
        </w:rPr>
        <w:t xml:space="preserve"> om forventninger</w:t>
      </w:r>
      <w:r w:rsidR="0054371E" w:rsidRPr="00463C4C">
        <w:rPr>
          <w:rFonts w:cs="Open Sans Light"/>
          <w:sz w:val="22"/>
          <w:szCs w:val="22"/>
        </w:rPr>
        <w:t xml:space="preserve">, vise </w:t>
      </w:r>
      <w:r w:rsidR="00944C3E" w:rsidRPr="00463C4C">
        <w:rPr>
          <w:rFonts w:cs="Open Sans Light"/>
          <w:sz w:val="22"/>
          <w:szCs w:val="22"/>
        </w:rPr>
        <w:t>tommelfingre op/ned på video i forhold til deres energi</w:t>
      </w:r>
      <w:r w:rsidR="001F50A4" w:rsidRPr="00463C4C">
        <w:rPr>
          <w:rFonts w:cs="Open Sans Light"/>
          <w:sz w:val="22"/>
          <w:szCs w:val="22"/>
        </w:rPr>
        <w:t xml:space="preserve"> eller </w:t>
      </w:r>
      <w:r w:rsidR="00CC0AF9" w:rsidRPr="00463C4C">
        <w:rPr>
          <w:rFonts w:cs="Open Sans Light"/>
          <w:sz w:val="22"/>
          <w:szCs w:val="22"/>
        </w:rPr>
        <w:t xml:space="preserve">dokumentér på </w:t>
      </w:r>
      <w:r w:rsidR="001D0530" w:rsidRPr="00463C4C">
        <w:rPr>
          <w:rFonts w:cs="Open Sans Light"/>
          <w:sz w:val="22"/>
          <w:szCs w:val="22"/>
        </w:rPr>
        <w:t xml:space="preserve">delt skærm </w:t>
      </w:r>
      <w:r w:rsidR="00ED2858" w:rsidRPr="00463C4C">
        <w:rPr>
          <w:rFonts w:cs="Open Sans Light"/>
          <w:sz w:val="22"/>
          <w:szCs w:val="22"/>
        </w:rPr>
        <w:t>med Word eller PowerPoint</w:t>
      </w:r>
      <w:r w:rsidR="00F00C04">
        <w:rPr>
          <w:rFonts w:cs="Open Sans Light"/>
          <w:sz w:val="22"/>
          <w:szCs w:val="22"/>
        </w:rPr>
        <w:t>,</w:t>
      </w:r>
      <w:r w:rsidR="00ED2858" w:rsidRPr="00463C4C">
        <w:rPr>
          <w:rFonts w:cs="Open Sans Light"/>
          <w:sz w:val="22"/>
          <w:szCs w:val="22"/>
        </w:rPr>
        <w:t xml:space="preserve"> </w:t>
      </w:r>
      <w:r w:rsidR="00F00C04">
        <w:rPr>
          <w:rFonts w:cs="Open Sans Light"/>
          <w:sz w:val="22"/>
          <w:szCs w:val="22"/>
        </w:rPr>
        <w:t xml:space="preserve">hvilke forventninger </w:t>
      </w:r>
      <w:r w:rsidR="00CC0AF9" w:rsidRPr="00463C4C">
        <w:rPr>
          <w:rFonts w:cs="Open Sans Light"/>
          <w:sz w:val="22"/>
          <w:szCs w:val="22"/>
        </w:rPr>
        <w:t xml:space="preserve">deltagerne </w:t>
      </w:r>
      <w:r w:rsidR="00F00C04">
        <w:rPr>
          <w:rFonts w:cs="Open Sans Light"/>
          <w:sz w:val="22"/>
          <w:szCs w:val="22"/>
        </w:rPr>
        <w:t>har</w:t>
      </w:r>
      <w:r w:rsidRPr="00463C4C">
        <w:rPr>
          <w:rFonts w:cs="Open Sans Light"/>
          <w:sz w:val="22"/>
          <w:szCs w:val="22"/>
        </w:rPr>
        <w:t xml:space="preserve">. </w:t>
      </w:r>
    </w:p>
    <w:p w14:paraId="729869DF" w14:textId="77777777" w:rsidR="00BB32BB" w:rsidRPr="00AB4207" w:rsidRDefault="0020493E" w:rsidP="00252F47">
      <w:pPr>
        <w:pStyle w:val="Heading3"/>
        <w:rPr>
          <w:sz w:val="22"/>
          <w:szCs w:val="22"/>
        </w:rPr>
      </w:pPr>
      <w:r w:rsidRPr="00AB4207">
        <w:rPr>
          <w:rFonts w:hint="eastAsia"/>
          <w:sz w:val="22"/>
          <w:szCs w:val="22"/>
        </w:rPr>
        <w:lastRenderedPageBreak/>
        <w:t>F</w:t>
      </w:r>
      <w:r w:rsidRPr="00AB4207">
        <w:rPr>
          <w:sz w:val="22"/>
          <w:szCs w:val="22"/>
        </w:rPr>
        <w:t xml:space="preserve">acilitering: </w:t>
      </w:r>
      <w:r w:rsidR="00BB32BB" w:rsidRPr="00AB4207">
        <w:rPr>
          <w:sz w:val="22"/>
          <w:szCs w:val="22"/>
        </w:rPr>
        <w:t>Under</w:t>
      </w:r>
      <w:r w:rsidR="00D03E6E" w:rsidRPr="00AB4207">
        <w:rPr>
          <w:sz w:val="22"/>
          <w:szCs w:val="22"/>
        </w:rPr>
        <w:t>vejs</w:t>
      </w:r>
      <w:r w:rsidR="00BB32BB" w:rsidRPr="00AB4207">
        <w:rPr>
          <w:sz w:val="22"/>
          <w:szCs w:val="22"/>
        </w:rPr>
        <w:t xml:space="preserve"> </w:t>
      </w:r>
      <w:r w:rsidR="00D03E6E" w:rsidRPr="00AB4207">
        <w:rPr>
          <w:sz w:val="22"/>
          <w:szCs w:val="22"/>
        </w:rPr>
        <w:t xml:space="preserve">i </w:t>
      </w:r>
      <w:r w:rsidR="00BB32BB" w:rsidRPr="00AB4207">
        <w:rPr>
          <w:sz w:val="22"/>
          <w:szCs w:val="22"/>
        </w:rPr>
        <w:t>mødet</w:t>
      </w:r>
    </w:p>
    <w:p w14:paraId="5C2297DB" w14:textId="77777777" w:rsidR="00D11604" w:rsidRDefault="00F00C04" w:rsidP="009A3025">
      <w:pPr>
        <w:pStyle w:val="ListParagraph"/>
        <w:numPr>
          <w:ilvl w:val="0"/>
          <w:numId w:val="3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Skab løbende klarhed over,</w:t>
      </w:r>
      <w:r w:rsidR="009A3025">
        <w:rPr>
          <w:rFonts w:cs="Open Sans Light"/>
          <w:sz w:val="22"/>
          <w:szCs w:val="22"/>
        </w:rPr>
        <w:t xml:space="preserve"> hvor I er i mødet</w:t>
      </w:r>
      <w:r w:rsidR="00237042">
        <w:rPr>
          <w:rFonts w:cs="Open Sans Light"/>
          <w:sz w:val="22"/>
          <w:szCs w:val="22"/>
        </w:rPr>
        <w:t xml:space="preserve">: Hvilket mødepunkt og </w:t>
      </w:r>
      <w:r>
        <w:rPr>
          <w:rFonts w:cs="Open Sans Light"/>
          <w:sz w:val="22"/>
          <w:szCs w:val="22"/>
        </w:rPr>
        <w:t xml:space="preserve">hvad </w:t>
      </w:r>
      <w:r w:rsidR="00237042">
        <w:rPr>
          <w:rFonts w:cs="Open Sans Light"/>
          <w:sz w:val="22"/>
          <w:szCs w:val="22"/>
        </w:rPr>
        <w:t>formål</w:t>
      </w:r>
      <w:r>
        <w:rPr>
          <w:rFonts w:cs="Open Sans Light"/>
          <w:sz w:val="22"/>
          <w:szCs w:val="22"/>
        </w:rPr>
        <w:t>et</w:t>
      </w:r>
      <w:r w:rsidR="00237042">
        <w:rPr>
          <w:rFonts w:cs="Open Sans Light"/>
          <w:sz w:val="22"/>
          <w:szCs w:val="22"/>
        </w:rPr>
        <w:t xml:space="preserve"> er</w:t>
      </w:r>
      <w:r w:rsidR="004164A4">
        <w:rPr>
          <w:rFonts w:cs="Open Sans Light"/>
          <w:sz w:val="22"/>
          <w:szCs w:val="22"/>
        </w:rPr>
        <w:t>.</w:t>
      </w:r>
    </w:p>
    <w:p w14:paraId="36289289" w14:textId="77777777" w:rsidR="00EF27E8" w:rsidRDefault="009B79B2" w:rsidP="009A3025">
      <w:pPr>
        <w:pStyle w:val="ListParagraph"/>
        <w:numPr>
          <w:ilvl w:val="0"/>
          <w:numId w:val="3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Engagér</w:t>
      </w:r>
      <w:r w:rsidR="00EF27E8">
        <w:rPr>
          <w:rFonts w:cs="Open Sans Light"/>
          <w:sz w:val="22"/>
          <w:szCs w:val="22"/>
        </w:rPr>
        <w:t xml:space="preserve"> deltagerne ved hvert mødepunkt. Vær meget tydelig om</w:t>
      </w:r>
      <w:r w:rsidR="00BB6ADD">
        <w:rPr>
          <w:rFonts w:cs="Open Sans Light"/>
          <w:sz w:val="22"/>
          <w:szCs w:val="22"/>
        </w:rPr>
        <w:t>,</w:t>
      </w:r>
      <w:r w:rsidR="00EF27E8">
        <w:rPr>
          <w:rFonts w:cs="Open Sans Light"/>
          <w:sz w:val="22"/>
          <w:szCs w:val="22"/>
        </w:rPr>
        <w:t xml:space="preserve"> hvordan deltagerne bidrage</w:t>
      </w:r>
      <w:r w:rsidR="00DA5882">
        <w:rPr>
          <w:rFonts w:cs="Open Sans Light"/>
          <w:sz w:val="22"/>
          <w:szCs w:val="22"/>
        </w:rPr>
        <w:t>r</w:t>
      </w:r>
      <w:r w:rsidR="00D72EA8">
        <w:rPr>
          <w:rFonts w:cs="Open Sans Light"/>
          <w:sz w:val="22"/>
          <w:szCs w:val="22"/>
        </w:rPr>
        <w:t xml:space="preserve"> </w:t>
      </w:r>
      <w:r w:rsidR="00DA5882">
        <w:rPr>
          <w:rFonts w:cs="Open Sans Light"/>
          <w:sz w:val="22"/>
          <w:szCs w:val="22"/>
        </w:rPr>
        <w:t xml:space="preserve">til hvert mødepunkt og hav </w:t>
      </w:r>
      <w:r w:rsidR="00D72EA8">
        <w:rPr>
          <w:rFonts w:cs="Open Sans Light"/>
          <w:sz w:val="22"/>
          <w:szCs w:val="22"/>
        </w:rPr>
        <w:t xml:space="preserve">klare instrukser med max. </w:t>
      </w:r>
      <w:r w:rsidR="00BB6ADD">
        <w:rPr>
          <w:rFonts w:cs="Open Sans Light"/>
          <w:sz w:val="22"/>
          <w:szCs w:val="22"/>
        </w:rPr>
        <w:t>2-</w:t>
      </w:r>
      <w:r w:rsidR="00D72EA8">
        <w:rPr>
          <w:rFonts w:cs="Open Sans Light"/>
          <w:sz w:val="22"/>
          <w:szCs w:val="22"/>
        </w:rPr>
        <w:t>3 elementer pr. instruks.</w:t>
      </w:r>
      <w:r w:rsidR="00BB6ADD">
        <w:rPr>
          <w:rFonts w:cs="Open Sans Light"/>
          <w:sz w:val="22"/>
          <w:szCs w:val="22"/>
        </w:rPr>
        <w:t xml:space="preserve"> </w:t>
      </w:r>
    </w:p>
    <w:p w14:paraId="4D8A73C6" w14:textId="77777777" w:rsidR="00307D59" w:rsidRDefault="00534E49" w:rsidP="00307D59">
      <w:pPr>
        <w:pStyle w:val="ListParagraph"/>
        <w:numPr>
          <w:ilvl w:val="0"/>
          <w:numId w:val="3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Facilitering af dialog kan ske </w:t>
      </w:r>
      <w:r w:rsidR="00307D59">
        <w:rPr>
          <w:rFonts w:cs="Open Sans Light"/>
          <w:sz w:val="22"/>
          <w:szCs w:val="22"/>
        </w:rPr>
        <w:t xml:space="preserve">ved brug af </w:t>
      </w:r>
      <w:r w:rsidR="0068300B">
        <w:rPr>
          <w:rFonts w:cs="Open Sans Light"/>
          <w:sz w:val="22"/>
          <w:szCs w:val="22"/>
        </w:rPr>
        <w:t>metoder så som</w:t>
      </w:r>
      <w:r>
        <w:rPr>
          <w:rFonts w:cs="Open Sans Light"/>
          <w:sz w:val="22"/>
          <w:szCs w:val="22"/>
        </w:rPr>
        <w:t xml:space="preserve">: </w:t>
      </w:r>
    </w:p>
    <w:p w14:paraId="5388633F" w14:textId="77777777" w:rsidR="00307D59" w:rsidRDefault="00307D59" w:rsidP="00307D59">
      <w:pPr>
        <w:pStyle w:val="ListParagraph"/>
        <w:numPr>
          <w:ilvl w:val="1"/>
          <w:numId w:val="3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Stille individuel refleksion </w:t>
      </w:r>
      <w:r w:rsidR="0068300B">
        <w:rPr>
          <w:rFonts w:cs="Open Sans Light"/>
          <w:sz w:val="22"/>
          <w:szCs w:val="22"/>
        </w:rPr>
        <w:t xml:space="preserve">på 1-3 minutter med </w:t>
      </w:r>
      <w:r w:rsidR="00BB6ADD">
        <w:rPr>
          <w:rFonts w:cs="Open Sans Light"/>
          <w:sz w:val="22"/>
          <w:szCs w:val="22"/>
        </w:rPr>
        <w:t xml:space="preserve">efterfølgende </w:t>
      </w:r>
      <w:r w:rsidR="0068300B">
        <w:rPr>
          <w:rFonts w:cs="Open Sans Light"/>
          <w:sz w:val="22"/>
          <w:szCs w:val="22"/>
        </w:rPr>
        <w:t>runde</w:t>
      </w:r>
      <w:r w:rsidR="005A7087">
        <w:rPr>
          <w:rFonts w:cs="Open Sans Light"/>
          <w:sz w:val="22"/>
          <w:szCs w:val="22"/>
        </w:rPr>
        <w:t xml:space="preserve"> </w:t>
      </w:r>
      <w:r w:rsidR="00BB6ADD">
        <w:rPr>
          <w:rFonts w:cs="Open Sans Light"/>
          <w:sz w:val="22"/>
          <w:szCs w:val="22"/>
        </w:rPr>
        <w:t xml:space="preserve">med </w:t>
      </w:r>
      <w:r w:rsidR="005A7087">
        <w:rPr>
          <w:rFonts w:cs="Open Sans Light"/>
          <w:sz w:val="22"/>
          <w:szCs w:val="22"/>
        </w:rPr>
        <w:t>input</w:t>
      </w:r>
      <w:r w:rsidR="00BB6ADD">
        <w:rPr>
          <w:rFonts w:cs="Open Sans Light"/>
          <w:sz w:val="22"/>
          <w:szCs w:val="22"/>
        </w:rPr>
        <w:t>, så alle får deltaget i det virtuelle møde</w:t>
      </w:r>
      <w:r w:rsidR="004164A4">
        <w:rPr>
          <w:rFonts w:cs="Open Sans Light"/>
          <w:sz w:val="22"/>
          <w:szCs w:val="22"/>
        </w:rPr>
        <w:t>.</w:t>
      </w:r>
    </w:p>
    <w:p w14:paraId="32544C71" w14:textId="77777777" w:rsidR="00FD35C6" w:rsidRDefault="005A7087" w:rsidP="00307D59">
      <w:pPr>
        <w:pStyle w:val="ListParagraph"/>
        <w:numPr>
          <w:ilvl w:val="1"/>
          <w:numId w:val="3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Gruppedialog i </w:t>
      </w:r>
      <w:r w:rsidR="00F00C04">
        <w:rPr>
          <w:rFonts w:cs="Open Sans Light"/>
          <w:sz w:val="22"/>
          <w:szCs w:val="22"/>
        </w:rPr>
        <w:t xml:space="preserve">BREAKOUT ROOMS </w:t>
      </w:r>
      <w:r>
        <w:rPr>
          <w:rFonts w:cs="Open Sans Light"/>
          <w:sz w:val="22"/>
          <w:szCs w:val="22"/>
        </w:rPr>
        <w:t xml:space="preserve">i </w:t>
      </w:r>
      <w:r w:rsidRPr="005A7087">
        <w:rPr>
          <w:rFonts w:cs="Open Sans Light"/>
          <w:sz w:val="22"/>
          <w:szCs w:val="22"/>
        </w:rPr>
        <w:t>Zoom</w:t>
      </w:r>
      <w:r>
        <w:rPr>
          <w:rFonts w:cs="Open Sans Light"/>
          <w:sz w:val="22"/>
          <w:szCs w:val="22"/>
        </w:rPr>
        <w:t xml:space="preserve">. 2 og 2 </w:t>
      </w:r>
      <w:r w:rsidR="00FD35C6">
        <w:rPr>
          <w:rFonts w:cs="Open Sans Light"/>
          <w:sz w:val="22"/>
          <w:szCs w:val="22"/>
        </w:rPr>
        <w:t>(</w:t>
      </w:r>
      <w:r>
        <w:rPr>
          <w:rFonts w:cs="Open Sans Light"/>
          <w:sz w:val="22"/>
          <w:szCs w:val="22"/>
        </w:rPr>
        <w:t>eller flere</w:t>
      </w:r>
      <w:r w:rsidR="00FD35C6">
        <w:rPr>
          <w:rFonts w:cs="Open Sans Light"/>
          <w:sz w:val="22"/>
          <w:szCs w:val="22"/>
        </w:rPr>
        <w:t xml:space="preserve"> i små grupper)</w:t>
      </w:r>
      <w:r>
        <w:rPr>
          <w:rFonts w:cs="Open Sans Light"/>
          <w:sz w:val="22"/>
          <w:szCs w:val="22"/>
        </w:rPr>
        <w:t xml:space="preserve"> kan drøfte et fælles spørgsmål. </w:t>
      </w:r>
    </w:p>
    <w:p w14:paraId="67055BBF" w14:textId="77777777" w:rsidR="005A7087" w:rsidRDefault="005A7087" w:rsidP="00307D59">
      <w:pPr>
        <w:pStyle w:val="ListParagraph"/>
        <w:numPr>
          <w:ilvl w:val="1"/>
          <w:numId w:val="3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I kan også arbejde i grupper med forskellige </w:t>
      </w:r>
      <w:r w:rsidR="00FD35C6">
        <w:rPr>
          <w:rFonts w:cs="Open Sans Light"/>
          <w:sz w:val="22"/>
          <w:szCs w:val="22"/>
        </w:rPr>
        <w:t xml:space="preserve">handicappolitiske </w:t>
      </w:r>
      <w:r>
        <w:rPr>
          <w:rFonts w:cs="Open Sans Light"/>
          <w:sz w:val="22"/>
          <w:szCs w:val="22"/>
        </w:rPr>
        <w:t>spørgsmål/opgaver, så I arbejder med flere emner parallelt.</w:t>
      </w:r>
    </w:p>
    <w:p w14:paraId="539DA047" w14:textId="77777777" w:rsidR="005A7087" w:rsidRDefault="00062E58" w:rsidP="00307D59">
      <w:pPr>
        <w:pStyle w:val="ListParagraph"/>
        <w:numPr>
          <w:ilvl w:val="1"/>
          <w:numId w:val="3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Bed deltagerne s</w:t>
      </w:r>
      <w:r w:rsidR="005A7087">
        <w:rPr>
          <w:rFonts w:cs="Open Sans Light"/>
          <w:sz w:val="22"/>
          <w:szCs w:val="22"/>
        </w:rPr>
        <w:t>kriv</w:t>
      </w:r>
      <w:r>
        <w:rPr>
          <w:rFonts w:cs="Open Sans Light"/>
          <w:sz w:val="22"/>
          <w:szCs w:val="22"/>
        </w:rPr>
        <w:t>e</w:t>
      </w:r>
      <w:r w:rsidR="005A7087">
        <w:rPr>
          <w:rFonts w:cs="Open Sans Light"/>
          <w:sz w:val="22"/>
          <w:szCs w:val="22"/>
        </w:rPr>
        <w:t xml:space="preserve"> </w:t>
      </w:r>
      <w:r w:rsidR="00E77CAC">
        <w:rPr>
          <w:rFonts w:cs="Open Sans Light"/>
          <w:sz w:val="22"/>
          <w:szCs w:val="22"/>
        </w:rPr>
        <w:t>i chatten</w:t>
      </w:r>
      <w:r w:rsidR="004164A4">
        <w:rPr>
          <w:rFonts w:cs="Open Sans Light"/>
          <w:sz w:val="22"/>
          <w:szCs w:val="22"/>
        </w:rPr>
        <w:t>.</w:t>
      </w:r>
    </w:p>
    <w:p w14:paraId="611AA13A" w14:textId="77777777" w:rsidR="00E77CAC" w:rsidRDefault="00F00C04" w:rsidP="009A3025">
      <w:pPr>
        <w:pStyle w:val="ListParagraph"/>
        <w:numPr>
          <w:ilvl w:val="0"/>
          <w:numId w:val="3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Sæt tydeligt tid på alle mødets dialoger og opgaver</w:t>
      </w:r>
      <w:r w:rsidR="00062E58">
        <w:rPr>
          <w:rFonts w:cs="Open Sans Light"/>
          <w:sz w:val="22"/>
          <w:szCs w:val="22"/>
        </w:rPr>
        <w:t xml:space="preserve"> </w:t>
      </w:r>
      <w:r w:rsidR="00E77CAC">
        <w:rPr>
          <w:rFonts w:cs="Open Sans Light"/>
          <w:sz w:val="22"/>
          <w:szCs w:val="22"/>
        </w:rPr>
        <w:t xml:space="preserve">– og giv deltagerne </w:t>
      </w:r>
      <w:r w:rsidR="00F36A7A">
        <w:rPr>
          <w:rFonts w:cs="Open Sans Light"/>
          <w:sz w:val="22"/>
          <w:szCs w:val="22"/>
        </w:rPr>
        <w:t>1-2 tidsmarkører undervejs</w:t>
      </w:r>
      <w:r w:rsidR="00A508B0">
        <w:rPr>
          <w:rFonts w:cs="Open Sans Light"/>
          <w:sz w:val="22"/>
          <w:szCs w:val="22"/>
        </w:rPr>
        <w:t>.</w:t>
      </w:r>
    </w:p>
    <w:p w14:paraId="55A81B51" w14:textId="77777777" w:rsidR="00237042" w:rsidRDefault="00237042" w:rsidP="009A3025">
      <w:pPr>
        <w:pStyle w:val="ListParagraph"/>
        <w:numPr>
          <w:ilvl w:val="0"/>
          <w:numId w:val="3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Saml op og konkludér løbende </w:t>
      </w:r>
      <w:r w:rsidR="005144C4">
        <w:rPr>
          <w:rFonts w:cs="Open Sans Light"/>
          <w:sz w:val="22"/>
          <w:szCs w:val="22"/>
        </w:rPr>
        <w:t>på dialog</w:t>
      </w:r>
      <w:r w:rsidR="002D64AD">
        <w:rPr>
          <w:rFonts w:cs="Open Sans Light"/>
          <w:sz w:val="22"/>
          <w:szCs w:val="22"/>
        </w:rPr>
        <w:t>er og mødepunkter</w:t>
      </w:r>
      <w:r w:rsidR="005144C4">
        <w:rPr>
          <w:rFonts w:cs="Open Sans Light"/>
          <w:sz w:val="22"/>
          <w:szCs w:val="22"/>
        </w:rPr>
        <w:t>. I kan vælge</w:t>
      </w:r>
      <w:r w:rsidR="002D64AD">
        <w:rPr>
          <w:rFonts w:cs="Open Sans Light"/>
          <w:sz w:val="22"/>
          <w:szCs w:val="22"/>
        </w:rPr>
        <w:t>,</w:t>
      </w:r>
      <w:r w:rsidR="005144C4">
        <w:rPr>
          <w:rFonts w:cs="Open Sans Light"/>
          <w:sz w:val="22"/>
          <w:szCs w:val="22"/>
        </w:rPr>
        <w:t xml:space="preserve"> at referent</w:t>
      </w:r>
      <w:r w:rsidR="00F00C04">
        <w:rPr>
          <w:rFonts w:cs="Open Sans Light"/>
          <w:sz w:val="22"/>
          <w:szCs w:val="22"/>
        </w:rPr>
        <w:t>en</w:t>
      </w:r>
      <w:r w:rsidR="005144C4">
        <w:rPr>
          <w:rFonts w:cs="Open Sans Light"/>
          <w:sz w:val="22"/>
          <w:szCs w:val="22"/>
        </w:rPr>
        <w:t xml:space="preserve"> tager noter og viser noterne via skærmdeling</w:t>
      </w:r>
      <w:r w:rsidR="004164A4">
        <w:rPr>
          <w:rFonts w:cs="Open Sans Light"/>
          <w:sz w:val="22"/>
          <w:szCs w:val="22"/>
        </w:rPr>
        <w:t>.</w:t>
      </w:r>
    </w:p>
    <w:p w14:paraId="2D2CC5D3" w14:textId="77777777" w:rsidR="00237042" w:rsidRDefault="00F36A7A" w:rsidP="009A3025">
      <w:pPr>
        <w:pStyle w:val="ListParagraph"/>
        <w:numPr>
          <w:ilvl w:val="0"/>
          <w:numId w:val="3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Fortæl deltagerne </w:t>
      </w:r>
      <w:r w:rsidR="00CB70CF">
        <w:rPr>
          <w:rFonts w:cs="Open Sans Light"/>
          <w:sz w:val="22"/>
          <w:szCs w:val="22"/>
        </w:rPr>
        <w:t>ved hvert mødepunkt</w:t>
      </w:r>
      <w:r w:rsidR="002F39D7">
        <w:rPr>
          <w:rFonts w:cs="Open Sans Light"/>
          <w:sz w:val="22"/>
          <w:szCs w:val="22"/>
        </w:rPr>
        <w:t>,</w:t>
      </w:r>
      <w:r w:rsidR="00CB70CF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 xml:space="preserve">hvad der </w:t>
      </w:r>
      <w:r w:rsidR="004164A4">
        <w:rPr>
          <w:rFonts w:cs="Open Sans Light"/>
          <w:sz w:val="22"/>
          <w:szCs w:val="22"/>
        </w:rPr>
        <w:t>er sket</w:t>
      </w:r>
      <w:r w:rsidR="00CB70CF">
        <w:rPr>
          <w:rFonts w:cs="Open Sans Light"/>
          <w:sz w:val="22"/>
          <w:szCs w:val="22"/>
        </w:rPr>
        <w:t>,</w:t>
      </w:r>
      <w:r w:rsidR="004164A4">
        <w:rPr>
          <w:rFonts w:cs="Open Sans Light"/>
          <w:sz w:val="22"/>
          <w:szCs w:val="22"/>
        </w:rPr>
        <w:t xml:space="preserve"> og </w:t>
      </w:r>
      <w:r w:rsidR="00CB70CF">
        <w:rPr>
          <w:rFonts w:cs="Open Sans Light"/>
          <w:sz w:val="22"/>
          <w:szCs w:val="22"/>
        </w:rPr>
        <w:t>opsummér</w:t>
      </w:r>
      <w:r w:rsidR="00F00C04">
        <w:rPr>
          <w:rFonts w:cs="Open Sans Light"/>
          <w:sz w:val="22"/>
          <w:szCs w:val="22"/>
        </w:rPr>
        <w:t>,</w:t>
      </w:r>
      <w:r w:rsidR="00CB70CF">
        <w:rPr>
          <w:rFonts w:cs="Open Sans Light"/>
          <w:sz w:val="22"/>
          <w:szCs w:val="22"/>
        </w:rPr>
        <w:t xml:space="preserve"> hvad der er </w:t>
      </w:r>
      <w:r w:rsidR="004164A4">
        <w:rPr>
          <w:rFonts w:cs="Open Sans Light"/>
          <w:sz w:val="22"/>
          <w:szCs w:val="22"/>
        </w:rPr>
        <w:t>besluttet</w:t>
      </w:r>
      <w:r w:rsidR="00CB70CF">
        <w:rPr>
          <w:rFonts w:cs="Open Sans Light"/>
          <w:sz w:val="22"/>
          <w:szCs w:val="22"/>
        </w:rPr>
        <w:t xml:space="preserve">. Genfortæl </w:t>
      </w:r>
      <w:r w:rsidR="004164A4">
        <w:rPr>
          <w:rFonts w:cs="Open Sans Light"/>
          <w:sz w:val="22"/>
          <w:szCs w:val="22"/>
        </w:rPr>
        <w:t>hvad der skal ske som næste mødeaktivitet</w:t>
      </w:r>
      <w:r w:rsidR="00CB70CF">
        <w:rPr>
          <w:rFonts w:cs="Open Sans Light"/>
          <w:sz w:val="22"/>
          <w:szCs w:val="22"/>
        </w:rPr>
        <w:t>.</w:t>
      </w:r>
      <w:r w:rsidR="002F39D7">
        <w:rPr>
          <w:rFonts w:cs="Open Sans Light"/>
          <w:sz w:val="22"/>
          <w:szCs w:val="22"/>
        </w:rPr>
        <w:t xml:space="preserve"> Det er lettere at følge med</w:t>
      </w:r>
      <w:r w:rsidR="00F00C04">
        <w:rPr>
          <w:rFonts w:cs="Open Sans Light"/>
          <w:sz w:val="22"/>
          <w:szCs w:val="22"/>
        </w:rPr>
        <w:t xml:space="preserve"> </w:t>
      </w:r>
      <w:r w:rsidR="002F39D7">
        <w:rPr>
          <w:rFonts w:cs="Open Sans Light"/>
          <w:sz w:val="22"/>
          <w:szCs w:val="22"/>
        </w:rPr>
        <w:t>på den måde i Zoom</w:t>
      </w:r>
    </w:p>
    <w:p w14:paraId="29ADE980" w14:textId="77777777" w:rsidR="00785903" w:rsidRDefault="002D64AD" w:rsidP="009A3025">
      <w:pPr>
        <w:pStyle w:val="ListParagraph"/>
        <w:numPr>
          <w:ilvl w:val="0"/>
          <w:numId w:val="38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Pauser: Tag hyppigere pauser end I plejer - gerne min. 7 minutter efter max. 40 minutter.</w:t>
      </w:r>
    </w:p>
    <w:p w14:paraId="0FE38FAC" w14:textId="77777777" w:rsidR="00CB70CF" w:rsidRDefault="00CB70CF" w:rsidP="00F32581">
      <w:pPr>
        <w:rPr>
          <w:rFonts w:cs="Open Sans Light"/>
          <w:sz w:val="22"/>
          <w:szCs w:val="22"/>
        </w:rPr>
      </w:pPr>
    </w:p>
    <w:p w14:paraId="280B677E" w14:textId="77777777" w:rsidR="00F32581" w:rsidRPr="002F39D7" w:rsidRDefault="00F32581" w:rsidP="00F32581">
      <w:pPr>
        <w:pStyle w:val="Heading3"/>
        <w:rPr>
          <w:sz w:val="22"/>
          <w:szCs w:val="22"/>
        </w:rPr>
      </w:pPr>
      <w:r w:rsidRPr="002F39D7">
        <w:rPr>
          <w:rFonts w:hint="eastAsia"/>
          <w:sz w:val="22"/>
          <w:szCs w:val="22"/>
        </w:rPr>
        <w:t>F</w:t>
      </w:r>
      <w:r w:rsidRPr="002F39D7">
        <w:rPr>
          <w:sz w:val="22"/>
          <w:szCs w:val="22"/>
        </w:rPr>
        <w:t>acilitering: Afslut mødet på en positiv måde</w:t>
      </w:r>
    </w:p>
    <w:p w14:paraId="588E147B" w14:textId="77777777" w:rsidR="004164A4" w:rsidRDefault="00C56A2C" w:rsidP="00E32F49">
      <w:pPr>
        <w:pStyle w:val="ListParagraph"/>
        <w:numPr>
          <w:ilvl w:val="0"/>
          <w:numId w:val="43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Sørg for at opsamle på mødets beslutning</w:t>
      </w:r>
      <w:r w:rsidR="00C664DC">
        <w:rPr>
          <w:rFonts w:cs="Open Sans Light"/>
          <w:sz w:val="22"/>
          <w:szCs w:val="22"/>
        </w:rPr>
        <w:t>,</w:t>
      </w:r>
      <w:r>
        <w:rPr>
          <w:rFonts w:cs="Open Sans Light"/>
          <w:sz w:val="22"/>
          <w:szCs w:val="22"/>
        </w:rPr>
        <w:t xml:space="preserve"> og hvad der kommer til at ske</w:t>
      </w:r>
      <w:r w:rsidR="008C6CE5">
        <w:rPr>
          <w:rFonts w:cs="Open Sans Light"/>
          <w:sz w:val="22"/>
          <w:szCs w:val="22"/>
        </w:rPr>
        <w:t>.</w:t>
      </w:r>
    </w:p>
    <w:p w14:paraId="5DB48601" w14:textId="77777777" w:rsidR="00C56A2C" w:rsidRDefault="00DB4795" w:rsidP="00E32F49">
      <w:pPr>
        <w:pStyle w:val="ListParagraph"/>
        <w:numPr>
          <w:ilvl w:val="0"/>
          <w:numId w:val="43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I</w:t>
      </w:r>
      <w:r w:rsidR="00C56A2C">
        <w:rPr>
          <w:rFonts w:cs="Open Sans Light"/>
          <w:sz w:val="22"/>
          <w:szCs w:val="22"/>
        </w:rPr>
        <w:t>nvolv</w:t>
      </w:r>
      <w:r>
        <w:rPr>
          <w:rFonts w:cs="Open Sans Light"/>
          <w:sz w:val="22"/>
          <w:szCs w:val="22"/>
        </w:rPr>
        <w:t xml:space="preserve">ér </w:t>
      </w:r>
      <w:r w:rsidR="00F00C04">
        <w:rPr>
          <w:rFonts w:cs="Open Sans Light"/>
          <w:sz w:val="22"/>
          <w:szCs w:val="22"/>
        </w:rPr>
        <w:t>deltagerne i</w:t>
      </w:r>
      <w:r w:rsidR="00C56A2C">
        <w:rPr>
          <w:rFonts w:cs="Open Sans Light"/>
          <w:sz w:val="22"/>
          <w:szCs w:val="22"/>
        </w:rPr>
        <w:t xml:space="preserve"> at opsummere mødets hovedkonklusion</w:t>
      </w:r>
      <w:r>
        <w:rPr>
          <w:rFonts w:cs="Open Sans Light"/>
          <w:sz w:val="22"/>
          <w:szCs w:val="22"/>
        </w:rPr>
        <w:t>er</w:t>
      </w:r>
      <w:r w:rsidR="00F00C04">
        <w:rPr>
          <w:rFonts w:cs="Open Sans Light"/>
          <w:sz w:val="22"/>
          <w:szCs w:val="22"/>
        </w:rPr>
        <w:t xml:space="preserve"> i fællesskab</w:t>
      </w:r>
      <w:r>
        <w:rPr>
          <w:rFonts w:cs="Open Sans Light"/>
          <w:sz w:val="22"/>
          <w:szCs w:val="22"/>
        </w:rPr>
        <w:t>.</w:t>
      </w:r>
      <w:r w:rsidR="00C664DC">
        <w:rPr>
          <w:rFonts w:cs="Open Sans Light"/>
          <w:sz w:val="22"/>
          <w:szCs w:val="22"/>
        </w:rPr>
        <w:t xml:space="preserve"> Tag en kort runde i Zoom. </w:t>
      </w:r>
    </w:p>
    <w:p w14:paraId="7185AD9A" w14:textId="77777777" w:rsidR="00C56A2C" w:rsidRDefault="00632525" w:rsidP="00E32F49">
      <w:pPr>
        <w:pStyle w:val="ListParagraph"/>
        <w:numPr>
          <w:ilvl w:val="0"/>
          <w:numId w:val="43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Lav en kobling mellem mødets beslutninger og de formål</w:t>
      </w:r>
      <w:r w:rsidR="00C664DC">
        <w:rPr>
          <w:rFonts w:cs="Open Sans Light"/>
          <w:sz w:val="22"/>
          <w:szCs w:val="22"/>
        </w:rPr>
        <w:t>,</w:t>
      </w:r>
      <w:r>
        <w:rPr>
          <w:rFonts w:cs="Open Sans Light"/>
          <w:sz w:val="22"/>
          <w:szCs w:val="22"/>
        </w:rPr>
        <w:t xml:space="preserve"> I havde ved mødestart</w:t>
      </w:r>
      <w:r w:rsidR="008C6CE5">
        <w:rPr>
          <w:rFonts w:cs="Open Sans Light"/>
          <w:sz w:val="22"/>
          <w:szCs w:val="22"/>
        </w:rPr>
        <w:t xml:space="preserve"> – så fremhæver du værdien i og meningen med mødet.</w:t>
      </w:r>
      <w:r w:rsidR="004A1BF1">
        <w:rPr>
          <w:rFonts w:cs="Open Sans Light"/>
          <w:sz w:val="22"/>
          <w:szCs w:val="22"/>
        </w:rPr>
        <w:t xml:space="preserve"> </w:t>
      </w:r>
      <w:r w:rsidR="00D5511F">
        <w:rPr>
          <w:rFonts w:cs="Open Sans Light"/>
          <w:sz w:val="22"/>
          <w:szCs w:val="22"/>
        </w:rPr>
        <w:t xml:space="preserve">Det er </w:t>
      </w:r>
      <w:r w:rsidR="00E93A14">
        <w:rPr>
          <w:rFonts w:cs="Open Sans Light"/>
          <w:sz w:val="22"/>
          <w:szCs w:val="22"/>
        </w:rPr>
        <w:t>god mødeledelse - og særlig vigtigt at være grundig med i virtuelle møder</w:t>
      </w:r>
    </w:p>
    <w:p w14:paraId="3061D399" w14:textId="77777777" w:rsidR="00632525" w:rsidRDefault="00F00C04" w:rsidP="00E32F49">
      <w:pPr>
        <w:pStyle w:val="ListParagraph"/>
        <w:numPr>
          <w:ilvl w:val="0"/>
          <w:numId w:val="43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Evaluér mødet. Tag en runde rundt blandt deltagerne: Hvad har været </w:t>
      </w:r>
      <w:r w:rsidR="00BE0C42">
        <w:rPr>
          <w:rFonts w:cs="Open Sans Light"/>
          <w:sz w:val="22"/>
          <w:szCs w:val="22"/>
        </w:rPr>
        <w:t>god</w:t>
      </w:r>
      <w:r>
        <w:rPr>
          <w:rFonts w:cs="Open Sans Light"/>
          <w:sz w:val="22"/>
          <w:szCs w:val="22"/>
        </w:rPr>
        <w:t>t</w:t>
      </w:r>
      <w:r w:rsidR="00BE0C42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 xml:space="preserve">ved </w:t>
      </w:r>
      <w:r w:rsidR="00BE0C42">
        <w:rPr>
          <w:rFonts w:cs="Open Sans Light"/>
          <w:sz w:val="22"/>
          <w:szCs w:val="22"/>
        </w:rPr>
        <w:t xml:space="preserve">mødet </w:t>
      </w:r>
      <w:r>
        <w:rPr>
          <w:rFonts w:cs="Open Sans Light"/>
          <w:sz w:val="22"/>
          <w:szCs w:val="22"/>
        </w:rPr>
        <w:t xml:space="preserve">og hvad kan blive bedre? </w:t>
      </w:r>
      <w:r w:rsidR="00DB4795">
        <w:rPr>
          <w:rFonts w:cs="Open Sans Light"/>
          <w:sz w:val="22"/>
          <w:szCs w:val="22"/>
        </w:rPr>
        <w:t>Husk: Øvelse gør mester</w:t>
      </w:r>
      <w:r w:rsidR="007A718D">
        <w:rPr>
          <w:rFonts w:cs="Open Sans Light"/>
          <w:sz w:val="22"/>
          <w:szCs w:val="22"/>
        </w:rPr>
        <w:t xml:space="preserve"> – og det gælder især i </w:t>
      </w:r>
      <w:r w:rsidR="00E93A14">
        <w:rPr>
          <w:rFonts w:cs="Open Sans Light"/>
          <w:sz w:val="22"/>
          <w:szCs w:val="22"/>
        </w:rPr>
        <w:t xml:space="preserve">virtuelle </w:t>
      </w:r>
      <w:r w:rsidR="00E34993">
        <w:rPr>
          <w:rFonts w:cs="Open Sans Light"/>
          <w:sz w:val="22"/>
          <w:szCs w:val="22"/>
        </w:rPr>
        <w:t>møder</w:t>
      </w:r>
      <w:r w:rsidR="00E00E95">
        <w:rPr>
          <w:rFonts w:cs="Open Sans Light"/>
          <w:sz w:val="22"/>
          <w:szCs w:val="22"/>
        </w:rPr>
        <w:t>.</w:t>
      </w:r>
    </w:p>
    <w:p w14:paraId="33FF68BA" w14:textId="77777777" w:rsidR="000B6FF3" w:rsidRDefault="000B6FF3" w:rsidP="00E32F49">
      <w:pPr>
        <w:pStyle w:val="ListParagraph"/>
        <w:numPr>
          <w:ilvl w:val="0"/>
          <w:numId w:val="43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Fortæl hvordan I følger op på </w:t>
      </w:r>
      <w:r w:rsidR="004A1BF1">
        <w:rPr>
          <w:rFonts w:cs="Open Sans Light"/>
          <w:sz w:val="22"/>
          <w:szCs w:val="22"/>
        </w:rPr>
        <w:t>Zoom-</w:t>
      </w:r>
      <w:r>
        <w:rPr>
          <w:rFonts w:cs="Open Sans Light"/>
          <w:sz w:val="22"/>
          <w:szCs w:val="22"/>
        </w:rPr>
        <w:t>mødet, og hvad der sker frem til næste møde</w:t>
      </w:r>
      <w:r w:rsidR="004B76A0">
        <w:rPr>
          <w:rFonts w:cs="Open Sans Light"/>
          <w:sz w:val="22"/>
          <w:szCs w:val="22"/>
        </w:rPr>
        <w:t>.</w:t>
      </w:r>
    </w:p>
    <w:p w14:paraId="686180BC" w14:textId="77777777" w:rsidR="00DC53FB" w:rsidRPr="009A3025" w:rsidRDefault="00F00C04" w:rsidP="00E32F49">
      <w:pPr>
        <w:pStyle w:val="ListParagraph"/>
        <w:numPr>
          <w:ilvl w:val="0"/>
          <w:numId w:val="43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Luk mødet med </w:t>
      </w:r>
      <w:r w:rsidR="00DC53FB">
        <w:rPr>
          <w:rFonts w:cs="Open Sans Light"/>
          <w:sz w:val="22"/>
          <w:szCs w:val="22"/>
        </w:rPr>
        <w:t>en positiv stemning – husk at takke for input og deltagelse.</w:t>
      </w:r>
      <w:r>
        <w:rPr>
          <w:rFonts w:cs="Open Sans Light"/>
          <w:sz w:val="22"/>
          <w:szCs w:val="22"/>
        </w:rPr>
        <w:t xml:space="preserve"> Det er især vigtigt i online-møder</w:t>
      </w:r>
      <w:r w:rsidR="004A1BF1">
        <w:rPr>
          <w:rFonts w:cs="Open Sans Light"/>
          <w:sz w:val="22"/>
          <w:szCs w:val="22"/>
        </w:rPr>
        <w:t xml:space="preserve">, hvor I skal gøre </w:t>
      </w:r>
      <w:r>
        <w:rPr>
          <w:rFonts w:cs="Open Sans Light"/>
          <w:sz w:val="22"/>
          <w:szCs w:val="22"/>
        </w:rPr>
        <w:t xml:space="preserve">en </w:t>
      </w:r>
      <w:r w:rsidR="004A1BF1">
        <w:rPr>
          <w:rFonts w:cs="Open Sans Light"/>
          <w:sz w:val="22"/>
          <w:szCs w:val="22"/>
        </w:rPr>
        <w:t xml:space="preserve">ekstra </w:t>
      </w:r>
      <w:r w:rsidR="009B79B2">
        <w:rPr>
          <w:rFonts w:cs="Open Sans Light"/>
          <w:sz w:val="22"/>
          <w:szCs w:val="22"/>
        </w:rPr>
        <w:t>indsats for at skabe nærhed og engagement.</w:t>
      </w:r>
    </w:p>
    <w:sectPr w:rsidR="00DC53FB" w:rsidRPr="009A3025" w:rsidSect="000C04A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659BA" w14:textId="77777777" w:rsidR="00194954" w:rsidRDefault="00194954">
      <w:pPr>
        <w:spacing w:line="240" w:lineRule="auto"/>
      </w:pPr>
      <w:r>
        <w:separator/>
      </w:r>
    </w:p>
  </w:endnote>
  <w:endnote w:type="continuationSeparator" w:id="0">
    <w:p w14:paraId="242CE8A6" w14:textId="77777777" w:rsidR="00194954" w:rsidRDefault="00194954">
      <w:pPr>
        <w:spacing w:line="240" w:lineRule="auto"/>
      </w:pPr>
      <w:r>
        <w:continuationSeparator/>
      </w:r>
    </w:p>
  </w:endnote>
  <w:endnote w:type="continuationNotice" w:id="1">
    <w:p w14:paraId="0C9DA576" w14:textId="77777777" w:rsidR="00194954" w:rsidRDefault="0019495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A88BED1-30D6-7145-95D9-076379C49D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99C838-BA1A-7E4C-96E4-BDFF142D28BF}"/>
    <w:embedBold r:id="rId3" w:fontKey="{166F3BD4-86EC-CB44-951B-CD9E86B1ED62}"/>
    <w:embedItalic r:id="rId4" w:fontKey="{7240BBA5-58B1-3449-8FF5-19D4F9E731E0}"/>
    <w:embedBoldItalic r:id="rId5" w:fontKey="{3E72B837-8861-9242-805C-F56E3CCD091A}"/>
  </w:font>
  <w:font w:name="Open Sans Light">
    <w:altName w:val="﷽﷽﷽﷽﷽﷽﷽﷽"/>
    <w:panose1 w:val="020B0306030504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2779E9A-2302-C14D-973D-26AF608750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69ACE3C-8663-4C4D-9A10-F20A0552A3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059D942-C249-FE44-A617-C4569291846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C2307A9E-C812-CB4E-8B65-3CBE9B7D9F42}"/>
    <w:embedBold r:id="rId10" w:fontKey="{2BAF3F6A-B0C9-FE40-AE32-21857C40C2A4}"/>
    <w:embedItalic r:id="rId11" w:fontKey="{054E868E-5A8A-F04F-B9F0-91EB4DEF0109}"/>
    <w:embedBoldItalic r:id="rId12" w:fontKey="{DBBFC447-4779-1641-BE1E-267499003405}"/>
  </w:font>
  <w:font w:name="Open Sans">
    <w:altName w:val="﷽﷽﷽﷽﷽﷽B}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0AA70FC9-3D9F-DF44-8BA7-31695CF9C49E}"/>
    <w:embedBold r:id="rId14" w:fontKey="{0851E26F-6BC7-F940-B2A4-9BA2AA046A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altName w:val="Kapra Regular"/>
    <w:panose1 w:val="020B0604020202020204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4882169-CA41-5943-82BC-834101F6B0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F908D" w14:textId="77777777" w:rsidR="00100249" w:rsidRDefault="001A62B3" w:rsidP="00100249">
    <w:pPr>
      <w:pStyle w:val="Foot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DCAF987" wp14:editId="5DCAF988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3E721E9" w14:textId="363E5563" w:rsidR="00100249" w:rsidRDefault="001A62B3" w:rsidP="00100249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t xml:space="preserve">Side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F00C04">
                            <w:rPr>
                              <w:rStyle w:val="PageNumber"/>
                              <w:noProof/>
                            </w:rPr>
                            <w:t>4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</w:rPr>
                            <w:t xml:space="preserve"> af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E15CB0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AF9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5824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" filled="f" fillcolor="white [3201]" stroked="f" strokeweight=".5pt">
              <v:textbox inset="0,0,0,0">
                <w:txbxContent>
                  <w:p w14:paraId="13E721E9" w14:textId="363E5563" w:rsidR="00100249" w:rsidRDefault="001A62B3" w:rsidP="00100249">
                    <w:pPr>
                      <w:pStyle w:val="Footer"/>
                    </w:pPr>
                    <w:r>
                      <w:rPr>
                        <w:rStyle w:val="PageNumber"/>
                      </w:rPr>
                      <w:t xml:space="preserve">Side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F00C04">
                      <w:rPr>
                        <w:rStyle w:val="PageNumber"/>
                        <w:noProof/>
                      </w:rPr>
                      <w:t>4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</w:rPr>
                      <w:t xml:space="preserve"> af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SECTIONPAGES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E15CB0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9146014"/>
      <w:docPartObj>
        <w:docPartGallery w:val="Page Numbers (Bottom of Page)"/>
        <w:docPartUnique/>
      </w:docPartObj>
    </w:sdtPr>
    <w:sdtEndPr/>
    <w:sdtContent>
      <w:p w14:paraId="6F73F765" w14:textId="77777777" w:rsidR="00D5511F" w:rsidRDefault="00D5511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3F29">
          <w:rPr>
            <w:noProof/>
          </w:rPr>
          <w:t>1</w:t>
        </w:r>
        <w:r>
          <w:fldChar w:fldCharType="end"/>
        </w:r>
      </w:p>
    </w:sdtContent>
  </w:sdt>
  <w:p w14:paraId="4EE6C82A" w14:textId="77777777" w:rsidR="00D5511F" w:rsidRDefault="00D55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99D172" w14:textId="77777777" w:rsidR="00194954" w:rsidRDefault="00194954">
      <w:pPr>
        <w:spacing w:line="240" w:lineRule="auto"/>
      </w:pPr>
      <w:r>
        <w:separator/>
      </w:r>
    </w:p>
  </w:footnote>
  <w:footnote w:type="continuationSeparator" w:id="0">
    <w:p w14:paraId="5604C240" w14:textId="77777777" w:rsidR="00194954" w:rsidRDefault="00194954">
      <w:pPr>
        <w:spacing w:line="240" w:lineRule="auto"/>
      </w:pPr>
      <w:r>
        <w:continuationSeparator/>
      </w:r>
    </w:p>
  </w:footnote>
  <w:footnote w:type="continuationNotice" w:id="1">
    <w:p w14:paraId="6D7A9A82" w14:textId="77777777" w:rsidR="00194954" w:rsidRDefault="0019495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AF44E" w14:textId="77777777" w:rsidR="00022BE5" w:rsidRDefault="00022BE5" w:rsidP="00022BE5">
    <w:pPr>
      <w:pStyle w:val="Header"/>
    </w:pPr>
  </w:p>
  <w:p w14:paraId="050AF8D4" w14:textId="77777777" w:rsidR="00AA4E87" w:rsidRDefault="00AA4E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39648" w14:textId="77777777" w:rsidR="002762D8" w:rsidRDefault="001A62B3" w:rsidP="00F4074D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DCAF989" wp14:editId="6BC0C999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 descr="DH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" descr="DH'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5DCAF9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A947FC" w14:textId="77777777" w:rsidR="008F4D20" w:rsidRPr="00F4074D" w:rsidRDefault="008F4D20" w:rsidP="00F40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5B44F5"/>
    <w:multiLevelType w:val="hybridMultilevel"/>
    <w:tmpl w:val="3A82ED84"/>
    <w:lvl w:ilvl="0" w:tplc="A194340C">
      <w:start w:val="1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4F5A75"/>
    <w:multiLevelType w:val="hybridMultilevel"/>
    <w:tmpl w:val="0CEE73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9283E"/>
    <w:multiLevelType w:val="hybridMultilevel"/>
    <w:tmpl w:val="60A06A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9037E4"/>
    <w:multiLevelType w:val="hybridMultilevel"/>
    <w:tmpl w:val="6C16ECF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D26AF0"/>
    <w:multiLevelType w:val="hybridMultilevel"/>
    <w:tmpl w:val="B32C263C"/>
    <w:lvl w:ilvl="0" w:tplc="058AD9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0EF5400"/>
    <w:multiLevelType w:val="hybridMultilevel"/>
    <w:tmpl w:val="1B26E8C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FF7CBB"/>
    <w:multiLevelType w:val="hybridMultilevel"/>
    <w:tmpl w:val="60A06A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BB5960"/>
    <w:multiLevelType w:val="hybridMultilevel"/>
    <w:tmpl w:val="7B9A278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2345CD"/>
    <w:multiLevelType w:val="hybridMultilevel"/>
    <w:tmpl w:val="07D273B4"/>
    <w:lvl w:ilvl="0" w:tplc="2A8E0B7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0E1D98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E8C776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D61EE0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C2E4E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405326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62EC9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28AF3A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488CE4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1B2B6FAC"/>
    <w:multiLevelType w:val="hybridMultilevel"/>
    <w:tmpl w:val="F7D0A73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967C61"/>
    <w:multiLevelType w:val="hybridMultilevel"/>
    <w:tmpl w:val="F22E79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B8529F"/>
    <w:multiLevelType w:val="hybridMultilevel"/>
    <w:tmpl w:val="A7A60518"/>
    <w:lvl w:ilvl="0" w:tplc="BD40D5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FA2DB5"/>
    <w:multiLevelType w:val="hybridMultilevel"/>
    <w:tmpl w:val="3D2087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E83051"/>
    <w:multiLevelType w:val="multilevel"/>
    <w:tmpl w:val="85F8F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EDA2AB7"/>
    <w:multiLevelType w:val="hybridMultilevel"/>
    <w:tmpl w:val="592A30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B56BF1"/>
    <w:multiLevelType w:val="hybridMultilevel"/>
    <w:tmpl w:val="9EFE08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B724D0"/>
    <w:multiLevelType w:val="hybridMultilevel"/>
    <w:tmpl w:val="F89E76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8039D1"/>
    <w:multiLevelType w:val="hybridMultilevel"/>
    <w:tmpl w:val="751293D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3A7CCC"/>
    <w:multiLevelType w:val="hybridMultilevel"/>
    <w:tmpl w:val="E730C2E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AE25CD"/>
    <w:multiLevelType w:val="hybridMultilevel"/>
    <w:tmpl w:val="751293D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433987"/>
    <w:multiLevelType w:val="hybridMultilevel"/>
    <w:tmpl w:val="F1AE50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CB75D4"/>
    <w:multiLevelType w:val="hybridMultilevel"/>
    <w:tmpl w:val="3432BC9A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8133656"/>
    <w:multiLevelType w:val="hybridMultilevel"/>
    <w:tmpl w:val="6C16ECF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7F5928"/>
    <w:multiLevelType w:val="hybridMultilevel"/>
    <w:tmpl w:val="6C16ECF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202FD3"/>
    <w:multiLevelType w:val="hybridMultilevel"/>
    <w:tmpl w:val="683C1E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64059"/>
    <w:multiLevelType w:val="hybridMultilevel"/>
    <w:tmpl w:val="F4E6C64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911E03"/>
    <w:multiLevelType w:val="hybridMultilevel"/>
    <w:tmpl w:val="684471A2"/>
    <w:lvl w:ilvl="0" w:tplc="06289108">
      <w:start w:val="1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D632CA"/>
    <w:multiLevelType w:val="hybridMultilevel"/>
    <w:tmpl w:val="0F4891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7D6A02"/>
    <w:multiLevelType w:val="hybridMultilevel"/>
    <w:tmpl w:val="338C07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20588C"/>
    <w:multiLevelType w:val="multilevel"/>
    <w:tmpl w:val="DDC8C17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39" w15:restartNumberingAfterBreak="0">
    <w:nsid w:val="7FB354B8"/>
    <w:multiLevelType w:val="multilevel"/>
    <w:tmpl w:val="F20425EA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3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38"/>
    <w:lvlOverride w:ilvl="0">
      <w:lvl w:ilvl="0">
        <w:start w:val="1"/>
        <w:numFmt w:val="decimal"/>
        <w:pStyle w:val="ListNumber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39"/>
  </w:num>
  <w:num w:numId="14">
    <w:abstractNumId w:val="38"/>
  </w:num>
  <w:num w:numId="15">
    <w:abstractNumId w:val="22"/>
  </w:num>
  <w:num w:numId="16">
    <w:abstractNumId w:val="23"/>
  </w:num>
  <w:num w:numId="17">
    <w:abstractNumId w:val="36"/>
  </w:num>
  <w:num w:numId="18">
    <w:abstractNumId w:val="34"/>
  </w:num>
  <w:num w:numId="19">
    <w:abstractNumId w:val="37"/>
  </w:num>
  <w:num w:numId="20">
    <w:abstractNumId w:val="35"/>
  </w:num>
  <w:num w:numId="21">
    <w:abstractNumId w:val="27"/>
  </w:num>
  <w:num w:numId="22">
    <w:abstractNumId w:val="18"/>
  </w:num>
  <w:num w:numId="23">
    <w:abstractNumId w:val="21"/>
  </w:num>
  <w:num w:numId="24">
    <w:abstractNumId w:val="24"/>
  </w:num>
  <w:num w:numId="25">
    <w:abstractNumId w:val="30"/>
  </w:num>
  <w:num w:numId="26">
    <w:abstractNumId w:val="10"/>
  </w:num>
  <w:num w:numId="27">
    <w:abstractNumId w:val="14"/>
  </w:num>
  <w:num w:numId="28">
    <w:abstractNumId w:val="11"/>
  </w:num>
  <w:num w:numId="29">
    <w:abstractNumId w:val="20"/>
  </w:num>
  <w:num w:numId="30">
    <w:abstractNumId w:val="13"/>
  </w:num>
  <w:num w:numId="31">
    <w:abstractNumId w:val="16"/>
  </w:num>
  <w:num w:numId="32">
    <w:abstractNumId w:val="33"/>
  </w:num>
  <w:num w:numId="33">
    <w:abstractNumId w:val="12"/>
  </w:num>
  <w:num w:numId="34">
    <w:abstractNumId w:val="9"/>
  </w:num>
  <w:num w:numId="35">
    <w:abstractNumId w:val="17"/>
  </w:num>
  <w:num w:numId="36">
    <w:abstractNumId w:val="19"/>
  </w:num>
  <w:num w:numId="37">
    <w:abstractNumId w:val="29"/>
  </w:num>
  <w:num w:numId="38">
    <w:abstractNumId w:val="26"/>
  </w:num>
  <w:num w:numId="39">
    <w:abstractNumId w:val="32"/>
  </w:num>
  <w:num w:numId="40">
    <w:abstractNumId w:val="25"/>
  </w:num>
  <w:num w:numId="41">
    <w:abstractNumId w:val="15"/>
  </w:num>
  <w:num w:numId="42">
    <w:abstractNumId w:val="31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6AD9"/>
    <w:rsid w:val="00000E87"/>
    <w:rsid w:val="000032BF"/>
    <w:rsid w:val="00004865"/>
    <w:rsid w:val="00005278"/>
    <w:rsid w:val="000157FC"/>
    <w:rsid w:val="00015B6A"/>
    <w:rsid w:val="00016218"/>
    <w:rsid w:val="0002102A"/>
    <w:rsid w:val="00022133"/>
    <w:rsid w:val="00022BE5"/>
    <w:rsid w:val="000323B2"/>
    <w:rsid w:val="00035FF7"/>
    <w:rsid w:val="0003660F"/>
    <w:rsid w:val="00056672"/>
    <w:rsid w:val="00062E58"/>
    <w:rsid w:val="000712DC"/>
    <w:rsid w:val="0007343C"/>
    <w:rsid w:val="000765E6"/>
    <w:rsid w:val="00080393"/>
    <w:rsid w:val="0009128C"/>
    <w:rsid w:val="00092278"/>
    <w:rsid w:val="00092462"/>
    <w:rsid w:val="00094ABD"/>
    <w:rsid w:val="00095F85"/>
    <w:rsid w:val="0009799A"/>
    <w:rsid w:val="000A27E4"/>
    <w:rsid w:val="000B128D"/>
    <w:rsid w:val="000B6FF3"/>
    <w:rsid w:val="000C04AB"/>
    <w:rsid w:val="000C3F74"/>
    <w:rsid w:val="000C4FB1"/>
    <w:rsid w:val="000D5BC9"/>
    <w:rsid w:val="000E36FD"/>
    <w:rsid w:val="000F585B"/>
    <w:rsid w:val="00100249"/>
    <w:rsid w:val="001012C9"/>
    <w:rsid w:val="00103E3F"/>
    <w:rsid w:val="00114DFB"/>
    <w:rsid w:val="00116DF3"/>
    <w:rsid w:val="00117B3D"/>
    <w:rsid w:val="001216DF"/>
    <w:rsid w:val="001265A2"/>
    <w:rsid w:val="0012684E"/>
    <w:rsid w:val="00127DDE"/>
    <w:rsid w:val="0013244F"/>
    <w:rsid w:val="001473EB"/>
    <w:rsid w:val="00151271"/>
    <w:rsid w:val="0015310E"/>
    <w:rsid w:val="0015356B"/>
    <w:rsid w:val="0015406F"/>
    <w:rsid w:val="001542A8"/>
    <w:rsid w:val="001544B0"/>
    <w:rsid w:val="001605F8"/>
    <w:rsid w:val="001646E5"/>
    <w:rsid w:val="00175D38"/>
    <w:rsid w:val="00177DDE"/>
    <w:rsid w:val="00181781"/>
    <w:rsid w:val="00181D8B"/>
    <w:rsid w:val="00182651"/>
    <w:rsid w:val="001861E3"/>
    <w:rsid w:val="001877E1"/>
    <w:rsid w:val="00194954"/>
    <w:rsid w:val="001A0318"/>
    <w:rsid w:val="001A51BE"/>
    <w:rsid w:val="001A62B3"/>
    <w:rsid w:val="001B22F0"/>
    <w:rsid w:val="001C63BB"/>
    <w:rsid w:val="001D0530"/>
    <w:rsid w:val="001D30A0"/>
    <w:rsid w:val="001E0BF6"/>
    <w:rsid w:val="001E2A1C"/>
    <w:rsid w:val="001F50A4"/>
    <w:rsid w:val="001F566D"/>
    <w:rsid w:val="00204444"/>
    <w:rsid w:val="0020493E"/>
    <w:rsid w:val="00205607"/>
    <w:rsid w:val="0020639F"/>
    <w:rsid w:val="00206780"/>
    <w:rsid w:val="00207A52"/>
    <w:rsid w:val="0021154B"/>
    <w:rsid w:val="00216E82"/>
    <w:rsid w:val="0022171F"/>
    <w:rsid w:val="00225DF4"/>
    <w:rsid w:val="00237042"/>
    <w:rsid w:val="0023726F"/>
    <w:rsid w:val="002415B1"/>
    <w:rsid w:val="00243AFA"/>
    <w:rsid w:val="00244D70"/>
    <w:rsid w:val="00252732"/>
    <w:rsid w:val="00252F47"/>
    <w:rsid w:val="00260FC0"/>
    <w:rsid w:val="002662AD"/>
    <w:rsid w:val="002668FD"/>
    <w:rsid w:val="00267A4B"/>
    <w:rsid w:val="00271AF7"/>
    <w:rsid w:val="00273CAC"/>
    <w:rsid w:val="00275521"/>
    <w:rsid w:val="002762D8"/>
    <w:rsid w:val="00276C4D"/>
    <w:rsid w:val="002812F2"/>
    <w:rsid w:val="00291B7D"/>
    <w:rsid w:val="002953B7"/>
    <w:rsid w:val="002B1FAF"/>
    <w:rsid w:val="002B6986"/>
    <w:rsid w:val="002C5297"/>
    <w:rsid w:val="002C64DC"/>
    <w:rsid w:val="002D5562"/>
    <w:rsid w:val="002D64AD"/>
    <w:rsid w:val="002E27B6"/>
    <w:rsid w:val="002E3E0D"/>
    <w:rsid w:val="002E56D2"/>
    <w:rsid w:val="002E74A4"/>
    <w:rsid w:val="002E762A"/>
    <w:rsid w:val="002F121C"/>
    <w:rsid w:val="002F39D7"/>
    <w:rsid w:val="002F67E4"/>
    <w:rsid w:val="003033F8"/>
    <w:rsid w:val="00307D59"/>
    <w:rsid w:val="00310C38"/>
    <w:rsid w:val="00315D5D"/>
    <w:rsid w:val="00316531"/>
    <w:rsid w:val="003222AD"/>
    <w:rsid w:val="00322419"/>
    <w:rsid w:val="003237AB"/>
    <w:rsid w:val="00326C57"/>
    <w:rsid w:val="00333E52"/>
    <w:rsid w:val="003502D1"/>
    <w:rsid w:val="0035418E"/>
    <w:rsid w:val="00361BC1"/>
    <w:rsid w:val="003659C5"/>
    <w:rsid w:val="003728C0"/>
    <w:rsid w:val="00374692"/>
    <w:rsid w:val="003810ED"/>
    <w:rsid w:val="00384FBB"/>
    <w:rsid w:val="003866A9"/>
    <w:rsid w:val="003B0D54"/>
    <w:rsid w:val="003B114B"/>
    <w:rsid w:val="003B35B0"/>
    <w:rsid w:val="003B47D9"/>
    <w:rsid w:val="003C3569"/>
    <w:rsid w:val="003C4F9F"/>
    <w:rsid w:val="003C60F1"/>
    <w:rsid w:val="003C6F7C"/>
    <w:rsid w:val="003D6351"/>
    <w:rsid w:val="003D79E1"/>
    <w:rsid w:val="003E4091"/>
    <w:rsid w:val="003E589E"/>
    <w:rsid w:val="003F38E2"/>
    <w:rsid w:val="003F6DFC"/>
    <w:rsid w:val="004009CA"/>
    <w:rsid w:val="00412B29"/>
    <w:rsid w:val="004164A4"/>
    <w:rsid w:val="004166DD"/>
    <w:rsid w:val="00421009"/>
    <w:rsid w:val="00424709"/>
    <w:rsid w:val="00424AD9"/>
    <w:rsid w:val="00436CBB"/>
    <w:rsid w:val="004416BC"/>
    <w:rsid w:val="004429C6"/>
    <w:rsid w:val="00444132"/>
    <w:rsid w:val="004441BB"/>
    <w:rsid w:val="00447A77"/>
    <w:rsid w:val="00451F6E"/>
    <w:rsid w:val="0046255A"/>
    <w:rsid w:val="004632F9"/>
    <w:rsid w:val="00463C4C"/>
    <w:rsid w:val="004733BB"/>
    <w:rsid w:val="004824E9"/>
    <w:rsid w:val="00484D1A"/>
    <w:rsid w:val="00487C73"/>
    <w:rsid w:val="004A1BF1"/>
    <w:rsid w:val="004A1E26"/>
    <w:rsid w:val="004A4B8C"/>
    <w:rsid w:val="004A510D"/>
    <w:rsid w:val="004A5FFD"/>
    <w:rsid w:val="004A61EE"/>
    <w:rsid w:val="004A6D4D"/>
    <w:rsid w:val="004B2E40"/>
    <w:rsid w:val="004B76A0"/>
    <w:rsid w:val="004C01B2"/>
    <w:rsid w:val="004C027F"/>
    <w:rsid w:val="004D35CC"/>
    <w:rsid w:val="004D42B2"/>
    <w:rsid w:val="004E01B5"/>
    <w:rsid w:val="004E0D0A"/>
    <w:rsid w:val="004E1AA9"/>
    <w:rsid w:val="004E3F3A"/>
    <w:rsid w:val="004E40D7"/>
    <w:rsid w:val="004F09E8"/>
    <w:rsid w:val="004F1A28"/>
    <w:rsid w:val="004F1ED7"/>
    <w:rsid w:val="004F3E77"/>
    <w:rsid w:val="004F728E"/>
    <w:rsid w:val="00502F76"/>
    <w:rsid w:val="0050799C"/>
    <w:rsid w:val="005144C4"/>
    <w:rsid w:val="005178A7"/>
    <w:rsid w:val="00520451"/>
    <w:rsid w:val="00524198"/>
    <w:rsid w:val="00534C7E"/>
    <w:rsid w:val="00534E49"/>
    <w:rsid w:val="00540519"/>
    <w:rsid w:val="00541001"/>
    <w:rsid w:val="0054371E"/>
    <w:rsid w:val="00543EF2"/>
    <w:rsid w:val="00554766"/>
    <w:rsid w:val="0055617E"/>
    <w:rsid w:val="00561C72"/>
    <w:rsid w:val="00562862"/>
    <w:rsid w:val="00564CA0"/>
    <w:rsid w:val="0056543D"/>
    <w:rsid w:val="00582AE7"/>
    <w:rsid w:val="00592544"/>
    <w:rsid w:val="005A0C34"/>
    <w:rsid w:val="005A25F0"/>
    <w:rsid w:val="005A28D4"/>
    <w:rsid w:val="005A65B4"/>
    <w:rsid w:val="005A7087"/>
    <w:rsid w:val="005B364A"/>
    <w:rsid w:val="005C05C4"/>
    <w:rsid w:val="005C13F7"/>
    <w:rsid w:val="005C29DF"/>
    <w:rsid w:val="005C3C9B"/>
    <w:rsid w:val="005C5F97"/>
    <w:rsid w:val="005C769C"/>
    <w:rsid w:val="005C776A"/>
    <w:rsid w:val="005C7995"/>
    <w:rsid w:val="005E7B62"/>
    <w:rsid w:val="005F0175"/>
    <w:rsid w:val="005F1580"/>
    <w:rsid w:val="005F3299"/>
    <w:rsid w:val="005F3ED8"/>
    <w:rsid w:val="005F63C4"/>
    <w:rsid w:val="005F6B57"/>
    <w:rsid w:val="00603CA5"/>
    <w:rsid w:val="00605038"/>
    <w:rsid w:val="00605B82"/>
    <w:rsid w:val="00610412"/>
    <w:rsid w:val="00610AC6"/>
    <w:rsid w:val="00621476"/>
    <w:rsid w:val="00623968"/>
    <w:rsid w:val="006276CD"/>
    <w:rsid w:val="00630CBA"/>
    <w:rsid w:val="00632525"/>
    <w:rsid w:val="006325AE"/>
    <w:rsid w:val="00637281"/>
    <w:rsid w:val="00637475"/>
    <w:rsid w:val="006467F2"/>
    <w:rsid w:val="00653358"/>
    <w:rsid w:val="00655B49"/>
    <w:rsid w:val="00663A36"/>
    <w:rsid w:val="00673481"/>
    <w:rsid w:val="00674045"/>
    <w:rsid w:val="00674B15"/>
    <w:rsid w:val="0067753A"/>
    <w:rsid w:val="00681D83"/>
    <w:rsid w:val="0068300B"/>
    <w:rsid w:val="00687200"/>
    <w:rsid w:val="006900C2"/>
    <w:rsid w:val="00690F5A"/>
    <w:rsid w:val="0069400B"/>
    <w:rsid w:val="00695E89"/>
    <w:rsid w:val="006A1B44"/>
    <w:rsid w:val="006A3A71"/>
    <w:rsid w:val="006A5ED4"/>
    <w:rsid w:val="006B2AE2"/>
    <w:rsid w:val="006B30A9"/>
    <w:rsid w:val="006B798B"/>
    <w:rsid w:val="006C2991"/>
    <w:rsid w:val="006C2D41"/>
    <w:rsid w:val="006C3926"/>
    <w:rsid w:val="006F0395"/>
    <w:rsid w:val="007008EE"/>
    <w:rsid w:val="0070267E"/>
    <w:rsid w:val="00703B99"/>
    <w:rsid w:val="00704BA7"/>
    <w:rsid w:val="00706E32"/>
    <w:rsid w:val="00710901"/>
    <w:rsid w:val="007133C6"/>
    <w:rsid w:val="00713727"/>
    <w:rsid w:val="00717C5C"/>
    <w:rsid w:val="007241B7"/>
    <w:rsid w:val="00741183"/>
    <w:rsid w:val="00742C29"/>
    <w:rsid w:val="00751071"/>
    <w:rsid w:val="007546AF"/>
    <w:rsid w:val="00754F50"/>
    <w:rsid w:val="00756E8A"/>
    <w:rsid w:val="00765720"/>
    <w:rsid w:val="00765934"/>
    <w:rsid w:val="0077451B"/>
    <w:rsid w:val="00776435"/>
    <w:rsid w:val="00777FAE"/>
    <w:rsid w:val="00780265"/>
    <w:rsid w:val="0078131F"/>
    <w:rsid w:val="007830AC"/>
    <w:rsid w:val="00785903"/>
    <w:rsid w:val="00785D91"/>
    <w:rsid w:val="00787656"/>
    <w:rsid w:val="007A0BAB"/>
    <w:rsid w:val="007A18F5"/>
    <w:rsid w:val="007A3228"/>
    <w:rsid w:val="007A4526"/>
    <w:rsid w:val="007A6C07"/>
    <w:rsid w:val="007A718D"/>
    <w:rsid w:val="007B153D"/>
    <w:rsid w:val="007B6CC9"/>
    <w:rsid w:val="007C3265"/>
    <w:rsid w:val="007D259D"/>
    <w:rsid w:val="007E373C"/>
    <w:rsid w:val="007F1ED1"/>
    <w:rsid w:val="008002CE"/>
    <w:rsid w:val="0080053F"/>
    <w:rsid w:val="00810311"/>
    <w:rsid w:val="00810A86"/>
    <w:rsid w:val="008121EA"/>
    <w:rsid w:val="00812946"/>
    <w:rsid w:val="0081675C"/>
    <w:rsid w:val="008210CB"/>
    <w:rsid w:val="008213A2"/>
    <w:rsid w:val="00836161"/>
    <w:rsid w:val="00844F6C"/>
    <w:rsid w:val="0085099F"/>
    <w:rsid w:val="008513DD"/>
    <w:rsid w:val="00852BD1"/>
    <w:rsid w:val="008602C7"/>
    <w:rsid w:val="0086268E"/>
    <w:rsid w:val="00863629"/>
    <w:rsid w:val="00873066"/>
    <w:rsid w:val="0087744F"/>
    <w:rsid w:val="008825DD"/>
    <w:rsid w:val="008866FE"/>
    <w:rsid w:val="00892D08"/>
    <w:rsid w:val="00893791"/>
    <w:rsid w:val="00893E8F"/>
    <w:rsid w:val="00896B72"/>
    <w:rsid w:val="008A6A4F"/>
    <w:rsid w:val="008B19B4"/>
    <w:rsid w:val="008B5EBA"/>
    <w:rsid w:val="008C6CE5"/>
    <w:rsid w:val="008D47DE"/>
    <w:rsid w:val="008D6638"/>
    <w:rsid w:val="008D6732"/>
    <w:rsid w:val="008E3251"/>
    <w:rsid w:val="008E3D2B"/>
    <w:rsid w:val="008E5A6D"/>
    <w:rsid w:val="008F0503"/>
    <w:rsid w:val="008F2CFC"/>
    <w:rsid w:val="008F32DF"/>
    <w:rsid w:val="008F36E5"/>
    <w:rsid w:val="008F3CFC"/>
    <w:rsid w:val="008F4D20"/>
    <w:rsid w:val="00931742"/>
    <w:rsid w:val="00932434"/>
    <w:rsid w:val="00940804"/>
    <w:rsid w:val="00942EEB"/>
    <w:rsid w:val="00944C3E"/>
    <w:rsid w:val="0094757D"/>
    <w:rsid w:val="00951615"/>
    <w:rsid w:val="00951B25"/>
    <w:rsid w:val="0097268A"/>
    <w:rsid w:val="009737E4"/>
    <w:rsid w:val="00983B74"/>
    <w:rsid w:val="0099004B"/>
    <w:rsid w:val="00990263"/>
    <w:rsid w:val="00992A78"/>
    <w:rsid w:val="009A2CCC"/>
    <w:rsid w:val="009A3025"/>
    <w:rsid w:val="009A3706"/>
    <w:rsid w:val="009A4CCC"/>
    <w:rsid w:val="009B12E0"/>
    <w:rsid w:val="009B7986"/>
    <w:rsid w:val="009B79B2"/>
    <w:rsid w:val="009C2069"/>
    <w:rsid w:val="009C49CB"/>
    <w:rsid w:val="009D1E80"/>
    <w:rsid w:val="009E4B94"/>
    <w:rsid w:val="009E6AD9"/>
    <w:rsid w:val="009F44E7"/>
    <w:rsid w:val="00A13A5F"/>
    <w:rsid w:val="00A23AA4"/>
    <w:rsid w:val="00A24860"/>
    <w:rsid w:val="00A46697"/>
    <w:rsid w:val="00A508B0"/>
    <w:rsid w:val="00A676C2"/>
    <w:rsid w:val="00A71F96"/>
    <w:rsid w:val="00A72AB4"/>
    <w:rsid w:val="00A76CB5"/>
    <w:rsid w:val="00A83B04"/>
    <w:rsid w:val="00A91DA5"/>
    <w:rsid w:val="00A945D3"/>
    <w:rsid w:val="00A94677"/>
    <w:rsid w:val="00A972A0"/>
    <w:rsid w:val="00A97F6A"/>
    <w:rsid w:val="00AA00CB"/>
    <w:rsid w:val="00AA0D2C"/>
    <w:rsid w:val="00AA4E87"/>
    <w:rsid w:val="00AB4207"/>
    <w:rsid w:val="00AB4582"/>
    <w:rsid w:val="00AC51A3"/>
    <w:rsid w:val="00AD091A"/>
    <w:rsid w:val="00AD5F89"/>
    <w:rsid w:val="00AD71BC"/>
    <w:rsid w:val="00AD74E0"/>
    <w:rsid w:val="00AE07F3"/>
    <w:rsid w:val="00AE1DD5"/>
    <w:rsid w:val="00AE4E2A"/>
    <w:rsid w:val="00AE77A8"/>
    <w:rsid w:val="00AE7F8A"/>
    <w:rsid w:val="00AF1D02"/>
    <w:rsid w:val="00AF586F"/>
    <w:rsid w:val="00AF660A"/>
    <w:rsid w:val="00B00D92"/>
    <w:rsid w:val="00B0422A"/>
    <w:rsid w:val="00B04230"/>
    <w:rsid w:val="00B06E2B"/>
    <w:rsid w:val="00B07361"/>
    <w:rsid w:val="00B11D5A"/>
    <w:rsid w:val="00B127E6"/>
    <w:rsid w:val="00B13A10"/>
    <w:rsid w:val="00B21CB5"/>
    <w:rsid w:val="00B24E70"/>
    <w:rsid w:val="00B36E62"/>
    <w:rsid w:val="00B43F29"/>
    <w:rsid w:val="00B5144A"/>
    <w:rsid w:val="00B5176C"/>
    <w:rsid w:val="00B539F7"/>
    <w:rsid w:val="00B575CA"/>
    <w:rsid w:val="00B62887"/>
    <w:rsid w:val="00B917E7"/>
    <w:rsid w:val="00B97059"/>
    <w:rsid w:val="00BA1E54"/>
    <w:rsid w:val="00BA36AF"/>
    <w:rsid w:val="00BA4467"/>
    <w:rsid w:val="00BA4EF4"/>
    <w:rsid w:val="00BA4F6C"/>
    <w:rsid w:val="00BB1B90"/>
    <w:rsid w:val="00BB3045"/>
    <w:rsid w:val="00BB32BB"/>
    <w:rsid w:val="00BB4255"/>
    <w:rsid w:val="00BB6ADD"/>
    <w:rsid w:val="00BC2820"/>
    <w:rsid w:val="00BD4C81"/>
    <w:rsid w:val="00BD7433"/>
    <w:rsid w:val="00BE0C42"/>
    <w:rsid w:val="00BE2A74"/>
    <w:rsid w:val="00BE3A86"/>
    <w:rsid w:val="00BE7D53"/>
    <w:rsid w:val="00BF02EF"/>
    <w:rsid w:val="00BF0D57"/>
    <w:rsid w:val="00BF7CD6"/>
    <w:rsid w:val="00C0433E"/>
    <w:rsid w:val="00C1050D"/>
    <w:rsid w:val="00C22C95"/>
    <w:rsid w:val="00C259A3"/>
    <w:rsid w:val="00C277F5"/>
    <w:rsid w:val="00C3324F"/>
    <w:rsid w:val="00C357EF"/>
    <w:rsid w:val="00C41E04"/>
    <w:rsid w:val="00C439CB"/>
    <w:rsid w:val="00C51162"/>
    <w:rsid w:val="00C56A2C"/>
    <w:rsid w:val="00C57459"/>
    <w:rsid w:val="00C64739"/>
    <w:rsid w:val="00C647F8"/>
    <w:rsid w:val="00C664DC"/>
    <w:rsid w:val="00C71B1E"/>
    <w:rsid w:val="00C76867"/>
    <w:rsid w:val="00C90C74"/>
    <w:rsid w:val="00CA0183"/>
    <w:rsid w:val="00CA0A7D"/>
    <w:rsid w:val="00CA3C6F"/>
    <w:rsid w:val="00CA3E4F"/>
    <w:rsid w:val="00CA4E77"/>
    <w:rsid w:val="00CA62C2"/>
    <w:rsid w:val="00CB3EFE"/>
    <w:rsid w:val="00CB70CF"/>
    <w:rsid w:val="00CC0AF9"/>
    <w:rsid w:val="00CC209F"/>
    <w:rsid w:val="00CC6322"/>
    <w:rsid w:val="00CE5168"/>
    <w:rsid w:val="00CE57E0"/>
    <w:rsid w:val="00CE7B45"/>
    <w:rsid w:val="00CF0183"/>
    <w:rsid w:val="00CF5204"/>
    <w:rsid w:val="00D0100A"/>
    <w:rsid w:val="00D03E6E"/>
    <w:rsid w:val="00D10FCF"/>
    <w:rsid w:val="00D11604"/>
    <w:rsid w:val="00D20489"/>
    <w:rsid w:val="00D23C1F"/>
    <w:rsid w:val="00D273BA"/>
    <w:rsid w:val="00D27D0E"/>
    <w:rsid w:val="00D32A72"/>
    <w:rsid w:val="00D343DE"/>
    <w:rsid w:val="00D3752F"/>
    <w:rsid w:val="00D47EB9"/>
    <w:rsid w:val="00D53670"/>
    <w:rsid w:val="00D54A24"/>
    <w:rsid w:val="00D5511F"/>
    <w:rsid w:val="00D65747"/>
    <w:rsid w:val="00D708F1"/>
    <w:rsid w:val="00D7171B"/>
    <w:rsid w:val="00D72EA8"/>
    <w:rsid w:val="00D74908"/>
    <w:rsid w:val="00D76CF1"/>
    <w:rsid w:val="00D8061D"/>
    <w:rsid w:val="00D835BB"/>
    <w:rsid w:val="00D87C66"/>
    <w:rsid w:val="00D93F5F"/>
    <w:rsid w:val="00D945B3"/>
    <w:rsid w:val="00D96141"/>
    <w:rsid w:val="00DA235A"/>
    <w:rsid w:val="00DA5882"/>
    <w:rsid w:val="00DB31AF"/>
    <w:rsid w:val="00DB335E"/>
    <w:rsid w:val="00DB4795"/>
    <w:rsid w:val="00DB6E40"/>
    <w:rsid w:val="00DC246F"/>
    <w:rsid w:val="00DC53FB"/>
    <w:rsid w:val="00DC61BD"/>
    <w:rsid w:val="00DD0818"/>
    <w:rsid w:val="00DD1936"/>
    <w:rsid w:val="00DD1E37"/>
    <w:rsid w:val="00DE1955"/>
    <w:rsid w:val="00DE2B28"/>
    <w:rsid w:val="00DF1260"/>
    <w:rsid w:val="00DF1EC4"/>
    <w:rsid w:val="00DF5252"/>
    <w:rsid w:val="00E00E95"/>
    <w:rsid w:val="00E054B7"/>
    <w:rsid w:val="00E10AC0"/>
    <w:rsid w:val="00E12111"/>
    <w:rsid w:val="00E15CB0"/>
    <w:rsid w:val="00E2282B"/>
    <w:rsid w:val="00E23314"/>
    <w:rsid w:val="00E23727"/>
    <w:rsid w:val="00E23FE3"/>
    <w:rsid w:val="00E30B2A"/>
    <w:rsid w:val="00E31B64"/>
    <w:rsid w:val="00E32F49"/>
    <w:rsid w:val="00E34993"/>
    <w:rsid w:val="00E43CEA"/>
    <w:rsid w:val="00E51D52"/>
    <w:rsid w:val="00E53EE9"/>
    <w:rsid w:val="00E56962"/>
    <w:rsid w:val="00E570BB"/>
    <w:rsid w:val="00E63F47"/>
    <w:rsid w:val="00E7414A"/>
    <w:rsid w:val="00E74FC3"/>
    <w:rsid w:val="00E77CAC"/>
    <w:rsid w:val="00E85A0C"/>
    <w:rsid w:val="00E907E6"/>
    <w:rsid w:val="00E914F1"/>
    <w:rsid w:val="00E92E9E"/>
    <w:rsid w:val="00E933E4"/>
    <w:rsid w:val="00E93A14"/>
    <w:rsid w:val="00E9405E"/>
    <w:rsid w:val="00EA34A1"/>
    <w:rsid w:val="00EA443E"/>
    <w:rsid w:val="00EA706F"/>
    <w:rsid w:val="00EA7903"/>
    <w:rsid w:val="00EB5820"/>
    <w:rsid w:val="00EB626D"/>
    <w:rsid w:val="00ED2858"/>
    <w:rsid w:val="00ED6EC5"/>
    <w:rsid w:val="00EE2AEC"/>
    <w:rsid w:val="00EE6689"/>
    <w:rsid w:val="00EE6E2C"/>
    <w:rsid w:val="00EF27E8"/>
    <w:rsid w:val="00EF474E"/>
    <w:rsid w:val="00EF6A7F"/>
    <w:rsid w:val="00F00C04"/>
    <w:rsid w:val="00F0152B"/>
    <w:rsid w:val="00F04788"/>
    <w:rsid w:val="00F1150D"/>
    <w:rsid w:val="00F1461B"/>
    <w:rsid w:val="00F156F4"/>
    <w:rsid w:val="00F233E7"/>
    <w:rsid w:val="00F32581"/>
    <w:rsid w:val="00F3469C"/>
    <w:rsid w:val="00F35F89"/>
    <w:rsid w:val="00F36A7A"/>
    <w:rsid w:val="00F4074D"/>
    <w:rsid w:val="00F5238C"/>
    <w:rsid w:val="00F57800"/>
    <w:rsid w:val="00F62D73"/>
    <w:rsid w:val="00F6497A"/>
    <w:rsid w:val="00F710A5"/>
    <w:rsid w:val="00F71EDD"/>
    <w:rsid w:val="00F73354"/>
    <w:rsid w:val="00F807D0"/>
    <w:rsid w:val="00F82257"/>
    <w:rsid w:val="00F86903"/>
    <w:rsid w:val="00F879E0"/>
    <w:rsid w:val="00F97270"/>
    <w:rsid w:val="00FA2CD7"/>
    <w:rsid w:val="00FD1289"/>
    <w:rsid w:val="00FD12E8"/>
    <w:rsid w:val="00FD1AC9"/>
    <w:rsid w:val="00FD35C6"/>
    <w:rsid w:val="00FE2C9C"/>
    <w:rsid w:val="00FE3341"/>
    <w:rsid w:val="00FE37F2"/>
    <w:rsid w:val="00FF0506"/>
    <w:rsid w:val="00FF3A83"/>
    <w:rsid w:val="00FF4021"/>
    <w:rsid w:val="00FF591E"/>
    <w:rsid w:val="00FF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DCAF977"/>
  <w15:docId w15:val="{9BBAAA5E-53AB-EC40-AC32-72DE5B8FF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Heading1">
    <w:name w:val="heading 1"/>
    <w:basedOn w:val="Normal"/>
    <w:next w:val="Normal"/>
    <w:link w:val="Heading1Char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21"/>
    <w:semiHidden/>
    <w:rsid w:val="00CC209F"/>
    <w:rPr>
      <w:sz w:val="16"/>
    </w:rPr>
  </w:style>
  <w:style w:type="paragraph" w:styleId="Footer">
    <w:name w:val="footer"/>
    <w:basedOn w:val="Normal"/>
    <w:link w:val="FooterChar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C209F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ubtleEmphasis">
    <w:name w:val="Subtle Emphasis"/>
    <w:basedOn w:val="DefaultParagraphFon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19"/>
    <w:semiHidden/>
    <w:rsid w:val="00CC209F"/>
    <w:rPr>
      <w:b/>
      <w:bCs/>
      <w:i/>
      <w:iCs/>
      <w:color w:val="auto"/>
    </w:rPr>
  </w:style>
  <w:style w:type="character" w:styleId="Strong">
    <w:name w:val="Strong"/>
    <w:basedOn w:val="DefaultParagraphFont"/>
    <w:uiPriority w:val="19"/>
    <w:semiHidden/>
    <w:rsid w:val="00CC209F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CC209F"/>
    <w:rPr>
      <w:b/>
      <w:bCs/>
      <w:i/>
      <w:iCs/>
      <w:sz w:val="22"/>
    </w:rPr>
  </w:style>
  <w:style w:type="character" w:styleId="SubtleReference">
    <w:name w:val="Subtle Reference"/>
    <w:basedOn w:val="DefaultParagraphFon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Caption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TOC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TOC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TOC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TOC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TOCHeading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ckTex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CC209F"/>
    <w:rPr>
      <w:sz w:val="16"/>
    </w:rPr>
  </w:style>
  <w:style w:type="character" w:styleId="EndnoteReference">
    <w:name w:val="endnote reference"/>
    <w:basedOn w:val="DefaultParagraphFont"/>
    <w:uiPriority w:val="21"/>
    <w:semiHidden/>
    <w:rsid w:val="00CC209F"/>
    <w:rPr>
      <w:vertAlign w:val="superscript"/>
    </w:rPr>
  </w:style>
  <w:style w:type="paragraph" w:styleId="FootnoteText">
    <w:name w:val="footnote text"/>
    <w:basedOn w:val="Normal"/>
    <w:link w:val="Foot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CC209F"/>
    <w:rPr>
      <w:sz w:val="16"/>
    </w:rPr>
  </w:style>
  <w:style w:type="paragraph" w:styleId="ListBullet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ListNumber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PageNumber">
    <w:name w:val="page number"/>
    <w:basedOn w:val="DefaultParagraphFon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TOAHeading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CC209F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C209F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CC209F"/>
    <w:rPr>
      <w:b/>
      <w:iCs/>
      <w:color w:val="000000" w:themeColor="text1"/>
      <w:sz w:val="22"/>
    </w:rPr>
  </w:style>
  <w:style w:type="character" w:styleId="BookTitle">
    <w:name w:val="Book Title"/>
    <w:basedOn w:val="DefaultParagraphFon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TableofAuthorities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ent">
    <w:name w:val="Normal Indent"/>
    <w:basedOn w:val="Normal"/>
    <w:semiHidden/>
    <w:rsid w:val="00CC209F"/>
    <w:pPr>
      <w:ind w:left="1134"/>
    </w:pPr>
  </w:style>
  <w:style w:type="table" w:styleId="TableGrid">
    <w:name w:val="Table Grid"/>
    <w:basedOn w:val="Table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le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le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Heading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Footer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DefaultParagraphFon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rsid w:val="003F6DF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237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37A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37A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16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2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74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6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03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0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96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64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52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07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>Kasper Nizam - Implement Consulting Group</DisplayName>
        <AccountId>10</AccountId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8" ma:contentTypeDescription="Create a new document." ma:contentTypeScope="" ma:versionID="675f899bb6865e638e8c8391bb1c7123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5ba93a51d0474cd29dd3b76e1dc3501c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2.xml><?xml version="1.0" encoding="utf-8"?>
<ds:datastoreItem xmlns:ds="http://schemas.openxmlformats.org/officeDocument/2006/customXml" ds:itemID="{74B85EFC-C7D9-434C-9765-9FEC183289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C:\Users\mw_hhdrift.dk\Desktop\DH Skabeloner\Notat med logo ny.dotx</Template>
  <TotalTime>998</TotalTime>
  <Pages>3</Pages>
  <Words>1069</Words>
  <Characters>6097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Anders Justian - Implement Consulting Group</cp:lastModifiedBy>
  <cp:revision>342</cp:revision>
  <dcterms:created xsi:type="dcterms:W3CDTF">2021-02-03T21:16:00Z</dcterms:created>
  <dcterms:modified xsi:type="dcterms:W3CDTF">2021-04-14T10:57:00Z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