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D02D89" w14:paraId="21D8251A" w14:textId="77777777" w:rsidTr="00AA0D2C">
        <w:trPr>
          <w:trHeight w:hRule="exact" w:val="737"/>
        </w:trPr>
        <w:tc>
          <w:tcPr>
            <w:tcW w:w="7230" w:type="dxa"/>
          </w:tcPr>
          <w:p w14:paraId="21D82518" w14:textId="77777777" w:rsidR="00206780" w:rsidRDefault="00126BCB" w:rsidP="00206780">
            <w:pPr>
              <w:pStyle w:val="Header-info"/>
              <w:framePr w:wrap="auto" w:vAnchor="margin" w:hAnchor="text" w:yAlign="inline"/>
            </w:pPr>
            <w:bookmarkStart w:id="0" w:name="_GoBack"/>
            <w:bookmarkEnd w:id="0"/>
            <w:r>
              <w:t xml:space="preserve">Dokument oprettet </w:t>
            </w:r>
            <w:bookmarkStart w:id="1" w:name="Dato"/>
            <w:r>
              <w:t>23. august 2022</w:t>
            </w:r>
            <w:bookmarkEnd w:id="1"/>
            <w:r w:rsidR="004C6440">
              <w:t xml:space="preserve"> / </w:t>
            </w:r>
            <w:bookmarkStart w:id="2" w:name="Init"/>
            <w:r w:rsidR="004C6440">
              <w:t>kft_dh</w:t>
            </w:r>
            <w:bookmarkEnd w:id="2"/>
          </w:p>
          <w:p w14:paraId="21D82519" w14:textId="77777777" w:rsidR="00333E52" w:rsidRPr="00244D70" w:rsidRDefault="00126BCB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3" w:name="SagsID"/>
            <w:r>
              <w:t>10-2022-00272</w:t>
            </w:r>
            <w:bookmarkEnd w:id="3"/>
            <w:r>
              <w:t xml:space="preserve"> – Dok. </w:t>
            </w:r>
            <w:bookmarkStart w:id="4" w:name="DokID"/>
            <w:r>
              <w:t>599342</w:t>
            </w:r>
            <w:bookmarkEnd w:id="4"/>
          </w:p>
        </w:tc>
      </w:tr>
    </w:tbl>
    <w:p w14:paraId="21D8251B" w14:textId="77777777" w:rsidR="00DB335E" w:rsidRPr="00502F76" w:rsidRDefault="00126BCB" w:rsidP="00316531">
      <w:pPr>
        <w:pStyle w:val="Overskrift1"/>
        <w:pBdr>
          <w:bottom w:val="single" w:sz="4" w:space="1" w:color="auto"/>
        </w:pBdr>
      </w:pPr>
      <w:bookmarkStart w:id="5" w:name="Overskrift"/>
      <w:r>
        <w:t>Referat af møde i forretningsudvalget den 31. august 2022</w:t>
      </w:r>
      <w:bookmarkEnd w:id="5"/>
    </w:p>
    <w:p w14:paraId="5F0D5E55" w14:textId="77777777" w:rsidR="009C544B" w:rsidRDefault="009C544B" w:rsidP="009C544B">
      <w:pPr>
        <w:rPr>
          <w:rFonts w:asciiTheme="minorHAnsi" w:hAnsiTheme="minorHAnsi" w:cstheme="minorHAnsi"/>
        </w:rPr>
      </w:pPr>
      <w:r>
        <w:t>Til stede:</w:t>
      </w:r>
      <w:r>
        <w:rPr>
          <w:rFonts w:asciiTheme="minorHAnsi" w:hAnsiTheme="minorHAnsi" w:cstheme="minorHAnsi"/>
        </w:rPr>
        <w:t xml:space="preserve"> Sif Holst, Lars Ahlburg, Anni Sørensen, Pia Allerslev, Kathe B. Johansen, Katrine Mandrup Tang, Line Brøgger Kjærgaard (under punkt 3), Karen Knudsen (under punkt 9) og Mette Søndergaard Pedersen (referent).</w:t>
      </w:r>
    </w:p>
    <w:p w14:paraId="1EE8C257" w14:textId="77777777" w:rsidR="009C544B" w:rsidRDefault="009C544B" w:rsidP="009C544B">
      <w:pPr>
        <w:rPr>
          <w:rFonts w:asciiTheme="minorHAnsi" w:hAnsiTheme="minorHAnsi" w:cstheme="minorHAnsi"/>
        </w:rPr>
      </w:pPr>
    </w:p>
    <w:p w14:paraId="21CD9725" w14:textId="377EE765" w:rsidR="009C544B" w:rsidRDefault="009C544B" w:rsidP="009C544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Afbud: Thorkild Olesen. </w:t>
      </w:r>
    </w:p>
    <w:p w14:paraId="672C2A66" w14:textId="77777777" w:rsidR="009C544B" w:rsidRDefault="009C544B" w:rsidP="009C544B">
      <w:pPr>
        <w:pStyle w:val="Overskrift3"/>
        <w:rPr>
          <w:rFonts w:ascii="Open Sans Light" w:hAnsi="Open Sans Light"/>
        </w:rPr>
      </w:pPr>
      <w:r>
        <w:t>1. Godkendelse af dagsorden</w:t>
      </w:r>
    </w:p>
    <w:p w14:paraId="186F6556" w14:textId="69BA8EFF" w:rsidR="009C544B" w:rsidRDefault="009C544B" w:rsidP="009C544B">
      <w:pPr>
        <w:rPr>
          <w:rFonts w:cs="Open Sans Light"/>
        </w:rPr>
      </w:pPr>
      <w:r>
        <w:rPr>
          <w:rFonts w:cs="Open Sans Light"/>
        </w:rPr>
        <w:t>Dagsordenen blev godkendt.</w:t>
      </w:r>
    </w:p>
    <w:p w14:paraId="048F41CD" w14:textId="77777777" w:rsidR="009C544B" w:rsidRDefault="009C544B" w:rsidP="009C544B">
      <w:pPr>
        <w:pStyle w:val="Overskrift3"/>
      </w:pPr>
      <w:r>
        <w:t>2. Opfølgning på FU-møde den 7. juni 2022</w:t>
      </w:r>
    </w:p>
    <w:p w14:paraId="44D406FB" w14:textId="75CD0B73" w:rsidR="009C544B" w:rsidRDefault="009C544B" w:rsidP="009C544B">
      <w:pPr>
        <w:rPr>
          <w:rFonts w:cs="Open Sans Light"/>
        </w:rPr>
      </w:pPr>
      <w:r>
        <w:rPr>
          <w:rFonts w:cs="Open Sans Light"/>
        </w:rPr>
        <w:t>Ingen bemærkninger.</w:t>
      </w:r>
    </w:p>
    <w:p w14:paraId="151CA22E" w14:textId="77777777" w:rsidR="009C544B" w:rsidRDefault="009C544B" w:rsidP="009C544B">
      <w:pPr>
        <w:pStyle w:val="Overskrift3"/>
      </w:pPr>
      <w:r>
        <w:rPr>
          <w:rFonts w:cs="Open Sans Light"/>
        </w:rPr>
        <w:t xml:space="preserve">3. </w:t>
      </w:r>
      <w:r>
        <w:t>DH’s Partnerskaber med paraplyorganisationer i Syd</w:t>
      </w:r>
    </w:p>
    <w:p w14:paraId="06866DC5" w14:textId="77777777" w:rsidR="009C544B" w:rsidRDefault="009C544B" w:rsidP="009C544B">
      <w:r>
        <w:t>På det internationale område har DH gennem en årrække indgået partnerskaber med nationale handicapparaplyorganisationer i Ghana, Rwanda og Nepal, og partnerskaberne har alle bidraget til en række vigtige resultater, der giver positive forandringer i levevilkår for mennesker med handicap.</w:t>
      </w:r>
    </w:p>
    <w:p w14:paraId="6E2DD4BD" w14:textId="77777777" w:rsidR="009C544B" w:rsidRDefault="009C544B" w:rsidP="009C544B"/>
    <w:p w14:paraId="6F473D02" w14:textId="0DC8B32A" w:rsidR="009C544B" w:rsidRDefault="009C544B" w:rsidP="009C544B">
      <w:r>
        <w:t xml:space="preserve">DH vil igangsætte en proces i samarbejde med medlemsorganisationerne med henblik på at identificere nye partnere, som på sigt kan erstatte de igangværende partnerskaber. Rammen for udvælgelse af DH’s fremtidige partnerskaber vil tage udgangspunkt i de principper, som er ridset op i den </w:t>
      </w:r>
      <w:r w:rsidR="006639FF">
        <w:t>p</w:t>
      </w:r>
      <w:r>
        <w:t>artnerskabspolitik, som blev godkendt af</w:t>
      </w:r>
      <w:r w:rsidR="006639FF">
        <w:t xml:space="preserve"> forretningsudvalget </w:t>
      </w:r>
      <w:r>
        <w:t xml:space="preserve">den 4. november 2020. </w:t>
      </w:r>
    </w:p>
    <w:p w14:paraId="1AFC7ABA" w14:textId="77777777" w:rsidR="009C544B" w:rsidRDefault="009C544B" w:rsidP="009C544B">
      <w:pPr>
        <w:rPr>
          <w:rFonts w:asciiTheme="minorHAnsi" w:hAnsiTheme="minorHAnsi" w:cstheme="minorHAnsi"/>
        </w:rPr>
      </w:pPr>
    </w:p>
    <w:p w14:paraId="19CA4F7A" w14:textId="010775B2" w:rsidR="007F477E" w:rsidRPr="009C544B" w:rsidRDefault="009C544B" w:rsidP="009C544B">
      <w:r>
        <w:t xml:space="preserve">Forretningsudvalget tog orienteringen til efterretning og godkendte </w:t>
      </w:r>
      <w:r w:rsidR="007F477E" w:rsidRPr="009024E5">
        <w:t>procesplan for identifikation af nye partnerskaber med paraplyorganisationer i Syd</w:t>
      </w:r>
      <w:r w:rsidR="007F477E">
        <w:t xml:space="preserve"> og sondering af evt. nye samarbejdsmodaliteter.</w:t>
      </w:r>
    </w:p>
    <w:p w14:paraId="35C1F01E" w14:textId="77777777" w:rsidR="009C544B" w:rsidRDefault="009C544B" w:rsidP="009C544B">
      <w:pPr>
        <w:pStyle w:val="Overskrift3"/>
        <w:rPr>
          <w:rFonts w:ascii="Open Sans Light" w:hAnsi="Open Sans Light"/>
        </w:rPr>
      </w:pPr>
      <w:r>
        <w:t>4. DH’s sundhedspolitik</w:t>
      </w:r>
    </w:p>
    <w:p w14:paraId="75A57BB8" w14:textId="655F8F62" w:rsidR="009C544B" w:rsidRPr="009C544B" w:rsidRDefault="009C544B" w:rsidP="009C544B">
      <w:r>
        <w:t>Sammen med DH’s medlemsorganisationer arbejder DH på at udvikle en samlet sundhedspolitik, der forventes klar primo 2023. Der er i første omgang udvalgt to forslag om hhv. loft over brugerbetaling og oprettelse af hjælpemiddelcentre. Forretningsudvalget godkendte de to forslag, som DH kan spille ind på sundhedsområdet i en forventet valgkamp i efteråret.</w:t>
      </w:r>
    </w:p>
    <w:p w14:paraId="6888395A" w14:textId="77777777" w:rsidR="009C544B" w:rsidRDefault="009C544B" w:rsidP="009C544B">
      <w:pPr>
        <w:pStyle w:val="Overskrift3"/>
      </w:pPr>
      <w:r>
        <w:t>5. Revision af udpegningskompetence til råd, nævn og udvalg</w:t>
      </w:r>
    </w:p>
    <w:p w14:paraId="4D0D271C" w14:textId="2A8E9F41" w:rsidR="009C544B" w:rsidRDefault="009C544B" w:rsidP="009C544B">
      <w:pPr>
        <w:rPr>
          <w:rFonts w:cs="Open Sans Light"/>
        </w:rPr>
      </w:pPr>
      <w:r>
        <w:rPr>
          <w:rFonts w:cs="Open Sans Light"/>
        </w:rPr>
        <w:t>DH udpeger repræsentant</w:t>
      </w:r>
      <w:r w:rsidR="006639FF">
        <w:rPr>
          <w:rFonts w:cs="Open Sans Light"/>
        </w:rPr>
        <w:t>er til en lang række råd,</w:t>
      </w:r>
      <w:r>
        <w:rPr>
          <w:rFonts w:cs="Open Sans Light"/>
        </w:rPr>
        <w:t xml:space="preserve"> nævn</w:t>
      </w:r>
      <w:r w:rsidR="006639FF">
        <w:rPr>
          <w:rFonts w:cs="Open Sans Light"/>
        </w:rPr>
        <w:t xml:space="preserve"> og udvalg</w:t>
      </w:r>
      <w:r>
        <w:rPr>
          <w:rFonts w:cs="Open Sans Light"/>
        </w:rPr>
        <w:t>, og efter seneste kommunalvalg er arbejdsprocesse</w:t>
      </w:r>
      <w:r w:rsidR="006639FF">
        <w:rPr>
          <w:rFonts w:cs="Open Sans Light"/>
        </w:rPr>
        <w:t>n for udpegninger blevet gennemg</w:t>
      </w:r>
      <w:r>
        <w:rPr>
          <w:rFonts w:cs="Open Sans Light"/>
        </w:rPr>
        <w:t>ået med henblik på behov for justeringer. Dette sker som led i strategi- og handlingsplanens pejlemærke om</w:t>
      </w:r>
      <w:r w:rsidR="00345796">
        <w:rPr>
          <w:rFonts w:cs="Open Sans Light"/>
        </w:rPr>
        <w:t>,</w:t>
      </w:r>
      <w:r w:rsidR="006639FF">
        <w:rPr>
          <w:rFonts w:cs="Open Sans Light"/>
        </w:rPr>
        <w:t xml:space="preserve"> at DH’s repræsentanter i råd, nævn og udvalg skal kobles </w:t>
      </w:r>
      <w:r>
        <w:rPr>
          <w:rFonts w:cs="Open Sans Light"/>
        </w:rPr>
        <w:t>t</w:t>
      </w:r>
      <w:r w:rsidR="006639FF">
        <w:rPr>
          <w:rFonts w:cs="Open Sans Light"/>
        </w:rPr>
        <w:t xml:space="preserve">ættere </w:t>
      </w:r>
      <w:r>
        <w:rPr>
          <w:rFonts w:cs="Open Sans Light"/>
        </w:rPr>
        <w:t xml:space="preserve">til sekretariat og bagland for at sikre vidensdeling. Forretningsudvalget godkendte den foreslåede plan for justering. </w:t>
      </w:r>
    </w:p>
    <w:p w14:paraId="0CA228DA" w14:textId="77777777" w:rsidR="009C544B" w:rsidRDefault="009C544B" w:rsidP="009C544B">
      <w:pPr>
        <w:rPr>
          <w:rFonts w:cs="Open Sans Light"/>
        </w:rPr>
      </w:pPr>
    </w:p>
    <w:p w14:paraId="4405F834" w14:textId="725EAB10" w:rsidR="009C544B" w:rsidRDefault="009C544B" w:rsidP="009C544B">
      <w:pPr>
        <w:rPr>
          <w:rFonts w:cs="Open Sans Light"/>
        </w:rPr>
      </w:pPr>
      <w:r w:rsidRPr="009C544B">
        <w:rPr>
          <w:rStyle w:val="Overskrift3Tegn"/>
        </w:rPr>
        <w:t>6. Udpegning til Patientinddragelsesudvalget i Region Hovedstaden</w:t>
      </w:r>
    </w:p>
    <w:p w14:paraId="5C747056" w14:textId="745F4344" w:rsidR="009C544B" w:rsidRPr="009C544B" w:rsidRDefault="009C544B" w:rsidP="009C544B">
      <w:r>
        <w:rPr>
          <w:rFonts w:cs="Open Sans Light"/>
        </w:rPr>
        <w:t xml:space="preserve">Efter indstilling fra DH’s medlemsorganisationer udpegede forretningsudvalget </w:t>
      </w:r>
      <w:r>
        <w:t xml:space="preserve">Inge Mynster-Nielsen (Diabetesforeningen) som fast medlem i </w:t>
      </w:r>
      <w:r>
        <w:rPr>
          <w:rFonts w:cs="Open Sans Light"/>
        </w:rPr>
        <w:t xml:space="preserve">Patientinddragelsesudvalget i Region Hovedstaden, og som suppleanter blev udpeget </w:t>
      </w:r>
      <w:r>
        <w:t>Elin Johansson (Nyreforeningen), Arnfinn Thorsteinsson (SIND) og Marianne Frølich (ADHD-foreningen).</w:t>
      </w:r>
    </w:p>
    <w:p w14:paraId="7A066C67" w14:textId="77777777" w:rsidR="009C544B" w:rsidRDefault="009C544B" w:rsidP="009C544B">
      <w:pPr>
        <w:pStyle w:val="Overskrift3"/>
      </w:pPr>
      <w:r>
        <w:lastRenderedPageBreak/>
        <w:t>7. Udpegning til tre interne poster</w:t>
      </w:r>
    </w:p>
    <w:p w14:paraId="4E99FA6C" w14:textId="3E3851D7" w:rsidR="009C544B" w:rsidRPr="006639FF" w:rsidRDefault="009C544B" w:rsidP="009C544B">
      <w:r>
        <w:rPr>
          <w:rFonts w:cs="Open Sans Light"/>
        </w:rPr>
        <w:t xml:space="preserve">Jan Jakobsen har meddelt, at han pga. helbred udtræder af DH’s forretningsudvalg. Der skal derfor ske udpegning af FU-medlemmer til tre interne poster. Forretningsudvalget besluttede, at </w:t>
      </w:r>
      <w:r>
        <w:t xml:space="preserve">Sif Holst indtræder i Arbejdsgruppen med DH-afdelinger, Anni Sørensen indtræder i Udvalg om vedtægtsændringer og Lars Ahlburg indtræder i Bevillingsgruppen for Lokalpuljen. </w:t>
      </w:r>
    </w:p>
    <w:p w14:paraId="0428D30F" w14:textId="77777777" w:rsidR="009C544B" w:rsidRDefault="009C544B" w:rsidP="009C544B">
      <w:pPr>
        <w:pStyle w:val="Overskrift3"/>
      </w:pPr>
      <w:r>
        <w:t>8. Mødeplan for FU 2023</w:t>
      </w:r>
      <w:r>
        <w:rPr>
          <w:highlight w:val="yellow"/>
        </w:rPr>
        <w:t xml:space="preserve"> </w:t>
      </w:r>
    </w:p>
    <w:p w14:paraId="7E64537D" w14:textId="2C1552A8" w:rsidR="009C544B" w:rsidRDefault="009C544B" w:rsidP="009C544B">
      <w:pPr>
        <w:rPr>
          <w:rFonts w:cs="Open Sans Light"/>
        </w:rPr>
      </w:pPr>
      <w:r>
        <w:rPr>
          <w:rFonts w:cs="Open Sans Light"/>
        </w:rPr>
        <w:t>Forretningsudvalget godkend</w:t>
      </w:r>
      <w:r w:rsidR="00153C18">
        <w:rPr>
          <w:rFonts w:cs="Open Sans Light"/>
        </w:rPr>
        <w:t>t</w:t>
      </w:r>
      <w:r>
        <w:rPr>
          <w:rFonts w:cs="Open Sans Light"/>
        </w:rPr>
        <w:t xml:space="preserve">e mødeplan for 2023.  </w:t>
      </w:r>
    </w:p>
    <w:p w14:paraId="69E3D546" w14:textId="77777777" w:rsidR="009C544B" w:rsidRDefault="009C544B" w:rsidP="009C544B">
      <w:pPr>
        <w:pStyle w:val="Overskrift3"/>
      </w:pPr>
      <w:r>
        <w:t>9. Temadrøftelse: Unge med handicap uden uddannelse og job</w:t>
      </w:r>
    </w:p>
    <w:p w14:paraId="6479C9CD" w14:textId="77777777" w:rsidR="009C544B" w:rsidRDefault="009C544B" w:rsidP="009C544B">
      <w:pPr>
        <w:rPr>
          <w:rFonts w:asciiTheme="minorHAnsi" w:hAnsiTheme="minorHAnsi" w:cstheme="minorHAnsi"/>
        </w:rPr>
      </w:pPr>
      <w:r>
        <w:t xml:space="preserve">DH’s nye analyse af de mere end 46.000 unge 15-24-årige uden uddannelse og job viser, at 40 % af de unge har et handicap svarende til 18.800 unge. </w:t>
      </w:r>
      <w:r>
        <w:rPr>
          <w:rFonts w:asciiTheme="minorHAnsi" w:hAnsiTheme="minorHAnsi" w:cstheme="minorHAnsi"/>
        </w:rPr>
        <w:t xml:space="preserve">Forretningsudvalget tog en indledende drøftelse af udfordringer og forslag til løsninger på denne problematik. </w:t>
      </w:r>
    </w:p>
    <w:p w14:paraId="2F3FA27A" w14:textId="77777777" w:rsidR="009C544B" w:rsidRDefault="009C544B" w:rsidP="009C544B">
      <w:pPr>
        <w:rPr>
          <w:rFonts w:asciiTheme="minorHAnsi" w:hAnsiTheme="minorHAnsi" w:cstheme="minorHAnsi"/>
        </w:rPr>
      </w:pPr>
    </w:p>
    <w:p w14:paraId="05240C66" w14:textId="0A449571" w:rsidR="009C544B" w:rsidRPr="009C544B" w:rsidRDefault="009C544B" w:rsidP="009C544B">
      <w:r>
        <w:t>DH har indsamlet viden fra DH’s medlemsorganisationer</w:t>
      </w:r>
      <w:r w:rsidR="00B66324">
        <w:t>,</w:t>
      </w:r>
      <w:r>
        <w:t xml:space="preserve"> og blandt unge med handicap</w:t>
      </w:r>
      <w:r w:rsidR="00B66324">
        <w:t>,</w:t>
      </w:r>
      <w:r>
        <w:t xml:space="preserve"> med henblik på at identificere barriererne for unge med handicap, der er uden uddannelse og job. Undersøgelsens resultater vil blive formidlet i en rapport, som danne</w:t>
      </w:r>
      <w:r w:rsidR="006639FF">
        <w:t>r</w:t>
      </w:r>
      <w:r>
        <w:t xml:space="preserve"> udgangspunkt for den videre dialog med medlemsorganisationerne i forbindelse med udvikling af løsningsforslag, hvor også eksterne aktører bliver inddraget. </w:t>
      </w:r>
    </w:p>
    <w:p w14:paraId="52FC5E60" w14:textId="77777777" w:rsidR="009C544B" w:rsidRDefault="009C544B" w:rsidP="009C544B">
      <w:pPr>
        <w:pStyle w:val="Overskrift3"/>
        <w:rPr>
          <w:rFonts w:ascii="Open Sans Light" w:hAnsi="Open Sans Light"/>
        </w:rPr>
      </w:pPr>
      <w:r>
        <w:t>10. Ændring af DH’s vedtægter</w:t>
      </w:r>
    </w:p>
    <w:p w14:paraId="1A3EBB21" w14:textId="0DD1F4F9" w:rsidR="009C544B" w:rsidRDefault="009C544B" w:rsidP="009C544B">
      <w:pPr>
        <w:rPr>
          <w:rFonts w:cs="Open Sans Light"/>
        </w:rPr>
      </w:pPr>
      <w:r>
        <w:rPr>
          <w:rFonts w:cs="Open Sans Light"/>
        </w:rPr>
        <w:t xml:space="preserve">Punktet blev udskudt til forretningsudvalget næste møde den 12. oktober 2022. </w:t>
      </w:r>
    </w:p>
    <w:p w14:paraId="739DA612" w14:textId="77777777" w:rsidR="009C544B" w:rsidRDefault="009C544B" w:rsidP="009C544B">
      <w:pPr>
        <w:pStyle w:val="Overskrift3"/>
      </w:pPr>
      <w:r>
        <w:t>11. Evaluering af Folkemøde 2022</w:t>
      </w:r>
    </w:p>
    <w:p w14:paraId="2016729B" w14:textId="5C5CCD27" w:rsidR="007F477E" w:rsidRDefault="009C544B" w:rsidP="009C544B">
      <w:r>
        <w:rPr>
          <w:rFonts w:cs="Open Sans Light"/>
        </w:rPr>
        <w:t xml:space="preserve">Forretningsudvalget evaluerede årets Folkemøde på Bornholm med henblik på optimering af DH’s deltagelse i Folkemøde 2023. </w:t>
      </w:r>
      <w:r>
        <w:t>Planlægningen af DH’s deltagelse i Folkemøde 2023 vil bygge videre på de gode erfaringer fra Folkemødet 2022, og forretningsudvalget gav udtryk for ønsket om</w:t>
      </w:r>
      <w:r w:rsidR="007F477E">
        <w:t>,</w:t>
      </w:r>
      <w:r>
        <w:t xml:space="preserve"> at </w:t>
      </w:r>
      <w:r w:rsidR="007F477E">
        <w:t xml:space="preserve">der bliver </w:t>
      </w:r>
      <w:r w:rsidR="007F477E">
        <w:rPr>
          <w:rFonts w:eastAsia="Times New Roman"/>
        </w:rPr>
        <w:t>skruet op for ambitionsniveauet</w:t>
      </w:r>
      <w:r w:rsidR="00B66324">
        <w:rPr>
          <w:rFonts w:eastAsia="Times New Roman"/>
        </w:rPr>
        <w:t>,</w:t>
      </w:r>
      <w:r w:rsidR="007F477E">
        <w:rPr>
          <w:rFonts w:eastAsia="Times New Roman"/>
        </w:rPr>
        <w:t xml:space="preserve"> både i forhold til synlighed og politiske debatter. </w:t>
      </w:r>
    </w:p>
    <w:p w14:paraId="2D639973" w14:textId="77777777" w:rsidR="009C544B" w:rsidRDefault="009C544B" w:rsidP="009C544B">
      <w:pPr>
        <w:pStyle w:val="Overskrift3"/>
      </w:pPr>
      <w:r>
        <w:t xml:space="preserve">12. Aktuel politisk drøftelse </w:t>
      </w:r>
      <w:r w:rsidRPr="009C544B">
        <w:t>(fast punkt uden sagsfremstilling)</w:t>
      </w:r>
    </w:p>
    <w:p w14:paraId="3BC5FEB0" w14:textId="0C401F7D" w:rsidR="009C544B" w:rsidRDefault="009C544B" w:rsidP="009C544B">
      <w:pPr>
        <w:rPr>
          <w:rFonts w:cs="Open Sans Light"/>
        </w:rPr>
      </w:pPr>
      <w:r>
        <w:rPr>
          <w:rFonts w:cs="Open Sans Light"/>
        </w:rPr>
        <w:t xml:space="preserve">Forretningsudvalget drøftede den aktuelle politiske situation, hvor især regeringens fremlæggelse af forslag til finanslov blev debatteret. </w:t>
      </w:r>
    </w:p>
    <w:p w14:paraId="35C86FF8" w14:textId="77777777" w:rsidR="009C544B" w:rsidRDefault="009C544B" w:rsidP="009C544B">
      <w:pPr>
        <w:pStyle w:val="Overskrift3"/>
      </w:pPr>
      <w:r>
        <w:t>13. Budgetopfølgning 2. kvartal 2022</w:t>
      </w:r>
    </w:p>
    <w:p w14:paraId="6B068430" w14:textId="383AC509" w:rsidR="009C544B" w:rsidRDefault="009C544B" w:rsidP="009C544B">
      <w:pPr>
        <w:rPr>
          <w:rFonts w:cs="Open Sans Light"/>
        </w:rPr>
      </w:pPr>
      <w:r>
        <w:t>Budgetopfølgning for DH pr. 30. juni 2022 viser</w:t>
      </w:r>
      <w:r w:rsidR="006639FF">
        <w:t>, at det forventede underskud for</w:t>
      </w:r>
      <w:r>
        <w:t xml:space="preserve"> året på kr. 1.074.000 er reduceret til et forventet underskud på kr. 489.000. </w:t>
      </w:r>
      <w:r>
        <w:rPr>
          <w:rFonts w:cs="Open Sans Light"/>
        </w:rPr>
        <w:t xml:space="preserve">Forretningsudvalget tog orienteringen til efterretning. </w:t>
      </w:r>
    </w:p>
    <w:p w14:paraId="740A17B3" w14:textId="77777777" w:rsidR="009C544B" w:rsidRDefault="009C544B" w:rsidP="009C544B">
      <w:pPr>
        <w:pStyle w:val="Overskrift3"/>
      </w:pPr>
      <w:r>
        <w:t>14. Status på Brugerservice</w:t>
      </w:r>
    </w:p>
    <w:p w14:paraId="19CC1EED" w14:textId="1D9A13BA" w:rsidR="009C544B" w:rsidRPr="00153C18" w:rsidRDefault="009C544B" w:rsidP="009C544B">
      <w:r>
        <w:t xml:space="preserve">Brugerservice sagsbehandler ansøgningerne fra borgerne om parkeringskort, ledsagekort og brobizz-aftaler, og der har i 1. halvår 2022 været en markant vækst i antallet af ansøgninger og fornyelser. Dette skyldes bl.a. et efterslæb pga. Covid-perioden, men også en generel stigning i antallet af ansøgninger, hvilket må tilskrives demografi og øget fokus på mulighed for at søge parkerings- og ledsagekort. </w:t>
      </w:r>
      <w:r>
        <w:rPr>
          <w:rFonts w:cs="Open Sans Light"/>
        </w:rPr>
        <w:t xml:space="preserve">Forretningsudvalget tog orienteringen til </w:t>
      </w:r>
      <w:r w:rsidRPr="00153C18">
        <w:rPr>
          <w:rFonts w:cs="Open Sans Light"/>
        </w:rPr>
        <w:t>efterretning</w:t>
      </w:r>
      <w:r w:rsidR="00153C18" w:rsidRPr="00153C18">
        <w:rPr>
          <w:rFonts w:cs="Open Sans Light"/>
        </w:rPr>
        <w:t xml:space="preserve"> </w:t>
      </w:r>
      <w:r w:rsidR="00153C18" w:rsidRPr="00153C18">
        <w:t xml:space="preserve">med et ønske om </w:t>
      </w:r>
      <w:r w:rsidR="00B66324">
        <w:t xml:space="preserve">at </w:t>
      </w:r>
      <w:r w:rsidR="00153C18" w:rsidRPr="00153C18">
        <w:t>følge udviklingen</w:t>
      </w:r>
      <w:r w:rsidRPr="00153C18">
        <w:rPr>
          <w:rFonts w:cs="Open Sans Light"/>
        </w:rPr>
        <w:t xml:space="preserve">. </w:t>
      </w:r>
    </w:p>
    <w:p w14:paraId="46CB1BDA" w14:textId="77777777" w:rsidR="009C544B" w:rsidRDefault="009C544B" w:rsidP="009C544B">
      <w:pPr>
        <w:pStyle w:val="Overskrift3"/>
      </w:pPr>
      <w:r>
        <w:t xml:space="preserve">15. Folketingsvalg </w:t>
      </w:r>
    </w:p>
    <w:p w14:paraId="677DC8CE" w14:textId="43C7FF35" w:rsidR="009C544B" w:rsidRPr="009C544B" w:rsidRDefault="009C544B" w:rsidP="009C544B">
      <w:r>
        <w:rPr>
          <w:rFonts w:asciiTheme="minorHAnsi" w:hAnsiTheme="minorHAnsi" w:cstheme="minorHAnsi"/>
        </w:rPr>
        <w:t xml:space="preserve">Folketingsvalget skal afholdes senest den 4. juni 2023, men meget tyder på, at det bliver allerede i indeværende år. DH har derfor planlagt en </w:t>
      </w:r>
      <w:r w:rsidR="00CD21BF">
        <w:rPr>
          <w:rFonts w:asciiTheme="minorHAnsi" w:hAnsiTheme="minorHAnsi" w:cstheme="minorHAnsi"/>
        </w:rPr>
        <w:t>valgkamps</w:t>
      </w:r>
      <w:r>
        <w:rPr>
          <w:rFonts w:asciiTheme="minorHAnsi" w:hAnsiTheme="minorHAnsi" w:cstheme="minorHAnsi"/>
        </w:rPr>
        <w:t xml:space="preserve">indsats bestående af politiske temaer og aktiviteter for at synliggøre handicapområdet politisk overfor kommende beslutningstagere. </w:t>
      </w:r>
      <w:r>
        <w:rPr>
          <w:rFonts w:cs="Open Sans Light"/>
        </w:rPr>
        <w:t xml:space="preserve">Forretningsudvalget tog orienteringen til efterretning. </w:t>
      </w:r>
    </w:p>
    <w:p w14:paraId="5F8D72F5" w14:textId="31720F2C" w:rsidR="009C544B" w:rsidRDefault="009C544B" w:rsidP="009C544B">
      <w:pPr>
        <w:pStyle w:val="Overskrift3"/>
      </w:pPr>
      <w:r>
        <w:lastRenderedPageBreak/>
        <w:t xml:space="preserve">16. Status på DH’s kommunikationsstrategi </w:t>
      </w:r>
    </w:p>
    <w:p w14:paraId="59651B07" w14:textId="39B5D243" w:rsidR="009C544B" w:rsidRDefault="009C544B" w:rsidP="009C544B">
      <w:pPr>
        <w:rPr>
          <w:rFonts w:cs="Open Sans Light"/>
        </w:rPr>
      </w:pPr>
      <w:r>
        <w:rPr>
          <w:rFonts w:cs="Open Sans Light"/>
        </w:rPr>
        <w:t>Som opfølgning på FU-seminaret den 29. marts 2022 og DH’s strategi- og handlingsplan blev der givet en kort status på DH’s kommunikationsindsats i 1. halvår 2022. Forretningsudvalget tog orienteringen til efterretning.</w:t>
      </w:r>
    </w:p>
    <w:p w14:paraId="16CAB875" w14:textId="77777777" w:rsidR="009C544B" w:rsidRDefault="009C544B" w:rsidP="009C544B">
      <w:pPr>
        <w:pStyle w:val="Overskrift3"/>
      </w:pPr>
      <w:r>
        <w:t>17. Status på undersøgelse om deltagelse i det lokale DH-arbejde</w:t>
      </w:r>
    </w:p>
    <w:p w14:paraId="4A4B4656" w14:textId="402D72FA" w:rsidR="009C544B" w:rsidRDefault="009C544B" w:rsidP="009C544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er gennem de seneste år gennemført en række initiativer for at styrke DH-afdelingernes rekruttering af nye aktive medlemmer. For at kvalificere det videre arbejde er der udarbejdet en undersøgelse af barrierer for deltagelse i DH-afdelingens arbejde. Der blev givet en midtvejsstatus på undersøgelsen, der peger på </w:t>
      </w:r>
      <w:r>
        <w:rPr>
          <w:rFonts w:asciiTheme="majorHAnsi" w:hAnsiTheme="majorHAnsi" w:cstheme="majorHAnsi"/>
        </w:rPr>
        <w:t xml:space="preserve">kerneudfordringer og muligheder i rekrutteringen til DH-afdelingen. </w:t>
      </w:r>
      <w:r>
        <w:rPr>
          <w:rFonts w:cs="Open Sans Light"/>
        </w:rPr>
        <w:t>Forretningsudvalget tog orienteringen til efterretning.</w:t>
      </w:r>
    </w:p>
    <w:p w14:paraId="44D62EFA" w14:textId="77777777" w:rsidR="009C544B" w:rsidRDefault="009C544B" w:rsidP="009C544B">
      <w:pPr>
        <w:pStyle w:val="Overskrift3"/>
        <w:rPr>
          <w:rFonts w:ascii="Open Sans Light" w:hAnsi="Open Sans Light"/>
        </w:rPr>
      </w:pPr>
      <w:r>
        <w:t>18. Korte orienteringer fra DH’s sekretariat</w:t>
      </w:r>
    </w:p>
    <w:p w14:paraId="73C363AC" w14:textId="7E056CC4" w:rsidR="009C544B" w:rsidRDefault="009C544B" w:rsidP="009C544B">
      <w:pPr>
        <w:rPr>
          <w:rFonts w:cs="Open Sans Light"/>
        </w:rPr>
      </w:pPr>
      <w:r>
        <w:rPr>
          <w:rFonts w:cs="Open Sans Light"/>
        </w:rPr>
        <w:t>Der blev givet korte orienteringer om aktuelle sager i DH’s sekretariat; herunder de kommende møder i udviklingsnetværket og Handicappolitisk Råd. Forretningsudvalget tog orienteringen til efterretning.</w:t>
      </w:r>
    </w:p>
    <w:p w14:paraId="29D3C58E" w14:textId="77777777" w:rsidR="009C544B" w:rsidRDefault="009C544B" w:rsidP="009C544B">
      <w:pPr>
        <w:pStyle w:val="Overskrift3"/>
      </w:pPr>
      <w:r>
        <w:t xml:space="preserve">19. Siden sidst fra DH’s formand og næstformand </w:t>
      </w:r>
    </w:p>
    <w:p w14:paraId="3150DA95" w14:textId="3B313FC3" w:rsidR="009C544B" w:rsidRDefault="009C544B" w:rsidP="009C544B">
      <w:pPr>
        <w:rPr>
          <w:rFonts w:cs="Open Sans Light"/>
        </w:rPr>
      </w:pPr>
      <w:r>
        <w:rPr>
          <w:rFonts w:cs="Open Sans Light"/>
        </w:rPr>
        <w:t>Der blev givet en kort orientering om hhv. formandens og næstformandens deltagelse i forskellige møder og arrangementer m.m. siden sidste FU-møde. Forretningsudvalget tog orienteringen til efterretning.</w:t>
      </w:r>
    </w:p>
    <w:p w14:paraId="05DE5555" w14:textId="77777777" w:rsidR="009C544B" w:rsidRDefault="009C544B" w:rsidP="009C544B">
      <w:pPr>
        <w:pStyle w:val="Overskrift3"/>
      </w:pPr>
      <w:r>
        <w:t xml:space="preserve">20. Næste møde </w:t>
      </w:r>
    </w:p>
    <w:p w14:paraId="6541421E" w14:textId="5973D5B4" w:rsidR="009C544B" w:rsidRDefault="009C544B" w:rsidP="009C544B">
      <w:pPr>
        <w:rPr>
          <w:rFonts w:cs="Open Sans Light"/>
        </w:rPr>
      </w:pPr>
      <w:r>
        <w:rPr>
          <w:rFonts w:cs="Open Sans Light"/>
        </w:rPr>
        <w:t>Næste møde i forretningsudvalget er onsdag den 12. oktober 2022</w:t>
      </w:r>
      <w:r w:rsidR="00A14215">
        <w:rPr>
          <w:rFonts w:cs="Open Sans Light"/>
        </w:rPr>
        <w:t>, kl. 12.30-</w:t>
      </w:r>
      <w:r>
        <w:rPr>
          <w:rFonts w:cs="Open Sans Light"/>
        </w:rPr>
        <w:t xml:space="preserve">16.00. </w:t>
      </w:r>
    </w:p>
    <w:p w14:paraId="13925EA7" w14:textId="77777777" w:rsidR="009C544B" w:rsidRDefault="009C544B" w:rsidP="009C544B">
      <w:pPr>
        <w:pStyle w:val="Overskrift3"/>
      </w:pPr>
      <w:r>
        <w:t xml:space="preserve">21. Evt.    </w:t>
      </w:r>
    </w:p>
    <w:p w14:paraId="7145F9C4" w14:textId="6F4794B8" w:rsidR="009C544B" w:rsidRDefault="009C544B" w:rsidP="009C544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Ingen bemærkninger.  </w:t>
      </w:r>
    </w:p>
    <w:p w14:paraId="21D8251D" w14:textId="19C2BE5B" w:rsidR="00940804" w:rsidRDefault="00940804" w:rsidP="009C544B"/>
    <w:sectPr w:rsidR="00940804" w:rsidSect="00DB33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8252C" w14:textId="77777777" w:rsidR="000B041F" w:rsidRDefault="00126BCB">
      <w:pPr>
        <w:spacing w:line="240" w:lineRule="auto"/>
      </w:pPr>
      <w:r>
        <w:separator/>
      </w:r>
    </w:p>
  </w:endnote>
  <w:endnote w:type="continuationSeparator" w:id="0">
    <w:p w14:paraId="21D8252E" w14:textId="77777777" w:rsidR="000B041F" w:rsidRDefault="00126B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3CC19391-2571-47C5-AD0C-49CE750C7A7E}"/>
    <w:embedBold r:id="rId2" w:fontKey="{5A5C4D27-EF15-4F93-9FD2-21183B5F48D4}"/>
    <w:embedItalic r:id="rId3" w:fontKey="{33972378-9009-466B-899B-1C768E944DC8}"/>
    <w:embedBoldItalic r:id="rId4" w:fontKey="{258798C7-F9BA-497D-91CA-83AD49299DD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BE9A300-EBD7-4546-8FF2-FCC736F1A38B}"/>
    <w:embedBold r:id="rId6" w:fontKey="{398CD049-F159-4BE5-AF08-2CA8E5FBD5E7}"/>
    <w:embedItalic r:id="rId7" w:fontKey="{4D1EC77A-849E-41EC-9EBA-54BBA55C4B9A}"/>
    <w:embedBoldItalic r:id="rId8" w:fontKey="{7FF5A8AD-8556-4E56-A410-030E3D94A757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86F157F-C2C3-46A2-8B42-1D3647BAC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82521" w14:textId="77777777" w:rsidR="005C29DF" w:rsidRDefault="005C29D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82522" w14:textId="77777777" w:rsidR="00100249" w:rsidRDefault="00126BCB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D82528" wp14:editId="21D82529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D8252E" w14:textId="38FDD2B9" w:rsidR="00100249" w:rsidRDefault="00126BCB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4064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40644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825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21D8252E" w14:textId="38FDD2B9" w:rsidR="00100249" w:rsidRDefault="00126BCB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40644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40644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D02D89" w14:paraId="21D82526" w14:textId="77777777" w:rsidTr="00A97F6A">
      <w:tc>
        <w:tcPr>
          <w:tcW w:w="10915" w:type="dxa"/>
          <w:hideMark/>
        </w:tcPr>
        <w:p w14:paraId="21D82525" w14:textId="77777777" w:rsidR="00A97F6A" w:rsidRDefault="00126BCB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21D82527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82528" w14:textId="77777777" w:rsidR="000B041F" w:rsidRDefault="00126BCB">
      <w:pPr>
        <w:spacing w:line="240" w:lineRule="auto"/>
      </w:pPr>
      <w:r>
        <w:separator/>
      </w:r>
    </w:p>
  </w:footnote>
  <w:footnote w:type="continuationSeparator" w:id="0">
    <w:p w14:paraId="21D8252A" w14:textId="77777777" w:rsidR="000B041F" w:rsidRDefault="00126B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8251E" w14:textId="77777777" w:rsidR="005C29DF" w:rsidRDefault="005C29D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8251F" w14:textId="77777777" w:rsidR="00022BE5" w:rsidRDefault="00022BE5" w:rsidP="00022BE5">
    <w:pPr>
      <w:pStyle w:val="Sidehoved"/>
    </w:pPr>
  </w:p>
  <w:p w14:paraId="21D82520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82523" w14:textId="77777777" w:rsidR="002762D8" w:rsidRDefault="00126BCB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21D8252A" wp14:editId="21D8252B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21D8252C" wp14:editId="21D8252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82524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D321897"/>
    <w:multiLevelType w:val="hybridMultilevel"/>
    <w:tmpl w:val="180859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1"/>
  </w:num>
  <w:num w:numId="14">
    <w:abstractNumId w:val="1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B041F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26BCB"/>
    <w:rsid w:val="0013244F"/>
    <w:rsid w:val="001473EB"/>
    <w:rsid w:val="00153C18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45796"/>
    <w:rsid w:val="003502D1"/>
    <w:rsid w:val="00361BC1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9FF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7F477E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C544B"/>
    <w:rsid w:val="009D1E80"/>
    <w:rsid w:val="009E4B94"/>
    <w:rsid w:val="009E6AD9"/>
    <w:rsid w:val="00A14215"/>
    <w:rsid w:val="00A40644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66324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D21BF"/>
    <w:rsid w:val="00CE5168"/>
    <w:rsid w:val="00CE57E0"/>
    <w:rsid w:val="00D02D89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2518"/>
  <w15:docId w15:val="{D88699D0-DFB9-443A-AB6D-6EB47C8A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Listeafsnit">
    <w:name w:val="List Paragraph"/>
    <w:basedOn w:val="Normal"/>
    <w:uiPriority w:val="99"/>
    <w:qFormat/>
    <w:rsid w:val="00126BCB"/>
    <w:pPr>
      <w:spacing w:line="240" w:lineRule="auto"/>
      <w:ind w:left="720"/>
    </w:pPr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A4BCEF6B45B348B50633B85D9CB75D" ma:contentTypeVersion="0" ma:contentTypeDescription="Create a new document." ma:contentTypeScope="" ma:versionID="1ebe53e3b90bdc59e8ac05550f5ea2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D3C7E3-EEAD-4B35-AB10-82C7525282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28B8E6-EA51-48D6-81CC-81EF993304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682ACB-85C0-4006-A231-E020D5D778CD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3</Pages>
  <Words>1007</Words>
  <Characters>6149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2022-10-04T07:44:00Z</dcterms:created>
  <dcterms:modified xsi:type="dcterms:W3CDTF">2022-10-04T07:44:00Z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0x010100C2A4BCEF6B45B348B50633B85D9CB75D</vt:lpwstr>
  </property>
  <property fmtid="{D5CDD505-2E9C-101B-9397-08002B2CF9AE}" pid="3" name="TeamShareLastOpen">
    <vt:lpwstr>04-10-2022 09:41:52</vt:lpwstr>
  </property>
</Properties>
</file>