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702E91" w14:paraId="4F80167D" w14:textId="77777777" w:rsidTr="00AA0D2C">
        <w:trPr>
          <w:trHeight w:hRule="exact" w:val="737"/>
        </w:trPr>
        <w:tc>
          <w:tcPr>
            <w:tcW w:w="7230" w:type="dxa"/>
          </w:tcPr>
          <w:p w14:paraId="4F80167B" w14:textId="38932087" w:rsidR="00206780" w:rsidRDefault="0031538B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 w:rsidR="00414034">
              <w:t>4</w:t>
            </w:r>
            <w:r>
              <w:t xml:space="preserve">. </w:t>
            </w:r>
            <w:r w:rsidR="00414034">
              <w:t>januar</w:t>
            </w:r>
            <w:r>
              <w:t xml:space="preserve"> 202</w:t>
            </w:r>
            <w:bookmarkEnd w:id="0"/>
            <w:r w:rsidR="00414034">
              <w:t>4</w:t>
            </w:r>
            <w:r w:rsidR="004C6440">
              <w:t xml:space="preserve"> / </w:t>
            </w:r>
            <w:bookmarkStart w:id="1" w:name="Init"/>
            <w:r w:rsidR="004C6440">
              <w:t>msp_dh</w:t>
            </w:r>
            <w:bookmarkEnd w:id="1"/>
          </w:p>
          <w:p w14:paraId="4F80167C" w14:textId="77777777" w:rsidR="00333E52" w:rsidRPr="00244D70" w:rsidRDefault="0031538B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10-2023-00525</w:t>
            </w:r>
            <w:bookmarkEnd w:id="2"/>
            <w:r>
              <w:t xml:space="preserve"> – Dok. </w:t>
            </w:r>
            <w:bookmarkStart w:id="3" w:name="DokID"/>
            <w:r>
              <w:t>632965</w:t>
            </w:r>
            <w:bookmarkEnd w:id="3"/>
          </w:p>
        </w:tc>
      </w:tr>
    </w:tbl>
    <w:p w14:paraId="19C60CA6" w14:textId="49964DE3" w:rsidR="00D10D86" w:rsidRDefault="0031538B" w:rsidP="00D10D86">
      <w:pPr>
        <w:pStyle w:val="Overskrift1"/>
        <w:pBdr>
          <w:bottom w:val="single" w:sz="4" w:space="1" w:color="auto"/>
        </w:pBdr>
      </w:pPr>
      <w:bookmarkStart w:id="4" w:name="Overskrift"/>
      <w:r>
        <w:t>Ansøgningsskema til driftspuljen 2024</w:t>
      </w:r>
      <w:bookmarkEnd w:id="4"/>
    </w:p>
    <w:p w14:paraId="1675D51B" w14:textId="731F5BF8" w:rsidR="00D10D86" w:rsidRDefault="00D10D86" w:rsidP="00D10D86">
      <w:pPr>
        <w:pStyle w:val="Listeafsnit"/>
        <w:numPr>
          <w:ilvl w:val="0"/>
          <w:numId w:val="15"/>
        </w:numPr>
        <w:rPr>
          <w:rFonts w:asciiTheme="minorHAnsi" w:eastAsiaTheme="majorEastAsia" w:hAnsiTheme="minorHAnsi" w:cstheme="minorHAnsi"/>
          <w:sz w:val="24"/>
          <w:szCs w:val="24"/>
        </w:rPr>
      </w:pPr>
      <w:r>
        <w:rPr>
          <w:rFonts w:asciiTheme="minorHAnsi" w:eastAsiaTheme="majorEastAsia" w:hAnsiTheme="minorHAnsi" w:cstheme="minorHAnsi"/>
          <w:sz w:val="24"/>
          <w:szCs w:val="24"/>
        </w:rPr>
        <w:t>Husk at gennemlæse retningslinjer for DH’s driftspulje 2024 inden ansøgning.</w:t>
      </w:r>
    </w:p>
    <w:p w14:paraId="417D1FFC" w14:textId="3F4341D5" w:rsidR="00D10D86" w:rsidRDefault="00D10D86" w:rsidP="00D10D86">
      <w:pPr>
        <w:pStyle w:val="Listeafsnit"/>
        <w:numPr>
          <w:ilvl w:val="0"/>
          <w:numId w:val="15"/>
        </w:numPr>
        <w:rPr>
          <w:rFonts w:asciiTheme="minorHAnsi" w:eastAsiaTheme="majorEastAsia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Ansøgningsfristen er den </w:t>
      </w:r>
      <w:r>
        <w:rPr>
          <w:rFonts w:asciiTheme="minorHAnsi" w:hAnsiTheme="minorHAnsi" w:cstheme="minorHAnsi"/>
          <w:b/>
          <w:sz w:val="24"/>
          <w:szCs w:val="24"/>
        </w:rPr>
        <w:t>29. februar 2024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840E2B5" w14:textId="598C761F" w:rsidR="00D10D86" w:rsidRDefault="00D10D86" w:rsidP="00D10D86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Ansøgningsskema sendes sammen med årsregnskab for 2023 til </w:t>
      </w:r>
      <w:hyperlink r:id="rId10" w:history="1">
        <w:r>
          <w:rPr>
            <w:rStyle w:val="Hyperlink"/>
            <w:rFonts w:asciiTheme="minorHAnsi" w:eastAsiaTheme="majorEastAsia" w:hAnsiTheme="minorHAnsi" w:cstheme="minorHAnsi"/>
            <w:sz w:val="24"/>
            <w:szCs w:val="24"/>
          </w:rPr>
          <w:t>sb@handicap.dk</w:t>
        </w:r>
      </w:hyperlink>
      <w:r>
        <w:rPr>
          <w:rFonts w:asciiTheme="minorHAnsi" w:eastAsiaTheme="majorEastAsia" w:hAnsiTheme="minorHAnsi" w:cstheme="minorHAnsi"/>
          <w:sz w:val="24"/>
          <w:szCs w:val="24"/>
        </w:rPr>
        <w:t xml:space="preserve"> </w:t>
      </w:r>
    </w:p>
    <w:p w14:paraId="6C4623A0" w14:textId="77777777" w:rsidR="00D10D86" w:rsidRDefault="00D10D86" w:rsidP="00D10D86">
      <w:pPr>
        <w:pStyle w:val="Listeafsnit"/>
        <w:numPr>
          <w:ilvl w:val="0"/>
          <w:numId w:val="15"/>
        </w:numPr>
      </w:pPr>
      <w:r>
        <w:rPr>
          <w:rFonts w:asciiTheme="minorHAnsi" w:hAnsiTheme="minorHAnsi" w:cstheme="minorHAnsi"/>
          <w:sz w:val="24"/>
          <w:szCs w:val="24"/>
        </w:rPr>
        <w:t>Svar på ansøgning og udbetaling af midler vil ske medio april.</w:t>
      </w:r>
    </w:p>
    <w:p w14:paraId="59D1A44A" w14:textId="77777777" w:rsidR="00D10D86" w:rsidRDefault="00D10D86" w:rsidP="00D10D8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4217"/>
      </w:tblGrid>
      <w:tr w:rsidR="00D10D86" w14:paraId="327338DA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88BC4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DH-afdeling: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B2B9" w14:textId="49D88540" w:rsidR="00D10D86" w:rsidRDefault="00C6618F">
            <w:pPr>
              <w:tabs>
                <w:tab w:val="left" w:pos="2715"/>
              </w:tabs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Vesthimmerland</w:t>
            </w:r>
          </w:p>
        </w:tc>
      </w:tr>
      <w:tr w:rsidR="00D10D86" w14:paraId="0251417C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CE47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Ansøger om tilskud på kr.: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2D6C" w14:textId="2BF76DB7" w:rsidR="00D10D86" w:rsidRDefault="00C6618F" w:rsidP="00C6618F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23.000</w:t>
            </w:r>
          </w:p>
        </w:tc>
      </w:tr>
      <w:tr w:rsidR="00D10D86" w14:paraId="155FCCC5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DCD6" w14:textId="17FF8559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Afdelingens egenkapital pr. 31.12.2023 i kr.: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A65B" w14:textId="6AEBB840" w:rsidR="00D10D86" w:rsidRDefault="004174D8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21.035,26</w:t>
            </w:r>
          </w:p>
        </w:tc>
      </w:tr>
      <w:tr w:rsidR="00D10D86" w14:paraId="70B3BE4B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F59FD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Har eller forventer afdelingen at modtage andre indtægter end tilskuddet fra DH (f.eks. § 18-midler)? Hvis ja, hvor meget, hvornår og hvorfra?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1021" w14:textId="2427F68D" w:rsidR="00C6618F" w:rsidRDefault="00C6618F" w:rsidP="00916001">
            <w:pPr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Ja, kr. 5.000,</w:t>
            </w:r>
            <w:r w:rsidR="00EF6D02">
              <w:rPr>
                <w:rFonts w:asciiTheme="minorHAnsi" w:hAnsiTheme="minorHAnsi" w:cstheme="minorHAnsi"/>
                <w:sz w:val="24"/>
                <w:szCs w:val="24"/>
              </w:rPr>
              <w:t xml:space="preserve"> § 18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midler fra Vesthimmerlands Kommune</w:t>
            </w:r>
          </w:p>
        </w:tc>
      </w:tr>
      <w:tr w:rsidR="00D10D86" w14:paraId="05BE8AC3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82A46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Er dele af afdelingens egenkapital øremærket til særlige aktiviteter – og kan derfor ikke bruges til drift?</w:t>
            </w:r>
          </w:p>
          <w:p w14:paraId="7A9A8FF9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Hvis ja, hvor stort et beløb og til hvilke aktiviteter?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4DC7" w14:textId="78FC050F" w:rsidR="00D10D86" w:rsidRPr="00916001" w:rsidRDefault="00C6618F" w:rsidP="004174D8">
            <w:pPr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1600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Ja, kr. </w:t>
            </w:r>
            <w:r w:rsidR="004174D8" w:rsidRPr="00916001">
              <w:rPr>
                <w:rFonts w:asciiTheme="minorHAnsi" w:hAnsiTheme="minorHAnsi" w:cstheme="minorHAnsi"/>
                <w:b/>
                <w:sz w:val="24"/>
                <w:szCs w:val="24"/>
              </w:rPr>
              <w:t>21.000,00</w:t>
            </w:r>
            <w:r w:rsidRPr="0091600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til studietur til </w:t>
            </w:r>
            <w:proofErr w:type="spellStart"/>
            <w:r w:rsidRPr="00916001">
              <w:rPr>
                <w:rFonts w:asciiTheme="minorHAnsi" w:hAnsiTheme="minorHAnsi" w:cstheme="minorHAnsi"/>
                <w:b/>
                <w:sz w:val="24"/>
                <w:szCs w:val="24"/>
              </w:rPr>
              <w:t>ReHab</w:t>
            </w:r>
            <w:proofErr w:type="spellEnd"/>
            <w:r w:rsidRPr="0091600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messen i </w:t>
            </w:r>
            <w:r w:rsidR="004174D8" w:rsidRPr="00916001">
              <w:rPr>
                <w:rFonts w:asciiTheme="minorHAnsi" w:hAnsiTheme="minorHAnsi" w:cstheme="minorHAnsi"/>
                <w:b/>
                <w:color w:val="4D5156"/>
                <w:sz w:val="24"/>
                <w:szCs w:val="24"/>
                <w:shd w:val="clear" w:color="auto" w:fill="FFFFFF"/>
              </w:rPr>
              <w:t>Bella Center Copenhagen 4.-6. marts 2025</w:t>
            </w:r>
          </w:p>
        </w:tc>
      </w:tr>
      <w:tr w:rsidR="00D10D86" w14:paraId="0E00BDF8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088B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Afdelingens bankoplysninger: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B50E" w14:textId="77777777" w:rsidR="00D10D86" w:rsidRDefault="00D10D86">
            <w:pPr>
              <w:tabs>
                <w:tab w:val="num" w:pos="180"/>
              </w:tabs>
              <w:spacing w:before="100" w:after="100" w:line="276" w:lineRule="auto"/>
              <w:ind w:left="180" w:hanging="18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10D86" w14:paraId="4B0AE266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48B70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Navn, tlf. nr. og e-mail på afdelingens økonomiansvarlige: </w:t>
            </w:r>
            <w:r>
              <w:rPr>
                <w:rFonts w:asciiTheme="minorHAnsi" w:hAnsiTheme="minorHAnsi" w:cstheme="minorHAnsi"/>
                <w:sz w:val="24"/>
              </w:rPr>
              <w:br/>
              <w:t>(svar på ansøgningen sendes til denne e-mail)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A2A2" w14:textId="62B081E0" w:rsidR="00D10D86" w:rsidRDefault="00916001">
            <w:pPr>
              <w:tabs>
                <w:tab w:val="num" w:pos="180"/>
              </w:tabs>
              <w:spacing w:before="100" w:after="100" w:line="276" w:lineRule="auto"/>
              <w:ind w:left="180" w:hanging="18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Jytte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Jensen  </w:t>
            </w:r>
            <w:r w:rsidRPr="00916001">
              <w:rPr>
                <w:rFonts w:asciiTheme="minorHAnsi" w:hAnsiTheme="minorHAnsi" w:cstheme="minorHAnsi"/>
                <w:sz w:val="24"/>
                <w:szCs w:val="24"/>
              </w:rPr>
              <w:t>23718872</w:t>
            </w:r>
            <w:proofErr w:type="gramEnd"/>
          </w:p>
          <w:p w14:paraId="70E6384D" w14:textId="62925DDE" w:rsidR="00916001" w:rsidRDefault="00B6258C">
            <w:pPr>
              <w:tabs>
                <w:tab w:val="num" w:pos="180"/>
              </w:tabs>
              <w:spacing w:before="100" w:after="100" w:line="276" w:lineRule="auto"/>
              <w:ind w:left="180" w:hanging="180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1" w:history="1">
              <w:r w:rsidR="00916001" w:rsidRPr="005B40B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Jytte.jensen@os.dk</w:t>
              </w:r>
            </w:hyperlink>
            <w:r w:rsidR="0091600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14:paraId="7B9C49C7" w14:textId="77777777" w:rsidR="00D10D86" w:rsidRDefault="00D10D86" w:rsidP="00D10D86">
      <w:pPr>
        <w:rPr>
          <w:rFonts w:asciiTheme="minorHAnsi" w:hAnsiTheme="minorHAnsi" w:cstheme="minorHAnsi"/>
        </w:rPr>
      </w:pPr>
    </w:p>
    <w:p w14:paraId="6E3D01ED" w14:textId="77777777" w:rsidR="00C6618F" w:rsidRDefault="00D10D86" w:rsidP="00D10D86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Budget 2024 - Udgifter: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t>Kontorhold</w:t>
      </w:r>
      <w:r w:rsidR="00C6618F">
        <w:rPr>
          <w:rFonts w:asciiTheme="minorHAnsi" w:hAnsiTheme="minorHAnsi" w:cstheme="minorHAnsi"/>
          <w:sz w:val="24"/>
          <w:szCs w:val="24"/>
        </w:rPr>
        <w:t xml:space="preserve"> kr. 500,00</w:t>
      </w:r>
      <w:r>
        <w:rPr>
          <w:rFonts w:asciiTheme="minorHAnsi" w:hAnsiTheme="minorHAnsi" w:cstheme="minorHAnsi"/>
          <w:sz w:val="24"/>
          <w:szCs w:val="24"/>
        </w:rPr>
        <w:br/>
        <w:t>IT (telefon og internet)</w:t>
      </w:r>
      <w:r w:rsidR="00C6618F">
        <w:rPr>
          <w:rFonts w:asciiTheme="minorHAnsi" w:hAnsiTheme="minorHAnsi" w:cstheme="minorHAnsi"/>
          <w:sz w:val="24"/>
          <w:szCs w:val="24"/>
        </w:rPr>
        <w:t xml:space="preserve"> kr. 0,00</w:t>
      </w:r>
      <w:r>
        <w:rPr>
          <w:rFonts w:asciiTheme="minorHAnsi" w:hAnsiTheme="minorHAnsi" w:cstheme="minorHAnsi"/>
          <w:sz w:val="24"/>
          <w:szCs w:val="24"/>
        </w:rPr>
        <w:br/>
        <w:t>Årsmøde (møde- og rejseudgifter)</w:t>
      </w:r>
      <w:r w:rsidR="00C6618F">
        <w:rPr>
          <w:rFonts w:asciiTheme="minorHAnsi" w:hAnsiTheme="minorHAnsi" w:cstheme="minorHAnsi"/>
          <w:sz w:val="24"/>
          <w:szCs w:val="24"/>
        </w:rPr>
        <w:t xml:space="preserve"> kr. 2.500,00</w:t>
      </w:r>
      <w:r>
        <w:rPr>
          <w:rFonts w:asciiTheme="minorHAnsi" w:hAnsiTheme="minorHAnsi" w:cstheme="minorHAnsi"/>
          <w:sz w:val="24"/>
          <w:szCs w:val="24"/>
        </w:rPr>
        <w:br/>
        <w:t>Møde- og rejseudgifter (FU og bestyrelse)</w:t>
      </w:r>
      <w:r w:rsidR="00C6618F">
        <w:rPr>
          <w:rFonts w:asciiTheme="minorHAnsi" w:hAnsiTheme="minorHAnsi" w:cstheme="minorHAnsi"/>
          <w:sz w:val="24"/>
          <w:szCs w:val="24"/>
        </w:rPr>
        <w:t xml:space="preserve"> kr. 16.000,00</w:t>
      </w:r>
      <w:r>
        <w:rPr>
          <w:rFonts w:asciiTheme="minorHAnsi" w:hAnsiTheme="minorHAnsi" w:cstheme="minorHAnsi"/>
          <w:sz w:val="24"/>
          <w:szCs w:val="24"/>
        </w:rPr>
        <w:br/>
        <w:t xml:space="preserve">Kursus- og </w:t>
      </w:r>
      <w:proofErr w:type="gramStart"/>
      <w:r>
        <w:rPr>
          <w:rFonts w:asciiTheme="minorHAnsi" w:hAnsiTheme="minorHAnsi" w:cstheme="minorHAnsi"/>
          <w:sz w:val="24"/>
          <w:szCs w:val="24"/>
        </w:rPr>
        <w:t>konferencedeltagelse</w:t>
      </w:r>
      <w:r w:rsidR="00C6618F">
        <w:rPr>
          <w:rFonts w:asciiTheme="minorHAnsi" w:hAnsiTheme="minorHAnsi" w:cstheme="minorHAnsi"/>
          <w:sz w:val="24"/>
          <w:szCs w:val="24"/>
        </w:rPr>
        <w:t xml:space="preserve">  kr.</w:t>
      </w:r>
      <w:proofErr w:type="gramEnd"/>
      <w:r w:rsidR="00C6618F">
        <w:rPr>
          <w:rFonts w:asciiTheme="minorHAnsi" w:hAnsiTheme="minorHAnsi" w:cstheme="minorHAnsi"/>
          <w:sz w:val="24"/>
          <w:szCs w:val="24"/>
        </w:rPr>
        <w:t xml:space="preserve"> 2.000,00</w:t>
      </w:r>
      <w:r>
        <w:rPr>
          <w:rFonts w:asciiTheme="minorHAnsi" w:hAnsiTheme="minorHAnsi" w:cstheme="minorHAnsi"/>
          <w:sz w:val="24"/>
          <w:szCs w:val="24"/>
        </w:rPr>
        <w:br/>
        <w:t>Lokaleomkostninger</w:t>
      </w:r>
      <w:r w:rsidR="00C6618F">
        <w:rPr>
          <w:rFonts w:asciiTheme="minorHAnsi" w:hAnsiTheme="minorHAnsi" w:cstheme="minorHAnsi"/>
          <w:sz w:val="24"/>
          <w:szCs w:val="24"/>
        </w:rPr>
        <w:t xml:space="preserve"> kr. 1.500,00</w:t>
      </w:r>
      <w:r>
        <w:rPr>
          <w:rFonts w:asciiTheme="minorHAnsi" w:hAnsiTheme="minorHAnsi" w:cstheme="minorHAnsi"/>
          <w:sz w:val="24"/>
          <w:szCs w:val="24"/>
        </w:rPr>
        <w:br/>
        <w:t>Øvrige udgifter</w:t>
      </w:r>
      <w:r w:rsidR="00C6618F">
        <w:rPr>
          <w:rFonts w:asciiTheme="minorHAnsi" w:hAnsiTheme="minorHAnsi" w:cstheme="minorHAnsi"/>
          <w:sz w:val="24"/>
          <w:szCs w:val="24"/>
        </w:rPr>
        <w:t xml:space="preserve"> kr. 500,00</w:t>
      </w:r>
    </w:p>
    <w:p w14:paraId="35C7589F" w14:textId="5774C6DB" w:rsidR="00D10D86" w:rsidRDefault="00C6618F" w:rsidP="00D10D86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Udgifter (messedeltagelse) dækket af §18 midler. Kr. 5.000,00</w:t>
      </w:r>
      <w:r w:rsidR="00D10D86">
        <w:rPr>
          <w:rFonts w:asciiTheme="minorHAnsi" w:hAnsiTheme="minorHAnsi" w:cstheme="minorHAnsi"/>
          <w:b/>
          <w:sz w:val="24"/>
          <w:szCs w:val="24"/>
        </w:rPr>
        <w:br/>
      </w:r>
      <w:r w:rsidR="00D10D86">
        <w:rPr>
          <w:rFonts w:asciiTheme="minorHAnsi" w:hAnsiTheme="minorHAnsi" w:cstheme="minorHAnsi"/>
          <w:b/>
          <w:sz w:val="24"/>
          <w:szCs w:val="24"/>
        </w:rPr>
        <w:br/>
        <w:t xml:space="preserve">Udgifter i </w:t>
      </w:r>
      <w:r>
        <w:rPr>
          <w:rFonts w:asciiTheme="minorHAnsi" w:hAnsiTheme="minorHAnsi" w:cstheme="minorHAnsi"/>
          <w:b/>
          <w:sz w:val="24"/>
          <w:szCs w:val="24"/>
        </w:rPr>
        <w:t>alt kr. 28.000,00</w:t>
      </w:r>
    </w:p>
    <w:p w14:paraId="2C2A3E17" w14:textId="77777777" w:rsidR="00916001" w:rsidRDefault="00916001" w:rsidP="00D10D86">
      <w:pPr>
        <w:rPr>
          <w:rFonts w:asciiTheme="minorHAnsi" w:hAnsiTheme="minorHAnsi" w:cstheme="minorHAnsi"/>
          <w:b/>
          <w:sz w:val="24"/>
          <w:szCs w:val="24"/>
        </w:rPr>
      </w:pPr>
    </w:p>
    <w:p w14:paraId="15CE4D66" w14:textId="4BE7B5EB" w:rsidR="0031538B" w:rsidRDefault="00D10D86" w:rsidP="00DF1EC4">
      <w:r>
        <w:t xml:space="preserve">Ved indsendelse accepterer du samtidig, at DH anvender dine personlige oplysninger i den videre sagsbehandling. </w:t>
      </w:r>
      <w:r>
        <w:br/>
        <w:t xml:space="preserve">Oplysningerne vil naturligvis blive slettet i henhold til gældende </w:t>
      </w:r>
      <w:proofErr w:type="spellStart"/>
      <w:proofErr w:type="gramStart"/>
      <w:r>
        <w:t>databeskyttelsespolitik.I</w:t>
      </w:r>
      <w:proofErr w:type="spellEnd"/>
      <w:proofErr w:type="gramEnd"/>
      <w:r>
        <w:t xml:space="preserve"> øvrigt henvises til DH’s privatlivs- og databeskyttelsespolitik på </w:t>
      </w:r>
      <w:hyperlink r:id="rId12" w:history="1">
        <w:r>
          <w:rPr>
            <w:rStyle w:val="Hyperlink"/>
          </w:rPr>
          <w:t>www.handicap.dk</w:t>
        </w:r>
      </w:hyperlink>
    </w:p>
    <w:sectPr w:rsidR="0031538B" w:rsidSect="004140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01" w:right="567" w:bottom="1701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81B6CF" w14:textId="77777777" w:rsidR="00475D24" w:rsidRDefault="00475D24">
      <w:pPr>
        <w:spacing w:line="240" w:lineRule="auto"/>
      </w:pPr>
      <w:r>
        <w:separator/>
      </w:r>
    </w:p>
  </w:endnote>
  <w:endnote w:type="continuationSeparator" w:id="0">
    <w:p w14:paraId="2E519CB5" w14:textId="77777777" w:rsidR="00475D24" w:rsidRDefault="00475D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Microsoft JhengHei Light"/>
    <w:charset w:val="00"/>
    <w:family w:val="swiss"/>
    <w:pitch w:val="variable"/>
    <w:sig w:usb0="E00002EF" w:usb1="4000205B" w:usb2="00000028" w:usb3="00000000" w:csb0="0000019F" w:csb1="00000000"/>
    <w:embedRegular r:id="rId1" w:fontKey="{DC2A9E1B-966F-4954-88FB-AFBDA50A1A2B}"/>
    <w:embedBold r:id="rId2" w:fontKey="{1124AB97-ABDA-480C-98E1-9431168D43D1}"/>
    <w:embedItalic r:id="rId3" w:fontKey="{A1925603-2D3E-4C89-86BB-0A0538ACD94F}"/>
    <w:embedBoldItalic r:id="rId4" w:fontKey="{0D2C1191-C424-48E3-87D4-E30D6C5927F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FE6F13E-EAA6-4306-BAD7-A7BF20528AE2}"/>
    <w:embedBold r:id="rId6" w:fontKey="{418430F9-71CD-430D-BD02-9C7460FDD4EB}"/>
    <w:embedItalic r:id="rId7" w:fontKey="{7BBC21B5-3ACD-4A06-8BFC-9EEE5A0E802F}"/>
    <w:embedBoldItalic r:id="rId8" w:fontKey="{A412DF50-1EA3-42B9-85D5-5302FAD4602E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9" w:fontKey="{4FAFFB85-FF3E-467B-8B40-066B3FC646A9}"/>
    <w:embedBold r:id="rId10" w:fontKey="{0F9759BD-B264-490A-AF95-514D72AC37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01684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01685" w14:textId="77777777" w:rsidR="00100249" w:rsidRDefault="0031538B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80168C" wp14:editId="4F80168D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801692" w14:textId="2D09E72F" w:rsidR="00100249" w:rsidRDefault="0031538B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1600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1600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8016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4F801692" w14:textId="2D09E72F" w:rsidR="00100249" w:rsidRDefault="0031538B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16001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16001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702E91" w14:paraId="4F80168A" w14:textId="77777777" w:rsidTr="00A97F6A">
      <w:tc>
        <w:tcPr>
          <w:tcW w:w="10915" w:type="dxa"/>
          <w:hideMark/>
        </w:tcPr>
        <w:p w14:paraId="4F801688" w14:textId="77777777" w:rsidR="00DB0DFF" w:rsidRDefault="0031538B" w:rsidP="00DB0DFF">
          <w:pPr>
            <w:pStyle w:val="Footer-info"/>
          </w:pPr>
          <w:r>
            <w:t>DH er fælles talerør for de danske handicaporganisationer.</w:t>
          </w:r>
        </w:p>
        <w:p w14:paraId="4F801689" w14:textId="77777777" w:rsidR="00A97F6A" w:rsidRDefault="0031538B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4F80168B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FF574E" w14:textId="77777777" w:rsidR="00475D24" w:rsidRDefault="00475D24">
      <w:pPr>
        <w:spacing w:line="240" w:lineRule="auto"/>
      </w:pPr>
      <w:r>
        <w:separator/>
      </w:r>
    </w:p>
  </w:footnote>
  <w:footnote w:type="continuationSeparator" w:id="0">
    <w:p w14:paraId="09DB7447" w14:textId="77777777" w:rsidR="00475D24" w:rsidRDefault="00475D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01681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01682" w14:textId="77777777" w:rsidR="00022BE5" w:rsidRDefault="00022BE5" w:rsidP="00022BE5">
    <w:pPr>
      <w:pStyle w:val="Sidehoved"/>
    </w:pPr>
  </w:p>
  <w:p w14:paraId="4F801683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01686" w14:textId="77777777" w:rsidR="002762D8" w:rsidRDefault="0031538B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4F80168E" wp14:editId="4F80168F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4F801690" wp14:editId="4F80169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801687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3C43332"/>
    <w:multiLevelType w:val="hybridMultilevel"/>
    <w:tmpl w:val="A342B0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625697938">
    <w:abstractNumId w:val="11"/>
  </w:num>
  <w:num w:numId="2" w16cid:durableId="1234394941">
    <w:abstractNumId w:val="7"/>
  </w:num>
  <w:num w:numId="3" w16cid:durableId="1995328296">
    <w:abstractNumId w:val="6"/>
  </w:num>
  <w:num w:numId="4" w16cid:durableId="1574122948">
    <w:abstractNumId w:val="5"/>
  </w:num>
  <w:num w:numId="5" w16cid:durableId="1203640570">
    <w:abstractNumId w:val="4"/>
  </w:num>
  <w:num w:numId="6" w16cid:durableId="1783575306">
    <w:abstractNumId w:val="10"/>
  </w:num>
  <w:num w:numId="7" w16cid:durableId="2144469628">
    <w:abstractNumId w:val="3"/>
  </w:num>
  <w:num w:numId="8" w16cid:durableId="353386516">
    <w:abstractNumId w:val="2"/>
  </w:num>
  <w:num w:numId="9" w16cid:durableId="1543713040">
    <w:abstractNumId w:val="1"/>
  </w:num>
  <w:num w:numId="10" w16cid:durableId="2123379574">
    <w:abstractNumId w:val="0"/>
  </w:num>
  <w:num w:numId="11" w16cid:durableId="1487286164">
    <w:abstractNumId w:val="8"/>
  </w:num>
  <w:num w:numId="12" w16cid:durableId="1323967275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307441455">
    <w:abstractNumId w:val="11"/>
  </w:num>
  <w:num w:numId="14" w16cid:durableId="117572024">
    <w:abstractNumId w:val="10"/>
  </w:num>
  <w:num w:numId="15" w16cid:durableId="16645087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38B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414034"/>
    <w:rsid w:val="004166DD"/>
    <w:rsid w:val="004174D8"/>
    <w:rsid w:val="00421009"/>
    <w:rsid w:val="00424709"/>
    <w:rsid w:val="00424AD9"/>
    <w:rsid w:val="00436CBB"/>
    <w:rsid w:val="00444132"/>
    <w:rsid w:val="004632F9"/>
    <w:rsid w:val="00475D24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2E91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16001"/>
    <w:rsid w:val="00940804"/>
    <w:rsid w:val="0094757D"/>
    <w:rsid w:val="00951615"/>
    <w:rsid w:val="00951B25"/>
    <w:rsid w:val="009643E0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6258C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6618F"/>
    <w:rsid w:val="00CA0183"/>
    <w:rsid w:val="00CA0A7D"/>
    <w:rsid w:val="00CA4E77"/>
    <w:rsid w:val="00CB3EFE"/>
    <w:rsid w:val="00CC209F"/>
    <w:rsid w:val="00CC6322"/>
    <w:rsid w:val="00CE5168"/>
    <w:rsid w:val="00CE57E0"/>
    <w:rsid w:val="00D10D86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EF6D02"/>
    <w:rsid w:val="00F0152B"/>
    <w:rsid w:val="00F04788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0167B"/>
  <w15:docId w15:val="{32121A6F-4DA0-4039-A7CF-9A0038E77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99"/>
    <w:unhideWhenUsed/>
    <w:rsid w:val="00D10D86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D10D86"/>
    <w:pPr>
      <w:overflowPunct w:val="0"/>
      <w:autoSpaceDE w:val="0"/>
      <w:autoSpaceDN w:val="0"/>
      <w:adjustRightInd w:val="0"/>
      <w:spacing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0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andicap.d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ytte.jensen@os.dk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sb@handicap.d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158E72556E14C9DECD1FDDFBB35DF" ma:contentTypeVersion="0" ma:contentTypeDescription="Create a new document." ma:contentTypeScope="" ma:versionID="48862caf420f09dc3f168ff4a7b1d31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CAC94D-A2F2-454B-8984-1025C1F9D8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C16D76-5206-43A0-9060-15C508B87C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B89681-9C0C-4C9E-8A44-81AFD2DE6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ny.dotx</Template>
  <TotalTime>0</TotalTime>
  <Pages>1</Pages>
  <Words>270</Words>
  <Characters>1649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Jens Martin Hansen</cp:lastModifiedBy>
  <cp:revision>2</cp:revision>
  <dcterms:created xsi:type="dcterms:W3CDTF">2024-02-25T12:03:00Z</dcterms:created>
  <dcterms:modified xsi:type="dcterms:W3CDTF">2024-02-25T12:03:00Z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0x010100AC5158E72556E14C9DECD1FDDFBB35DF</vt:lpwstr>
  </property>
  <property fmtid="{D5CDD505-2E9C-101B-9397-08002B2CF9AE}" pid="3" name="TeamShareLastOpen">
    <vt:lpwstr>04-01-2024 14:17:23</vt:lpwstr>
  </property>
</Properties>
</file>