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6CEC5" w14:textId="77777777" w:rsidR="00BB7F5C" w:rsidRDefault="00BB7F5C" w:rsidP="000F41CD">
      <w:pPr>
        <w:pStyle w:val="Titel"/>
        <w:spacing w:line="360" w:lineRule="auto"/>
        <w:jc w:val="center"/>
        <w:rPr>
          <w:sz w:val="24"/>
          <w:szCs w:val="24"/>
        </w:rPr>
      </w:pPr>
      <w:r w:rsidRPr="00BB7F5C">
        <w:rPr>
          <w:sz w:val="24"/>
          <w:szCs w:val="24"/>
        </w:rPr>
        <w:t>DAGSORDE</w:t>
      </w:r>
      <w:r>
        <w:rPr>
          <w:sz w:val="24"/>
          <w:szCs w:val="24"/>
        </w:rPr>
        <w:t>N</w:t>
      </w:r>
    </w:p>
    <w:p w14:paraId="7B3F9849" w14:textId="76AE359C" w:rsidR="00CA7A7B" w:rsidRDefault="00BB7F5C" w:rsidP="000F41CD">
      <w:pPr>
        <w:pStyle w:val="Titel"/>
        <w:spacing w:line="360" w:lineRule="auto"/>
        <w:jc w:val="center"/>
        <w:rPr>
          <w:bCs/>
          <w:sz w:val="20"/>
          <w:szCs w:val="20"/>
        </w:rPr>
      </w:pPr>
      <w:r>
        <w:rPr>
          <w:sz w:val="24"/>
          <w:szCs w:val="24"/>
        </w:rPr>
        <w:t>FU møde,</w:t>
      </w:r>
      <w:r w:rsidRPr="00BB7F5C">
        <w:rPr>
          <w:sz w:val="24"/>
          <w:szCs w:val="24"/>
        </w:rPr>
        <w:t xml:space="preserve"> DH-Svendborg</w:t>
      </w:r>
      <w:r>
        <w:rPr>
          <w:sz w:val="24"/>
          <w:szCs w:val="24"/>
        </w:rPr>
        <w:br/>
      </w:r>
      <w:r w:rsidR="00255B16">
        <w:rPr>
          <w:bCs/>
          <w:sz w:val="20"/>
          <w:szCs w:val="20"/>
        </w:rPr>
        <w:t>dato:</w:t>
      </w:r>
      <w:r w:rsidR="00CA7A7B">
        <w:rPr>
          <w:bCs/>
          <w:sz w:val="20"/>
          <w:szCs w:val="20"/>
        </w:rPr>
        <w:t xml:space="preserve"> 28. september 2021 kl 17.00-19.00</w:t>
      </w:r>
      <w:r w:rsidR="00CA7A7B">
        <w:rPr>
          <w:bCs/>
          <w:sz w:val="20"/>
          <w:szCs w:val="20"/>
        </w:rPr>
        <w:br/>
        <w:t>sted: Frivillighuset, køkkenet.</w:t>
      </w:r>
    </w:p>
    <w:p w14:paraId="144B98D0" w14:textId="77777777" w:rsidR="00975D67" w:rsidRPr="00975D67" w:rsidRDefault="00975D67" w:rsidP="00975D67"/>
    <w:p w14:paraId="299F6548" w14:textId="77777777" w:rsidR="00BB7F5C" w:rsidRPr="00280736" w:rsidRDefault="00BB7F5C" w:rsidP="00827492">
      <w:pPr>
        <w:spacing w:line="240" w:lineRule="auto"/>
        <w:rPr>
          <w:sz w:val="11"/>
          <w:szCs w:val="11"/>
        </w:rPr>
      </w:pPr>
    </w:p>
    <w:tbl>
      <w:tblPr>
        <w:tblStyle w:val="Tabel-Gitter"/>
        <w:tblW w:w="9639" w:type="dxa"/>
        <w:tblInd w:w="108" w:type="dxa"/>
        <w:tblLook w:val="04A0" w:firstRow="1" w:lastRow="0" w:firstColumn="1" w:lastColumn="0" w:noHBand="0" w:noVBand="1"/>
      </w:tblPr>
      <w:tblGrid>
        <w:gridCol w:w="1418"/>
        <w:gridCol w:w="8221"/>
      </w:tblGrid>
      <w:tr w:rsidR="00BB7F5C" w:rsidRPr="00DD437A" w14:paraId="25798502" w14:textId="77777777" w:rsidTr="005D1671">
        <w:tc>
          <w:tcPr>
            <w:tcW w:w="1418" w:type="dxa"/>
          </w:tcPr>
          <w:p w14:paraId="62FD3A8B" w14:textId="77777777" w:rsidR="00BB7F5C" w:rsidRPr="005D214F" w:rsidRDefault="00BB7F5C" w:rsidP="00ED5506">
            <w:pPr>
              <w:pStyle w:val="Punkt"/>
            </w:pPr>
          </w:p>
        </w:tc>
        <w:tc>
          <w:tcPr>
            <w:tcW w:w="8221" w:type="dxa"/>
          </w:tcPr>
          <w:p w14:paraId="27BBD9F6" w14:textId="76D32A01" w:rsidR="00BB7F5C" w:rsidRDefault="00BB7F5C" w:rsidP="005D214F">
            <w:pPr>
              <w:pStyle w:val="Tabeloverskrift"/>
              <w:rPr>
                <w:b w:val="0"/>
                <w:bCs/>
              </w:rPr>
            </w:pPr>
            <w:r w:rsidRPr="00020948">
              <w:t>Fraværende</w:t>
            </w:r>
            <w:r w:rsidR="0075259B">
              <w:t xml:space="preserve"> uden afbud: </w:t>
            </w:r>
            <w:r w:rsidR="0075259B" w:rsidRPr="0075259B">
              <w:rPr>
                <w:b w:val="0"/>
                <w:bCs/>
              </w:rPr>
              <w:t>Inge Ahl</w:t>
            </w:r>
          </w:p>
          <w:p w14:paraId="1DFF5802" w14:textId="77777777" w:rsidR="005538A9" w:rsidRPr="00020948" w:rsidRDefault="005538A9" w:rsidP="005D214F">
            <w:pPr>
              <w:pStyle w:val="Tabeloverskrift"/>
            </w:pPr>
          </w:p>
          <w:p w14:paraId="6CA588AF" w14:textId="519C756E" w:rsidR="0075259B" w:rsidRPr="00020948" w:rsidRDefault="0075259B" w:rsidP="00ED5506">
            <w:pPr>
              <w:pStyle w:val="Brdtekst"/>
            </w:pPr>
            <w:r>
              <w:t>Birgit Jensen deltog via Zoom.</w:t>
            </w:r>
            <w:r>
              <w:br/>
            </w:r>
          </w:p>
        </w:tc>
      </w:tr>
      <w:tr w:rsidR="00BB7F5C" w:rsidRPr="00DD437A" w14:paraId="7F21B5AB" w14:textId="77777777" w:rsidTr="005D1671">
        <w:tc>
          <w:tcPr>
            <w:tcW w:w="1418" w:type="dxa"/>
          </w:tcPr>
          <w:p w14:paraId="41F052B3" w14:textId="77777777" w:rsidR="00BB7F5C" w:rsidRPr="00DD437A" w:rsidRDefault="00BB7F5C" w:rsidP="00ED5506">
            <w:pPr>
              <w:pStyle w:val="Punkt"/>
            </w:pPr>
          </w:p>
        </w:tc>
        <w:tc>
          <w:tcPr>
            <w:tcW w:w="8221" w:type="dxa"/>
          </w:tcPr>
          <w:p w14:paraId="3BA186FA" w14:textId="77777777" w:rsidR="00BB7F5C" w:rsidRPr="00BB7F5C" w:rsidRDefault="00BB7F5C" w:rsidP="005D214F">
            <w:pPr>
              <w:pStyle w:val="Tabeloverskrift"/>
            </w:pPr>
            <w:r w:rsidRPr="00BB7F5C">
              <w:t>Referent</w:t>
            </w:r>
          </w:p>
          <w:p w14:paraId="3EC3F884" w14:textId="688953A2" w:rsidR="0075259B" w:rsidRPr="005D214F" w:rsidRDefault="0075259B" w:rsidP="005D214F">
            <w:pPr>
              <w:pStyle w:val="Brdtekst"/>
            </w:pPr>
            <w:r>
              <w:t>Chr. Reventlow</w:t>
            </w:r>
            <w:r>
              <w:br/>
            </w:r>
          </w:p>
        </w:tc>
      </w:tr>
      <w:tr w:rsidR="00BB7F5C" w:rsidRPr="00DD437A" w14:paraId="1C59BA08" w14:textId="77777777" w:rsidTr="005D1671">
        <w:tc>
          <w:tcPr>
            <w:tcW w:w="1418" w:type="dxa"/>
          </w:tcPr>
          <w:p w14:paraId="4B435988" w14:textId="77777777" w:rsidR="00BB7F5C" w:rsidRPr="00DD437A" w:rsidRDefault="00BB7F5C" w:rsidP="00ED5506">
            <w:pPr>
              <w:pStyle w:val="Punkt"/>
            </w:pPr>
          </w:p>
        </w:tc>
        <w:tc>
          <w:tcPr>
            <w:tcW w:w="8221" w:type="dxa"/>
          </w:tcPr>
          <w:p w14:paraId="71CE8C59" w14:textId="77777777" w:rsidR="00BB7F5C" w:rsidRPr="00BB7F5C" w:rsidRDefault="00BB7F5C" w:rsidP="005D214F">
            <w:pPr>
              <w:pStyle w:val="Tabeloverskrift"/>
            </w:pPr>
            <w:r w:rsidRPr="00BB7F5C">
              <w:t>Godkendelse af dagsorden</w:t>
            </w:r>
            <w:r w:rsidRPr="00BB7F5C">
              <w:br/>
            </w:r>
          </w:p>
          <w:p w14:paraId="1BEB1949" w14:textId="77777777" w:rsidR="00BB7F5C" w:rsidRPr="00020948" w:rsidRDefault="00BB7F5C" w:rsidP="00020948">
            <w:pPr>
              <w:pStyle w:val="Brdtekst"/>
              <w:rPr>
                <w:b/>
                <w:bCs/>
              </w:rPr>
            </w:pPr>
            <w:r w:rsidRPr="00020948">
              <w:rPr>
                <w:b/>
                <w:bCs/>
              </w:rPr>
              <w:t>Beslutning</w:t>
            </w:r>
          </w:p>
          <w:p w14:paraId="2535CF2D" w14:textId="6202DA88" w:rsidR="006B18E2" w:rsidRPr="00BB7F5C" w:rsidRDefault="0075259B" w:rsidP="005D214F">
            <w:pPr>
              <w:pStyle w:val="Brdtekst"/>
            </w:pPr>
            <w:r>
              <w:t>Godkendt.</w:t>
            </w:r>
            <w:r>
              <w:br/>
            </w:r>
          </w:p>
        </w:tc>
      </w:tr>
      <w:tr w:rsidR="00D050C8" w:rsidRPr="00DD437A" w14:paraId="7682D962" w14:textId="77777777" w:rsidTr="005D1671">
        <w:tc>
          <w:tcPr>
            <w:tcW w:w="1418" w:type="dxa"/>
          </w:tcPr>
          <w:p w14:paraId="39427FBA" w14:textId="77777777" w:rsidR="00D050C8" w:rsidRPr="00DD437A" w:rsidRDefault="00D050C8" w:rsidP="00ED5506">
            <w:pPr>
              <w:pStyle w:val="Punkt"/>
            </w:pPr>
          </w:p>
        </w:tc>
        <w:tc>
          <w:tcPr>
            <w:tcW w:w="8221" w:type="dxa"/>
          </w:tcPr>
          <w:p w14:paraId="472ACC99" w14:textId="77777777" w:rsidR="00D050C8" w:rsidRDefault="00D050C8" w:rsidP="005D214F">
            <w:pPr>
              <w:pStyle w:val="Tabeloverskrift"/>
            </w:pPr>
            <w:r w:rsidRPr="00D050C8">
              <w:t>Post mv til formanden</w:t>
            </w:r>
          </w:p>
          <w:p w14:paraId="163A0C21" w14:textId="3AD2E7CC" w:rsidR="00C77301" w:rsidRPr="00066663" w:rsidRDefault="002558C8" w:rsidP="00075516">
            <w:pPr>
              <w:pStyle w:val="Listeafsnit"/>
              <w:numPr>
                <w:ilvl w:val="0"/>
                <w:numId w:val="27"/>
              </w:numPr>
            </w:pPr>
            <w:r w:rsidRPr="00066663">
              <w:t>Henvendelse fra ”En million stemmer”</w:t>
            </w:r>
            <w:r w:rsidR="00C77301" w:rsidRPr="00066663">
              <w:t xml:space="preserve">. </w:t>
            </w:r>
            <w:r w:rsidR="00C77301" w:rsidRPr="00066663">
              <w:rPr>
                <w:rFonts w:cs="Segoe UI"/>
                <w:color w:val="212121"/>
                <w:shd w:val="clear" w:color="auto" w:fill="FFFFFF"/>
              </w:rPr>
              <w:t>Den 30. august sendte #enmillionstemmer breve til FN, Europarådet og Amnesty International på baggrund af situationen på handicapområdet.</w:t>
            </w:r>
            <w:r w:rsidR="0037473F" w:rsidRPr="00066663">
              <w:rPr>
                <w:rFonts w:cs="Segoe UI"/>
                <w:color w:val="212121"/>
                <w:shd w:val="clear" w:color="auto" w:fill="FFFFFF"/>
              </w:rPr>
              <w:t xml:space="preserve"> DH </w:t>
            </w:r>
            <w:r w:rsidR="00075516" w:rsidRPr="00066663">
              <w:rPr>
                <w:rFonts w:cs="Segoe UI"/>
                <w:color w:val="212121"/>
                <w:shd w:val="clear" w:color="auto" w:fill="FFFFFF"/>
              </w:rPr>
              <w:t>medvirkede som supporter på brevene.</w:t>
            </w:r>
            <w:r w:rsidR="00C77301" w:rsidRPr="00066663">
              <w:rPr>
                <w:rFonts w:cs="Segoe UI"/>
                <w:color w:val="212121"/>
                <w:shd w:val="clear" w:color="auto" w:fill="FFFFFF"/>
              </w:rPr>
              <w:t xml:space="preserve"> </w:t>
            </w:r>
            <w:r w:rsidR="00507A8E" w:rsidRPr="00066663">
              <w:rPr>
                <w:rFonts w:cs="Segoe UI"/>
                <w:color w:val="212121"/>
                <w:shd w:val="clear" w:color="auto" w:fill="FFFFFF"/>
              </w:rPr>
              <w:t xml:space="preserve">Se nærmere her: </w:t>
            </w:r>
            <w:hyperlink r:id="rId10" w:history="1">
              <w:r w:rsidR="00075516" w:rsidRPr="00066663">
                <w:rPr>
                  <w:rStyle w:val="Hyperlink"/>
                  <w:rFonts w:cs="Segoe UI"/>
                  <w:shd w:val="clear" w:color="auto" w:fill="FFFFFF"/>
                </w:rPr>
                <w:t>http://enmillionstemmer.dk/</w:t>
              </w:r>
            </w:hyperlink>
          </w:p>
          <w:p w14:paraId="79A3A4DB" w14:textId="45B5DCAF" w:rsidR="003214DC" w:rsidRPr="00066663" w:rsidRDefault="003214DC" w:rsidP="003E164C">
            <w:pPr>
              <w:pStyle w:val="Listeafsnit"/>
              <w:numPr>
                <w:ilvl w:val="0"/>
                <w:numId w:val="27"/>
              </w:numPr>
            </w:pPr>
            <w:r w:rsidRPr="00066663">
              <w:rPr>
                <w:rFonts w:cs="Segoe UI"/>
                <w:color w:val="333333"/>
                <w:shd w:val="clear" w:color="auto" w:fill="FFFFFF"/>
              </w:rPr>
              <w:t>Priser til det frivillige sociale område - frist for indstillinger er søndag den 3. oktober</w:t>
            </w:r>
            <w:r w:rsidR="00066663">
              <w:rPr>
                <w:rFonts w:cs="Segoe UI"/>
                <w:color w:val="333333"/>
                <w:shd w:val="clear" w:color="auto" w:fill="FFFFFF"/>
              </w:rPr>
              <w:t xml:space="preserve">. Se nærmere her: </w:t>
            </w:r>
            <w:hyperlink r:id="rId11" w:history="1">
              <w:r w:rsidR="003E164C" w:rsidRPr="00C35C8F">
                <w:rPr>
                  <w:rStyle w:val="Hyperlink"/>
                  <w:rFonts w:cs="Segoe UI"/>
                  <w:shd w:val="clear" w:color="auto" w:fill="FFFFFF"/>
                </w:rPr>
                <w:t>https://www.svendborg.dk/borger/voksen/frivilligt-socialt-arbejde/priser-til-det-frivillige-sociale-omraade</w:t>
              </w:r>
            </w:hyperlink>
          </w:p>
          <w:p w14:paraId="40CB1EFB" w14:textId="1E970FEE" w:rsidR="00075516" w:rsidRDefault="00A80BE6" w:rsidP="00075516">
            <w:pPr>
              <w:pStyle w:val="Listeafsnit"/>
              <w:numPr>
                <w:ilvl w:val="0"/>
                <w:numId w:val="27"/>
              </w:numPr>
            </w:pPr>
            <w:r w:rsidRPr="00A80BE6">
              <w:t xml:space="preserve">Brev fra </w:t>
            </w:r>
            <w:r w:rsidR="003E164C">
              <w:t xml:space="preserve">foreningen </w:t>
            </w:r>
            <w:r w:rsidRPr="00A80BE6">
              <w:t>Bedre Psykiatri</w:t>
            </w:r>
            <w:r>
              <w:t xml:space="preserve"> – og svar fra Chr. Reventlow</w:t>
            </w:r>
          </w:p>
          <w:p w14:paraId="0A208DC8" w14:textId="348351AC" w:rsidR="005F2B15" w:rsidRDefault="005F2B15" w:rsidP="00075516">
            <w:pPr>
              <w:pStyle w:val="Listeafsnit"/>
              <w:numPr>
                <w:ilvl w:val="0"/>
                <w:numId w:val="27"/>
              </w:numPr>
            </w:pPr>
            <w:r>
              <w:t xml:space="preserve">Brev fra DH, Thorkild Olesen </w:t>
            </w:r>
            <w:r w:rsidR="00561D43">
              <w:t xml:space="preserve">om Indstilling af kandidater til </w:t>
            </w:r>
            <w:r w:rsidR="003E164C">
              <w:t>handicaprådet for en ny 4-årig periode.</w:t>
            </w:r>
          </w:p>
          <w:p w14:paraId="69EFFDFA" w14:textId="2FF98F7F" w:rsidR="003E164C" w:rsidRDefault="00CF4A82" w:rsidP="00075516">
            <w:pPr>
              <w:pStyle w:val="Listeafsnit"/>
              <w:numPr>
                <w:ilvl w:val="0"/>
                <w:numId w:val="27"/>
              </w:numPr>
            </w:pPr>
            <w:r>
              <w:t>Brev fra DH v./ Sidsel To</w:t>
            </w:r>
            <w:r w:rsidR="00930720">
              <w:t>rp Baumann om status på kommunalvalgkampagnen.</w:t>
            </w:r>
          </w:p>
          <w:p w14:paraId="1BFEFC45" w14:textId="2F65EBB8" w:rsidR="0072001F" w:rsidRDefault="00B378B4" w:rsidP="006D2FCE">
            <w:pPr>
              <w:pStyle w:val="Listeafsnit"/>
              <w:numPr>
                <w:ilvl w:val="0"/>
                <w:numId w:val="27"/>
              </w:numPr>
            </w:pPr>
            <w:r w:rsidRPr="002943BB">
              <w:t>Brev fra DH, Thorkild Olesen</w:t>
            </w:r>
            <w:r w:rsidR="002943BB" w:rsidRPr="002943BB">
              <w:t xml:space="preserve"> vedr. </w:t>
            </w:r>
            <w:r w:rsidR="002943BB" w:rsidRPr="006D2FCE">
              <w:rPr>
                <w:rFonts w:cs="Calibri"/>
                <w:color w:val="212121"/>
                <w:shd w:val="clear" w:color="auto" w:fill="FFFFFF"/>
              </w:rPr>
              <w:t>COVID-hjælpepakken til oplevelsesindustrien fra 24. marts 2021</w:t>
            </w:r>
            <w:r w:rsidR="00062506" w:rsidRPr="006D2FCE">
              <w:rPr>
                <w:rFonts w:cs="Calibri"/>
                <w:color w:val="212121"/>
                <w:shd w:val="clear" w:color="auto" w:fill="FFFFFF"/>
              </w:rPr>
              <w:t xml:space="preserve"> i form af tilskud til en fælles </w:t>
            </w:r>
            <w:r w:rsidR="00493541" w:rsidRPr="006D2FCE">
              <w:rPr>
                <w:rFonts w:cs="Calibri"/>
                <w:color w:val="212121"/>
                <w:shd w:val="clear" w:color="auto" w:fill="FFFFFF"/>
              </w:rPr>
              <w:t>oplevelse for DH-afdelingen.</w:t>
            </w:r>
            <w:r w:rsidR="0072001F">
              <w:t xml:space="preserve"> </w:t>
            </w:r>
            <w:r w:rsidR="006D2FCE">
              <w:t>Det er muligt at få</w:t>
            </w:r>
            <w:r w:rsidR="0072001F">
              <w:t xml:space="preserve"> tilskud til én samlet oplevelse. Det kan fx være restaurantbesøg, en tur i biografen, teatret, tivoli el.lign. Tilskuddet er på op til 600 kr. pr. person. Oplevelsen skal ske ad én gang og er kun for bestyrelsesmedlemmer samt evt. hjælpere/ledsagere.  </w:t>
            </w:r>
          </w:p>
          <w:p w14:paraId="2E5619AC" w14:textId="0EAF8C11" w:rsidR="00975D67" w:rsidRDefault="00975D67" w:rsidP="00827492">
            <w:pPr>
              <w:pStyle w:val="Brdtekst"/>
            </w:pPr>
          </w:p>
          <w:p w14:paraId="4AC81BA8" w14:textId="77777777" w:rsidR="00975D67" w:rsidRDefault="00975D67" w:rsidP="00827492">
            <w:pPr>
              <w:pStyle w:val="Brdtekst"/>
            </w:pPr>
          </w:p>
          <w:p w14:paraId="1EA2F969" w14:textId="424DFB78" w:rsidR="00827492" w:rsidRPr="00BB7F5C" w:rsidRDefault="00827492" w:rsidP="00827492">
            <w:pPr>
              <w:rPr>
                <w:b/>
                <w:bCs/>
              </w:rPr>
            </w:pPr>
            <w:r w:rsidRPr="00BB7F5C">
              <w:rPr>
                <w:b/>
                <w:bCs/>
              </w:rPr>
              <w:lastRenderedPageBreak/>
              <w:t>Beslutning</w:t>
            </w:r>
          </w:p>
          <w:p w14:paraId="54786997" w14:textId="6C9064B1" w:rsidR="00D050C8" w:rsidRDefault="0075259B" w:rsidP="000F41CD">
            <w:pPr>
              <w:pStyle w:val="NormalWeb"/>
            </w:pPr>
            <w:r>
              <w:t xml:space="preserve">Til efterretning. Der var enighed om, at der – såfremt Bedre Psykiatri kommer til at indgå i Handicaprådet – bør sikres koordination mellem </w:t>
            </w:r>
            <w:proofErr w:type="spellStart"/>
            <w:r>
              <w:t>DH’s</w:t>
            </w:r>
            <w:proofErr w:type="spellEnd"/>
            <w:r>
              <w:t xml:space="preserve"> medlemmer af Handicaprådet og Bedre Psykiatris medlem. Dette fx ved at Bedre Psykiatri inviteres med til </w:t>
            </w:r>
            <w:proofErr w:type="spellStart"/>
            <w:r>
              <w:t>DH’s</w:t>
            </w:r>
            <w:proofErr w:type="spellEnd"/>
            <w:r>
              <w:t xml:space="preserve"> formøder forud for handicaprådets møder.</w:t>
            </w:r>
          </w:p>
          <w:p w14:paraId="7A73D40E" w14:textId="46D92EFB" w:rsidR="00C97B40" w:rsidRDefault="00C97B40" w:rsidP="000F41CD">
            <w:pPr>
              <w:pStyle w:val="NormalWeb"/>
            </w:pPr>
            <w:r>
              <w:t>Chr. Reventlow orienterede om henvendelse fra Karen Finsen, medlem af styregruppen for Gigtforeningen og dermed medlem af bestyrelsen</w:t>
            </w:r>
            <w:r w:rsidR="00C14535">
              <w:t>,</w:t>
            </w:r>
            <w:r>
              <w:t xml:space="preserve"> </w:t>
            </w:r>
            <w:r w:rsidR="00C14535">
              <w:t xml:space="preserve">der </w:t>
            </w:r>
            <w:r>
              <w:t>ønskede at trække sig af helbredsmæssige årsager. Karen Finsen har foreslået en anden repræsentant, Jette Kristensen. Gigtforeningen har fremsendt tilslutningserklæring vedr. Jette Kristiansen. FU godkendte på denne baggrund den ændrede repræsentation, således at Jette Kristiansen fremover indgår i bestyrelsen i stedet for Karen Finsen.</w:t>
            </w:r>
          </w:p>
          <w:p w14:paraId="0CD1DC29" w14:textId="07796BE5" w:rsidR="00975D67" w:rsidRDefault="00C97B40" w:rsidP="000F41CD">
            <w:pPr>
              <w:pStyle w:val="NormalWeb"/>
            </w:pPr>
            <w:r>
              <w:t xml:space="preserve">Chr. Reventlow orienterede desuden om, at Birthe Green Greve, Parkinsonforeningen, der er suppleant for </w:t>
            </w:r>
            <w:proofErr w:type="spellStart"/>
            <w:r>
              <w:t>hhv</w:t>
            </w:r>
            <w:proofErr w:type="spellEnd"/>
            <w:r>
              <w:t xml:space="preserve"> </w:t>
            </w:r>
            <w:r w:rsidR="00975D67">
              <w:t xml:space="preserve">Estrid Heldager og Frank </w:t>
            </w:r>
            <w:proofErr w:type="spellStart"/>
            <w:r w:rsidR="00975D67">
              <w:t>Edelberg</w:t>
            </w:r>
            <w:proofErr w:type="spellEnd"/>
            <w:r w:rsidR="00975D67">
              <w:t xml:space="preserve"> Jensen har meddelt</w:t>
            </w:r>
            <w:r w:rsidR="00C14535">
              <w:t>,</w:t>
            </w:r>
            <w:r w:rsidR="00975D67">
              <w:t xml:space="preserve"> at hun ikke ønsker at stille op som suppleant for den kommende periode.</w:t>
            </w:r>
          </w:p>
          <w:p w14:paraId="56DA8CA9" w14:textId="26AB760A" w:rsidR="00975D67" w:rsidRDefault="00975D67" w:rsidP="000F41CD">
            <w:pPr>
              <w:pStyle w:val="NormalWeb"/>
            </w:pPr>
            <w:r>
              <w:t xml:space="preserve">For så vidt angår skrivelsen fra DH vedr. hjælpepakke til oplevelsesindustrien enedes om at afholde en fælles frokost for FU (incl fast suppleant &amp; hjælper) </w:t>
            </w:r>
            <w:r w:rsidRPr="00C14535">
              <w:rPr>
                <w:b/>
                <w:bCs/>
              </w:rPr>
              <w:t>torsdag d 4. november kl 13.00 på Christiansminde.</w:t>
            </w:r>
            <w:r w:rsidR="005538A9">
              <w:t xml:space="preserve"> Chr. Reventlow bestiller.</w:t>
            </w:r>
          </w:p>
          <w:p w14:paraId="4FF7F51A" w14:textId="05B38EC2" w:rsidR="006B18E2" w:rsidRPr="00020948" w:rsidRDefault="006B18E2" w:rsidP="000F41CD">
            <w:pPr>
              <w:pStyle w:val="NormalWeb"/>
            </w:pPr>
          </w:p>
        </w:tc>
      </w:tr>
      <w:tr w:rsidR="0093025E" w:rsidRPr="00DD437A" w14:paraId="1D7D0C0A" w14:textId="77777777" w:rsidTr="005D1671">
        <w:tc>
          <w:tcPr>
            <w:tcW w:w="1418" w:type="dxa"/>
          </w:tcPr>
          <w:p w14:paraId="53CE7870" w14:textId="77777777" w:rsidR="0093025E" w:rsidRPr="00DD437A" w:rsidRDefault="0093025E" w:rsidP="00ED5506">
            <w:pPr>
              <w:pStyle w:val="Punkt"/>
            </w:pPr>
          </w:p>
        </w:tc>
        <w:tc>
          <w:tcPr>
            <w:tcW w:w="8221" w:type="dxa"/>
          </w:tcPr>
          <w:p w14:paraId="1D314F1B" w14:textId="4648B58F" w:rsidR="006B18E2" w:rsidRPr="00F57633" w:rsidRDefault="006B18E2" w:rsidP="006B18E2">
            <w:pPr>
              <w:pStyle w:val="Punkt"/>
              <w:numPr>
                <w:ilvl w:val="0"/>
                <w:numId w:val="0"/>
              </w:numPr>
              <w:ind w:left="58"/>
            </w:pPr>
            <w:r w:rsidRPr="00F57633">
              <w:t>Demonstration d 5. oktober 2021 på Centrumpladsen i Svendborg.</w:t>
            </w:r>
          </w:p>
          <w:p w14:paraId="6E6A0497" w14:textId="0C58C578" w:rsidR="00F57633" w:rsidRDefault="00F57633" w:rsidP="006B18E2">
            <w:pPr>
              <w:pStyle w:val="Punkt"/>
              <w:numPr>
                <w:ilvl w:val="0"/>
                <w:numId w:val="0"/>
              </w:numPr>
              <w:ind w:left="58"/>
              <w:rPr>
                <w:b w:val="0"/>
                <w:bCs/>
              </w:rPr>
            </w:pPr>
          </w:p>
          <w:p w14:paraId="39CF57A6" w14:textId="546F675D" w:rsidR="00CB07C5" w:rsidRPr="004604F8" w:rsidRDefault="00F57633" w:rsidP="004604F8">
            <w:pPr>
              <w:ind w:left="58"/>
              <w:rPr>
                <w:rFonts w:ascii="Times New Roman" w:hAnsi="Times New Roman"/>
              </w:rPr>
            </w:pPr>
            <w:r w:rsidRPr="004604F8">
              <w:t>Der er, som orienteret pr mail, modtaget brev fra en organisation, der kalder sig ”Handicapinitiativet” v./ Emil Thirup-</w:t>
            </w:r>
            <w:proofErr w:type="spellStart"/>
            <w:r w:rsidRPr="004604F8">
              <w:t>Sorknæs</w:t>
            </w:r>
            <w:proofErr w:type="spellEnd"/>
            <w:r w:rsidRPr="004604F8">
              <w:t xml:space="preserve"> vedr. deltagelse i landsdækkende demonstration tirsdag d 5. oktober 2021. </w:t>
            </w:r>
            <w:r w:rsidR="00CB07C5" w:rsidRPr="004604F8">
              <w:t>I den skrivelse, der er modtaget fra Emil Thirup-</w:t>
            </w:r>
            <w:proofErr w:type="spellStart"/>
            <w:r w:rsidR="00CB07C5" w:rsidRPr="004604F8">
              <w:t>Sorknæs</w:t>
            </w:r>
            <w:proofErr w:type="spellEnd"/>
            <w:r w:rsidR="00CB07C5" w:rsidRPr="004604F8">
              <w:t xml:space="preserve"> </w:t>
            </w:r>
            <w:r w:rsidR="004604F8" w:rsidRPr="004604F8">
              <w:rPr>
                <w:rFonts w:ascii="Segoe UI" w:hAnsi="Segoe UI" w:cs="Segoe UI"/>
                <w:color w:val="212121"/>
                <w:sz w:val="23"/>
                <w:szCs w:val="23"/>
                <w:shd w:val="clear" w:color="auto" w:fill="FFFFFF"/>
              </w:rPr>
              <w:t>er målet at</w:t>
            </w:r>
            <w:r w:rsidR="00CB07C5" w:rsidRPr="004604F8">
              <w:rPr>
                <w:rFonts w:ascii="Segoe UI" w:hAnsi="Segoe UI" w:cs="Segoe UI"/>
                <w:color w:val="212121"/>
                <w:sz w:val="23"/>
                <w:szCs w:val="23"/>
                <w:shd w:val="clear" w:color="auto" w:fill="FFFFFF"/>
              </w:rPr>
              <w:t xml:space="preserve"> arrangere demonstrationer i hele landet tirsdag den 5. oktober (Folketingets åbning), for at sætte pres på regeringen for værdige forhold for folk med handicap.</w:t>
            </w:r>
          </w:p>
          <w:p w14:paraId="31EDBFC7" w14:textId="62623F1D" w:rsidR="00F57633" w:rsidRPr="006B18E2" w:rsidRDefault="00F57633" w:rsidP="00F57633">
            <w:pPr>
              <w:pStyle w:val="Punkt"/>
              <w:numPr>
                <w:ilvl w:val="0"/>
                <w:numId w:val="0"/>
              </w:numPr>
              <w:ind w:left="58"/>
              <w:rPr>
                <w:b w:val="0"/>
                <w:bCs/>
              </w:rPr>
            </w:pPr>
          </w:p>
          <w:p w14:paraId="449C3A00" w14:textId="600A55C4" w:rsidR="00F57633" w:rsidRDefault="004604F8" w:rsidP="006B18E2">
            <w:pPr>
              <w:pStyle w:val="Punkt"/>
              <w:numPr>
                <w:ilvl w:val="0"/>
                <w:numId w:val="0"/>
              </w:numPr>
              <w:ind w:left="58"/>
              <w:rPr>
                <w:b w:val="0"/>
                <w:bCs/>
              </w:rPr>
            </w:pPr>
            <w:r>
              <w:rPr>
                <w:b w:val="0"/>
                <w:bCs/>
              </w:rPr>
              <w:t>Der ønskes en drøftelse af, om vi fra DH-Svendborgs side skal deltage.</w:t>
            </w:r>
          </w:p>
          <w:p w14:paraId="4BF2C70C" w14:textId="77777777" w:rsidR="00977D49" w:rsidRDefault="00977D49" w:rsidP="00977D49">
            <w:pPr>
              <w:pStyle w:val="Brdtekst"/>
            </w:pPr>
          </w:p>
          <w:p w14:paraId="3BCB0548" w14:textId="77777777" w:rsidR="00977D49" w:rsidRPr="00BB7F5C" w:rsidRDefault="00977D49" w:rsidP="00977D49">
            <w:pPr>
              <w:rPr>
                <w:b/>
                <w:bCs/>
              </w:rPr>
            </w:pPr>
            <w:r w:rsidRPr="00BB7F5C">
              <w:rPr>
                <w:b/>
                <w:bCs/>
              </w:rPr>
              <w:t>Beslutning</w:t>
            </w:r>
          </w:p>
          <w:p w14:paraId="07893060" w14:textId="49B6FAA4" w:rsidR="00977D49" w:rsidRDefault="00977D49" w:rsidP="00977D49">
            <w:pPr>
              <w:pStyle w:val="Punkt"/>
              <w:numPr>
                <w:ilvl w:val="0"/>
                <w:numId w:val="0"/>
              </w:numPr>
              <w:rPr>
                <w:b w:val="0"/>
                <w:bCs/>
              </w:rPr>
            </w:pPr>
          </w:p>
          <w:p w14:paraId="0BBA50BB" w14:textId="43AEFB06" w:rsidR="00977D49" w:rsidRDefault="0075259B" w:rsidP="00977D49">
            <w:pPr>
              <w:pStyle w:val="Punkt"/>
              <w:numPr>
                <w:ilvl w:val="0"/>
                <w:numId w:val="0"/>
              </w:numPr>
              <w:rPr>
                <w:b w:val="0"/>
                <w:bCs/>
              </w:rPr>
            </w:pPr>
            <w:r>
              <w:rPr>
                <w:b w:val="0"/>
                <w:bCs/>
              </w:rPr>
              <w:t>DH-Svendborg deltager ikke som organisation. Opfordringen fra Handicapinitiativet videresendes til grundorganisationerne i Svendborg.</w:t>
            </w:r>
          </w:p>
          <w:p w14:paraId="32EF32CF" w14:textId="77777777" w:rsidR="0093025E" w:rsidRPr="00020948" w:rsidRDefault="0093025E" w:rsidP="00F57633">
            <w:pPr>
              <w:pStyle w:val="Punkt"/>
              <w:numPr>
                <w:ilvl w:val="0"/>
                <w:numId w:val="0"/>
              </w:numPr>
              <w:ind w:left="58"/>
            </w:pPr>
          </w:p>
        </w:tc>
      </w:tr>
      <w:tr w:rsidR="00BB7F5C" w:rsidRPr="00DD437A" w14:paraId="23886A7D" w14:textId="77777777" w:rsidTr="005D1671">
        <w:tc>
          <w:tcPr>
            <w:tcW w:w="1418" w:type="dxa"/>
          </w:tcPr>
          <w:p w14:paraId="14DA76DF" w14:textId="77777777" w:rsidR="00BB7F5C" w:rsidRPr="00DD437A" w:rsidRDefault="00BB7F5C" w:rsidP="00ED5506">
            <w:pPr>
              <w:pStyle w:val="Punkt"/>
            </w:pPr>
          </w:p>
        </w:tc>
        <w:tc>
          <w:tcPr>
            <w:tcW w:w="8221" w:type="dxa"/>
          </w:tcPr>
          <w:p w14:paraId="1C0EFCA4" w14:textId="77777777" w:rsidR="00BB7F5C" w:rsidRPr="00020948" w:rsidRDefault="00BB7F5C" w:rsidP="005D214F">
            <w:pPr>
              <w:pStyle w:val="Tabeloverskrift"/>
            </w:pPr>
            <w:r w:rsidRPr="00020948">
              <w:t xml:space="preserve">Gennemgang af dagsorden til kommende handicaprådsmøde </w:t>
            </w:r>
          </w:p>
          <w:p w14:paraId="05FED8D4" w14:textId="6477375C" w:rsidR="00255B16" w:rsidRDefault="00B92884" w:rsidP="00ED5506">
            <w:pPr>
              <w:pStyle w:val="Brdtekst"/>
            </w:pPr>
            <w:r>
              <w:t xml:space="preserve">Der henvises til dagsorden på </w:t>
            </w:r>
            <w:hyperlink r:id="rId12" w:history="1">
              <w:r w:rsidR="007B2C05" w:rsidRPr="00C35C8F">
                <w:rPr>
                  <w:rStyle w:val="Hyperlink"/>
                </w:rPr>
                <w:t>https://www.svendborg.dk/dagsorden/handicapraadet-04-10-2021</w:t>
              </w:r>
            </w:hyperlink>
          </w:p>
          <w:p w14:paraId="3FA4C42E" w14:textId="413885D4" w:rsidR="00ED09D9" w:rsidRDefault="00ED09D9" w:rsidP="00ED09D9">
            <w:pPr>
              <w:rPr>
                <w:rFonts w:ascii="Titillium Web" w:hAnsi="Titillium Web"/>
                <w:b/>
                <w:bCs/>
                <w:color w:val="30353C"/>
                <w:shd w:val="clear" w:color="auto" w:fill="E3E3E3"/>
              </w:rPr>
            </w:pPr>
            <w:r>
              <w:t>Af punkter, det kan være hensigtsmæssigt at drøfte forinden</w:t>
            </w:r>
            <w:r w:rsidR="005F4466">
              <w:t>,</w:t>
            </w:r>
            <w:r>
              <w:t xml:space="preserve"> er:</w:t>
            </w:r>
            <w:r>
              <w:br/>
            </w:r>
            <w:r>
              <w:rPr>
                <w:rFonts w:ascii="Titillium Web" w:hAnsi="Titillium Web"/>
                <w:b/>
                <w:bCs/>
                <w:color w:val="30353C"/>
                <w:shd w:val="clear" w:color="auto" w:fill="E3E3E3"/>
              </w:rPr>
              <w:t>Punkt 4 Høring vedrørende udbud af loftlifte med tilbehør</w:t>
            </w:r>
          </w:p>
          <w:p w14:paraId="14857EB4" w14:textId="67AA76D7" w:rsidR="00C55852" w:rsidRDefault="00C55852" w:rsidP="00ED09D9">
            <w:pPr>
              <w:rPr>
                <w:rFonts w:ascii="Times New Roman" w:hAnsi="Times New Roman"/>
              </w:rPr>
            </w:pPr>
            <w:r>
              <w:rPr>
                <w:rFonts w:ascii="Titillium Web" w:hAnsi="Titillium Web"/>
                <w:b/>
                <w:bCs/>
                <w:color w:val="30353C"/>
                <w:shd w:val="clear" w:color="auto" w:fill="E3E3E3"/>
              </w:rPr>
              <w:t>Punkt 5 Høring af Bolighandlingsplan 2021 for det sociale område</w:t>
            </w:r>
          </w:p>
          <w:p w14:paraId="540C3318" w14:textId="3BFD95A2" w:rsidR="007B2C05" w:rsidRDefault="007B2C05" w:rsidP="00ED5506">
            <w:pPr>
              <w:pStyle w:val="Brdtekst"/>
            </w:pPr>
          </w:p>
          <w:p w14:paraId="1296B6F2" w14:textId="2B4FB4E3" w:rsidR="00CF5420" w:rsidRDefault="00F25605" w:rsidP="00ED5506">
            <w:pPr>
              <w:pStyle w:val="Brdtekst"/>
            </w:pPr>
            <w:r w:rsidRPr="00CF5420">
              <w:rPr>
                <w:b/>
                <w:bCs/>
              </w:rPr>
              <w:t>NB:</w:t>
            </w:r>
            <w:r>
              <w:t xml:space="preserve"> Husk besigtigelse på Gyldenbjergvej </w:t>
            </w:r>
            <w:r w:rsidR="00FD2A25">
              <w:t xml:space="preserve">5-7 </w:t>
            </w:r>
            <w:r w:rsidR="00CF5420">
              <w:t>kl 15.30 forud for mødet i Handicaprådet.</w:t>
            </w:r>
          </w:p>
          <w:p w14:paraId="2BDB3A23" w14:textId="77777777" w:rsidR="00975D67" w:rsidRDefault="00975D67" w:rsidP="00ED5506">
            <w:pPr>
              <w:pStyle w:val="Brdtekst"/>
            </w:pPr>
          </w:p>
          <w:p w14:paraId="1CD0E7CD" w14:textId="77777777" w:rsidR="00BB7F5C" w:rsidRPr="00BB7F5C" w:rsidRDefault="00BB7F5C" w:rsidP="00020948">
            <w:pPr>
              <w:rPr>
                <w:b/>
                <w:bCs/>
              </w:rPr>
            </w:pPr>
            <w:r w:rsidRPr="00BB7F5C">
              <w:rPr>
                <w:b/>
                <w:bCs/>
              </w:rPr>
              <w:t>Beslutning</w:t>
            </w:r>
          </w:p>
          <w:p w14:paraId="03584FCA" w14:textId="335111D1" w:rsidR="00BB7F5C" w:rsidRDefault="0075259B" w:rsidP="00ED5506">
            <w:pPr>
              <w:pStyle w:val="Brdtekst"/>
            </w:pPr>
            <w:r>
              <w:t xml:space="preserve">Drøftet de enkelte punkter. Vedr. punkt 4 om høring vedr. loftlifte aftaltes, at punktet videresendes til Scleroseforeningen mhp </w:t>
            </w:r>
            <w:proofErr w:type="spellStart"/>
            <w:r>
              <w:t>evt</w:t>
            </w:r>
            <w:proofErr w:type="spellEnd"/>
            <w:r>
              <w:t xml:space="preserve"> kommentarer, samt at Chr. Reventlow kontakter udbudsansvarlige mhp at få kopi af </w:t>
            </w:r>
            <w:proofErr w:type="spellStart"/>
            <w:r>
              <w:t>evt</w:t>
            </w:r>
            <w:proofErr w:type="spellEnd"/>
            <w:r>
              <w:t xml:space="preserve"> udtalelse fra den brugerorganisation, der har været inddraget ved udarbejdelsen af udbuddet.</w:t>
            </w:r>
          </w:p>
          <w:p w14:paraId="48255817" w14:textId="7953E437" w:rsidR="00C97B40" w:rsidRDefault="00C97B40" w:rsidP="00ED5506">
            <w:pPr>
              <w:pStyle w:val="Brdtekst"/>
            </w:pPr>
            <w:r>
              <w:t>Det blev desuden drøftet, at man gerne så, at de</w:t>
            </w:r>
            <w:r w:rsidR="00975D67">
              <w:t>t</w:t>
            </w:r>
            <w:r>
              <w:t xml:space="preserve"> i forbindelse med de – ofte store og komplekse ombygningssager var muligt for borgeren at trække på sagkyndig bistand fx en uvildig håndværker for at sikre at borgerens synspunkter og behov blev bedst muligt beskrevet. </w:t>
            </w:r>
            <w:r w:rsidR="00975D67">
              <w:t>Det var opfattelsen at kommunen altid valgte den billigste løsning – og at de kommunale medarbejdere ofte ikke var tilstrækkeligt fagligt funderede, rent teknisk, til konkret at vurdere borgerens behov, hvorfor man kunne komme ud for uhensigtsmæssige løsninger. Målet må være, at der vælges den billigste, men for borgeren tilstrækkelige / hensigtsmæssige løsning.</w:t>
            </w:r>
          </w:p>
          <w:p w14:paraId="15597273" w14:textId="6331AA1F" w:rsidR="00A2027B" w:rsidRPr="00ED5506" w:rsidRDefault="00A2027B" w:rsidP="00ED5506">
            <w:pPr>
              <w:pStyle w:val="Brdtekst"/>
            </w:pPr>
          </w:p>
        </w:tc>
      </w:tr>
      <w:tr w:rsidR="00294B5C" w:rsidRPr="00DD437A" w14:paraId="7781C8F5" w14:textId="77777777" w:rsidTr="005D1671">
        <w:tc>
          <w:tcPr>
            <w:tcW w:w="1418" w:type="dxa"/>
          </w:tcPr>
          <w:p w14:paraId="1473DF34" w14:textId="77777777" w:rsidR="00294B5C" w:rsidRPr="00DD437A" w:rsidRDefault="00294B5C" w:rsidP="00ED5506">
            <w:pPr>
              <w:pStyle w:val="Punkt"/>
            </w:pPr>
          </w:p>
        </w:tc>
        <w:tc>
          <w:tcPr>
            <w:tcW w:w="8221" w:type="dxa"/>
          </w:tcPr>
          <w:p w14:paraId="5157EC05" w14:textId="13CB63F5" w:rsidR="00294B5C" w:rsidRDefault="009F493F" w:rsidP="00ED5506">
            <w:pPr>
              <w:rPr>
                <w:b/>
                <w:bCs/>
              </w:rPr>
            </w:pPr>
            <w:r>
              <w:rPr>
                <w:b/>
                <w:bCs/>
              </w:rPr>
              <w:t>Møde vedr. legeplads på torvet.</w:t>
            </w:r>
          </w:p>
          <w:p w14:paraId="67802F61" w14:textId="26478ADA" w:rsidR="009F493F" w:rsidRDefault="009F493F" w:rsidP="00ED5506">
            <w:r w:rsidRPr="009708E9">
              <w:t xml:space="preserve">Der er indkaldt til fornyet møde vedr. legeplads på torvet d 29. september kl </w:t>
            </w:r>
            <w:r w:rsidR="009708E9" w:rsidRPr="009708E9">
              <w:t>15.00</w:t>
            </w:r>
            <w:r w:rsidR="009708E9">
              <w:t>. Hvem deltager / koordination af synspunkter</w:t>
            </w:r>
          </w:p>
          <w:p w14:paraId="0E1D5BD3" w14:textId="77777777" w:rsidR="009708E9" w:rsidRDefault="009708E9" w:rsidP="009708E9">
            <w:pPr>
              <w:pStyle w:val="Brdtekst"/>
            </w:pPr>
          </w:p>
          <w:p w14:paraId="21A699C6" w14:textId="54196E3D" w:rsidR="009708E9" w:rsidRDefault="009708E9" w:rsidP="00ED5506">
            <w:pPr>
              <w:rPr>
                <w:b/>
                <w:bCs/>
              </w:rPr>
            </w:pPr>
            <w:r w:rsidRPr="00BB7F5C">
              <w:rPr>
                <w:b/>
                <w:bCs/>
              </w:rPr>
              <w:t>Beslutning</w:t>
            </w:r>
          </w:p>
          <w:p w14:paraId="54363C48" w14:textId="77777777" w:rsidR="005538A9" w:rsidRDefault="0075259B" w:rsidP="00ED5506">
            <w:r w:rsidRPr="0075259B">
              <w:t xml:space="preserve">Estrid Heldager, Frank </w:t>
            </w:r>
            <w:proofErr w:type="spellStart"/>
            <w:r w:rsidRPr="0075259B">
              <w:t>Edelberg</w:t>
            </w:r>
            <w:proofErr w:type="spellEnd"/>
            <w:r w:rsidRPr="0075259B">
              <w:t xml:space="preserve"> Jensen og Chr. Reventlow deltager</w:t>
            </w:r>
            <w:r w:rsidR="005538A9">
              <w:t xml:space="preserve">. </w:t>
            </w:r>
          </w:p>
          <w:p w14:paraId="78AAD107" w14:textId="13EDDE1A" w:rsidR="009708E9" w:rsidRDefault="005538A9" w:rsidP="00ED5506">
            <w:r>
              <w:t>NB</w:t>
            </w:r>
            <w:r w:rsidR="00C14535">
              <w:t>:</w:t>
            </w:r>
            <w:r>
              <w:t xml:space="preserve"> mødet holdes i </w:t>
            </w:r>
            <w:r w:rsidRPr="005538A9">
              <w:t>Lokale 19</w:t>
            </w:r>
            <w:r>
              <w:t>,</w:t>
            </w:r>
            <w:r w:rsidRPr="005538A9">
              <w:t xml:space="preserve"> Svinget 14 stuen</w:t>
            </w:r>
            <w:r>
              <w:t>,</w:t>
            </w:r>
            <w:r w:rsidRPr="005538A9">
              <w:t xml:space="preserve"> 5700 Svendborg</w:t>
            </w:r>
            <w:r>
              <w:t xml:space="preserve">. </w:t>
            </w:r>
          </w:p>
          <w:p w14:paraId="3C467EF8" w14:textId="63240A44" w:rsidR="00C97B40" w:rsidRPr="0075259B" w:rsidRDefault="00C97B40" w:rsidP="00ED5506"/>
        </w:tc>
      </w:tr>
      <w:tr w:rsidR="00CA7A7B" w:rsidRPr="00DD437A" w14:paraId="0C8FA1E4" w14:textId="77777777" w:rsidTr="005D1671">
        <w:tc>
          <w:tcPr>
            <w:tcW w:w="1418" w:type="dxa"/>
          </w:tcPr>
          <w:p w14:paraId="7F617DF2" w14:textId="77777777" w:rsidR="00CA7A7B" w:rsidRPr="00DD437A" w:rsidRDefault="00CA7A7B" w:rsidP="00ED5506">
            <w:pPr>
              <w:pStyle w:val="Punkt"/>
            </w:pPr>
          </w:p>
        </w:tc>
        <w:tc>
          <w:tcPr>
            <w:tcW w:w="8221" w:type="dxa"/>
          </w:tcPr>
          <w:p w14:paraId="0E809956" w14:textId="77777777" w:rsidR="00CA7A7B" w:rsidRDefault="00CA7A7B" w:rsidP="00ED5506">
            <w:pPr>
              <w:rPr>
                <w:b/>
                <w:bCs/>
              </w:rPr>
            </w:pPr>
            <w:r>
              <w:rPr>
                <w:b/>
                <w:bCs/>
              </w:rPr>
              <w:t>Valg af nye repræsentanter til Handicaprådet.</w:t>
            </w:r>
          </w:p>
          <w:p w14:paraId="3B3B7BF0" w14:textId="77777777" w:rsidR="00CA7A7B" w:rsidRDefault="00CA7A7B" w:rsidP="00ED5506">
            <w:pPr>
              <w:rPr>
                <w:b/>
                <w:bCs/>
              </w:rPr>
            </w:pPr>
          </w:p>
          <w:p w14:paraId="07DB1003" w14:textId="77777777" w:rsidR="00CA7A7B" w:rsidRDefault="00CA7A7B" w:rsidP="00ED5506">
            <w:r>
              <w:t>Der er fra Svendborg kommune modtaget skrivelse med tidsfrister for tilmelding af kandidater til handicaprådet for den kommende 4 års periode.</w:t>
            </w:r>
          </w:p>
          <w:p w14:paraId="3156C324" w14:textId="77777777" w:rsidR="00CA7A7B" w:rsidRDefault="00CA7A7B" w:rsidP="00ED5506"/>
          <w:p w14:paraId="6730F4D6" w14:textId="590D9E1C" w:rsidR="00CA7A7B" w:rsidRDefault="00CA7A7B" w:rsidP="00ED5506">
            <w:r>
              <w:t>Skrivelsen er videresendt til de lokale organisationer</w:t>
            </w:r>
            <w:r w:rsidR="009D3EBA">
              <w:t xml:space="preserve"> med fastsættelse af </w:t>
            </w:r>
            <w:r w:rsidR="002D3FC7">
              <w:t xml:space="preserve">dato for, hvornår indstillinger skal være fremsendt, dato for afholdelse af bestyrelsesmøde, hvor organisationerne kan præsentere deres kandidater samt dato for, hvornår FU skal udarbejde indstilling til kommunalbestyrelsen om, hvem, der fra </w:t>
            </w:r>
            <w:proofErr w:type="spellStart"/>
            <w:r w:rsidR="002D3FC7">
              <w:t>DH’s</w:t>
            </w:r>
            <w:proofErr w:type="spellEnd"/>
            <w:r w:rsidR="002D3FC7">
              <w:t xml:space="preserve"> side skal vælges til det kommende </w:t>
            </w:r>
            <w:r w:rsidR="006826E8">
              <w:t>handicapråd.</w:t>
            </w:r>
          </w:p>
          <w:p w14:paraId="35B70FF0" w14:textId="07870C84" w:rsidR="00A40B91" w:rsidRDefault="00A40B91" w:rsidP="00ED5506"/>
          <w:p w14:paraId="50821695" w14:textId="77777777" w:rsidR="009D1375" w:rsidRDefault="00A40B91" w:rsidP="00ED5506">
            <w:r>
              <w:t xml:space="preserve">Der er således </w:t>
            </w:r>
            <w:proofErr w:type="spellStart"/>
            <w:r w:rsidR="002F732E">
              <w:t>jvf</w:t>
            </w:r>
            <w:proofErr w:type="spellEnd"/>
            <w:r w:rsidR="002F732E">
              <w:t xml:space="preserve"> mail af 19. september 2021 </w:t>
            </w:r>
            <w:r>
              <w:t>fastsat følgende procedure:</w:t>
            </w:r>
          </w:p>
          <w:p w14:paraId="62F7DF25" w14:textId="0C535AEA" w:rsidR="00A40B91" w:rsidRDefault="00A40B91" w:rsidP="00ED5506">
            <w:r>
              <w:br/>
            </w:r>
            <w:r w:rsidR="009D1375">
              <w:t>0</w:t>
            </w:r>
            <w:r w:rsidR="00606BC3">
              <w:t>8. oktober 2021: frist for indsendelse af kandidatnavne til formanden</w:t>
            </w:r>
          </w:p>
          <w:p w14:paraId="44DE1AA2" w14:textId="4F0E77B4" w:rsidR="00606BC3" w:rsidRDefault="001A38AD" w:rsidP="00ED5506">
            <w:r>
              <w:t>26. oktober 2021</w:t>
            </w:r>
            <w:r w:rsidR="00C87182">
              <w:t xml:space="preserve"> kl 17.00</w:t>
            </w:r>
            <w:r>
              <w:t xml:space="preserve">: afholdelse af </w:t>
            </w:r>
            <w:r w:rsidR="009A3194">
              <w:t xml:space="preserve">bestyrelsesmøde - </w:t>
            </w:r>
            <w:r>
              <w:t>opstillingsmøde</w:t>
            </w:r>
            <w:r w:rsidR="009A3194">
              <w:t xml:space="preserve"> </w:t>
            </w:r>
          </w:p>
          <w:p w14:paraId="31B03F1C" w14:textId="3BC5B279" w:rsidR="00C87182" w:rsidRDefault="00C87182" w:rsidP="00ED5506">
            <w:r>
              <w:t xml:space="preserve">28. oktober 2021 kl 17.00: </w:t>
            </w:r>
            <w:r w:rsidR="003D34C8">
              <w:t>FU-møde mhp udarbejdelse af indstilling</w:t>
            </w:r>
          </w:p>
          <w:p w14:paraId="2A5C8F65" w14:textId="37A68F28" w:rsidR="003D34C8" w:rsidRDefault="009D1375" w:rsidP="00ED5506">
            <w:r>
              <w:t>0</w:t>
            </w:r>
            <w:r w:rsidR="00742E37">
              <w:t xml:space="preserve">4. november 2021: Svarfrist </w:t>
            </w:r>
            <w:proofErr w:type="spellStart"/>
            <w:r>
              <w:t>ift</w:t>
            </w:r>
            <w:proofErr w:type="spellEnd"/>
            <w:r>
              <w:t xml:space="preserve"> kommunalbestyrelsen.</w:t>
            </w:r>
          </w:p>
          <w:p w14:paraId="69668E71" w14:textId="7D39CA81" w:rsidR="001A38AD" w:rsidRDefault="001A38AD" w:rsidP="00ED5506"/>
          <w:p w14:paraId="44EB8256" w14:textId="6F97E6E8" w:rsidR="00975D67" w:rsidRDefault="00685DA5" w:rsidP="00A2027B">
            <w:r>
              <w:lastRenderedPageBreak/>
              <w:t>Vedr. bestyrelsesmødet d 26. oktober 2021 skal der tages stilling til program</w:t>
            </w:r>
            <w:r w:rsidR="005F4466">
              <w:t>,</w:t>
            </w:r>
            <w:r>
              <w:t xml:space="preserve"> indhold </w:t>
            </w:r>
            <w:r w:rsidR="00A2027B">
              <w:t xml:space="preserve">og evt. oplægsholdere </w:t>
            </w:r>
            <w:r>
              <w:t>for aftenen.</w:t>
            </w:r>
            <w:r w:rsidR="00A2027B">
              <w:t xml:space="preserve"> Der er foreløbig til alle møder booket lokaler i frivillighuset.</w:t>
            </w:r>
          </w:p>
          <w:p w14:paraId="2D616772" w14:textId="77777777" w:rsidR="00975D67" w:rsidRDefault="00975D67" w:rsidP="00A2027B">
            <w:pPr>
              <w:rPr>
                <w:b/>
                <w:bCs/>
              </w:rPr>
            </w:pPr>
          </w:p>
          <w:p w14:paraId="0CC33C00" w14:textId="17E4536E" w:rsidR="00A2027B" w:rsidRPr="00BB7F5C" w:rsidRDefault="00A2027B" w:rsidP="00A2027B">
            <w:pPr>
              <w:rPr>
                <w:b/>
                <w:bCs/>
              </w:rPr>
            </w:pPr>
            <w:r w:rsidRPr="00BB7F5C">
              <w:rPr>
                <w:b/>
                <w:bCs/>
              </w:rPr>
              <w:t>Beslutning</w:t>
            </w:r>
          </w:p>
          <w:p w14:paraId="5E71AC6D" w14:textId="1411E521" w:rsidR="00CA7A7B" w:rsidRDefault="0075259B" w:rsidP="00ED5506">
            <w:r>
              <w:t>Tidsplanen og proceduren godkendt. Drøftet emner til fagligt oplæg på bestyrelsesmødet</w:t>
            </w:r>
            <w:r w:rsidR="00C97B40">
              <w:t>, fx ankesager, fremtidsfuldmagter, værgemål, umyndiggørelse mv. Der var enighed om at opfordre Svendborgs borgerrådgiver til at medvirke med et oplæg ved arrangementet.</w:t>
            </w:r>
            <w:r w:rsidR="005538A9">
              <w:t xml:space="preserve"> Chr. Reventlow kontakter borgerrådgiver.</w:t>
            </w:r>
            <w:r w:rsidR="00C14535">
              <w:t xml:space="preserve"> Desuden fastholdes et punkt til fælles præsentation, hvor de enkelte organisationer fortæller om, hvad der aktuelt er af betydning for dem og deres medlemmer.</w:t>
            </w:r>
          </w:p>
          <w:p w14:paraId="6ACC5D9E" w14:textId="77777777" w:rsidR="00B53E5E" w:rsidRDefault="00B53E5E" w:rsidP="00ED5506"/>
          <w:p w14:paraId="5A29B19C" w14:textId="7D69C9DA" w:rsidR="00A2027B" w:rsidRPr="00CA7A7B" w:rsidRDefault="00A2027B" w:rsidP="00ED5506"/>
        </w:tc>
      </w:tr>
      <w:tr w:rsidR="00D050C8" w:rsidRPr="00DD437A" w14:paraId="1B306EAA" w14:textId="77777777" w:rsidTr="005D1671">
        <w:tc>
          <w:tcPr>
            <w:tcW w:w="1418" w:type="dxa"/>
          </w:tcPr>
          <w:p w14:paraId="436A068A" w14:textId="77777777" w:rsidR="00D050C8" w:rsidRPr="00DD437A" w:rsidRDefault="00D050C8" w:rsidP="00ED5506">
            <w:pPr>
              <w:pStyle w:val="Punkt"/>
            </w:pPr>
          </w:p>
        </w:tc>
        <w:tc>
          <w:tcPr>
            <w:tcW w:w="8221" w:type="dxa"/>
          </w:tcPr>
          <w:p w14:paraId="5589C0C3" w14:textId="01375D32" w:rsidR="00ED5506" w:rsidRPr="00CA7A7B" w:rsidRDefault="00CA7A7B" w:rsidP="00ED5506">
            <w:pPr>
              <w:rPr>
                <w:b/>
                <w:bCs/>
              </w:rPr>
            </w:pPr>
            <w:r w:rsidRPr="00CA7A7B">
              <w:rPr>
                <w:b/>
                <w:bCs/>
              </w:rPr>
              <w:t>Drøftelse vedr. Forretningsudvalgets funktion</w:t>
            </w:r>
          </w:p>
          <w:p w14:paraId="43FEF279" w14:textId="26A8E559" w:rsidR="00CA7A7B" w:rsidRDefault="00CA7A7B" w:rsidP="00ED5506"/>
          <w:p w14:paraId="38736106" w14:textId="0B0BE1B8" w:rsidR="00CA7A7B" w:rsidRDefault="00CA7A7B" w:rsidP="00ED5506">
            <w:r>
              <w:t xml:space="preserve">Jeg vil foreslå, at vi tager en drøftelse af, hvorvidt det er hensigtsmæssigt, at vi arbejder med en struktur med et forretningsudvalg, fremfor at søge at holde vores møder fælles med interesserede medlemsorganisationer. Jeg forestiller mig, at det kan føre til manglende engagement, at de lokale medlemsorganisationer ikke er involverede i dagligdagen, men alene opfordres til at deltage til årsmøde og </w:t>
            </w:r>
            <w:proofErr w:type="spellStart"/>
            <w:r>
              <w:t>evt</w:t>
            </w:r>
            <w:proofErr w:type="spellEnd"/>
            <w:r>
              <w:t xml:space="preserve"> et yderligere årligt bestyrelsesmøde. </w:t>
            </w:r>
          </w:p>
          <w:p w14:paraId="61DF0365" w14:textId="43921DD5" w:rsidR="00CA7A7B" w:rsidRDefault="00CA7A7B" w:rsidP="00ED5506"/>
          <w:p w14:paraId="578F5855" w14:textId="5C062374" w:rsidR="00CA7A7B" w:rsidRDefault="00CA7A7B" w:rsidP="00ED5506">
            <w:r>
              <w:t xml:space="preserve">En evt. ændring vil skulle ske på det kommende årsmøde, men forudsætter en forudgående drøftelse – blandt såvel de organisationer / medlemmer, der deltager i FU – og dels at øvrige organisationer er interesserede heri. </w:t>
            </w:r>
          </w:p>
          <w:p w14:paraId="20B4D082" w14:textId="77777777" w:rsidR="00ED5506" w:rsidRPr="00BB7F5C" w:rsidRDefault="00D050C8" w:rsidP="00ED5506">
            <w:pPr>
              <w:rPr>
                <w:b/>
                <w:bCs/>
              </w:rPr>
            </w:pPr>
            <w:r w:rsidRPr="00BD67F2">
              <w:br/>
            </w:r>
            <w:r w:rsidR="00ED5506" w:rsidRPr="00BB7F5C">
              <w:rPr>
                <w:b/>
                <w:bCs/>
              </w:rPr>
              <w:t>Beslutning</w:t>
            </w:r>
          </w:p>
          <w:p w14:paraId="5B4F2351" w14:textId="44E236E7" w:rsidR="00D050C8" w:rsidRDefault="00975D67" w:rsidP="00ED5506">
            <w:pPr>
              <w:pStyle w:val="Brdtekst"/>
            </w:pPr>
            <w:r>
              <w:t>Drøftet. Tages op på baggrund af erfaringerne fra kommende bestyrelsesmøde.</w:t>
            </w:r>
          </w:p>
          <w:p w14:paraId="53AFD2A2" w14:textId="41B1C13D" w:rsidR="005F4466" w:rsidRPr="005D214F" w:rsidRDefault="005F4466" w:rsidP="00ED5506">
            <w:pPr>
              <w:pStyle w:val="Brdtekst"/>
            </w:pPr>
          </w:p>
        </w:tc>
      </w:tr>
      <w:tr w:rsidR="00BB7F5C" w:rsidRPr="00DD437A" w14:paraId="0A0290EA" w14:textId="77777777" w:rsidTr="005D1671">
        <w:tc>
          <w:tcPr>
            <w:tcW w:w="1418" w:type="dxa"/>
          </w:tcPr>
          <w:p w14:paraId="2C12331F" w14:textId="77777777" w:rsidR="00BB7F5C" w:rsidRPr="00DD437A" w:rsidRDefault="00BB7F5C" w:rsidP="00ED5506">
            <w:pPr>
              <w:pStyle w:val="Punkt"/>
            </w:pPr>
          </w:p>
        </w:tc>
        <w:tc>
          <w:tcPr>
            <w:tcW w:w="8221" w:type="dxa"/>
          </w:tcPr>
          <w:p w14:paraId="513FEB0D" w14:textId="77777777" w:rsidR="00BB7F5C" w:rsidRPr="005D214F" w:rsidRDefault="00BB7F5C" w:rsidP="005D214F">
            <w:pPr>
              <w:pStyle w:val="Tabeloverskrift"/>
            </w:pPr>
            <w:r w:rsidRPr="005D214F">
              <w:t>Eventuelt</w:t>
            </w:r>
          </w:p>
          <w:p w14:paraId="1C2933CE" w14:textId="7C1E96E2" w:rsidR="00BB7F5C" w:rsidRPr="00DD437A" w:rsidRDefault="005538A9" w:rsidP="005D1671">
            <w:pPr>
              <w:pStyle w:val="Tabeloverskrift"/>
              <w:rPr>
                <w:rFonts w:asciiTheme="minorHAnsi" w:hAnsiTheme="minorHAnsi" w:cstheme="minorHAnsi"/>
              </w:rPr>
            </w:pPr>
            <w:r>
              <w:rPr>
                <w:rFonts w:asciiTheme="minorHAnsi" w:hAnsiTheme="minorHAnsi" w:cstheme="minorHAnsi"/>
              </w:rPr>
              <w:t xml:space="preserve">Aftalt, at dagsorden fremover indeholder punkt vedr. møder med </w:t>
            </w:r>
            <w:proofErr w:type="spellStart"/>
            <w:r>
              <w:rPr>
                <w:rFonts w:asciiTheme="minorHAnsi" w:hAnsiTheme="minorHAnsi" w:cstheme="minorHAnsi"/>
              </w:rPr>
              <w:t>CSV’s</w:t>
            </w:r>
            <w:proofErr w:type="spellEnd"/>
            <w:r>
              <w:rPr>
                <w:rFonts w:asciiTheme="minorHAnsi" w:hAnsiTheme="minorHAnsi" w:cstheme="minorHAnsi"/>
              </w:rPr>
              <w:t xml:space="preserve"> bestyrelse.</w:t>
            </w:r>
          </w:p>
          <w:p w14:paraId="73B536C1" w14:textId="77777777" w:rsidR="00BB7F5C" w:rsidRPr="00DD437A" w:rsidRDefault="00BB7F5C" w:rsidP="005D1671">
            <w:pPr>
              <w:rPr>
                <w:rFonts w:asciiTheme="minorHAnsi" w:hAnsiTheme="minorHAnsi" w:cstheme="minorHAnsi"/>
                <w:sz w:val="22"/>
                <w:szCs w:val="22"/>
              </w:rPr>
            </w:pPr>
          </w:p>
        </w:tc>
      </w:tr>
    </w:tbl>
    <w:p w14:paraId="1F7E0BCB" w14:textId="77777777" w:rsidR="00BB7F5C" w:rsidRDefault="00BB7F5C" w:rsidP="00020948"/>
    <w:p w14:paraId="419739B9" w14:textId="77777777" w:rsidR="00BB7F5C" w:rsidRDefault="00BB7F5C" w:rsidP="00020948"/>
    <w:p w14:paraId="618E32EA" w14:textId="77777777" w:rsidR="00BB7F5C" w:rsidRPr="002677B8" w:rsidRDefault="00BB7F5C" w:rsidP="00020948">
      <w:r w:rsidRPr="00097B91">
        <w:t>Chr. Reventlow</w:t>
      </w:r>
    </w:p>
    <w:p w14:paraId="27442A81" w14:textId="77777777" w:rsidR="00940804" w:rsidRPr="00E23727" w:rsidRDefault="00940804" w:rsidP="00DF1EC4">
      <w:pPr>
        <w:rPr>
          <w:sz w:val="22"/>
          <w:szCs w:val="22"/>
        </w:rPr>
      </w:pPr>
    </w:p>
    <w:sectPr w:rsidR="00940804" w:rsidRPr="00E23727" w:rsidSect="00C740E7">
      <w:headerReference w:type="default" r:id="rId13"/>
      <w:footerReference w:type="default" r:id="rId14"/>
      <w:headerReference w:type="first" r:id="rId15"/>
      <w:footerReference w:type="first" r:id="rId16"/>
      <w:pgSz w:w="11906" w:h="16838" w:code="9"/>
      <w:pgMar w:top="2751" w:right="567" w:bottom="1134" w:left="567"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DC9CC" w14:textId="77777777" w:rsidR="00DB5472" w:rsidRDefault="00DB5472">
      <w:pPr>
        <w:spacing w:line="240" w:lineRule="auto"/>
      </w:pPr>
      <w:r>
        <w:separator/>
      </w:r>
    </w:p>
  </w:endnote>
  <w:endnote w:type="continuationSeparator" w:id="0">
    <w:p w14:paraId="5D0B78D3" w14:textId="77777777" w:rsidR="00DB5472" w:rsidRDefault="00DB54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F324747C-0834-DF4B-8D7C-4C23BF9CDE28}"/>
  </w:font>
  <w:font w:name="Times New Roman">
    <w:panose1 w:val="02020603050405020304"/>
    <w:charset w:val="00"/>
    <w:family w:val="roman"/>
    <w:pitch w:val="variable"/>
    <w:sig w:usb0="E0002EFF" w:usb1="C000785B" w:usb2="00000009" w:usb3="00000000" w:csb0="000001FF" w:csb1="00000000"/>
    <w:embedRegular r:id="rId2" w:fontKey="{A451E1C2-B2F3-774E-B8F8-D7C3A63379F2}"/>
    <w:embedBold r:id="rId3" w:fontKey="{754F1AA5-4E52-994D-8281-A71A8B9F11A0}"/>
    <w:embedItalic r:id="rId4" w:fontKey="{BA4FD093-44ED-974A-B43C-C625C29165AC}"/>
    <w:embedBoldItalic r:id="rId5" w:fontKey="{7F25123A-A1AE-D742-9A98-77E218FA35DD}"/>
  </w:font>
  <w:font w:name="Courier New">
    <w:panose1 w:val="02070309020205020404"/>
    <w:charset w:val="00"/>
    <w:family w:val="modern"/>
    <w:pitch w:val="fixed"/>
    <w:sig w:usb0="E0002AFF" w:usb1="C0007843" w:usb2="00000009" w:usb3="00000000" w:csb0="000001FF" w:csb1="00000000"/>
    <w:embedRegular r:id="rId6" w:fontKey="{993FAFC8-ADDF-7144-A13D-144998B23798}"/>
  </w:font>
  <w:font w:name="Wingdings">
    <w:panose1 w:val="05000000000000000000"/>
    <w:charset w:val="4D"/>
    <w:family w:val="decorative"/>
    <w:pitch w:val="variable"/>
    <w:sig w:usb0="00000003" w:usb1="00000000" w:usb2="00000000" w:usb3="00000000" w:csb0="80000001" w:csb1="00000000"/>
    <w:embedRegular r:id="rId7" w:fontKey="{888CF466-B1BC-C74D-8D40-DC36A8703573}"/>
  </w:font>
  <w:font w:name="Calibri">
    <w:panose1 w:val="020F0502020204030204"/>
    <w:charset w:val="00"/>
    <w:family w:val="swiss"/>
    <w:pitch w:val="variable"/>
    <w:sig w:usb0="E0002AFF" w:usb1="C000ACFF" w:usb2="00000009" w:usb3="00000000" w:csb0="000001FF" w:csb1="00000000"/>
    <w:embedRegular r:id="rId8" w:fontKey="{2C080EE1-DC3D-D342-B09D-FA0CE9011C6A}"/>
    <w:embedBold r:id="rId9" w:fontKey="{7B567C47-B3DE-9349-B5CF-EB8CFE7C40A6}"/>
  </w:font>
  <w:font w:name="Open Sans Light">
    <w:altName w:val="Segoe UI"/>
    <w:panose1 w:val="020B0604020202020204"/>
    <w:charset w:val="00"/>
    <w:family w:val="swiss"/>
    <w:pitch w:val="variable"/>
    <w:sig w:usb0="E00002EF" w:usb1="4000205B" w:usb2="00000028" w:usb3="00000000" w:csb0="0000019F" w:csb1="00000000"/>
    <w:embedRegular r:id="rId10" w:fontKey="{DF6F0EB1-20BF-5E45-8A23-AF9DA7AA2446}"/>
    <w:embedBold r:id="rId11" w:fontKey="{90CA5631-497E-0841-AFA4-F0354D9D850B}"/>
    <w:embedBoldItalic r:id="rId12" w:fontKey="{6E97D31F-8215-A24E-A13E-A61BDB6236E9}"/>
  </w:font>
  <w:font w:name="Verdana">
    <w:panose1 w:val="020B0604030504040204"/>
    <w:charset w:val="00"/>
    <w:family w:val="swiss"/>
    <w:pitch w:val="variable"/>
    <w:sig w:usb0="A10006FF" w:usb1="4000205B" w:usb2="00000010" w:usb3="00000000" w:csb0="0000019F" w:csb1="00000000"/>
    <w:embedRegular r:id="rId13" w:fontKey="{F3E422B0-2F52-1A40-ABE8-AE3B809ECB38}"/>
    <w:embedBold r:id="rId14" w:fontKey="{373E9AB3-C1F5-D44F-AA88-B7349C8AF066}"/>
    <w:embedItalic r:id="rId15" w:fontKey="{0D41E400-D456-B341-B77B-ABC95BAA0485}"/>
    <w:embedBoldItalic r:id="rId16" w:fontKey="{70A25586-CCED-CC46-9673-C28C87C69F18}"/>
  </w:font>
  <w:font w:name="Open Sans">
    <w:panose1 w:val="020B0606030504020204"/>
    <w:charset w:val="00"/>
    <w:family w:val="swiss"/>
    <w:pitch w:val="variable"/>
    <w:sig w:usb0="E00002EF" w:usb1="4000205B" w:usb2="00000028" w:usb3="00000000" w:csb0="0000019F" w:csb1="00000000"/>
    <w:embedRegular r:id="rId17" w:fontKey="{39770D79-5A32-9D43-BAE6-CFCCC3683E26}"/>
    <w:embedBold r:id="rId18" w:fontKey="{BEAF989D-D309-BF47-9422-B78559D258CA}"/>
  </w:font>
  <w:font w:name="MS Gothic">
    <w:altName w:val="ＭＳ ゴシック"/>
    <w:panose1 w:val="020B0609070205080204"/>
    <w:charset w:val="80"/>
    <w:family w:val="modern"/>
    <w:pitch w:val="fixed"/>
    <w:sig w:usb0="E00002FF" w:usb1="6AC7FDFB" w:usb2="08000012" w:usb3="00000000" w:csb0="0002009F" w:csb1="00000000"/>
  </w:font>
  <w:font w:name="Kapra Regular">
    <w:altName w:val="Calibri"/>
    <w:panose1 w:val="020B0604020202020204"/>
    <w:charset w:val="00"/>
    <w:family w:val="modern"/>
    <w:pitch w:val="variable"/>
    <w:sig w:usb0="A000002F" w:usb1="00000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20" w:fontKey="{B94CFCC7-047E-E440-BAC9-C8105D918E8B}"/>
  </w:font>
  <w:font w:name="Segoe UI">
    <w:panose1 w:val="020B0502040204020203"/>
    <w:charset w:val="00"/>
    <w:family w:val="swiss"/>
    <w:pitch w:val="variable"/>
    <w:sig w:usb0="E4002EFF" w:usb1="C000E47F" w:usb2="00000009" w:usb3="00000000" w:csb0="000001FF" w:csb1="00000000"/>
    <w:embedRegular r:id="rId21" w:fontKey="{60E13365-7AB9-704C-AF2B-D99A8F696A3E}"/>
  </w:font>
  <w:font w:name="Titillium Web">
    <w:panose1 w:val="00000500000000000000"/>
    <w:charset w:val="4D"/>
    <w:family w:val="auto"/>
    <w:pitch w:val="variable"/>
    <w:sig w:usb0="00000007" w:usb1="00000001" w:usb2="00000000" w:usb3="00000000" w:csb0="00000093" w:csb1="00000000"/>
  </w:font>
  <w:font w:name="Roboto">
    <w:panose1 w:val="02000000000000000000"/>
    <w:charset w:val="00"/>
    <w:family w:val="auto"/>
    <w:pitch w:val="variable"/>
    <w:sig w:usb0="E00002FF" w:usb1="5000205B" w:usb2="00000020" w:usb3="00000000" w:csb0="0000019F" w:csb1="00000000"/>
    <w:embedRegular r:id="rId22" w:fontKey="{90F10C5D-6765-054F-B38C-68B53BC037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BADB7" w14:textId="77777777" w:rsidR="00100249" w:rsidRDefault="001A62B3" w:rsidP="00100249">
    <w:pPr>
      <w:pStyle w:val="Sidefod"/>
    </w:pPr>
    <w:r>
      <w:rPr>
        <w:noProof/>
        <w:lang w:eastAsia="da-DK"/>
      </w:rPr>
      <mc:AlternateContent>
        <mc:Choice Requires="wps">
          <w:drawing>
            <wp:anchor distT="0" distB="0" distL="114300" distR="114300" simplePos="0" relativeHeight="251660288" behindDoc="0" locked="0" layoutInCell="1" allowOverlap="1" wp14:anchorId="09020610" wp14:editId="2DAF5560">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4A606EEC" w14:textId="05805F30" w:rsidR="00100249" w:rsidRDefault="001A62B3"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E1647">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C14535">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9020610"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602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" filled="f" fillcolor="white [3201]" stroked="f" strokeweight=".5pt">
              <v:textbox inset="0,0,0,0">
                <w:txbxContent>
                  <w:p w14:paraId="4A606EEC" w14:textId="05805F30" w:rsidR="00100249" w:rsidRDefault="001A62B3"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E1647">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C14535">
                      <w:rPr>
                        <w:rStyle w:val="Sidetal"/>
                        <w:noProof/>
                      </w:rPr>
                      <w:t>4</w:t>
                    </w:r>
                    <w:r>
                      <w:rPr>
                        <w:rStyle w:val="Sidetal"/>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5000" w:type="pct"/>
      <w:tblLook w:val="04A0" w:firstRow="1" w:lastRow="0" w:firstColumn="1" w:lastColumn="0" w:noHBand="0" w:noVBand="1"/>
    </w:tblPr>
    <w:tblGrid>
      <w:gridCol w:w="10772"/>
    </w:tblGrid>
    <w:tr w:rsidR="005A65B4" w14:paraId="19951F43" w14:textId="77777777" w:rsidTr="00A97F6A">
      <w:tc>
        <w:tcPr>
          <w:tcW w:w="10915" w:type="dxa"/>
          <w:hideMark/>
        </w:tcPr>
        <w:p w14:paraId="4FEEDCB0" w14:textId="77777777" w:rsidR="00A97F6A" w:rsidRDefault="001A62B3" w:rsidP="005C29DF">
          <w:pPr>
            <w:pStyle w:val="Footer-info"/>
          </w:pPr>
          <w:r>
            <w:t>DH er talerør for handicaporganisationerne og repræsenterer alle typer af handicap - fra hjerneskade og gigt til udviklingshæmning og sindslidelse.</w:t>
          </w:r>
          <w:r>
            <w:br/>
            <w:t>3</w:t>
          </w:r>
          <w:r w:rsidR="005C29DF">
            <w:t>5</w:t>
          </w:r>
          <w:r>
            <w:t xml:space="preserve"> handicaporganisationer med cirka 340.000 medlemmer er tilsluttet DH.</w:t>
          </w:r>
        </w:p>
      </w:tc>
    </w:tr>
  </w:tbl>
  <w:p w14:paraId="08DD0038" w14:textId="77777777" w:rsidR="00C41E04" w:rsidRDefault="00C41E04" w:rsidP="00C41E0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27B29" w14:textId="77777777" w:rsidR="00DB5472" w:rsidRDefault="00DB5472">
      <w:pPr>
        <w:spacing w:line="240" w:lineRule="auto"/>
      </w:pPr>
      <w:r>
        <w:separator/>
      </w:r>
    </w:p>
  </w:footnote>
  <w:footnote w:type="continuationSeparator" w:id="0">
    <w:p w14:paraId="526542DE" w14:textId="77777777" w:rsidR="00DB5472" w:rsidRDefault="00DB54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8008B" w14:textId="77777777" w:rsidR="00022BE5" w:rsidRDefault="00022BE5" w:rsidP="00022BE5">
    <w:pPr>
      <w:pStyle w:val="Sidehoved"/>
    </w:pPr>
  </w:p>
  <w:p w14:paraId="74E97ED4" w14:textId="77777777" w:rsidR="00AA4E87" w:rsidRDefault="00AA4E8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ADCF7" w14:textId="77777777" w:rsidR="00641ACD" w:rsidRPr="00A90A4A" w:rsidRDefault="00641ACD" w:rsidP="00641ACD">
    <w:pPr>
      <w:rPr>
        <w:rFonts w:ascii="Times New Roman" w:eastAsia="Times New Roman" w:hAnsi="Times New Roman" w:cs="Times New Roman"/>
        <w:sz w:val="24"/>
        <w:szCs w:val="24"/>
        <w:lang w:eastAsia="da-DK"/>
      </w:rPr>
    </w:pPr>
    <w:r w:rsidRPr="00F855DF">
      <w:rPr>
        <w:rStyle w:val="Overskrift1Tegn"/>
      </w:rPr>
      <w:t xml:space="preserve">Danske Handicaporganisationer – </w:t>
    </w:r>
    <w:r>
      <w:rPr>
        <w:rStyle w:val="Overskrift1Tegn"/>
      </w:rPr>
      <w:t>Svendborg</w:t>
    </w:r>
    <w:r>
      <w:rPr>
        <w:sz w:val="28"/>
        <w:szCs w:val="28"/>
      </w:rPr>
      <w:br/>
    </w:r>
    <w:r w:rsidRPr="00F855DF">
      <w:t xml:space="preserve">v. formand </w:t>
    </w:r>
    <w:r>
      <w:t>Christian Ditlev Reventlow, Løgeskov 76</w:t>
    </w:r>
    <w:r w:rsidRPr="00F855DF">
      <w:t xml:space="preserve">, </w:t>
    </w:r>
    <w:r>
      <w:t>5771 Stenstrup</w:t>
    </w:r>
    <w:r w:rsidRPr="00F855DF">
      <w:br/>
      <w:t xml:space="preserve">Telefon: </w:t>
    </w:r>
    <w:r>
      <w:t>2967 5724</w:t>
    </w:r>
    <w:r w:rsidRPr="00F855DF">
      <w:t>, E-m</w:t>
    </w:r>
    <w:r>
      <w:t>ai</w:t>
    </w:r>
    <w:r w:rsidRPr="00F855DF">
      <w:t xml:space="preserve">l: </w:t>
    </w:r>
    <w:r w:rsidRPr="00A90A4A">
      <w:rPr>
        <w:rFonts w:ascii="Roboto" w:eastAsia="Times New Roman" w:hAnsi="Roboto" w:cs="Times New Roman"/>
        <w:color w:val="555555"/>
        <w:sz w:val="21"/>
        <w:szCs w:val="21"/>
        <w:shd w:val="clear" w:color="auto" w:fill="FFFFFF"/>
        <w:lang w:eastAsia="da-DK"/>
      </w:rPr>
      <w:t>dh-svendborg@handicap.dk</w:t>
    </w:r>
    <w:r w:rsidRPr="00F855DF">
      <w:br/>
      <w:t>Hjemmeside: www.handicap.dk/lokalt/</w:t>
    </w:r>
    <w:r>
      <w:t>svendborg</w:t>
    </w:r>
  </w:p>
  <w:p w14:paraId="3CEBCFF0" w14:textId="77777777" w:rsidR="00823E84" w:rsidRDefault="00823E84" w:rsidP="00F4074D">
    <w:pPr>
      <w:pStyle w:val="Sidehoved"/>
      <w:rPr>
        <w:sz w:val="20"/>
      </w:rPr>
    </w:pPr>
  </w:p>
  <w:p w14:paraId="3D950CB8" w14:textId="3CA0161C" w:rsidR="008F4D20" w:rsidRPr="00C740E7" w:rsidRDefault="00255B16" w:rsidP="00823E84">
    <w:pPr>
      <w:pStyle w:val="Sidehoved"/>
      <w:jc w:val="right"/>
      <w:rPr>
        <w:sz w:val="20"/>
      </w:rPr>
    </w:pPr>
    <w:r>
      <w:rPr>
        <w:sz w:val="20"/>
      </w:rPr>
      <w:fldChar w:fldCharType="begin"/>
    </w:r>
    <w:r>
      <w:rPr>
        <w:sz w:val="20"/>
      </w:rPr>
      <w:instrText xml:space="preserve"> TIME \@ "d. MMMM yyyy" </w:instrText>
    </w:r>
    <w:r>
      <w:rPr>
        <w:sz w:val="20"/>
      </w:rPr>
      <w:fldChar w:fldCharType="separate"/>
    </w:r>
    <w:r w:rsidR="0075259B">
      <w:rPr>
        <w:noProof/>
        <w:sz w:val="20"/>
      </w:rPr>
      <w:t>28. september 2021</w:t>
    </w:r>
    <w:r>
      <w:rPr>
        <w:sz w:val="20"/>
      </w:rPr>
      <w:fldChar w:fldCharType="end"/>
    </w:r>
    <w:r w:rsidR="001A62B3" w:rsidRPr="00C740E7">
      <w:rPr>
        <w:noProof/>
        <w:sz w:val="20"/>
        <w:lang w:eastAsia="da-DK"/>
      </w:rPr>
      <w:drawing>
        <wp:anchor distT="0" distB="0" distL="114300" distR="114300" simplePos="0" relativeHeight="251658240" behindDoc="0" locked="0" layoutInCell="1" allowOverlap="1" wp14:anchorId="3A6B1B3E" wp14:editId="3A00EB6C">
          <wp:simplePos x="0" y="0"/>
          <wp:positionH relativeFrom="page">
            <wp:posOffset>5395126</wp:posOffset>
          </wp:positionH>
          <wp:positionV relativeFrom="page">
            <wp:posOffset>360045</wp:posOffset>
          </wp:positionV>
          <wp:extent cx="1799590" cy="619125"/>
          <wp:effectExtent l="0" t="0" r="0" b="9525"/>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sidRPr="00C740E7">
      <w:rPr>
        <w:noProof/>
        <w:sz w:val="20"/>
        <w:lang w:eastAsia="da-DK"/>
      </w:rPr>
      <w:drawing>
        <wp:anchor distT="0" distB="0" distL="114300" distR="114300" simplePos="0" relativeHeight="251659264" behindDoc="1" locked="0" layoutInCell="1" hidden="1" allowOverlap="1" wp14:anchorId="5054562A" wp14:editId="4E7A717C">
          <wp:simplePos x="0" y="0"/>
          <wp:positionH relativeFrom="page">
            <wp:posOffset>0</wp:posOffset>
          </wp:positionH>
          <wp:positionV relativeFrom="page">
            <wp:posOffset>0</wp:posOffset>
          </wp:positionV>
          <wp:extent cx="7559675" cy="10727690"/>
          <wp:effectExtent l="0" t="0" r="3175" b="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61C6D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3BE12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A27C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9007F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064FF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1E6879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44B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EB8AF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1BC755FF"/>
    <w:multiLevelType w:val="hybridMultilevel"/>
    <w:tmpl w:val="A64E8C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AE83051"/>
    <w:multiLevelType w:val="multilevel"/>
    <w:tmpl w:val="85F8F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67866BA"/>
    <w:multiLevelType w:val="hybridMultilevel"/>
    <w:tmpl w:val="7826B4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75C78E9"/>
    <w:multiLevelType w:val="hybridMultilevel"/>
    <w:tmpl w:val="0554AA90"/>
    <w:lvl w:ilvl="0" w:tplc="D3B42F7A">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428D6FDE"/>
    <w:multiLevelType w:val="hybridMultilevel"/>
    <w:tmpl w:val="E66EA0BE"/>
    <w:lvl w:ilvl="0" w:tplc="9C48104C">
      <w:start w:val="1"/>
      <w:numFmt w:val="decimal"/>
      <w:pStyle w:val="Punkt"/>
      <w:lvlText w:val="Pkt %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45DB2B4A"/>
    <w:multiLevelType w:val="hybridMultilevel"/>
    <w:tmpl w:val="DF4C1F36"/>
    <w:lvl w:ilvl="0" w:tplc="CF5A49CE">
      <w:start w:val="1"/>
      <w:numFmt w:val="decimal"/>
      <w:lvlText w:val="Pkt. %1."/>
      <w:lvlJc w:val="left"/>
      <w:pPr>
        <w:ind w:left="928" w:hanging="360"/>
      </w:pPr>
      <w:rPr>
        <w:rFonts w:ascii="Calibri" w:hAnsi="Calibri" w:cs="Calibri" w:hint="default"/>
        <w:sz w:val="22"/>
        <w:szCs w:val="22"/>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5" w15:restartNumberingAfterBreak="0">
    <w:nsid w:val="4B6C45B5"/>
    <w:multiLevelType w:val="hybridMultilevel"/>
    <w:tmpl w:val="EBB06A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57A93978"/>
    <w:multiLevelType w:val="hybridMultilevel"/>
    <w:tmpl w:val="0672B132"/>
    <w:lvl w:ilvl="0" w:tplc="D3B42F7A">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61996E60"/>
    <w:multiLevelType w:val="hybridMultilevel"/>
    <w:tmpl w:val="504CC7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63767812"/>
    <w:multiLevelType w:val="hybridMultilevel"/>
    <w:tmpl w:val="5A9EB6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89E5467"/>
    <w:multiLevelType w:val="hybridMultilevel"/>
    <w:tmpl w:val="9B7A0E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7232283B"/>
    <w:multiLevelType w:val="hybridMultilevel"/>
    <w:tmpl w:val="82B60A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79F91A3E"/>
    <w:multiLevelType w:val="hybridMultilevel"/>
    <w:tmpl w:val="D98EA5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23"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23"/>
  </w:num>
  <w:num w:numId="2">
    <w:abstractNumId w:val="7"/>
  </w:num>
  <w:num w:numId="3">
    <w:abstractNumId w:val="6"/>
  </w:num>
  <w:num w:numId="4">
    <w:abstractNumId w:val="5"/>
  </w:num>
  <w:num w:numId="5">
    <w:abstractNumId w:val="4"/>
  </w:num>
  <w:num w:numId="6">
    <w:abstractNumId w:val="22"/>
  </w:num>
  <w:num w:numId="7">
    <w:abstractNumId w:val="3"/>
  </w:num>
  <w:num w:numId="8">
    <w:abstractNumId w:val="2"/>
  </w:num>
  <w:num w:numId="9">
    <w:abstractNumId w:val="1"/>
  </w:num>
  <w:num w:numId="10">
    <w:abstractNumId w:val="0"/>
  </w:num>
  <w:num w:numId="11">
    <w:abstractNumId w:val="8"/>
  </w:num>
  <w:num w:numId="12">
    <w:abstractNumId w:val="22"/>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23"/>
  </w:num>
  <w:num w:numId="14">
    <w:abstractNumId w:val="22"/>
  </w:num>
  <w:num w:numId="15">
    <w:abstractNumId w:val="10"/>
  </w:num>
  <w:num w:numId="16">
    <w:abstractNumId w:val="14"/>
  </w:num>
  <w:num w:numId="17">
    <w:abstractNumId w:val="9"/>
  </w:num>
  <w:num w:numId="18">
    <w:abstractNumId w:val="19"/>
  </w:num>
  <w:num w:numId="19">
    <w:abstractNumId w:val="18"/>
  </w:num>
  <w:num w:numId="20">
    <w:abstractNumId w:val="11"/>
  </w:num>
  <w:num w:numId="21">
    <w:abstractNumId w:val="15"/>
  </w:num>
  <w:num w:numId="22">
    <w:abstractNumId w:val="20"/>
  </w:num>
  <w:num w:numId="23">
    <w:abstractNumId w:val="17"/>
  </w:num>
  <w:num w:numId="24">
    <w:abstractNumId w:val="12"/>
  </w:num>
  <w:num w:numId="25">
    <w:abstractNumId w:val="16"/>
  </w:num>
  <w:num w:numId="26">
    <w:abstractNumId w:val="13"/>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A7B"/>
    <w:rsid w:val="000032BF"/>
    <w:rsid w:val="00004865"/>
    <w:rsid w:val="00016218"/>
    <w:rsid w:val="00020948"/>
    <w:rsid w:val="00022133"/>
    <w:rsid w:val="00022BE5"/>
    <w:rsid w:val="000323B2"/>
    <w:rsid w:val="00062506"/>
    <w:rsid w:val="00066663"/>
    <w:rsid w:val="00075516"/>
    <w:rsid w:val="00080393"/>
    <w:rsid w:val="0009128C"/>
    <w:rsid w:val="00094ABD"/>
    <w:rsid w:val="00095F85"/>
    <w:rsid w:val="0009799A"/>
    <w:rsid w:val="000B0D06"/>
    <w:rsid w:val="000C04AB"/>
    <w:rsid w:val="000C4FB1"/>
    <w:rsid w:val="000E36FD"/>
    <w:rsid w:val="000F41CD"/>
    <w:rsid w:val="000F585B"/>
    <w:rsid w:val="00100249"/>
    <w:rsid w:val="001012C9"/>
    <w:rsid w:val="00103E3F"/>
    <w:rsid w:val="00114DFB"/>
    <w:rsid w:val="00116DF3"/>
    <w:rsid w:val="00117B3D"/>
    <w:rsid w:val="001301E1"/>
    <w:rsid w:val="0013244F"/>
    <w:rsid w:val="001473EB"/>
    <w:rsid w:val="0015406F"/>
    <w:rsid w:val="001542A8"/>
    <w:rsid w:val="00181781"/>
    <w:rsid w:val="00182651"/>
    <w:rsid w:val="001861E3"/>
    <w:rsid w:val="001A38AD"/>
    <w:rsid w:val="001A62B3"/>
    <w:rsid w:val="001F566D"/>
    <w:rsid w:val="0020639F"/>
    <w:rsid w:val="00206780"/>
    <w:rsid w:val="00216E82"/>
    <w:rsid w:val="002218DC"/>
    <w:rsid w:val="00225ED4"/>
    <w:rsid w:val="002415B1"/>
    <w:rsid w:val="00244D70"/>
    <w:rsid w:val="002558C8"/>
    <w:rsid w:val="00255B16"/>
    <w:rsid w:val="002561D2"/>
    <w:rsid w:val="00260FC0"/>
    <w:rsid w:val="002662AD"/>
    <w:rsid w:val="00273CAC"/>
    <w:rsid w:val="002762D8"/>
    <w:rsid w:val="002943BB"/>
    <w:rsid w:val="00294B5C"/>
    <w:rsid w:val="002953B7"/>
    <w:rsid w:val="002B6986"/>
    <w:rsid w:val="002C5297"/>
    <w:rsid w:val="002C64DC"/>
    <w:rsid w:val="002D3FC7"/>
    <w:rsid w:val="002D5562"/>
    <w:rsid w:val="002E27B6"/>
    <w:rsid w:val="002E74A4"/>
    <w:rsid w:val="002F732E"/>
    <w:rsid w:val="003033F8"/>
    <w:rsid w:val="00315D5D"/>
    <w:rsid w:val="00316531"/>
    <w:rsid w:val="003214DC"/>
    <w:rsid w:val="00333E52"/>
    <w:rsid w:val="003502D1"/>
    <w:rsid w:val="00361BC1"/>
    <w:rsid w:val="0037473F"/>
    <w:rsid w:val="003B0D54"/>
    <w:rsid w:val="003B35B0"/>
    <w:rsid w:val="003C3569"/>
    <w:rsid w:val="003C4F9F"/>
    <w:rsid w:val="003C60F1"/>
    <w:rsid w:val="003D1A28"/>
    <w:rsid w:val="003D34C8"/>
    <w:rsid w:val="003E1647"/>
    <w:rsid w:val="003E164C"/>
    <w:rsid w:val="003F6DFC"/>
    <w:rsid w:val="004166DD"/>
    <w:rsid w:val="00421009"/>
    <w:rsid w:val="00424709"/>
    <w:rsid w:val="00424AD9"/>
    <w:rsid w:val="00436CBB"/>
    <w:rsid w:val="00444132"/>
    <w:rsid w:val="004604F8"/>
    <w:rsid w:val="004632F9"/>
    <w:rsid w:val="00493541"/>
    <w:rsid w:val="004A5FFD"/>
    <w:rsid w:val="004A6D4D"/>
    <w:rsid w:val="004C01B2"/>
    <w:rsid w:val="004C027F"/>
    <w:rsid w:val="004D35CC"/>
    <w:rsid w:val="004E01B5"/>
    <w:rsid w:val="004E0D0A"/>
    <w:rsid w:val="004E1AA9"/>
    <w:rsid w:val="004F09E8"/>
    <w:rsid w:val="004F1A28"/>
    <w:rsid w:val="004F1ED7"/>
    <w:rsid w:val="00502F76"/>
    <w:rsid w:val="00504471"/>
    <w:rsid w:val="0050799C"/>
    <w:rsid w:val="00507A8E"/>
    <w:rsid w:val="005127D0"/>
    <w:rsid w:val="005178A7"/>
    <w:rsid w:val="00543EF2"/>
    <w:rsid w:val="005538A9"/>
    <w:rsid w:val="0055617E"/>
    <w:rsid w:val="00561C72"/>
    <w:rsid w:val="00561D43"/>
    <w:rsid w:val="00562862"/>
    <w:rsid w:val="00582AE7"/>
    <w:rsid w:val="00592544"/>
    <w:rsid w:val="005A28D4"/>
    <w:rsid w:val="005A65B4"/>
    <w:rsid w:val="005C29DF"/>
    <w:rsid w:val="005C3C9B"/>
    <w:rsid w:val="005C5F97"/>
    <w:rsid w:val="005C769C"/>
    <w:rsid w:val="005C776A"/>
    <w:rsid w:val="005D214F"/>
    <w:rsid w:val="005F0175"/>
    <w:rsid w:val="005F1580"/>
    <w:rsid w:val="005F2B15"/>
    <w:rsid w:val="005F3ED8"/>
    <w:rsid w:val="005F4466"/>
    <w:rsid w:val="005F6B57"/>
    <w:rsid w:val="00606BC3"/>
    <w:rsid w:val="00610412"/>
    <w:rsid w:val="006325AE"/>
    <w:rsid w:val="00632C57"/>
    <w:rsid w:val="00637475"/>
    <w:rsid w:val="00641ACD"/>
    <w:rsid w:val="00655B49"/>
    <w:rsid w:val="00663A36"/>
    <w:rsid w:val="0066643D"/>
    <w:rsid w:val="00674045"/>
    <w:rsid w:val="00674B15"/>
    <w:rsid w:val="00681D83"/>
    <w:rsid w:val="006826E8"/>
    <w:rsid w:val="00685DA5"/>
    <w:rsid w:val="006900C2"/>
    <w:rsid w:val="00695E89"/>
    <w:rsid w:val="006B18E2"/>
    <w:rsid w:val="006B2AE2"/>
    <w:rsid w:val="006B30A9"/>
    <w:rsid w:val="006C2991"/>
    <w:rsid w:val="006D2FCE"/>
    <w:rsid w:val="007008EE"/>
    <w:rsid w:val="0070267E"/>
    <w:rsid w:val="00704BA7"/>
    <w:rsid w:val="00706E32"/>
    <w:rsid w:val="00710901"/>
    <w:rsid w:val="007133C6"/>
    <w:rsid w:val="0072001F"/>
    <w:rsid w:val="00742E37"/>
    <w:rsid w:val="0075259B"/>
    <w:rsid w:val="007546AF"/>
    <w:rsid w:val="00765720"/>
    <w:rsid w:val="00765934"/>
    <w:rsid w:val="0077451B"/>
    <w:rsid w:val="00776435"/>
    <w:rsid w:val="00777FAE"/>
    <w:rsid w:val="007830AC"/>
    <w:rsid w:val="00785D91"/>
    <w:rsid w:val="007A3228"/>
    <w:rsid w:val="007B2C05"/>
    <w:rsid w:val="007E373C"/>
    <w:rsid w:val="008002CE"/>
    <w:rsid w:val="00810A86"/>
    <w:rsid w:val="0081675C"/>
    <w:rsid w:val="008210CB"/>
    <w:rsid w:val="00823E84"/>
    <w:rsid w:val="00827492"/>
    <w:rsid w:val="00836161"/>
    <w:rsid w:val="00844F6C"/>
    <w:rsid w:val="00863629"/>
    <w:rsid w:val="00873066"/>
    <w:rsid w:val="0087744F"/>
    <w:rsid w:val="008866FE"/>
    <w:rsid w:val="00892D08"/>
    <w:rsid w:val="00893791"/>
    <w:rsid w:val="00893E8F"/>
    <w:rsid w:val="008A6A4F"/>
    <w:rsid w:val="008E3D2B"/>
    <w:rsid w:val="008E5A6D"/>
    <w:rsid w:val="008F32DF"/>
    <w:rsid w:val="008F3CFC"/>
    <w:rsid w:val="008F4D20"/>
    <w:rsid w:val="0093025E"/>
    <w:rsid w:val="00930720"/>
    <w:rsid w:val="00933F3F"/>
    <w:rsid w:val="00940804"/>
    <w:rsid w:val="0094757D"/>
    <w:rsid w:val="00951615"/>
    <w:rsid w:val="00951B25"/>
    <w:rsid w:val="00960296"/>
    <w:rsid w:val="009708E9"/>
    <w:rsid w:val="0097268A"/>
    <w:rsid w:val="009737E4"/>
    <w:rsid w:val="00975D67"/>
    <w:rsid w:val="00977D49"/>
    <w:rsid w:val="00983B74"/>
    <w:rsid w:val="00985C97"/>
    <w:rsid w:val="0099004B"/>
    <w:rsid w:val="00990263"/>
    <w:rsid w:val="009A2CCC"/>
    <w:rsid w:val="009A3194"/>
    <w:rsid w:val="009A4CCC"/>
    <w:rsid w:val="009B4BA5"/>
    <w:rsid w:val="009C2069"/>
    <w:rsid w:val="009C5048"/>
    <w:rsid w:val="009D1375"/>
    <w:rsid w:val="009D1E80"/>
    <w:rsid w:val="009D3EBA"/>
    <w:rsid w:val="009E4B94"/>
    <w:rsid w:val="009E6AD9"/>
    <w:rsid w:val="009F22DA"/>
    <w:rsid w:val="009F493F"/>
    <w:rsid w:val="00A2027B"/>
    <w:rsid w:val="00A40B91"/>
    <w:rsid w:val="00A4568F"/>
    <w:rsid w:val="00A46697"/>
    <w:rsid w:val="00A676C2"/>
    <w:rsid w:val="00A72AB4"/>
    <w:rsid w:val="00A80BE6"/>
    <w:rsid w:val="00A91DA5"/>
    <w:rsid w:val="00A97F6A"/>
    <w:rsid w:val="00AA00CB"/>
    <w:rsid w:val="00AA0D2C"/>
    <w:rsid w:val="00AA4E87"/>
    <w:rsid w:val="00AB4582"/>
    <w:rsid w:val="00AD5F89"/>
    <w:rsid w:val="00AE0527"/>
    <w:rsid w:val="00AF1D02"/>
    <w:rsid w:val="00B00D92"/>
    <w:rsid w:val="00B0422A"/>
    <w:rsid w:val="00B06E2B"/>
    <w:rsid w:val="00B13A10"/>
    <w:rsid w:val="00B24E70"/>
    <w:rsid w:val="00B26F4D"/>
    <w:rsid w:val="00B378B4"/>
    <w:rsid w:val="00B539F7"/>
    <w:rsid w:val="00B53E5E"/>
    <w:rsid w:val="00B575CA"/>
    <w:rsid w:val="00B92884"/>
    <w:rsid w:val="00B97059"/>
    <w:rsid w:val="00BA1A89"/>
    <w:rsid w:val="00BB1B90"/>
    <w:rsid w:val="00BB4255"/>
    <w:rsid w:val="00BB7F5C"/>
    <w:rsid w:val="00BD67F2"/>
    <w:rsid w:val="00BE2A74"/>
    <w:rsid w:val="00BF0D57"/>
    <w:rsid w:val="00C0433E"/>
    <w:rsid w:val="00C14535"/>
    <w:rsid w:val="00C158BF"/>
    <w:rsid w:val="00C357EF"/>
    <w:rsid w:val="00C41E04"/>
    <w:rsid w:val="00C439CB"/>
    <w:rsid w:val="00C55852"/>
    <w:rsid w:val="00C64739"/>
    <w:rsid w:val="00C740E7"/>
    <w:rsid w:val="00C77301"/>
    <w:rsid w:val="00C87182"/>
    <w:rsid w:val="00C97B40"/>
    <w:rsid w:val="00CA0183"/>
    <w:rsid w:val="00CA0A7D"/>
    <w:rsid w:val="00CA4E77"/>
    <w:rsid w:val="00CA7A7B"/>
    <w:rsid w:val="00CB07C5"/>
    <w:rsid w:val="00CB3EFE"/>
    <w:rsid w:val="00CC209F"/>
    <w:rsid w:val="00CC6322"/>
    <w:rsid w:val="00CE5168"/>
    <w:rsid w:val="00CE57E0"/>
    <w:rsid w:val="00CF4A82"/>
    <w:rsid w:val="00CF5420"/>
    <w:rsid w:val="00D050C8"/>
    <w:rsid w:val="00D23C1F"/>
    <w:rsid w:val="00D273BA"/>
    <w:rsid w:val="00D27D0E"/>
    <w:rsid w:val="00D3752F"/>
    <w:rsid w:val="00D50B0D"/>
    <w:rsid w:val="00D53670"/>
    <w:rsid w:val="00D74908"/>
    <w:rsid w:val="00D87C66"/>
    <w:rsid w:val="00D93F5F"/>
    <w:rsid w:val="00D96141"/>
    <w:rsid w:val="00DB31AF"/>
    <w:rsid w:val="00DB335E"/>
    <w:rsid w:val="00DB5472"/>
    <w:rsid w:val="00DC115F"/>
    <w:rsid w:val="00DC246F"/>
    <w:rsid w:val="00DC61BD"/>
    <w:rsid w:val="00DD1936"/>
    <w:rsid w:val="00DE2B28"/>
    <w:rsid w:val="00DF1260"/>
    <w:rsid w:val="00DF1EC4"/>
    <w:rsid w:val="00E10AC0"/>
    <w:rsid w:val="00E23727"/>
    <w:rsid w:val="00E53EE9"/>
    <w:rsid w:val="00E63F47"/>
    <w:rsid w:val="00E9405E"/>
    <w:rsid w:val="00ED09D9"/>
    <w:rsid w:val="00ED5506"/>
    <w:rsid w:val="00ED6EC5"/>
    <w:rsid w:val="00EF474E"/>
    <w:rsid w:val="00F0152B"/>
    <w:rsid w:val="00F04788"/>
    <w:rsid w:val="00F20246"/>
    <w:rsid w:val="00F233E7"/>
    <w:rsid w:val="00F25605"/>
    <w:rsid w:val="00F3469C"/>
    <w:rsid w:val="00F4074D"/>
    <w:rsid w:val="00F5238C"/>
    <w:rsid w:val="00F542EC"/>
    <w:rsid w:val="00F57633"/>
    <w:rsid w:val="00F710A5"/>
    <w:rsid w:val="00F73354"/>
    <w:rsid w:val="00F82257"/>
    <w:rsid w:val="00FD2A25"/>
    <w:rsid w:val="00FE2C9C"/>
    <w:rsid w:val="00FF0506"/>
    <w:rsid w:val="00FF3A83"/>
    <w:rsid w:val="00FF591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03D2F"/>
  <w15:docId w15:val="{ECE51456-173C-CD47-98E3-6587DE46D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948"/>
    <w:rPr>
      <w:rFonts w:ascii="Verdana" w:hAnsi="Verdana"/>
    </w:rPr>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9"/>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paragraph" w:styleId="Markeringsbobletekst">
    <w:name w:val="Balloon Text"/>
    <w:basedOn w:val="Normal"/>
    <w:link w:val="MarkeringsbobletekstTegn"/>
    <w:uiPriority w:val="99"/>
    <w:semiHidden/>
    <w:unhideWhenUsed/>
    <w:rsid w:val="000C04AB"/>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C04AB"/>
    <w:rPr>
      <w:rFonts w:ascii="Tahoma" w:hAnsi="Tahoma" w:cs="Tahoma"/>
      <w:sz w:val="16"/>
      <w:szCs w:val="16"/>
    </w:rPr>
  </w:style>
  <w:style w:type="paragraph" w:styleId="Listeafsnit">
    <w:name w:val="List Paragraph"/>
    <w:basedOn w:val="Normal"/>
    <w:uiPriority w:val="34"/>
    <w:qFormat/>
    <w:rsid w:val="003F6DFC"/>
    <w:pPr>
      <w:ind w:left="720"/>
      <w:contextualSpacing/>
    </w:pPr>
  </w:style>
  <w:style w:type="character" w:styleId="Hyperlink">
    <w:name w:val="Hyperlink"/>
    <w:basedOn w:val="Standardskrifttypeiafsnit"/>
    <w:uiPriority w:val="21"/>
    <w:unhideWhenUsed/>
    <w:rsid w:val="00D50B0D"/>
    <w:rPr>
      <w:color w:val="0000FF" w:themeColor="hyperlink"/>
      <w:u w:val="single"/>
    </w:rPr>
  </w:style>
  <w:style w:type="character" w:styleId="Ulstomtale">
    <w:name w:val="Unresolved Mention"/>
    <w:basedOn w:val="Standardskrifttypeiafsnit"/>
    <w:uiPriority w:val="99"/>
    <w:semiHidden/>
    <w:unhideWhenUsed/>
    <w:rsid w:val="00D50B0D"/>
    <w:rPr>
      <w:color w:val="605E5C"/>
      <w:shd w:val="clear" w:color="auto" w:fill="E1DFDD"/>
    </w:rPr>
  </w:style>
  <w:style w:type="paragraph" w:customStyle="1" w:styleId="Tabeloverskrift">
    <w:name w:val="Tabel overskrift"/>
    <w:basedOn w:val="Normal"/>
    <w:autoRedefine/>
    <w:qFormat/>
    <w:rsid w:val="005D214F"/>
    <w:pPr>
      <w:widowControl w:val="0"/>
      <w:spacing w:line="240" w:lineRule="auto"/>
    </w:pPr>
    <w:rPr>
      <w:rFonts w:eastAsia="Times New Roman" w:cs="Calibri"/>
      <w:b/>
      <w:color w:val="000000"/>
      <w:szCs w:val="22"/>
      <w:lang w:eastAsia="da-DK"/>
    </w:rPr>
  </w:style>
  <w:style w:type="paragraph" w:styleId="NormalWeb">
    <w:name w:val="Normal (Web)"/>
    <w:basedOn w:val="Normal"/>
    <w:uiPriority w:val="99"/>
    <w:unhideWhenUsed/>
    <w:rsid w:val="005D214F"/>
    <w:pPr>
      <w:spacing w:before="100" w:beforeAutospacing="1" w:after="100" w:afterAutospacing="1" w:line="240" w:lineRule="auto"/>
    </w:pPr>
    <w:rPr>
      <w:rFonts w:eastAsia="Times New Roman" w:cs="Times New Roman"/>
      <w:szCs w:val="24"/>
      <w:lang w:eastAsia="da-DK"/>
    </w:rPr>
  </w:style>
  <w:style w:type="paragraph" w:styleId="Brdtekst">
    <w:name w:val="Body Text"/>
    <w:basedOn w:val="Normal"/>
    <w:link w:val="BrdtekstTegn"/>
    <w:uiPriority w:val="99"/>
    <w:unhideWhenUsed/>
    <w:rsid w:val="00020948"/>
    <w:pPr>
      <w:spacing w:after="120"/>
    </w:pPr>
  </w:style>
  <w:style w:type="character" w:customStyle="1" w:styleId="BrdtekstTegn">
    <w:name w:val="Brødtekst Tegn"/>
    <w:basedOn w:val="Standardskrifttypeiafsnit"/>
    <w:link w:val="Brdtekst"/>
    <w:uiPriority w:val="99"/>
    <w:rsid w:val="00020948"/>
    <w:rPr>
      <w:rFonts w:ascii="Verdana" w:hAnsi="Verdana"/>
    </w:rPr>
  </w:style>
  <w:style w:type="paragraph" w:customStyle="1" w:styleId="Punkt">
    <w:name w:val="Punkt"/>
    <w:basedOn w:val="Normal"/>
    <w:qFormat/>
    <w:rsid w:val="00ED5506"/>
    <w:pPr>
      <w:numPr>
        <w:numId w:val="26"/>
      </w:numPr>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450937">
      <w:bodyDiv w:val="1"/>
      <w:marLeft w:val="0"/>
      <w:marRight w:val="0"/>
      <w:marTop w:val="0"/>
      <w:marBottom w:val="0"/>
      <w:divBdr>
        <w:top w:val="none" w:sz="0" w:space="0" w:color="auto"/>
        <w:left w:val="none" w:sz="0" w:space="0" w:color="auto"/>
        <w:bottom w:val="none" w:sz="0" w:space="0" w:color="auto"/>
        <w:right w:val="none" w:sz="0" w:space="0" w:color="auto"/>
      </w:divBdr>
    </w:div>
    <w:div w:id="740833150">
      <w:bodyDiv w:val="1"/>
      <w:marLeft w:val="0"/>
      <w:marRight w:val="0"/>
      <w:marTop w:val="0"/>
      <w:marBottom w:val="0"/>
      <w:divBdr>
        <w:top w:val="none" w:sz="0" w:space="0" w:color="auto"/>
        <w:left w:val="none" w:sz="0" w:space="0" w:color="auto"/>
        <w:bottom w:val="none" w:sz="0" w:space="0" w:color="auto"/>
        <w:right w:val="none" w:sz="0" w:space="0" w:color="auto"/>
      </w:divBdr>
    </w:div>
    <w:div w:id="852303907">
      <w:bodyDiv w:val="1"/>
      <w:marLeft w:val="0"/>
      <w:marRight w:val="0"/>
      <w:marTop w:val="0"/>
      <w:marBottom w:val="0"/>
      <w:divBdr>
        <w:top w:val="none" w:sz="0" w:space="0" w:color="auto"/>
        <w:left w:val="none" w:sz="0" w:space="0" w:color="auto"/>
        <w:bottom w:val="none" w:sz="0" w:space="0" w:color="auto"/>
        <w:right w:val="none" w:sz="0" w:space="0" w:color="auto"/>
      </w:divBdr>
    </w:div>
    <w:div w:id="922255306">
      <w:bodyDiv w:val="1"/>
      <w:marLeft w:val="0"/>
      <w:marRight w:val="0"/>
      <w:marTop w:val="0"/>
      <w:marBottom w:val="0"/>
      <w:divBdr>
        <w:top w:val="none" w:sz="0" w:space="0" w:color="auto"/>
        <w:left w:val="none" w:sz="0" w:space="0" w:color="auto"/>
        <w:bottom w:val="none" w:sz="0" w:space="0" w:color="auto"/>
        <w:right w:val="none" w:sz="0" w:space="0" w:color="auto"/>
      </w:divBdr>
    </w:div>
    <w:div w:id="1253586619">
      <w:bodyDiv w:val="1"/>
      <w:marLeft w:val="0"/>
      <w:marRight w:val="0"/>
      <w:marTop w:val="0"/>
      <w:marBottom w:val="0"/>
      <w:divBdr>
        <w:top w:val="none" w:sz="0" w:space="0" w:color="auto"/>
        <w:left w:val="none" w:sz="0" w:space="0" w:color="auto"/>
        <w:bottom w:val="none" w:sz="0" w:space="0" w:color="auto"/>
        <w:right w:val="none" w:sz="0" w:space="0" w:color="auto"/>
      </w:divBdr>
    </w:div>
    <w:div w:id="1499074423">
      <w:bodyDiv w:val="1"/>
      <w:marLeft w:val="0"/>
      <w:marRight w:val="0"/>
      <w:marTop w:val="0"/>
      <w:marBottom w:val="0"/>
      <w:divBdr>
        <w:top w:val="none" w:sz="0" w:space="0" w:color="auto"/>
        <w:left w:val="none" w:sz="0" w:space="0" w:color="auto"/>
        <w:bottom w:val="none" w:sz="0" w:space="0" w:color="auto"/>
        <w:right w:val="none" w:sz="0" w:space="0" w:color="auto"/>
      </w:divBdr>
    </w:div>
    <w:div w:id="1546285137">
      <w:bodyDiv w:val="1"/>
      <w:marLeft w:val="0"/>
      <w:marRight w:val="0"/>
      <w:marTop w:val="0"/>
      <w:marBottom w:val="0"/>
      <w:divBdr>
        <w:top w:val="none" w:sz="0" w:space="0" w:color="auto"/>
        <w:left w:val="none" w:sz="0" w:space="0" w:color="auto"/>
        <w:bottom w:val="none" w:sz="0" w:space="0" w:color="auto"/>
        <w:right w:val="none" w:sz="0" w:space="0" w:color="auto"/>
      </w:divBdr>
      <w:divsChild>
        <w:div w:id="1179779091">
          <w:marLeft w:val="0"/>
          <w:marRight w:val="0"/>
          <w:marTop w:val="0"/>
          <w:marBottom w:val="0"/>
          <w:divBdr>
            <w:top w:val="none" w:sz="0" w:space="0" w:color="auto"/>
            <w:left w:val="none" w:sz="0" w:space="0" w:color="auto"/>
            <w:bottom w:val="none" w:sz="0" w:space="0" w:color="auto"/>
            <w:right w:val="none" w:sz="0" w:space="0" w:color="auto"/>
          </w:divBdr>
          <w:divsChild>
            <w:div w:id="1013921164">
              <w:marLeft w:val="0"/>
              <w:marRight w:val="0"/>
              <w:marTop w:val="0"/>
              <w:marBottom w:val="0"/>
              <w:divBdr>
                <w:top w:val="none" w:sz="0" w:space="0" w:color="auto"/>
                <w:left w:val="none" w:sz="0" w:space="0" w:color="auto"/>
                <w:bottom w:val="none" w:sz="0" w:space="0" w:color="auto"/>
                <w:right w:val="none" w:sz="0" w:space="0" w:color="auto"/>
              </w:divBdr>
              <w:divsChild>
                <w:div w:id="1743408952">
                  <w:marLeft w:val="0"/>
                  <w:marRight w:val="0"/>
                  <w:marTop w:val="0"/>
                  <w:marBottom w:val="0"/>
                  <w:divBdr>
                    <w:top w:val="none" w:sz="0" w:space="0" w:color="auto"/>
                    <w:left w:val="none" w:sz="0" w:space="0" w:color="auto"/>
                    <w:bottom w:val="none" w:sz="0" w:space="0" w:color="auto"/>
                    <w:right w:val="none" w:sz="0" w:space="0" w:color="auto"/>
                  </w:divBdr>
                  <w:divsChild>
                    <w:div w:id="151244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598324">
      <w:bodyDiv w:val="1"/>
      <w:marLeft w:val="0"/>
      <w:marRight w:val="0"/>
      <w:marTop w:val="0"/>
      <w:marBottom w:val="0"/>
      <w:divBdr>
        <w:top w:val="none" w:sz="0" w:space="0" w:color="auto"/>
        <w:left w:val="none" w:sz="0" w:space="0" w:color="auto"/>
        <w:bottom w:val="none" w:sz="0" w:space="0" w:color="auto"/>
        <w:right w:val="none" w:sz="0" w:space="0" w:color="auto"/>
      </w:divBdr>
    </w:div>
    <w:div w:id="1808475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svendborg.dk/dagsorden/handicapraadet-04-10-2021"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vendborg.dk/borger/voksen/frivilligt-socialt-arbejde/priser-til-det-frivillige-sociale-omraade"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enmillionstemmer.d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d/Library/Group%20Containers/UBF8T346G9.Office/User%20Content.localized/Templates.localized/FU%20Svendborg%20Dagsorden.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A6FF0F680A19D4788BB2EE1897459CC" ma:contentTypeVersion="0" ma:contentTypeDescription="Create a new document." ma:contentTypeScope="" ma:versionID="76cbe5001513024b3fb90bf4b6dac69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583E13-4225-4514-A9A9-F8ADC404ADED}">
  <ds:schemaRefs>
    <ds:schemaRef ds:uri="http://schemas.microsoft.com/sharepoint/v3/contenttype/forms"/>
  </ds:schemaRefs>
</ds:datastoreItem>
</file>

<file path=customXml/itemProps2.xml><?xml version="1.0" encoding="utf-8"?>
<ds:datastoreItem xmlns:ds="http://schemas.openxmlformats.org/officeDocument/2006/customXml" ds:itemID="{2A464BE8-49E7-46FD-9CF8-83191D2545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0489F57-3187-4B29-97E6-810A2D3CD1B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FU Svendborg Dagsorden.dotx</Template>
  <TotalTime>4</TotalTime>
  <Pages>4</Pages>
  <Words>1100</Words>
  <Characters>6713</Characters>
  <Application>Microsoft Office Word</Application>
  <DocSecurity>0</DocSecurity>
  <Lines>55</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7798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Christian Ditlev Reventlow</dc:creator>
  <cp:lastModifiedBy>Christian Ditlev Reventlow</cp:lastModifiedBy>
  <cp:revision>3</cp:revision>
  <cp:lastPrinted>2021-09-28T13:30:00Z</cp:lastPrinted>
  <dcterms:created xsi:type="dcterms:W3CDTF">2021-09-28T19:20:00Z</dcterms:created>
  <dcterms:modified xsi:type="dcterms:W3CDTF">2021-09-28T19:23:00Z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0x010100CA6FF0F680A19D4788BB2EE1897459CC</vt:lpwstr>
  </property>
  <property fmtid="{D5CDD505-2E9C-101B-9397-08002B2CF9AE}" pid="3" name="TeamShareLastOpen">
    <vt:lpwstr>25-11-2020 11:03:04</vt:lpwstr>
  </property>
</Properties>
</file>