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973265" w14:paraId="4DF85BE5" w14:textId="77777777" w:rsidTr="00AA0D2C">
        <w:trPr>
          <w:trHeight w:hRule="exact" w:val="737"/>
        </w:trPr>
        <w:tc>
          <w:tcPr>
            <w:tcW w:w="7230" w:type="dxa"/>
          </w:tcPr>
          <w:p w14:paraId="4DF85BE3" w14:textId="77777777" w:rsidR="00206780" w:rsidRDefault="00D3373A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06. januar 2021</w:t>
            </w:r>
            <w:bookmarkEnd w:id="0"/>
          </w:p>
          <w:p w14:paraId="4DF85BE4" w14:textId="77777777" w:rsidR="00333E52" w:rsidRPr="00244D70" w:rsidRDefault="00D3373A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1" w:name="SagsID"/>
            <w:r>
              <w:t>10-2021-00017</w:t>
            </w:r>
            <w:bookmarkEnd w:id="1"/>
            <w:r>
              <w:t xml:space="preserve"> – Dok. </w:t>
            </w:r>
            <w:bookmarkStart w:id="2" w:name="DokID"/>
            <w:r>
              <w:t>516596</w:t>
            </w:r>
            <w:bookmarkEnd w:id="2"/>
          </w:p>
        </w:tc>
      </w:tr>
    </w:tbl>
    <w:p w14:paraId="4EEC5B81" w14:textId="594AB31F" w:rsidR="004F3ECF" w:rsidRPr="00D3373A" w:rsidRDefault="005F6B78" w:rsidP="00D3373A">
      <w:pPr>
        <w:pStyle w:val="Overskrift1"/>
        <w:pBdr>
          <w:bottom w:val="single" w:sz="4" w:space="1" w:color="auto"/>
        </w:pBdr>
        <w:rPr>
          <w:rStyle w:val="Underoverskrift"/>
          <w:b/>
          <w:sz w:val="28"/>
        </w:rPr>
      </w:pPr>
      <w:r>
        <w:t>Indstilling af kandidater til handicaprådet i XXX kommune</w:t>
      </w:r>
    </w:p>
    <w:p w14:paraId="4DF85BE7" w14:textId="378D9DD2" w:rsidR="00FF591E" w:rsidRPr="00CC209F" w:rsidRDefault="005F6B78" w:rsidP="00CC209F">
      <w:pPr>
        <w:rPr>
          <w:rStyle w:val="Underoverskrift"/>
        </w:rPr>
      </w:pPr>
      <w:r>
        <w:rPr>
          <w:rStyle w:val="Underoverskrift"/>
        </w:rPr>
        <w:t>Til medlemsorganisationer tilsluttet DH-XXX (afdeling)</w:t>
      </w:r>
    </w:p>
    <w:p w14:paraId="3B497058" w14:textId="77777777" w:rsidR="005F6B78" w:rsidRDefault="005F6B78" w:rsidP="00DF1EC4"/>
    <w:p w14:paraId="45844ED2" w14:textId="37119C6B" w:rsidR="005F6B78" w:rsidRDefault="005F6B78" w:rsidP="005F6B78">
      <w:pPr>
        <w:rPr>
          <w:szCs w:val="26"/>
        </w:rPr>
      </w:pPr>
      <w:r w:rsidRPr="007C24B7">
        <w:rPr>
          <w:szCs w:val="26"/>
        </w:rPr>
        <w:t>I forbindelse med kommunalv</w:t>
      </w:r>
      <w:r>
        <w:rPr>
          <w:szCs w:val="26"/>
        </w:rPr>
        <w:t>alget 16. november 2021</w:t>
      </w:r>
      <w:r w:rsidRPr="007C24B7">
        <w:rPr>
          <w:szCs w:val="26"/>
        </w:rPr>
        <w:t xml:space="preserve"> skal der ske nyvalg til det kommunale handicapråd. Handicaprådet er et lovpligtigt råd</w:t>
      </w:r>
      <w:r>
        <w:rPr>
          <w:szCs w:val="26"/>
        </w:rPr>
        <w:t xml:space="preserve">, hvortil DH skal indstille X </w:t>
      </w:r>
      <w:r w:rsidRPr="007C24B7">
        <w:rPr>
          <w:szCs w:val="26"/>
        </w:rPr>
        <w:t>(antal) kandidater.</w:t>
      </w:r>
    </w:p>
    <w:p w14:paraId="7FD09F6F" w14:textId="77777777" w:rsidR="005F6B78" w:rsidRPr="007C24B7" w:rsidRDefault="005F6B78" w:rsidP="005F6B78">
      <w:pPr>
        <w:rPr>
          <w:szCs w:val="26"/>
        </w:rPr>
      </w:pPr>
    </w:p>
    <w:p w14:paraId="01815AAB" w14:textId="17575748" w:rsidR="005F6B78" w:rsidRDefault="005F6B78" w:rsidP="005F6B78">
      <w:pPr>
        <w:rPr>
          <w:szCs w:val="26"/>
        </w:rPr>
      </w:pPr>
      <w:r>
        <w:rPr>
          <w:szCs w:val="26"/>
        </w:rPr>
        <w:t>Ifølge vedtægterne</w:t>
      </w:r>
      <w:r w:rsidRPr="007C24B7">
        <w:rPr>
          <w:szCs w:val="26"/>
        </w:rPr>
        <w:t xml:space="preserve"> for DH</w:t>
      </w:r>
      <w:r>
        <w:rPr>
          <w:szCs w:val="26"/>
        </w:rPr>
        <w:t>’</w:t>
      </w:r>
      <w:r w:rsidRPr="007C24B7">
        <w:rPr>
          <w:szCs w:val="26"/>
        </w:rPr>
        <w:t>s afdelinger kan de medlemsorganisationer, der er tilsluttet DH-afdelingen i kommunen, indstille kandidater til DH-afdelingen. Herefter foretager DH-afdelingens forretningsudvalg eller bestyrelse den endelige indstilling af repræsentant</w:t>
      </w:r>
      <w:r>
        <w:rPr>
          <w:szCs w:val="26"/>
        </w:rPr>
        <w:t xml:space="preserve">er </w:t>
      </w:r>
      <w:r w:rsidR="00294E6A">
        <w:rPr>
          <w:szCs w:val="26"/>
        </w:rPr>
        <w:t xml:space="preserve">og sender </w:t>
      </w:r>
      <w:r>
        <w:rPr>
          <w:szCs w:val="26"/>
        </w:rPr>
        <w:t>til byrådet</w:t>
      </w:r>
      <w:r w:rsidRPr="007C24B7">
        <w:rPr>
          <w:szCs w:val="26"/>
        </w:rPr>
        <w:t>.</w:t>
      </w:r>
    </w:p>
    <w:p w14:paraId="16AE883D" w14:textId="148D1C50" w:rsidR="004F3ECF" w:rsidRDefault="004F3ECF" w:rsidP="005F6B78">
      <w:pPr>
        <w:rPr>
          <w:szCs w:val="26"/>
        </w:rPr>
      </w:pPr>
    </w:p>
    <w:p w14:paraId="0483E4DC" w14:textId="75D149FB" w:rsidR="004F3ECF" w:rsidRPr="004F3ECF" w:rsidRDefault="004F3ECF" w:rsidP="005F6B78">
      <w:pPr>
        <w:rPr>
          <w:b/>
          <w:szCs w:val="26"/>
        </w:rPr>
      </w:pPr>
      <w:r w:rsidRPr="004F3ECF">
        <w:rPr>
          <w:b/>
          <w:szCs w:val="26"/>
        </w:rPr>
        <w:t>Hvad er handicaprådet?</w:t>
      </w:r>
    </w:p>
    <w:p w14:paraId="5FBDB312" w14:textId="77777777" w:rsidR="00D3373A" w:rsidRPr="00D3373A" w:rsidRDefault="00D3373A" w:rsidP="00D3373A">
      <w:pPr>
        <w:rPr>
          <w:szCs w:val="26"/>
        </w:rPr>
      </w:pPr>
      <w:r w:rsidRPr="00D3373A">
        <w:rPr>
          <w:szCs w:val="26"/>
        </w:rPr>
        <w:t xml:space="preserve">Handicaprådet rådgiver byrådet i handicappolitiske spørgsmål og kan behandle alle lokalpolitiske spørgsmål, som vedrører mennesker med handicap. </w:t>
      </w:r>
    </w:p>
    <w:p w14:paraId="0B8B9029" w14:textId="77777777" w:rsidR="00D3373A" w:rsidRPr="00D3373A" w:rsidRDefault="00D3373A" w:rsidP="00D3373A">
      <w:pPr>
        <w:rPr>
          <w:szCs w:val="26"/>
        </w:rPr>
      </w:pPr>
    </w:p>
    <w:p w14:paraId="6B8CD9F9" w14:textId="0426277A" w:rsidR="00D3373A" w:rsidRDefault="00D3373A" w:rsidP="00D3373A">
      <w:pPr>
        <w:rPr>
          <w:szCs w:val="26"/>
        </w:rPr>
      </w:pPr>
      <w:r w:rsidRPr="00D3373A">
        <w:rPr>
          <w:szCs w:val="26"/>
        </w:rPr>
        <w:t>DH’s repræsentanter i handicaprådet skal varetage de handicappolitiske interesser i kommunen.</w:t>
      </w:r>
    </w:p>
    <w:p w14:paraId="44DCE6F9" w14:textId="77777777" w:rsidR="00D3373A" w:rsidRDefault="00D3373A" w:rsidP="005F6B78">
      <w:pPr>
        <w:rPr>
          <w:szCs w:val="26"/>
        </w:rPr>
      </w:pPr>
    </w:p>
    <w:p w14:paraId="793EB477" w14:textId="21C68A99" w:rsidR="005F6B78" w:rsidRDefault="005F6B78" w:rsidP="005F6B78">
      <w:pPr>
        <w:rPr>
          <w:szCs w:val="26"/>
        </w:rPr>
      </w:pPr>
      <w:r w:rsidRPr="007C24B7">
        <w:rPr>
          <w:szCs w:val="26"/>
        </w:rPr>
        <w:t>Deltagelsen i handicaprådet er af stor betydning for DH</w:t>
      </w:r>
      <w:r>
        <w:rPr>
          <w:szCs w:val="26"/>
        </w:rPr>
        <w:t>,</w:t>
      </w:r>
      <w:r w:rsidRPr="007C24B7">
        <w:rPr>
          <w:szCs w:val="26"/>
        </w:rPr>
        <w:t xml:space="preserve"> da det giver mulighed for at få indflydelse på det handicappolitiske arbejde i kommunen. Det er vigtigt, at DH</w:t>
      </w:r>
      <w:r>
        <w:rPr>
          <w:szCs w:val="26"/>
        </w:rPr>
        <w:t>’</w:t>
      </w:r>
      <w:r w:rsidRPr="007C24B7">
        <w:rPr>
          <w:szCs w:val="26"/>
        </w:rPr>
        <w:t>s repræsentanter er opmærksomme på, at handicaprådet er et dialogforum. Det er også vigtigt, at de kandidater</w:t>
      </w:r>
      <w:r>
        <w:rPr>
          <w:szCs w:val="26"/>
        </w:rPr>
        <w:t>,</w:t>
      </w:r>
      <w:r w:rsidRPr="007C24B7">
        <w:rPr>
          <w:szCs w:val="26"/>
        </w:rPr>
        <w:t xml:space="preserve"> der indstilles</w:t>
      </w:r>
      <w:r>
        <w:rPr>
          <w:szCs w:val="26"/>
        </w:rPr>
        <w:t>,</w:t>
      </w:r>
      <w:r w:rsidRPr="007C24B7">
        <w:rPr>
          <w:szCs w:val="26"/>
        </w:rPr>
        <w:t xml:space="preserve"> er opmærksomme på, at de skal repræsentere alle handicapgrupperne i DH</w:t>
      </w:r>
      <w:r>
        <w:rPr>
          <w:szCs w:val="26"/>
        </w:rPr>
        <w:t>,</w:t>
      </w:r>
      <w:r w:rsidRPr="007C24B7">
        <w:rPr>
          <w:szCs w:val="26"/>
        </w:rPr>
        <w:t xml:space="preserve"> og at de derfor må forvente at i</w:t>
      </w:r>
      <w:r>
        <w:rPr>
          <w:szCs w:val="26"/>
        </w:rPr>
        <w:t>ndgå i et tæt samarbejde med DH-</w:t>
      </w:r>
      <w:r w:rsidRPr="007C24B7">
        <w:rPr>
          <w:szCs w:val="26"/>
        </w:rPr>
        <w:t xml:space="preserve">afdelingen. </w:t>
      </w:r>
    </w:p>
    <w:p w14:paraId="58BFDD5B" w14:textId="539BDABA" w:rsidR="00D3373A" w:rsidRDefault="00D3373A" w:rsidP="005F6B78">
      <w:pPr>
        <w:rPr>
          <w:szCs w:val="26"/>
        </w:rPr>
      </w:pPr>
    </w:p>
    <w:p w14:paraId="1D22F647" w14:textId="61A50359" w:rsidR="00D3373A" w:rsidRDefault="00D3373A" w:rsidP="005F6B78">
      <w:pPr>
        <w:rPr>
          <w:szCs w:val="26"/>
        </w:rPr>
      </w:pPr>
      <w:r w:rsidRPr="00D3373A">
        <w:rPr>
          <w:szCs w:val="26"/>
        </w:rPr>
        <w:t>Udpegning af repræsentanter til handicaprådet</w:t>
      </w:r>
      <w:r>
        <w:rPr>
          <w:szCs w:val="26"/>
        </w:rPr>
        <w:t xml:space="preserve"> sker for en 4-årig periode og</w:t>
      </w:r>
      <w:r w:rsidRPr="00D3373A">
        <w:rPr>
          <w:szCs w:val="26"/>
        </w:rPr>
        <w:t xml:space="preserve"> følger den kommunale valgperiode.</w:t>
      </w:r>
    </w:p>
    <w:p w14:paraId="292B08FE" w14:textId="127E5EB4" w:rsidR="00D3373A" w:rsidRDefault="00D3373A" w:rsidP="005F6B78">
      <w:pPr>
        <w:rPr>
          <w:szCs w:val="26"/>
        </w:rPr>
      </w:pPr>
    </w:p>
    <w:p w14:paraId="085FEECC" w14:textId="6C55CBD2" w:rsidR="00D3373A" w:rsidRPr="00D3373A" w:rsidRDefault="00D3373A" w:rsidP="005F6B78">
      <w:pPr>
        <w:rPr>
          <w:b/>
          <w:szCs w:val="26"/>
        </w:rPr>
      </w:pPr>
      <w:r w:rsidRPr="00D3373A">
        <w:rPr>
          <w:b/>
          <w:szCs w:val="26"/>
        </w:rPr>
        <w:t>Proces for indstillinger</w:t>
      </w:r>
    </w:p>
    <w:p w14:paraId="4E67F32D" w14:textId="7D907024" w:rsidR="005F6B78" w:rsidRDefault="005F6B78" w:rsidP="005F6B78">
      <w:pPr>
        <w:rPr>
          <w:szCs w:val="26"/>
        </w:rPr>
      </w:pPr>
      <w:r w:rsidRPr="007C24B7">
        <w:rPr>
          <w:szCs w:val="26"/>
        </w:rPr>
        <w:t>I bedes indsende kandidater til hand</w:t>
      </w:r>
      <w:r>
        <w:rPr>
          <w:szCs w:val="26"/>
        </w:rPr>
        <w:t xml:space="preserve">icaprådet til mig senest den XX </w:t>
      </w:r>
      <w:r w:rsidRPr="007C24B7">
        <w:rPr>
          <w:szCs w:val="26"/>
        </w:rPr>
        <w:t>(dato)</w:t>
      </w:r>
      <w:r>
        <w:rPr>
          <w:szCs w:val="26"/>
        </w:rPr>
        <w:t xml:space="preserve">. </w:t>
      </w:r>
    </w:p>
    <w:p w14:paraId="04E8E961" w14:textId="77777777" w:rsidR="005F6B78" w:rsidRPr="007C24B7" w:rsidRDefault="005F6B78" w:rsidP="005F6B78">
      <w:pPr>
        <w:rPr>
          <w:szCs w:val="26"/>
        </w:rPr>
      </w:pPr>
    </w:p>
    <w:p w14:paraId="764DF485" w14:textId="3D26E039" w:rsidR="005F6B78" w:rsidRDefault="005F6B78" w:rsidP="005F6B78">
      <w:pPr>
        <w:rPr>
          <w:szCs w:val="26"/>
        </w:rPr>
      </w:pPr>
      <w:r w:rsidRPr="007C24B7">
        <w:rPr>
          <w:szCs w:val="26"/>
        </w:rPr>
        <w:t>Ved indstilling af kandidater bedes I anvende vedhæftede indstillingsskema for hver kandidat</w:t>
      </w:r>
      <w:r>
        <w:rPr>
          <w:szCs w:val="26"/>
        </w:rPr>
        <w:t>,</w:t>
      </w:r>
      <w:r w:rsidRPr="007C24B7">
        <w:rPr>
          <w:szCs w:val="26"/>
        </w:rPr>
        <w:t xml:space="preserve"> I indstiller. Det giver DH-afdelingen et bedre grundlag for at vurdere, hvem der skal indstilles til handicaprådet.</w:t>
      </w:r>
      <w:r w:rsidR="00D3373A">
        <w:rPr>
          <w:szCs w:val="26"/>
        </w:rPr>
        <w:t xml:space="preserve"> Vær opmærksomme på, at nuværende repræsentanter, der ønsker at genopstille, skal fremsende et nyt indstillingsskema. </w:t>
      </w:r>
    </w:p>
    <w:p w14:paraId="1774AF45" w14:textId="7274A542" w:rsidR="00D3373A" w:rsidRDefault="00D3373A" w:rsidP="005F6B78">
      <w:pPr>
        <w:rPr>
          <w:szCs w:val="26"/>
        </w:rPr>
      </w:pPr>
    </w:p>
    <w:p w14:paraId="7FF4C1D8" w14:textId="11832C95" w:rsidR="00D3373A" w:rsidRDefault="00D3373A" w:rsidP="005F6B78">
      <w:pPr>
        <w:rPr>
          <w:szCs w:val="26"/>
        </w:rPr>
      </w:pPr>
      <w:r>
        <w:rPr>
          <w:szCs w:val="26"/>
        </w:rPr>
        <w:t xml:space="preserve">DH afdelingen behandler indstillingerne og giver byrådet besked om udpegningerne. </w:t>
      </w:r>
    </w:p>
    <w:p w14:paraId="1AF87D1B" w14:textId="49E44535" w:rsidR="005F6B78" w:rsidRDefault="005F6B78" w:rsidP="005F6B78">
      <w:pPr>
        <w:rPr>
          <w:szCs w:val="26"/>
        </w:rPr>
      </w:pPr>
    </w:p>
    <w:p w14:paraId="236F080F" w14:textId="1205E360" w:rsidR="005F6B78" w:rsidRDefault="005F6B78" w:rsidP="005F6B78">
      <w:pPr>
        <w:rPr>
          <w:szCs w:val="26"/>
        </w:rPr>
      </w:pPr>
      <w:r>
        <w:rPr>
          <w:szCs w:val="26"/>
        </w:rPr>
        <w:t xml:space="preserve">I kan læse mere om arbejdet i de kommunale handicapråd på DH’s hjemmeside: </w:t>
      </w:r>
      <w:r w:rsidR="00DF226B">
        <w:rPr>
          <w:szCs w:val="26"/>
        </w:rPr>
        <w:br/>
      </w:r>
      <w:hyperlink r:id="rId10" w:history="1">
        <w:r w:rsidR="00DF226B" w:rsidRPr="001227CF">
          <w:rPr>
            <w:rStyle w:val="Hyperlink"/>
            <w:szCs w:val="26"/>
          </w:rPr>
          <w:t>https://handicap.dk/lokalafdelinger/guider-inspirationsmateriale/guide-til-handicapraad</w:t>
        </w:r>
      </w:hyperlink>
      <w:r w:rsidR="00DF226B">
        <w:rPr>
          <w:szCs w:val="26"/>
        </w:rPr>
        <w:t xml:space="preserve"> </w:t>
      </w:r>
      <w:bookmarkStart w:id="3" w:name="_GoBack"/>
      <w:bookmarkEnd w:id="3"/>
    </w:p>
    <w:p w14:paraId="6D1DAB0F" w14:textId="77777777" w:rsidR="005F6B78" w:rsidRDefault="005F6B78" w:rsidP="005F6B78">
      <w:pPr>
        <w:rPr>
          <w:szCs w:val="26"/>
        </w:rPr>
      </w:pPr>
    </w:p>
    <w:p w14:paraId="310131B8" w14:textId="7594EB8E" w:rsidR="005F6B78" w:rsidRDefault="005F6B78" w:rsidP="005F6B78">
      <w:pPr>
        <w:rPr>
          <w:szCs w:val="26"/>
        </w:rPr>
      </w:pPr>
      <w:r>
        <w:rPr>
          <w:szCs w:val="26"/>
        </w:rPr>
        <w:t xml:space="preserve">Her kan I også finde mere information om, hvilke opgaver man varetager som repræsentant i handicaprådet, og hvilke kvalifikationer, man forventes at have. </w:t>
      </w:r>
    </w:p>
    <w:p w14:paraId="27AA7AB1" w14:textId="77777777" w:rsidR="005F6B78" w:rsidRPr="007C24B7" w:rsidRDefault="005F6B78" w:rsidP="005F6B78">
      <w:pPr>
        <w:rPr>
          <w:szCs w:val="26"/>
        </w:rPr>
      </w:pPr>
    </w:p>
    <w:p w14:paraId="4B764ADA" w14:textId="46D9F3DD" w:rsidR="005F6B78" w:rsidRDefault="005F6B78" w:rsidP="005F6B78">
      <w:pPr>
        <w:rPr>
          <w:szCs w:val="26"/>
        </w:rPr>
      </w:pPr>
      <w:r>
        <w:rPr>
          <w:szCs w:val="26"/>
        </w:rPr>
        <w:t xml:space="preserve">Hvis I har yderligere spørgsmål, er I velkomne til at kontakte mig. </w:t>
      </w:r>
    </w:p>
    <w:p w14:paraId="762A3924" w14:textId="77777777" w:rsidR="005F6B78" w:rsidRPr="007C24B7" w:rsidRDefault="005F6B78" w:rsidP="005F6B78">
      <w:pPr>
        <w:rPr>
          <w:szCs w:val="26"/>
        </w:rPr>
      </w:pPr>
    </w:p>
    <w:p w14:paraId="4CDF0141" w14:textId="77777777" w:rsidR="005F6B78" w:rsidRDefault="005F6B78" w:rsidP="005F6B78">
      <w:pPr>
        <w:rPr>
          <w:szCs w:val="26"/>
        </w:rPr>
      </w:pPr>
      <w:r w:rsidRPr="007C24B7">
        <w:rPr>
          <w:szCs w:val="26"/>
        </w:rPr>
        <w:t>Med venlig hilsen</w:t>
      </w:r>
    </w:p>
    <w:p w14:paraId="223FF91A" w14:textId="77777777" w:rsidR="005F6B78" w:rsidRPr="007C24B7" w:rsidRDefault="005F6B78" w:rsidP="005F6B78">
      <w:pPr>
        <w:rPr>
          <w:szCs w:val="26"/>
        </w:rPr>
      </w:pPr>
    </w:p>
    <w:p w14:paraId="0B440FCC" w14:textId="77777777" w:rsidR="005F6B78" w:rsidRDefault="005F6B78" w:rsidP="005F6B78">
      <w:pPr>
        <w:rPr>
          <w:szCs w:val="26"/>
        </w:rPr>
      </w:pPr>
      <w:r w:rsidRPr="007C24B7">
        <w:rPr>
          <w:szCs w:val="26"/>
        </w:rPr>
        <w:t>DH-XXX(afdeling)</w:t>
      </w:r>
    </w:p>
    <w:p w14:paraId="4D1EC52C" w14:textId="77777777" w:rsidR="005F6B78" w:rsidRPr="007C24B7" w:rsidRDefault="005F6B78" w:rsidP="005F6B78">
      <w:pPr>
        <w:rPr>
          <w:szCs w:val="26"/>
        </w:rPr>
      </w:pPr>
    </w:p>
    <w:p w14:paraId="4DF85BE8" w14:textId="39B388A3" w:rsidR="00940804" w:rsidRPr="004F3ECF" w:rsidRDefault="005F6B78" w:rsidP="00DF1EC4">
      <w:pPr>
        <w:rPr>
          <w:b/>
          <w:szCs w:val="26"/>
          <w:u w:val="single"/>
        </w:rPr>
      </w:pPr>
      <w:r w:rsidRPr="007C24B7">
        <w:rPr>
          <w:szCs w:val="26"/>
        </w:rPr>
        <w:t>XXX (formand)</w:t>
      </w:r>
    </w:p>
    <w:sectPr w:rsidR="00940804" w:rsidRPr="004F3ECF" w:rsidSect="00DB33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D69B6" w14:textId="77777777" w:rsidR="002C396B" w:rsidRDefault="002C396B">
      <w:pPr>
        <w:spacing w:line="240" w:lineRule="auto"/>
      </w:pPr>
      <w:r>
        <w:separator/>
      </w:r>
    </w:p>
  </w:endnote>
  <w:endnote w:type="continuationSeparator" w:id="0">
    <w:p w14:paraId="06ECD913" w14:textId="77777777" w:rsidR="002C396B" w:rsidRDefault="002C39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C6E12472-747E-4854-B64C-D2FFE6690097}"/>
    <w:embedBold r:id="rId2" w:fontKey="{E55E24E1-4544-4390-965F-3CA5DE0251A3}"/>
    <w:embedItalic r:id="rId3" w:fontKey="{4C263B09-03B7-4FE5-BF7E-26D682B109E4}"/>
    <w:embedBoldItalic r:id="rId4" w:fontKey="{4DF81F9E-2CC1-495A-9B9B-74E86538DA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570279A-E5AE-4E37-9D7E-77841E511FE4}"/>
    <w:embedBold r:id="rId6" w:fontKey="{DC601D49-42C7-410A-ADC9-6EC320891FEF}"/>
    <w:embedItalic r:id="rId7" w:fontKey="{CD9090AF-FE5D-4E9F-98E6-40043D4E78B7}"/>
    <w:embedBoldItalic r:id="rId8" w:fontKey="{1B2F9519-852E-4F1C-BC18-30F05310E7BA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776D61E-874B-4470-92DE-0D706757A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5BEC" w14:textId="77777777" w:rsidR="005C29DF" w:rsidRDefault="005C29D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5BED" w14:textId="77777777" w:rsidR="00100249" w:rsidRDefault="00D3373A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F85BF3" wp14:editId="4DF85BF4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DF85BF9" w14:textId="46205187" w:rsidR="00100249" w:rsidRDefault="00D3373A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4F3EC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4F3EC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F85B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" filled="f" fillcolor="white [3201]" stroked="f" strokeweight=".5pt">
              <v:textbox inset="0,0,0,0">
                <w:txbxContent>
                  <w:p w14:paraId="4DF85BF9" w14:textId="46205187" w:rsidR="00100249" w:rsidRDefault="00D3373A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4F3ECF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4F3ECF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973265" w14:paraId="4DF85BF1" w14:textId="77777777" w:rsidTr="00A97F6A">
      <w:tc>
        <w:tcPr>
          <w:tcW w:w="10915" w:type="dxa"/>
          <w:hideMark/>
        </w:tcPr>
        <w:p w14:paraId="4DF85BF0" w14:textId="77777777" w:rsidR="00A97F6A" w:rsidRDefault="00D3373A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</w:t>
          </w:r>
          <w:r w:rsidR="005C29DF">
            <w:t>5</w:t>
          </w:r>
          <w:r>
            <w:t xml:space="preserve"> handicaporganisationer med cirka 340.000 medlemmer er tilsluttet DH.</w:t>
          </w:r>
        </w:p>
      </w:tc>
    </w:tr>
  </w:tbl>
  <w:p w14:paraId="4DF85BF2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A59EB" w14:textId="77777777" w:rsidR="002C396B" w:rsidRDefault="002C396B">
      <w:pPr>
        <w:spacing w:line="240" w:lineRule="auto"/>
      </w:pPr>
      <w:r>
        <w:separator/>
      </w:r>
    </w:p>
  </w:footnote>
  <w:footnote w:type="continuationSeparator" w:id="0">
    <w:p w14:paraId="499D410C" w14:textId="77777777" w:rsidR="002C396B" w:rsidRDefault="002C39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5BE9" w14:textId="77777777" w:rsidR="005C29DF" w:rsidRDefault="005C29D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5BEA" w14:textId="77777777" w:rsidR="00022BE5" w:rsidRDefault="00022BE5" w:rsidP="00022BE5">
    <w:pPr>
      <w:pStyle w:val="Sidehoved"/>
    </w:pPr>
  </w:p>
  <w:p w14:paraId="4DF85BEB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5BEE" w14:textId="77777777" w:rsidR="002762D8" w:rsidRDefault="00D3373A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4DF85BF5" wp14:editId="4DF85BF6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4DF85BF7" wp14:editId="4DF85BF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F85BEF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0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9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32C6D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4E6A"/>
    <w:rsid w:val="002953B7"/>
    <w:rsid w:val="002B6986"/>
    <w:rsid w:val="002C396B"/>
    <w:rsid w:val="002C5297"/>
    <w:rsid w:val="002C64DC"/>
    <w:rsid w:val="002D5562"/>
    <w:rsid w:val="002E27B6"/>
    <w:rsid w:val="002E74A4"/>
    <w:rsid w:val="003033F8"/>
    <w:rsid w:val="00315D5D"/>
    <w:rsid w:val="00316531"/>
    <w:rsid w:val="00316A0B"/>
    <w:rsid w:val="00333E52"/>
    <w:rsid w:val="003502D1"/>
    <w:rsid w:val="00361BC1"/>
    <w:rsid w:val="003B0D54"/>
    <w:rsid w:val="003B35B0"/>
    <w:rsid w:val="003C3569"/>
    <w:rsid w:val="003C4F9F"/>
    <w:rsid w:val="003C60F1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D35CC"/>
    <w:rsid w:val="004E0D0A"/>
    <w:rsid w:val="004E1AA9"/>
    <w:rsid w:val="004F09E8"/>
    <w:rsid w:val="004F1A28"/>
    <w:rsid w:val="004F1ED7"/>
    <w:rsid w:val="004F3ECF"/>
    <w:rsid w:val="00502F76"/>
    <w:rsid w:val="005178A7"/>
    <w:rsid w:val="00543EF2"/>
    <w:rsid w:val="0055617E"/>
    <w:rsid w:val="00561C72"/>
    <w:rsid w:val="00562862"/>
    <w:rsid w:val="00582AE7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5F6B78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53C42"/>
    <w:rsid w:val="0097268A"/>
    <w:rsid w:val="00973265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A596D"/>
    <w:rsid w:val="00CB3EFE"/>
    <w:rsid w:val="00CC209F"/>
    <w:rsid w:val="00CC6322"/>
    <w:rsid w:val="00CE5168"/>
    <w:rsid w:val="00CE57E0"/>
    <w:rsid w:val="00D23C1F"/>
    <w:rsid w:val="00D273BA"/>
    <w:rsid w:val="00D27D0E"/>
    <w:rsid w:val="00D3373A"/>
    <w:rsid w:val="00D3752F"/>
    <w:rsid w:val="00D53670"/>
    <w:rsid w:val="00D74908"/>
    <w:rsid w:val="00D87C66"/>
    <w:rsid w:val="00D93F5F"/>
    <w:rsid w:val="00D96141"/>
    <w:rsid w:val="00DB31AF"/>
    <w:rsid w:val="00DB335E"/>
    <w:rsid w:val="00DC246F"/>
    <w:rsid w:val="00DC61BD"/>
    <w:rsid w:val="00DD1936"/>
    <w:rsid w:val="00DE2B28"/>
    <w:rsid w:val="00DF1260"/>
    <w:rsid w:val="00DF1EC4"/>
    <w:rsid w:val="00DF226B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85BE3"/>
  <w15:docId w15:val="{A991629F-5AD8-4644-B188-408A4507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99"/>
    <w:unhideWhenUsed/>
    <w:rsid w:val="005F6B78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21"/>
    <w:semiHidden/>
    <w:unhideWhenUsed/>
    <w:rsid w:val="005F6B78"/>
    <w:rPr>
      <w:color w:val="800080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F3EC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F3ECF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F3ECF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F3EC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F3ECF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F3EC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F3E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handicap.dk/lokalafdelinger/guider-inspirationsmateriale/guide-til-handicapraa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EEC417914BC4F8DFD69D34F12FCA8" ma:contentTypeVersion="0" ma:contentTypeDescription="Create a new document." ma:contentTypeScope="" ma:versionID="19fcfdbb3f74a239a7d0436c36f4a79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9C1417-08E7-4A2C-B063-B4ACA54F04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AC51C4-B14C-43ED-A583-1D638E6E38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52B70C-30E0-4F98-8DD8-9079010B0C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31</TotalTime>
  <Pages>1</Pages>
  <Words>358</Words>
  <Characters>2185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7</cp:revision>
  <dcterms:created xsi:type="dcterms:W3CDTF">2020-03-17T10:54:00Z</dcterms:created>
  <dcterms:modified xsi:type="dcterms:W3CDTF">2021-09-20T11:56:00Z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0x0101007B3EEC417914BC4F8DFD69D34F12FCA8</vt:lpwstr>
  </property>
  <property fmtid="{D5CDD505-2E9C-101B-9397-08002B2CF9AE}" pid="3" name="TeamShareLastOpen">
    <vt:lpwstr>12-01-2021 11:06:22</vt:lpwstr>
  </property>
</Properties>
</file>