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FB5925" w14:paraId="12F75542" w14:textId="77777777" w:rsidTr="00AA0D2C">
        <w:trPr>
          <w:trHeight w:hRule="exact" w:val="737"/>
        </w:trPr>
        <w:tc>
          <w:tcPr>
            <w:tcW w:w="7230" w:type="dxa"/>
          </w:tcPr>
          <w:p w14:paraId="12F75540" w14:textId="77777777" w:rsidR="00206780" w:rsidRDefault="00770E71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22. januar 2024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tk_dh</w:t>
            </w:r>
            <w:bookmarkEnd w:id="1"/>
          </w:p>
          <w:p w14:paraId="12F75541" w14:textId="77777777" w:rsidR="00333E52" w:rsidRPr="00244D70" w:rsidRDefault="00770E71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2-2021-00644</w:t>
            </w:r>
            <w:bookmarkEnd w:id="2"/>
            <w:r>
              <w:t xml:space="preserve"> – Dok. </w:t>
            </w:r>
            <w:bookmarkStart w:id="3" w:name="DokID"/>
            <w:r>
              <w:t>644570</w:t>
            </w:r>
            <w:bookmarkEnd w:id="3"/>
          </w:p>
        </w:tc>
      </w:tr>
    </w:tbl>
    <w:p w14:paraId="12F75543" w14:textId="77777777" w:rsidR="00DB335E" w:rsidRPr="00502F76" w:rsidRDefault="00770E71" w:rsidP="00316531">
      <w:pPr>
        <w:pStyle w:val="Overskrift1"/>
        <w:pBdr>
          <w:bottom w:val="single" w:sz="4" w:space="1" w:color="auto"/>
        </w:pBdr>
      </w:pPr>
      <w:bookmarkStart w:id="4" w:name="Overskrift"/>
      <w:r>
        <w:t>Fleksjobledighed december 2023</w:t>
      </w:r>
      <w:bookmarkEnd w:id="4"/>
    </w:p>
    <w:p w14:paraId="06CCEEBD" w14:textId="339B3DFB" w:rsidR="00C74836" w:rsidRPr="00C74836" w:rsidRDefault="00C74836" w:rsidP="00C74836">
      <w:r w:rsidRPr="00C74836">
        <w:t xml:space="preserve">Tallene for </w:t>
      </w:r>
      <w:r>
        <w:t>december</w:t>
      </w:r>
      <w:r w:rsidRPr="00C74836">
        <w:t xml:space="preserve"> 2023 viser en fleksjobledighed på landsplan på </w:t>
      </w:r>
      <w:r w:rsidRPr="00C74836">
        <w:rPr>
          <w:b/>
        </w:rPr>
        <w:t>13,</w:t>
      </w:r>
      <w:r w:rsidR="00885B73">
        <w:rPr>
          <w:b/>
        </w:rPr>
        <w:t>3</w:t>
      </w:r>
      <w:r w:rsidRPr="00C74836">
        <w:rPr>
          <w:b/>
        </w:rPr>
        <w:t xml:space="preserve"> %</w:t>
      </w:r>
      <w:r w:rsidRPr="00C74836">
        <w:t xml:space="preserve">. I </w:t>
      </w:r>
      <w:r w:rsidR="00770E71">
        <w:t>november</w:t>
      </w:r>
      <w:r w:rsidRPr="00C74836">
        <w:t xml:space="preserve"> var den på 1</w:t>
      </w:r>
      <w:r w:rsidR="00885B73">
        <w:t>3</w:t>
      </w:r>
      <w:r w:rsidRPr="00C74836">
        <w:t>,</w:t>
      </w:r>
      <w:r w:rsidR="00885B73">
        <w:t>1</w:t>
      </w:r>
      <w:r w:rsidRPr="00C74836">
        <w:t xml:space="preserve"> %, så der ses en lille stigning. </w:t>
      </w:r>
    </w:p>
    <w:p w14:paraId="7EEF796F" w14:textId="77777777" w:rsidR="00C74836" w:rsidRPr="00C74836" w:rsidRDefault="00C74836" w:rsidP="00C74836"/>
    <w:p w14:paraId="4412A10B" w14:textId="5C0C4829" w:rsidR="00C74836" w:rsidRPr="00C74836" w:rsidRDefault="00C74836" w:rsidP="00C74836">
      <w:r w:rsidRPr="00C74836">
        <w:t>Der er væsentlige forskelle fra kommune til kommune. Laveste ledighed finder man på Samsø (4,</w:t>
      </w:r>
      <w:r w:rsidR="00885B73">
        <w:t>8</w:t>
      </w:r>
      <w:r w:rsidRPr="00C74836">
        <w:t xml:space="preserve"> %). Dernæst følger Bornholm og Favrskov med en ledighed på 5-6 %. Højeste ledighed finder man i </w:t>
      </w:r>
      <w:r w:rsidR="00885B73">
        <w:t xml:space="preserve">Assens, </w:t>
      </w:r>
      <w:r w:rsidRPr="00C74836">
        <w:t>Halsnæs</w:t>
      </w:r>
      <w:r w:rsidR="00885B73">
        <w:t xml:space="preserve"> og Lolland </w:t>
      </w:r>
      <w:r w:rsidRPr="00C74836">
        <w:t>(17,</w:t>
      </w:r>
      <w:r w:rsidR="00885B73">
        <w:t>9</w:t>
      </w:r>
      <w:r w:rsidRPr="00C74836">
        <w:t xml:space="preserve"> % – 1</w:t>
      </w:r>
      <w:r w:rsidR="00885B73">
        <w:t>8</w:t>
      </w:r>
      <w:r w:rsidRPr="00C74836">
        <w:t>,</w:t>
      </w:r>
      <w:r w:rsidR="00885B73">
        <w:t>7</w:t>
      </w:r>
      <w:r w:rsidRPr="00C74836">
        <w:t xml:space="preserve"> %). Ledigheden er 3-4 gange højere blandt kommunerne længst nede på listen sammenlignet med dem i toppen.</w:t>
      </w:r>
    </w:p>
    <w:p w14:paraId="19B8F771" w14:textId="77777777" w:rsidR="00C74836" w:rsidRPr="00C74836" w:rsidRDefault="00C74836" w:rsidP="00C74836"/>
    <w:p w14:paraId="67F978B9" w14:textId="77777777" w:rsidR="00C74836" w:rsidRPr="00C74836" w:rsidRDefault="00C74836" w:rsidP="00C74836"/>
    <w:p w14:paraId="689946C4" w14:textId="77777777" w:rsidR="00C74836" w:rsidRPr="00C74836" w:rsidRDefault="00C74836" w:rsidP="00C74836">
      <w:pPr>
        <w:rPr>
          <w:b/>
        </w:rPr>
      </w:pPr>
      <w:r w:rsidRPr="00C74836">
        <w:rPr>
          <w:b/>
        </w:rPr>
        <w:t>Tabel 1 Fleksjobledighed i % i kommunerne rangordnet</w:t>
      </w:r>
    </w:p>
    <w:p w14:paraId="5B3CCD2E" w14:textId="6BF20103" w:rsidR="00C74836" w:rsidRPr="00C74836" w:rsidRDefault="00C74836" w:rsidP="00C74836">
      <w:pPr>
        <w:rPr>
          <w:b/>
        </w:rPr>
      </w:pPr>
      <w:r w:rsidRPr="00C74836">
        <w:rPr>
          <w:b/>
        </w:rPr>
        <w:t xml:space="preserve">             efter ledighedens størrelse (</w:t>
      </w:r>
      <w:r>
        <w:rPr>
          <w:b/>
        </w:rPr>
        <w:t>december</w:t>
      </w:r>
      <w:r w:rsidRPr="00C74836">
        <w:rPr>
          <w:b/>
        </w:rPr>
        <w:t xml:space="preserve"> 2023)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84"/>
        <w:gridCol w:w="4064"/>
        <w:gridCol w:w="2268"/>
      </w:tblGrid>
      <w:tr w:rsidR="00C74836" w:rsidRPr="00C74836" w14:paraId="217156F1" w14:textId="77777777" w:rsidTr="00C74836">
        <w:trPr>
          <w:trHeight w:val="70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40D7" w14:textId="77777777" w:rsidR="00C74836" w:rsidRPr="00C74836" w:rsidRDefault="00C74836" w:rsidP="00C74836">
            <w:pPr>
              <w:rPr>
                <w:b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FC5DDB" w14:textId="77777777" w:rsidR="00C74836" w:rsidRPr="00C74836" w:rsidRDefault="00C74836" w:rsidP="00C74836">
            <w:pPr>
              <w:rPr>
                <w:b/>
              </w:rPr>
            </w:pPr>
          </w:p>
          <w:p w14:paraId="41A98E06" w14:textId="77777777" w:rsidR="00C74836" w:rsidRPr="00C74836" w:rsidRDefault="00C74836" w:rsidP="00C74836">
            <w:pPr>
              <w:rPr>
                <w:b/>
              </w:rPr>
            </w:pPr>
            <w:r w:rsidRPr="00C74836">
              <w:rPr>
                <w:b/>
              </w:rPr>
              <w:t>Kommune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BA5280" w14:textId="77777777" w:rsidR="00C74836" w:rsidRPr="00C74836" w:rsidRDefault="00C74836" w:rsidP="00C74836">
            <w:pPr>
              <w:rPr>
                <w:b/>
              </w:rPr>
            </w:pPr>
          </w:p>
          <w:p w14:paraId="26FBB592" w14:textId="77777777" w:rsidR="00C74836" w:rsidRPr="00C74836" w:rsidRDefault="00C74836" w:rsidP="00C74836">
            <w:pPr>
              <w:rPr>
                <w:b/>
              </w:rPr>
            </w:pPr>
            <w:r w:rsidRPr="00C74836">
              <w:rPr>
                <w:b/>
              </w:rPr>
              <w:t>Ledighed %</w:t>
            </w:r>
          </w:p>
        </w:tc>
      </w:tr>
      <w:tr w:rsidR="00885B73" w:rsidRPr="00C74836" w14:paraId="57B33779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21182C" w14:textId="77777777" w:rsidR="00885B73" w:rsidRPr="00C74836" w:rsidRDefault="00885B73" w:rsidP="00885B73">
            <w:r w:rsidRPr="00C74836">
              <w:t>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90170" w14:textId="708B77BA" w:rsidR="00885B73" w:rsidRPr="00C74836" w:rsidRDefault="00885B73" w:rsidP="00885B73">
            <w:r w:rsidRPr="00BE2526">
              <w:t>Samsø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A8FB07" w14:textId="285365D9" w:rsidR="00885B73" w:rsidRPr="00C74836" w:rsidRDefault="00885B73" w:rsidP="00885B73">
            <w:r w:rsidRPr="00BE2526">
              <w:t>4,8</w:t>
            </w:r>
          </w:p>
        </w:tc>
      </w:tr>
      <w:tr w:rsidR="00885B73" w:rsidRPr="00C74836" w14:paraId="22DA9B02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640795" w14:textId="77777777" w:rsidR="00885B73" w:rsidRPr="00C74836" w:rsidRDefault="00885B73" w:rsidP="00885B73">
            <w:r w:rsidRPr="00C74836">
              <w:t>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3A4D0" w14:textId="4CA9AAC5" w:rsidR="00885B73" w:rsidRPr="00C74836" w:rsidRDefault="00885B73" w:rsidP="00885B73">
            <w:r w:rsidRPr="00BE2526">
              <w:t>Bornholm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6968D" w14:textId="0B67DA92" w:rsidR="00885B73" w:rsidRPr="00C74836" w:rsidRDefault="00885B73" w:rsidP="00885B73">
            <w:r w:rsidRPr="00BE2526">
              <w:t>5,0</w:t>
            </w:r>
          </w:p>
        </w:tc>
      </w:tr>
      <w:tr w:rsidR="00885B73" w:rsidRPr="00C74836" w14:paraId="6003AEE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951E7" w14:textId="77777777" w:rsidR="00885B73" w:rsidRPr="00C74836" w:rsidRDefault="00885B73" w:rsidP="00885B73">
            <w:r w:rsidRPr="00C74836">
              <w:t>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7CAE8" w14:textId="61328FF5" w:rsidR="00885B73" w:rsidRPr="00C74836" w:rsidRDefault="00885B73" w:rsidP="00885B73">
            <w:r w:rsidRPr="00BE2526">
              <w:t>Favrskov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004C5" w14:textId="2EB99149" w:rsidR="00885B73" w:rsidRPr="00C74836" w:rsidRDefault="00885B73" w:rsidP="00885B73">
            <w:r w:rsidRPr="00BE2526">
              <w:t>6,1</w:t>
            </w:r>
          </w:p>
        </w:tc>
      </w:tr>
      <w:tr w:rsidR="00885B73" w:rsidRPr="00C74836" w14:paraId="528909E7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A2D70" w14:textId="77777777" w:rsidR="00885B73" w:rsidRPr="00C74836" w:rsidRDefault="00885B73" w:rsidP="00885B73">
            <w:r w:rsidRPr="00C74836">
              <w:t>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DE0C8" w14:textId="588960F5" w:rsidR="00885B73" w:rsidRPr="00C74836" w:rsidRDefault="00885B73" w:rsidP="00885B73">
            <w:r w:rsidRPr="00BE2526">
              <w:t>Mariagerfjord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509E3" w14:textId="675C1F5D" w:rsidR="00885B73" w:rsidRPr="00C74836" w:rsidRDefault="00885B73" w:rsidP="00885B73">
            <w:r w:rsidRPr="00BE2526">
              <w:t>6,3</w:t>
            </w:r>
          </w:p>
        </w:tc>
      </w:tr>
      <w:tr w:rsidR="00885B73" w:rsidRPr="00C74836" w14:paraId="49471107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DC4D9" w14:textId="77777777" w:rsidR="00885B73" w:rsidRPr="00C74836" w:rsidRDefault="00885B73" w:rsidP="00885B73">
            <w:r w:rsidRPr="00C74836">
              <w:t>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85A22F" w14:textId="3AE71109" w:rsidR="00885B73" w:rsidRPr="00C74836" w:rsidRDefault="00885B73" w:rsidP="00885B73">
            <w:r w:rsidRPr="00BE2526">
              <w:t>Gentofte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BA788" w14:textId="113D9E6A" w:rsidR="00885B73" w:rsidRPr="00C74836" w:rsidRDefault="00885B73" w:rsidP="00885B73">
            <w:r w:rsidRPr="00BE2526">
              <w:t>7,6</w:t>
            </w:r>
          </w:p>
        </w:tc>
      </w:tr>
      <w:tr w:rsidR="00885B73" w:rsidRPr="00C74836" w14:paraId="1892A13C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526DD" w14:textId="77777777" w:rsidR="00885B73" w:rsidRPr="00C74836" w:rsidRDefault="00885B73" w:rsidP="00885B73">
            <w:r w:rsidRPr="00C74836">
              <w:t>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90C6A6" w14:textId="1E7724AA" w:rsidR="00885B73" w:rsidRPr="00C74836" w:rsidRDefault="00885B73" w:rsidP="00885B73">
            <w:r w:rsidRPr="00BE2526">
              <w:t>Struer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1AA65" w14:textId="643978FF" w:rsidR="00885B73" w:rsidRPr="00C74836" w:rsidRDefault="00885B73" w:rsidP="00885B73">
            <w:r w:rsidRPr="00BE2526">
              <w:t>7,7</w:t>
            </w:r>
          </w:p>
        </w:tc>
      </w:tr>
      <w:tr w:rsidR="00885B73" w:rsidRPr="00C74836" w14:paraId="7021A27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04BA5" w14:textId="77777777" w:rsidR="00885B73" w:rsidRPr="00C74836" w:rsidRDefault="00885B73" w:rsidP="00885B73">
            <w:r w:rsidRPr="00C74836">
              <w:t>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2D268" w14:textId="391C1279" w:rsidR="00885B73" w:rsidRPr="00C74836" w:rsidRDefault="00885B73" w:rsidP="00885B73">
            <w:r w:rsidRPr="00BE2526">
              <w:t>Køge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6EB4F9" w14:textId="0D926E51" w:rsidR="00885B73" w:rsidRPr="00C74836" w:rsidRDefault="00885B73" w:rsidP="00885B73">
            <w:r w:rsidRPr="00BE2526">
              <w:t>8,1</w:t>
            </w:r>
          </w:p>
        </w:tc>
      </w:tr>
      <w:tr w:rsidR="00885B73" w:rsidRPr="00C74836" w14:paraId="20C2C6E6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2087E" w14:textId="77777777" w:rsidR="00885B73" w:rsidRPr="00C74836" w:rsidRDefault="00885B73" w:rsidP="00885B73">
            <w:r w:rsidRPr="00C74836">
              <w:t>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CA736" w14:textId="7BB3E2B8" w:rsidR="00885B73" w:rsidRPr="00C74836" w:rsidRDefault="00885B73" w:rsidP="00885B73">
            <w:r w:rsidRPr="00BE2526">
              <w:t>Viborg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78981" w14:textId="0AF3B444" w:rsidR="00885B73" w:rsidRPr="00C74836" w:rsidRDefault="00885B73" w:rsidP="00885B73">
            <w:r w:rsidRPr="00BE2526">
              <w:t>8,4</w:t>
            </w:r>
          </w:p>
        </w:tc>
      </w:tr>
      <w:tr w:rsidR="00885B73" w:rsidRPr="00C74836" w14:paraId="045679D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51F66" w14:textId="77777777" w:rsidR="00885B73" w:rsidRPr="00C74836" w:rsidRDefault="00885B73" w:rsidP="00885B73">
            <w:r w:rsidRPr="00C74836">
              <w:t>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26E96" w14:textId="285C4B30" w:rsidR="00885B73" w:rsidRPr="00C74836" w:rsidRDefault="00885B73" w:rsidP="00885B73">
            <w:r w:rsidRPr="00BE2526">
              <w:t>Vallensbæk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944EF" w14:textId="31AC906D" w:rsidR="00885B73" w:rsidRPr="00C74836" w:rsidRDefault="00885B73" w:rsidP="00885B73">
            <w:r w:rsidRPr="00BE2526">
              <w:t>8,4</w:t>
            </w:r>
          </w:p>
        </w:tc>
      </w:tr>
      <w:tr w:rsidR="00885B73" w:rsidRPr="00C74836" w14:paraId="6B3F606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DE27D" w14:textId="77777777" w:rsidR="00885B73" w:rsidRPr="00C74836" w:rsidRDefault="00885B73" w:rsidP="00885B73">
            <w:r w:rsidRPr="00C74836">
              <w:t>10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688A9" w14:textId="1EE68FBA" w:rsidR="00885B73" w:rsidRPr="00C74836" w:rsidRDefault="00885B73" w:rsidP="00885B73">
            <w:r w:rsidRPr="00BE2526">
              <w:t>Aabenraa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59E87" w14:textId="2B9BBBFF" w:rsidR="00885B73" w:rsidRPr="00C74836" w:rsidRDefault="00885B73" w:rsidP="00885B73">
            <w:r w:rsidRPr="00BE2526">
              <w:t>8,5</w:t>
            </w:r>
          </w:p>
        </w:tc>
      </w:tr>
      <w:tr w:rsidR="00885B73" w:rsidRPr="00C74836" w14:paraId="0158DFC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34F6C" w14:textId="77777777" w:rsidR="00885B73" w:rsidRPr="00C74836" w:rsidRDefault="00885B73" w:rsidP="00885B73">
            <w:r w:rsidRPr="00C74836">
              <w:t>11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ADEFD" w14:textId="4A7812FA" w:rsidR="00885B73" w:rsidRPr="00C74836" w:rsidRDefault="00885B73" w:rsidP="00885B73">
            <w:r w:rsidRPr="00BE2526">
              <w:t>Kalundborg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97A62" w14:textId="014D4684" w:rsidR="00885B73" w:rsidRPr="00C74836" w:rsidRDefault="00885B73" w:rsidP="00885B73">
            <w:r w:rsidRPr="00BE2526">
              <w:t>8,5</w:t>
            </w:r>
          </w:p>
        </w:tc>
      </w:tr>
      <w:tr w:rsidR="00885B73" w:rsidRPr="00C74836" w14:paraId="3AF2849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E0839" w14:textId="77777777" w:rsidR="00885B73" w:rsidRPr="00C74836" w:rsidRDefault="00885B73" w:rsidP="00885B73">
            <w:r w:rsidRPr="00C74836">
              <w:t>12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E4341" w14:textId="15EA629A" w:rsidR="00885B73" w:rsidRPr="00C74836" w:rsidRDefault="00885B73" w:rsidP="00885B73">
            <w:r w:rsidRPr="00BE2526">
              <w:t>Ærø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70408" w14:textId="23D7D00B" w:rsidR="00885B73" w:rsidRPr="00C74836" w:rsidRDefault="00885B73" w:rsidP="00885B73">
            <w:r w:rsidRPr="00BE2526">
              <w:t>8,8</w:t>
            </w:r>
          </w:p>
        </w:tc>
      </w:tr>
      <w:tr w:rsidR="00885B73" w:rsidRPr="00C74836" w14:paraId="03872B7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48A78" w14:textId="77777777" w:rsidR="00885B73" w:rsidRPr="00C74836" w:rsidRDefault="00885B73" w:rsidP="00885B73">
            <w:r w:rsidRPr="00C74836">
              <w:t>13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0BE43" w14:textId="3B0BE76E" w:rsidR="00885B73" w:rsidRPr="00C74836" w:rsidRDefault="00885B73" w:rsidP="00885B73">
            <w:r w:rsidRPr="00BE2526">
              <w:t>Billund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FF1AC" w14:textId="4C9CFDEE" w:rsidR="00885B73" w:rsidRPr="00C74836" w:rsidRDefault="00885B73" w:rsidP="00885B73">
            <w:r w:rsidRPr="00BE2526">
              <w:t>9,0</w:t>
            </w:r>
          </w:p>
        </w:tc>
      </w:tr>
      <w:tr w:rsidR="00885B73" w:rsidRPr="00C74836" w14:paraId="5B17AC3C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ABE0E" w14:textId="77777777" w:rsidR="00885B73" w:rsidRPr="00C74836" w:rsidRDefault="00885B73" w:rsidP="00885B73">
            <w:r w:rsidRPr="00C74836">
              <w:t>14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A12C7" w14:textId="02CBB896" w:rsidR="00885B73" w:rsidRPr="00C74836" w:rsidRDefault="00885B73" w:rsidP="00885B73">
            <w:r w:rsidRPr="00BE2526">
              <w:t>Thisted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F2126" w14:textId="0E98821C" w:rsidR="00885B73" w:rsidRPr="00C74836" w:rsidRDefault="00885B73" w:rsidP="00885B73">
            <w:r w:rsidRPr="00BE2526">
              <w:t>9,8</w:t>
            </w:r>
          </w:p>
        </w:tc>
      </w:tr>
      <w:tr w:rsidR="00885B73" w:rsidRPr="00C74836" w14:paraId="28AD7D16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75656" w14:textId="77777777" w:rsidR="00885B73" w:rsidRPr="00C74836" w:rsidRDefault="00885B73" w:rsidP="00885B73">
            <w:r w:rsidRPr="00C74836">
              <w:t>15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F7E13C" w14:textId="7FCAE048" w:rsidR="00885B73" w:rsidRPr="00C74836" w:rsidRDefault="00885B73" w:rsidP="00885B73">
            <w:r w:rsidRPr="00BE2526">
              <w:t>Solrød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8872EB" w14:textId="373FAA5C" w:rsidR="00885B73" w:rsidRPr="00C74836" w:rsidRDefault="00885B73" w:rsidP="00885B73">
            <w:r w:rsidRPr="00BE2526">
              <w:t>10,1</w:t>
            </w:r>
          </w:p>
        </w:tc>
      </w:tr>
      <w:tr w:rsidR="00885B73" w:rsidRPr="00C74836" w14:paraId="59FDA802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4750F" w14:textId="77777777" w:rsidR="00885B73" w:rsidRPr="00C74836" w:rsidRDefault="00885B73" w:rsidP="00885B73">
            <w:r w:rsidRPr="00C74836">
              <w:t>16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B7F8B" w14:textId="202F649C" w:rsidR="00885B73" w:rsidRPr="00C74836" w:rsidRDefault="00885B73" w:rsidP="00885B73">
            <w:r w:rsidRPr="00BE2526">
              <w:t>Brøndby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8A8BA" w14:textId="3037EB17" w:rsidR="00885B73" w:rsidRPr="00C74836" w:rsidRDefault="00885B73" w:rsidP="00885B73">
            <w:r w:rsidRPr="00BE2526">
              <w:t>10,1</w:t>
            </w:r>
          </w:p>
        </w:tc>
      </w:tr>
      <w:tr w:rsidR="00885B73" w:rsidRPr="00C74836" w14:paraId="23F9021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336A8" w14:textId="77777777" w:rsidR="00885B73" w:rsidRPr="00C74836" w:rsidRDefault="00885B73" w:rsidP="00885B73">
            <w:r w:rsidRPr="00C74836">
              <w:t>17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4B462" w14:textId="52C2E4F3" w:rsidR="00885B73" w:rsidRPr="00C74836" w:rsidRDefault="00885B73" w:rsidP="00885B73">
            <w:r w:rsidRPr="00BE2526">
              <w:t>Roskilde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8D610" w14:textId="4778F0C6" w:rsidR="00885B73" w:rsidRPr="00C74836" w:rsidRDefault="00885B73" w:rsidP="00885B73">
            <w:r w:rsidRPr="00BE2526">
              <w:t>10,2</w:t>
            </w:r>
          </w:p>
        </w:tc>
      </w:tr>
      <w:tr w:rsidR="00885B73" w:rsidRPr="00C74836" w14:paraId="641B37C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159B6" w14:textId="77777777" w:rsidR="00885B73" w:rsidRPr="00C74836" w:rsidRDefault="00885B73" w:rsidP="00885B73">
            <w:r w:rsidRPr="00C74836">
              <w:t>18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B678B" w14:textId="41C6C97F" w:rsidR="00885B73" w:rsidRPr="00C74836" w:rsidRDefault="00885B73" w:rsidP="00885B73">
            <w:r w:rsidRPr="00BE2526">
              <w:t>Ikast-Brande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023D3" w14:textId="0E2A6791" w:rsidR="00885B73" w:rsidRPr="00C74836" w:rsidRDefault="00885B73" w:rsidP="00885B73">
            <w:r w:rsidRPr="00BE2526">
              <w:t>10,3</w:t>
            </w:r>
          </w:p>
        </w:tc>
      </w:tr>
      <w:tr w:rsidR="00885B73" w:rsidRPr="00C74836" w14:paraId="291F3F87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8D818" w14:textId="77777777" w:rsidR="00885B73" w:rsidRPr="00C74836" w:rsidRDefault="00885B73" w:rsidP="00885B73">
            <w:r w:rsidRPr="00C74836">
              <w:t>19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6C6AB" w14:textId="5A35CAB8" w:rsidR="00885B73" w:rsidRPr="00C74836" w:rsidRDefault="00885B73" w:rsidP="00885B73">
            <w:r w:rsidRPr="00BE2526">
              <w:t>Lejre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05F93" w14:textId="3C2FDF3C" w:rsidR="00885B73" w:rsidRPr="00C74836" w:rsidRDefault="00885B73" w:rsidP="00885B73">
            <w:r w:rsidRPr="00BE2526">
              <w:t>10,4</w:t>
            </w:r>
          </w:p>
        </w:tc>
      </w:tr>
      <w:tr w:rsidR="00885B73" w:rsidRPr="00C74836" w14:paraId="599ED8F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4EF92" w14:textId="77777777" w:rsidR="00885B73" w:rsidRPr="00C74836" w:rsidRDefault="00885B73" w:rsidP="00885B73">
            <w:r w:rsidRPr="00C74836">
              <w:t>20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77022" w14:textId="28B36259" w:rsidR="00885B73" w:rsidRPr="00C74836" w:rsidRDefault="00885B73" w:rsidP="00885B73">
            <w:r w:rsidRPr="00BE2526">
              <w:t>Læsø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595C0" w14:textId="55FA8D69" w:rsidR="00885B73" w:rsidRPr="00C74836" w:rsidRDefault="00885B73" w:rsidP="00885B73">
            <w:r w:rsidRPr="00BE2526">
              <w:t>10,5</w:t>
            </w:r>
          </w:p>
        </w:tc>
      </w:tr>
      <w:tr w:rsidR="00885B73" w:rsidRPr="00C74836" w14:paraId="1AFDB5E7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F5687F" w14:textId="77777777" w:rsidR="00885B73" w:rsidRPr="00C74836" w:rsidRDefault="00885B73" w:rsidP="00885B73">
            <w:r w:rsidRPr="00C74836">
              <w:t>21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6ACE7" w14:textId="61A9C989" w:rsidR="00885B73" w:rsidRPr="00C74836" w:rsidRDefault="00885B73" w:rsidP="00885B73">
            <w:r w:rsidRPr="00BE2526">
              <w:t>Vejen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3C873" w14:textId="6CC53928" w:rsidR="00885B73" w:rsidRPr="00C74836" w:rsidRDefault="00885B73" w:rsidP="00885B73">
            <w:r w:rsidRPr="00BE2526">
              <w:t>10,5</w:t>
            </w:r>
          </w:p>
        </w:tc>
      </w:tr>
      <w:tr w:rsidR="00885B73" w:rsidRPr="00C74836" w14:paraId="68D007A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81565" w14:textId="77777777" w:rsidR="00885B73" w:rsidRPr="00C74836" w:rsidRDefault="00885B73" w:rsidP="00885B73">
            <w:r w:rsidRPr="00C74836">
              <w:t>22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97932" w14:textId="48790A16" w:rsidR="00885B73" w:rsidRPr="00C74836" w:rsidRDefault="00885B73" w:rsidP="00885B73">
            <w:r w:rsidRPr="00BE2526">
              <w:t>Hvidovre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B1ACC" w14:textId="0DE7B415" w:rsidR="00885B73" w:rsidRPr="00C74836" w:rsidRDefault="00885B73" w:rsidP="00885B73">
            <w:r w:rsidRPr="00BE2526">
              <w:t>10,6</w:t>
            </w:r>
          </w:p>
        </w:tc>
      </w:tr>
      <w:tr w:rsidR="00885B73" w:rsidRPr="00C74836" w14:paraId="4029DF9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39CEB" w14:textId="77777777" w:rsidR="00885B73" w:rsidRPr="00C74836" w:rsidRDefault="00885B73" w:rsidP="00885B73">
            <w:r w:rsidRPr="00C74836">
              <w:t>23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679CC4" w14:textId="10B967E8" w:rsidR="00885B73" w:rsidRPr="00C74836" w:rsidRDefault="00885B73" w:rsidP="00885B73">
            <w:r w:rsidRPr="00BE2526">
              <w:t>Lemvig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5EA49" w14:textId="63A912E5" w:rsidR="00885B73" w:rsidRPr="00C74836" w:rsidRDefault="00885B73" w:rsidP="00885B73">
            <w:r w:rsidRPr="00BE2526">
              <w:t>10,7</w:t>
            </w:r>
          </w:p>
        </w:tc>
      </w:tr>
      <w:tr w:rsidR="00885B73" w:rsidRPr="00C74836" w14:paraId="54A55FA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475DC" w14:textId="77777777" w:rsidR="00885B73" w:rsidRPr="00C74836" w:rsidRDefault="00885B73" w:rsidP="00885B73">
            <w:r w:rsidRPr="00C74836">
              <w:t>24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A3B03" w14:textId="7F4D7B07" w:rsidR="00885B73" w:rsidRPr="00C74836" w:rsidRDefault="00885B73" w:rsidP="00885B73">
            <w:r w:rsidRPr="00BE2526">
              <w:t>Randers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69D82" w14:textId="6FA8179D" w:rsidR="00885B73" w:rsidRPr="00C74836" w:rsidRDefault="00885B73" w:rsidP="00885B73">
            <w:r w:rsidRPr="00BE2526">
              <w:t>10,9</w:t>
            </w:r>
          </w:p>
        </w:tc>
      </w:tr>
      <w:tr w:rsidR="00885B73" w:rsidRPr="00C74836" w14:paraId="32009C67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2E121" w14:textId="77777777" w:rsidR="00885B73" w:rsidRPr="00C74836" w:rsidRDefault="00885B73" w:rsidP="00885B73">
            <w:r w:rsidRPr="00C74836">
              <w:t>25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3A4EC" w14:textId="4F2C3D8F" w:rsidR="00885B73" w:rsidRPr="00C74836" w:rsidRDefault="00885B73" w:rsidP="00885B73">
            <w:r w:rsidRPr="00BE2526">
              <w:t>Tønder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AEE31" w14:textId="668E3D48" w:rsidR="00885B73" w:rsidRPr="00C74836" w:rsidRDefault="00885B73" w:rsidP="00885B73">
            <w:r w:rsidRPr="00BE2526">
              <w:t>10,9</w:t>
            </w:r>
          </w:p>
        </w:tc>
      </w:tr>
      <w:tr w:rsidR="00885B73" w:rsidRPr="00C74836" w14:paraId="7A91F63C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CE3A6" w14:textId="77777777" w:rsidR="00885B73" w:rsidRPr="00C74836" w:rsidRDefault="00885B73" w:rsidP="00885B73">
            <w:r w:rsidRPr="00C74836">
              <w:t>26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36350A" w14:textId="026150EA" w:rsidR="00885B73" w:rsidRPr="00C74836" w:rsidRDefault="00885B73" w:rsidP="00885B73">
            <w:r w:rsidRPr="00BE2526">
              <w:t>Hedensted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DA363" w14:textId="785172FF" w:rsidR="00885B73" w:rsidRPr="00C74836" w:rsidRDefault="00885B73" w:rsidP="00885B73">
            <w:r w:rsidRPr="00BE2526">
              <w:t>11,0</w:t>
            </w:r>
          </w:p>
        </w:tc>
      </w:tr>
      <w:tr w:rsidR="00885B73" w:rsidRPr="00C74836" w14:paraId="4B7BECE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063DE" w14:textId="77777777" w:rsidR="00885B73" w:rsidRPr="00C74836" w:rsidRDefault="00885B73" w:rsidP="00885B73">
            <w:r w:rsidRPr="00C74836">
              <w:t>27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41018" w14:textId="3AD1AD58" w:rsidR="00885B73" w:rsidRPr="00C74836" w:rsidRDefault="00885B73" w:rsidP="00885B73">
            <w:r w:rsidRPr="00BE2526">
              <w:t>Faxe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A3765" w14:textId="5C9C300A" w:rsidR="00885B73" w:rsidRPr="00C74836" w:rsidRDefault="00885B73" w:rsidP="00885B73">
            <w:r w:rsidRPr="00BE2526">
              <w:t>11,0</w:t>
            </w:r>
          </w:p>
        </w:tc>
      </w:tr>
      <w:tr w:rsidR="00885B73" w:rsidRPr="00C74836" w14:paraId="68EC863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BC071" w14:textId="77777777" w:rsidR="00885B73" w:rsidRPr="00C74836" w:rsidRDefault="00885B73" w:rsidP="00885B73">
            <w:r w:rsidRPr="00C74836">
              <w:t>28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2922E" w14:textId="65E7E0C6" w:rsidR="00885B73" w:rsidRPr="00C74836" w:rsidRDefault="00885B73" w:rsidP="00885B73">
            <w:r w:rsidRPr="00BE2526">
              <w:t>Varde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BED48A" w14:textId="2124D610" w:rsidR="00885B73" w:rsidRPr="00C74836" w:rsidRDefault="00885B73" w:rsidP="00885B73">
            <w:r w:rsidRPr="00BE2526">
              <w:t>11,0</w:t>
            </w:r>
          </w:p>
        </w:tc>
      </w:tr>
      <w:tr w:rsidR="00885B73" w:rsidRPr="00C74836" w14:paraId="4B02FCA5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54B16" w14:textId="77777777" w:rsidR="00885B73" w:rsidRPr="00C74836" w:rsidRDefault="00885B73" w:rsidP="00885B73">
            <w:r w:rsidRPr="00C74836">
              <w:lastRenderedPageBreak/>
              <w:t>29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E6ECB" w14:textId="10FA2F20" w:rsidR="00885B73" w:rsidRPr="00C74836" w:rsidRDefault="00885B73" w:rsidP="00885B73">
            <w:r w:rsidRPr="00BE2526">
              <w:t>Høje-Taastrup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D5FDA" w14:textId="237EC016" w:rsidR="00885B73" w:rsidRPr="00C74836" w:rsidRDefault="00885B73" w:rsidP="00885B73">
            <w:r w:rsidRPr="00BE2526">
              <w:t>11,2</w:t>
            </w:r>
          </w:p>
        </w:tc>
      </w:tr>
      <w:tr w:rsidR="00885B73" w:rsidRPr="00C74836" w14:paraId="04299CF6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32699" w14:textId="77777777" w:rsidR="00885B73" w:rsidRPr="00C74836" w:rsidRDefault="00885B73" w:rsidP="00885B73">
            <w:r w:rsidRPr="00C74836">
              <w:t>30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CA190" w14:textId="02CAE7BC" w:rsidR="00885B73" w:rsidRPr="00C74836" w:rsidRDefault="00885B73" w:rsidP="00885B73">
            <w:r w:rsidRPr="00BE2526">
              <w:t>Middelfart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9ECCF5" w14:textId="60626654" w:rsidR="00885B73" w:rsidRPr="00C74836" w:rsidRDefault="00885B73" w:rsidP="00885B73">
            <w:r w:rsidRPr="00BE2526">
              <w:t>11,2</w:t>
            </w:r>
          </w:p>
        </w:tc>
      </w:tr>
      <w:tr w:rsidR="00885B73" w:rsidRPr="00C74836" w14:paraId="14B2F8D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7478F" w14:textId="77777777" w:rsidR="00885B73" w:rsidRPr="00C74836" w:rsidRDefault="00885B73" w:rsidP="00885B73">
            <w:r w:rsidRPr="00C74836">
              <w:t>31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109A6" w14:textId="27880F39" w:rsidR="00885B73" w:rsidRPr="00C74836" w:rsidRDefault="00885B73" w:rsidP="00885B73">
            <w:r w:rsidRPr="00BE2526">
              <w:t>Ringkøbing-Skjern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DBF0D5" w14:textId="495BAD6C" w:rsidR="00885B73" w:rsidRPr="00C74836" w:rsidRDefault="00885B73" w:rsidP="00885B73">
            <w:r w:rsidRPr="00BE2526">
              <w:t>11,4</w:t>
            </w:r>
          </w:p>
        </w:tc>
      </w:tr>
      <w:tr w:rsidR="00885B73" w:rsidRPr="00C74836" w14:paraId="48406B2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030CF" w14:textId="77777777" w:rsidR="00885B73" w:rsidRPr="00C74836" w:rsidRDefault="00885B73" w:rsidP="00885B73">
            <w:r w:rsidRPr="00C74836">
              <w:t>32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D4898" w14:textId="214F05ED" w:rsidR="00885B73" w:rsidRPr="00C74836" w:rsidRDefault="00885B73" w:rsidP="00885B73">
            <w:r w:rsidRPr="00BE2526">
              <w:t>Fredericia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6CF6D" w14:textId="5F97BE06" w:rsidR="00885B73" w:rsidRPr="00C74836" w:rsidRDefault="00885B73" w:rsidP="00885B73">
            <w:r w:rsidRPr="00BE2526">
              <w:t>11,5</w:t>
            </w:r>
          </w:p>
        </w:tc>
      </w:tr>
      <w:tr w:rsidR="00885B73" w:rsidRPr="00C74836" w14:paraId="0B6152F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AA55B" w14:textId="77777777" w:rsidR="00885B73" w:rsidRPr="00C74836" w:rsidRDefault="00885B73" w:rsidP="00885B73">
            <w:r w:rsidRPr="00C74836">
              <w:t>33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68221" w14:textId="5604054A" w:rsidR="00885B73" w:rsidRPr="00C74836" w:rsidRDefault="00885B73" w:rsidP="00885B73">
            <w:r w:rsidRPr="00BE2526">
              <w:t>Hillerød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AFF4E" w14:textId="400DFCF1" w:rsidR="00885B73" w:rsidRPr="00C74836" w:rsidRDefault="00885B73" w:rsidP="00885B73">
            <w:r w:rsidRPr="00BE2526">
              <w:t>11,6</w:t>
            </w:r>
          </w:p>
        </w:tc>
      </w:tr>
      <w:tr w:rsidR="00885B73" w:rsidRPr="00C74836" w14:paraId="07EB9D9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7A7EA" w14:textId="77777777" w:rsidR="00885B73" w:rsidRPr="00C74836" w:rsidRDefault="00885B73" w:rsidP="00885B73">
            <w:r w:rsidRPr="00C74836">
              <w:t>34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196F9" w14:textId="64794F45" w:rsidR="00885B73" w:rsidRPr="00C74836" w:rsidRDefault="00885B73" w:rsidP="00885B73">
            <w:r w:rsidRPr="00BE2526">
              <w:t>Sorø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99590" w14:textId="4CBD4E5C" w:rsidR="00885B73" w:rsidRPr="00C74836" w:rsidRDefault="00885B73" w:rsidP="00885B73">
            <w:r w:rsidRPr="00BE2526">
              <w:t>11,7</w:t>
            </w:r>
          </w:p>
        </w:tc>
      </w:tr>
      <w:tr w:rsidR="00885B73" w:rsidRPr="00C74836" w14:paraId="7DE4FC7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0A63E1" w14:textId="77777777" w:rsidR="00885B73" w:rsidRPr="00C74836" w:rsidRDefault="00885B73" w:rsidP="00885B73">
            <w:r w:rsidRPr="00C74836">
              <w:t>35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69265" w14:textId="1D289146" w:rsidR="00885B73" w:rsidRPr="00C74836" w:rsidRDefault="00885B73" w:rsidP="00885B73">
            <w:r w:rsidRPr="00BE2526">
              <w:t>Rødovre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4AF6A5" w14:textId="6BCDD180" w:rsidR="00885B73" w:rsidRPr="00C74836" w:rsidRDefault="00885B73" w:rsidP="00885B73">
            <w:r w:rsidRPr="00BE2526">
              <w:t>11,8</w:t>
            </w:r>
          </w:p>
        </w:tc>
      </w:tr>
      <w:tr w:rsidR="00885B73" w:rsidRPr="00C74836" w14:paraId="04A3E2A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764D5" w14:textId="77777777" w:rsidR="00885B73" w:rsidRPr="00C74836" w:rsidRDefault="00885B73" w:rsidP="00885B73">
            <w:r w:rsidRPr="00C74836">
              <w:t>36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43159" w14:textId="4284664B" w:rsidR="00885B73" w:rsidRPr="00C74836" w:rsidRDefault="00885B73" w:rsidP="00885B73">
            <w:r w:rsidRPr="00BE2526">
              <w:t>Vesthimmerlands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5E160" w14:textId="1B065CF3" w:rsidR="00885B73" w:rsidRPr="00C74836" w:rsidRDefault="00885B73" w:rsidP="00885B73">
            <w:r w:rsidRPr="00BE2526">
              <w:t>11,8</w:t>
            </w:r>
          </w:p>
        </w:tc>
      </w:tr>
      <w:tr w:rsidR="00885B73" w:rsidRPr="00C74836" w14:paraId="2488B07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A5AFD" w14:textId="77777777" w:rsidR="00885B73" w:rsidRPr="00C74836" w:rsidRDefault="00885B73" w:rsidP="00885B73">
            <w:r w:rsidRPr="00C74836">
              <w:t>37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1523C" w14:textId="55CBF0AE" w:rsidR="00885B73" w:rsidRPr="00C74836" w:rsidRDefault="00885B73" w:rsidP="00885B73">
            <w:r w:rsidRPr="00BE2526">
              <w:t>Greve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7C95B8" w14:textId="3C6590C2" w:rsidR="00885B73" w:rsidRPr="00C74836" w:rsidRDefault="00885B73" w:rsidP="00885B73">
            <w:r w:rsidRPr="00BE2526">
              <w:t>12,0</w:t>
            </w:r>
          </w:p>
        </w:tc>
      </w:tr>
      <w:tr w:rsidR="00885B73" w:rsidRPr="00C74836" w14:paraId="61040EFC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60851" w14:textId="77777777" w:rsidR="00885B73" w:rsidRPr="00C74836" w:rsidRDefault="00885B73" w:rsidP="00885B73">
            <w:r w:rsidRPr="00C74836">
              <w:t>38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D9CB6A" w14:textId="0827CF96" w:rsidR="00885B73" w:rsidRPr="00C74836" w:rsidRDefault="00885B73" w:rsidP="00885B73">
            <w:r w:rsidRPr="00BE2526">
              <w:t>Allerød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5D7FFF" w14:textId="6BD89A78" w:rsidR="00885B73" w:rsidRPr="00C74836" w:rsidRDefault="00885B73" w:rsidP="00885B73">
            <w:r w:rsidRPr="00BE2526">
              <w:t>12,2</w:t>
            </w:r>
          </w:p>
        </w:tc>
      </w:tr>
      <w:tr w:rsidR="00885B73" w:rsidRPr="00C74836" w14:paraId="05C47658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FBFF9" w14:textId="77777777" w:rsidR="00885B73" w:rsidRPr="00C74836" w:rsidRDefault="00885B73" w:rsidP="00885B73">
            <w:r w:rsidRPr="00C74836">
              <w:t>39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498EA" w14:textId="0AF3028D" w:rsidR="00885B73" w:rsidRPr="00C74836" w:rsidRDefault="00885B73" w:rsidP="00885B73">
            <w:r w:rsidRPr="00BE2526">
              <w:t>Næstved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AFA62" w14:textId="7A9AC16C" w:rsidR="00885B73" w:rsidRPr="00C74836" w:rsidRDefault="00885B73" w:rsidP="00885B73">
            <w:r w:rsidRPr="00BE2526">
              <w:t>12,4</w:t>
            </w:r>
          </w:p>
        </w:tc>
      </w:tr>
      <w:tr w:rsidR="00885B73" w:rsidRPr="00C74836" w14:paraId="609B726B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CC14B" w14:textId="77777777" w:rsidR="00885B73" w:rsidRPr="00C74836" w:rsidRDefault="00885B73" w:rsidP="00885B73">
            <w:r w:rsidRPr="00C74836">
              <w:t>40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04458" w14:textId="4A3D92A1" w:rsidR="00885B73" w:rsidRPr="00C74836" w:rsidRDefault="00885B73" w:rsidP="00885B73">
            <w:r w:rsidRPr="00BE2526">
              <w:t>Helsingør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AC59A" w14:textId="1F67577A" w:rsidR="00885B73" w:rsidRPr="00C74836" w:rsidRDefault="00885B73" w:rsidP="00885B73">
            <w:r w:rsidRPr="00BE2526">
              <w:t>12,5</w:t>
            </w:r>
          </w:p>
        </w:tc>
      </w:tr>
      <w:tr w:rsidR="00885B73" w:rsidRPr="00C74836" w14:paraId="5F3EDFFC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16C08" w14:textId="77777777" w:rsidR="00885B73" w:rsidRPr="00C74836" w:rsidRDefault="00885B73" w:rsidP="00885B73">
            <w:r w:rsidRPr="00C74836">
              <w:t>41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A3DBA" w14:textId="6ECFD674" w:rsidR="00885B73" w:rsidRPr="00C74836" w:rsidRDefault="00885B73" w:rsidP="00885B73">
            <w:r w:rsidRPr="00BE2526">
              <w:t>Sønderborg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F0C11" w14:textId="13DF8184" w:rsidR="00885B73" w:rsidRPr="00C74836" w:rsidRDefault="00885B73" w:rsidP="00885B73">
            <w:r w:rsidRPr="00BE2526">
              <w:t>12,5</w:t>
            </w:r>
          </w:p>
        </w:tc>
      </w:tr>
      <w:tr w:rsidR="00885B73" w:rsidRPr="00C74836" w14:paraId="23BD23C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3B179" w14:textId="77777777" w:rsidR="00885B73" w:rsidRPr="00C74836" w:rsidRDefault="00885B73" w:rsidP="00885B73">
            <w:r w:rsidRPr="00C74836">
              <w:t>42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C2A27" w14:textId="2335ED86" w:rsidR="00885B73" w:rsidRPr="00C74836" w:rsidRDefault="00885B73" w:rsidP="00885B73">
            <w:r w:rsidRPr="00BE2526">
              <w:t>Herning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9E0AC" w14:textId="1F17D4E2" w:rsidR="00885B73" w:rsidRPr="00C74836" w:rsidRDefault="00885B73" w:rsidP="00885B73">
            <w:r w:rsidRPr="00BE2526">
              <w:t>12,6</w:t>
            </w:r>
          </w:p>
        </w:tc>
      </w:tr>
      <w:tr w:rsidR="00885B73" w:rsidRPr="00C74836" w14:paraId="13D0E4FF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1E4A8" w14:textId="77777777" w:rsidR="00885B73" w:rsidRPr="00C74836" w:rsidRDefault="00885B73" w:rsidP="00885B73">
            <w:r w:rsidRPr="00C74836">
              <w:t>43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DBB54" w14:textId="155697B4" w:rsidR="00885B73" w:rsidRPr="00C74836" w:rsidRDefault="00885B73" w:rsidP="00885B73">
            <w:r w:rsidRPr="00BE2526">
              <w:t>Jammerbugt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84521" w14:textId="3477573C" w:rsidR="00885B73" w:rsidRPr="00C74836" w:rsidRDefault="00885B73" w:rsidP="00885B73">
            <w:r w:rsidRPr="00BE2526">
              <w:t>12,6</w:t>
            </w:r>
          </w:p>
        </w:tc>
      </w:tr>
      <w:tr w:rsidR="00885B73" w:rsidRPr="00C74836" w14:paraId="0DAD971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DD497" w14:textId="77777777" w:rsidR="00885B73" w:rsidRPr="00C74836" w:rsidRDefault="00885B73" w:rsidP="00885B73">
            <w:r w:rsidRPr="00C74836">
              <w:t>44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18968" w14:textId="63ADC2C0" w:rsidR="00885B73" w:rsidRPr="00C74836" w:rsidRDefault="00885B73" w:rsidP="00885B73">
            <w:r w:rsidRPr="00BE2526">
              <w:t>Fanø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151D8" w14:textId="733B283A" w:rsidR="00885B73" w:rsidRPr="00C74836" w:rsidRDefault="00885B73" w:rsidP="00885B73">
            <w:r w:rsidRPr="00BE2526">
              <w:t>12,7</w:t>
            </w:r>
          </w:p>
        </w:tc>
      </w:tr>
      <w:tr w:rsidR="00885B73" w:rsidRPr="00C74836" w14:paraId="769B3515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8971F1" w14:textId="77777777" w:rsidR="00885B73" w:rsidRPr="00C74836" w:rsidRDefault="00885B73" w:rsidP="00885B73">
            <w:r w:rsidRPr="00C74836">
              <w:t>45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513AD" w14:textId="282D84B2" w:rsidR="00885B73" w:rsidRPr="00C74836" w:rsidRDefault="00885B73" w:rsidP="00885B73">
            <w:r w:rsidRPr="00BE2526">
              <w:t>Faaborg-Midtfyn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0A79E" w14:textId="7643330B" w:rsidR="00885B73" w:rsidRPr="00C74836" w:rsidRDefault="00885B73" w:rsidP="00885B73">
            <w:r w:rsidRPr="00BE2526">
              <w:t>12,8</w:t>
            </w:r>
          </w:p>
        </w:tc>
      </w:tr>
      <w:tr w:rsidR="00885B73" w:rsidRPr="00C74836" w14:paraId="003ED586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05AEB" w14:textId="77777777" w:rsidR="00885B73" w:rsidRPr="00C74836" w:rsidRDefault="00885B73" w:rsidP="00885B73">
            <w:r w:rsidRPr="00C74836">
              <w:t>46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BCBF9E" w14:textId="20860E80" w:rsidR="00885B73" w:rsidRPr="00C74836" w:rsidRDefault="00885B73" w:rsidP="00885B73">
            <w:r w:rsidRPr="00BE2526">
              <w:t>Stevns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FC680" w14:textId="27C940B5" w:rsidR="00885B73" w:rsidRPr="00C74836" w:rsidRDefault="00885B73" w:rsidP="00885B73">
            <w:r w:rsidRPr="00BE2526">
              <w:t>12,8</w:t>
            </w:r>
          </w:p>
        </w:tc>
      </w:tr>
      <w:tr w:rsidR="00885B73" w:rsidRPr="00C74836" w14:paraId="722F4E5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231ED" w14:textId="77777777" w:rsidR="00885B73" w:rsidRPr="00C74836" w:rsidRDefault="00885B73" w:rsidP="00885B73">
            <w:r w:rsidRPr="00C74836">
              <w:t>47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20613" w14:textId="73A9AA06" w:rsidR="00885B73" w:rsidRPr="00C74836" w:rsidRDefault="00885B73" w:rsidP="00885B73">
            <w:r w:rsidRPr="00BE2526">
              <w:t>Egedal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FD8DD" w14:textId="67AE4D3A" w:rsidR="00885B73" w:rsidRPr="00C74836" w:rsidRDefault="00885B73" w:rsidP="00885B73">
            <w:r w:rsidRPr="00BE2526">
              <w:t>12,9</w:t>
            </w:r>
          </w:p>
        </w:tc>
      </w:tr>
      <w:tr w:rsidR="00885B73" w:rsidRPr="00C74836" w14:paraId="1A726A76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CE7A0" w14:textId="77777777" w:rsidR="00885B73" w:rsidRPr="00C74836" w:rsidRDefault="00885B73" w:rsidP="00885B73">
            <w:r w:rsidRPr="00C74836">
              <w:t>48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AEB4ED" w14:textId="30741953" w:rsidR="00885B73" w:rsidRPr="00C74836" w:rsidRDefault="00885B73" w:rsidP="00885B73">
            <w:r w:rsidRPr="00BE2526">
              <w:t>Gribskov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FACBC" w14:textId="195CCFE9" w:rsidR="00885B73" w:rsidRPr="00C74836" w:rsidRDefault="00885B73" w:rsidP="00885B73">
            <w:r w:rsidRPr="00BE2526">
              <w:t>12,9</w:t>
            </w:r>
          </w:p>
        </w:tc>
      </w:tr>
      <w:tr w:rsidR="00885B73" w:rsidRPr="00C74836" w14:paraId="3982C9AC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AF341" w14:textId="77777777" w:rsidR="00885B73" w:rsidRPr="00C74836" w:rsidRDefault="00885B73" w:rsidP="00885B73">
            <w:r w:rsidRPr="00C74836">
              <w:t>49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2DBE8" w14:textId="6D9197C6" w:rsidR="00885B73" w:rsidRPr="00C74836" w:rsidRDefault="00885B73" w:rsidP="00885B73">
            <w:r w:rsidRPr="00BE2526">
              <w:t>Silkeborg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B1E36" w14:textId="7B43FC56" w:rsidR="00885B73" w:rsidRPr="00C74836" w:rsidRDefault="00885B73" w:rsidP="00885B73">
            <w:r w:rsidRPr="00BE2526">
              <w:t>13,0</w:t>
            </w:r>
          </w:p>
        </w:tc>
      </w:tr>
      <w:tr w:rsidR="00885B73" w:rsidRPr="00C74836" w14:paraId="165B7C5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F8CF8" w14:textId="77777777" w:rsidR="00885B73" w:rsidRPr="00C74836" w:rsidRDefault="00885B73" w:rsidP="00885B73">
            <w:r w:rsidRPr="00C74836">
              <w:t>50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FFCDB" w14:textId="49B54DF3" w:rsidR="00885B73" w:rsidRPr="00C74836" w:rsidRDefault="00885B73" w:rsidP="00885B73">
            <w:r w:rsidRPr="00BE2526">
              <w:t>Horsens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A43393" w14:textId="791BEFBD" w:rsidR="00885B73" w:rsidRPr="00C74836" w:rsidRDefault="00885B73" w:rsidP="00885B73">
            <w:r w:rsidRPr="00BE2526">
              <w:t>13,0</w:t>
            </w:r>
          </w:p>
        </w:tc>
      </w:tr>
      <w:tr w:rsidR="00885B73" w:rsidRPr="00C74836" w14:paraId="0F06D236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D4189" w14:textId="77777777" w:rsidR="00885B73" w:rsidRPr="00C74836" w:rsidRDefault="00885B73" w:rsidP="00885B73">
            <w:r w:rsidRPr="00C74836">
              <w:t>51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880640" w14:textId="21BBACAC" w:rsidR="00885B73" w:rsidRPr="00C74836" w:rsidRDefault="00885B73" w:rsidP="00885B73">
            <w:r w:rsidRPr="00BE2526">
              <w:t>Rudersdal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4AB26" w14:textId="1148D890" w:rsidR="00885B73" w:rsidRPr="00C74836" w:rsidRDefault="00885B73" w:rsidP="00885B73">
            <w:r w:rsidRPr="00BE2526">
              <w:t>13,3</w:t>
            </w:r>
          </w:p>
        </w:tc>
      </w:tr>
      <w:tr w:rsidR="00885B73" w:rsidRPr="00C74836" w14:paraId="61968570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B0968" w14:textId="77777777" w:rsidR="00885B73" w:rsidRPr="00C74836" w:rsidRDefault="00885B73" w:rsidP="00885B73">
            <w:r w:rsidRPr="00C74836">
              <w:t>52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649F92" w14:textId="0E45A065" w:rsidR="00885B73" w:rsidRPr="00C74836" w:rsidRDefault="00885B73" w:rsidP="00885B73">
            <w:r w:rsidRPr="00BE2526">
              <w:t>Frederikshavn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4A4DC5" w14:textId="1331709D" w:rsidR="00885B73" w:rsidRPr="00C74836" w:rsidRDefault="00885B73" w:rsidP="00885B73">
            <w:r w:rsidRPr="00BE2526">
              <w:t>13,4</w:t>
            </w:r>
          </w:p>
        </w:tc>
      </w:tr>
      <w:tr w:rsidR="00885B73" w:rsidRPr="00C74836" w14:paraId="5A3DF05F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9F1BA" w14:textId="77777777" w:rsidR="00885B73" w:rsidRPr="00C74836" w:rsidRDefault="00885B73" w:rsidP="00885B73">
            <w:r w:rsidRPr="00C74836">
              <w:t>53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B56D1" w14:textId="7A270C98" w:rsidR="00885B73" w:rsidRPr="00C74836" w:rsidRDefault="00885B73" w:rsidP="00885B73">
            <w:r w:rsidRPr="00BE2526">
              <w:t>Vejle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E7F7F" w14:textId="75F725BE" w:rsidR="00885B73" w:rsidRPr="00C74836" w:rsidRDefault="00885B73" w:rsidP="00885B73">
            <w:r w:rsidRPr="00BE2526">
              <w:t>13,4</w:t>
            </w:r>
          </w:p>
        </w:tc>
      </w:tr>
      <w:tr w:rsidR="00885B73" w:rsidRPr="00C74836" w14:paraId="2E6F9A5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B400F" w14:textId="77777777" w:rsidR="00885B73" w:rsidRPr="00C74836" w:rsidRDefault="00885B73" w:rsidP="00885B73">
            <w:r w:rsidRPr="00C74836">
              <w:t>54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5473C" w14:textId="4E7FC72A" w:rsidR="00885B73" w:rsidRPr="00C74836" w:rsidRDefault="00885B73" w:rsidP="00885B73">
            <w:r w:rsidRPr="00BE2526">
              <w:t>Rebild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5A7CB9" w14:textId="38B5ECC8" w:rsidR="00885B73" w:rsidRPr="00C74836" w:rsidRDefault="00885B73" w:rsidP="00885B73">
            <w:r w:rsidRPr="00BE2526">
              <w:t>13,4</w:t>
            </w:r>
          </w:p>
        </w:tc>
      </w:tr>
      <w:tr w:rsidR="00885B73" w:rsidRPr="00C74836" w14:paraId="585DFB52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80492F" w14:textId="77777777" w:rsidR="00885B73" w:rsidRPr="00C74836" w:rsidRDefault="00885B73" w:rsidP="00885B73">
            <w:r w:rsidRPr="00C74836">
              <w:t>55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43A2E" w14:textId="3ECCD13B" w:rsidR="00885B73" w:rsidRPr="00C74836" w:rsidRDefault="00885B73" w:rsidP="00885B73">
            <w:r w:rsidRPr="00BE2526">
              <w:t>Lyngby-Taarbæk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8FA0F" w14:textId="1F55C9DA" w:rsidR="00885B73" w:rsidRPr="00C74836" w:rsidRDefault="00885B73" w:rsidP="00885B73">
            <w:r w:rsidRPr="00BE2526">
              <w:t>13,6</w:t>
            </w:r>
          </w:p>
        </w:tc>
      </w:tr>
      <w:tr w:rsidR="00885B73" w:rsidRPr="00C74836" w14:paraId="1760351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F6BE1" w14:textId="77777777" w:rsidR="00885B73" w:rsidRPr="00C74836" w:rsidRDefault="00885B73" w:rsidP="00885B73">
            <w:r w:rsidRPr="00C74836">
              <w:t>56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A7094" w14:textId="2107449C" w:rsidR="00885B73" w:rsidRPr="00C74836" w:rsidRDefault="00885B73" w:rsidP="00885B73">
            <w:r w:rsidRPr="00BE2526">
              <w:t>Glostrup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DAF71" w14:textId="5DC5A0AB" w:rsidR="00885B73" w:rsidRPr="00C74836" w:rsidRDefault="00885B73" w:rsidP="00885B73">
            <w:r w:rsidRPr="00BE2526">
              <w:t>13,6</w:t>
            </w:r>
          </w:p>
        </w:tc>
      </w:tr>
      <w:tr w:rsidR="00885B73" w:rsidRPr="00C74836" w14:paraId="600446B2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E10E7D" w14:textId="77777777" w:rsidR="00885B73" w:rsidRPr="00C74836" w:rsidRDefault="00885B73" w:rsidP="00885B73">
            <w:r w:rsidRPr="00C74836">
              <w:t>57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5C387" w14:textId="17E78776" w:rsidR="00885B73" w:rsidRPr="00C74836" w:rsidRDefault="00885B73" w:rsidP="00885B73">
            <w:r w:rsidRPr="00BE2526">
              <w:t>Esbjerg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ADE05" w14:textId="6590C138" w:rsidR="00885B73" w:rsidRPr="00C74836" w:rsidRDefault="00885B73" w:rsidP="00885B73">
            <w:r w:rsidRPr="00BE2526">
              <w:t>13,8</w:t>
            </w:r>
          </w:p>
        </w:tc>
      </w:tr>
      <w:tr w:rsidR="00885B73" w:rsidRPr="00C74836" w14:paraId="3177F38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19158C" w14:textId="77777777" w:rsidR="00885B73" w:rsidRPr="00C74836" w:rsidRDefault="00885B73" w:rsidP="00885B73">
            <w:r w:rsidRPr="00C74836">
              <w:t>58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C7181" w14:textId="35C4E481" w:rsidR="00885B73" w:rsidRPr="00C74836" w:rsidRDefault="00885B73" w:rsidP="00885B73">
            <w:r w:rsidRPr="00BE2526">
              <w:t>Nordfyns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B2CF2" w14:textId="6C75069D" w:rsidR="00885B73" w:rsidRPr="00C74836" w:rsidRDefault="00885B73" w:rsidP="00885B73">
            <w:r w:rsidRPr="00BE2526">
              <w:t>14,0</w:t>
            </w:r>
          </w:p>
        </w:tc>
      </w:tr>
      <w:tr w:rsidR="00885B73" w:rsidRPr="00C74836" w14:paraId="51F0EE1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C6D4BD" w14:textId="77777777" w:rsidR="00885B73" w:rsidRPr="00C74836" w:rsidRDefault="00885B73" w:rsidP="00885B73">
            <w:r w:rsidRPr="00C74836">
              <w:t>59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C4E2C" w14:textId="668D26C1" w:rsidR="00885B73" w:rsidRPr="00C74836" w:rsidRDefault="00885B73" w:rsidP="00885B73">
            <w:r w:rsidRPr="00BE2526">
              <w:t>Gladsaxe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AFBCF5" w14:textId="45C0ECA9" w:rsidR="00885B73" w:rsidRPr="00C74836" w:rsidRDefault="00885B73" w:rsidP="00885B73">
            <w:r w:rsidRPr="00BE2526">
              <w:t>14,0</w:t>
            </w:r>
          </w:p>
        </w:tc>
      </w:tr>
      <w:tr w:rsidR="00885B73" w:rsidRPr="00C74836" w14:paraId="2A5501E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A3E66" w14:textId="77777777" w:rsidR="00885B73" w:rsidRPr="00C74836" w:rsidRDefault="00885B73" w:rsidP="00885B73">
            <w:r w:rsidRPr="00C74836">
              <w:t>60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88D53" w14:textId="6715AE76" w:rsidR="00885B73" w:rsidRPr="00C74836" w:rsidRDefault="00885B73" w:rsidP="00885B73">
            <w:r w:rsidRPr="00BE2526">
              <w:t>Syddjurs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25A75" w14:textId="4440B104" w:rsidR="00885B73" w:rsidRPr="00C74836" w:rsidRDefault="00885B73" w:rsidP="00885B73">
            <w:r w:rsidRPr="00BE2526">
              <w:t>14,0</w:t>
            </w:r>
          </w:p>
        </w:tc>
      </w:tr>
      <w:tr w:rsidR="00885B73" w:rsidRPr="00C74836" w14:paraId="036A5DC6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72575" w14:textId="77777777" w:rsidR="00885B73" w:rsidRPr="00C74836" w:rsidRDefault="00885B73" w:rsidP="00885B73">
            <w:r w:rsidRPr="00C74836">
              <w:t>61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4BCDD" w14:textId="5700695B" w:rsidR="00885B73" w:rsidRPr="00C74836" w:rsidRDefault="00885B73" w:rsidP="00885B73">
            <w:r w:rsidRPr="00BE2526">
              <w:t>Herlev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E4F70" w14:textId="582D193F" w:rsidR="00885B73" w:rsidRPr="00C74836" w:rsidRDefault="00885B73" w:rsidP="00885B73">
            <w:r w:rsidRPr="00BE2526">
              <w:t>14,0</w:t>
            </w:r>
          </w:p>
        </w:tc>
      </w:tr>
      <w:tr w:rsidR="00885B73" w:rsidRPr="00C74836" w14:paraId="2809FD8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9C1F7E" w14:textId="77777777" w:rsidR="00885B73" w:rsidRPr="00C74836" w:rsidRDefault="00885B73" w:rsidP="00885B73">
            <w:r w:rsidRPr="00C74836">
              <w:t>62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0DED7" w14:textId="71D894AF" w:rsidR="00885B73" w:rsidRPr="00C74836" w:rsidRDefault="00885B73" w:rsidP="00885B73">
            <w:r w:rsidRPr="00BE2526">
              <w:t>Odsherred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1D58B" w14:textId="7DE8DBC8" w:rsidR="00885B73" w:rsidRPr="00C74836" w:rsidRDefault="00885B73" w:rsidP="00885B73">
            <w:r w:rsidRPr="00BE2526">
              <w:t>14,0</w:t>
            </w:r>
          </w:p>
        </w:tc>
      </w:tr>
      <w:tr w:rsidR="00885B73" w:rsidRPr="00C74836" w14:paraId="58EE3416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F06B2" w14:textId="77777777" w:rsidR="00885B73" w:rsidRPr="00C74836" w:rsidRDefault="00885B73" w:rsidP="00885B73">
            <w:r w:rsidRPr="00C74836">
              <w:t>63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0A36B" w14:textId="01C15B44" w:rsidR="00885B73" w:rsidRPr="00C74836" w:rsidRDefault="00885B73" w:rsidP="00885B73">
            <w:r w:rsidRPr="00BE2526">
              <w:t>Morsø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A2806" w14:textId="5EDA1645" w:rsidR="00885B73" w:rsidRPr="00C74836" w:rsidRDefault="00885B73" w:rsidP="00885B73">
            <w:r w:rsidRPr="00BE2526">
              <w:t>14,1</w:t>
            </w:r>
          </w:p>
        </w:tc>
      </w:tr>
      <w:tr w:rsidR="00885B73" w:rsidRPr="00C74836" w14:paraId="31D755A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511BE4" w14:textId="77777777" w:rsidR="00885B73" w:rsidRPr="00C74836" w:rsidRDefault="00885B73" w:rsidP="00885B73">
            <w:r w:rsidRPr="00C74836">
              <w:t>64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7C2E2" w14:textId="4D1D9EF2" w:rsidR="00885B73" w:rsidRPr="00C74836" w:rsidRDefault="00885B73" w:rsidP="00885B73">
            <w:r w:rsidRPr="00BE2526">
              <w:t>Brønderslev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C35C3" w14:textId="15B72C70" w:rsidR="00885B73" w:rsidRPr="00C74836" w:rsidRDefault="00885B73" w:rsidP="00885B73">
            <w:r w:rsidRPr="00BE2526">
              <w:t>14,2</w:t>
            </w:r>
          </w:p>
        </w:tc>
      </w:tr>
      <w:tr w:rsidR="00885B73" w:rsidRPr="00C74836" w14:paraId="3CE0817F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CC886" w14:textId="77777777" w:rsidR="00885B73" w:rsidRPr="00C74836" w:rsidRDefault="00885B73" w:rsidP="00885B73">
            <w:r w:rsidRPr="00C74836">
              <w:t>65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577A5" w14:textId="743655A1" w:rsidR="00885B73" w:rsidRPr="00C74836" w:rsidRDefault="00885B73" w:rsidP="00885B73">
            <w:r w:rsidRPr="00BE2526">
              <w:t>Haderslev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BF344" w14:textId="40C23591" w:rsidR="00885B73" w:rsidRPr="00C74836" w:rsidRDefault="00885B73" w:rsidP="00885B73">
            <w:r w:rsidRPr="00BE2526">
              <w:t>14,3</w:t>
            </w:r>
          </w:p>
        </w:tc>
      </w:tr>
      <w:tr w:rsidR="00885B73" w:rsidRPr="00C74836" w14:paraId="288C8A9D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4C07A" w14:textId="77777777" w:rsidR="00885B73" w:rsidRPr="00C74836" w:rsidRDefault="00885B73" w:rsidP="00885B73">
            <w:r w:rsidRPr="00C74836">
              <w:t>66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8CBE7" w14:textId="5AF7B523" w:rsidR="00885B73" w:rsidRPr="00C74836" w:rsidRDefault="00885B73" w:rsidP="00885B73">
            <w:r w:rsidRPr="00BE2526">
              <w:t>Norddjurs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356FA" w14:textId="78742D7B" w:rsidR="00885B73" w:rsidRPr="00C74836" w:rsidRDefault="00885B73" w:rsidP="00885B73">
            <w:r w:rsidRPr="00BE2526">
              <w:t>14,4</w:t>
            </w:r>
          </w:p>
        </w:tc>
      </w:tr>
      <w:tr w:rsidR="00885B73" w:rsidRPr="00C74836" w14:paraId="642D57E5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E820D" w14:textId="77777777" w:rsidR="00885B73" w:rsidRPr="00C74836" w:rsidRDefault="00885B73" w:rsidP="00885B73">
            <w:r w:rsidRPr="00C74836">
              <w:t>67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BFFE78" w14:textId="07984CAB" w:rsidR="00885B73" w:rsidRPr="00C74836" w:rsidRDefault="00885B73" w:rsidP="00885B73">
            <w:r w:rsidRPr="00BE2526">
              <w:t>Frederiksberg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9221F4" w14:textId="4495A0CC" w:rsidR="00885B73" w:rsidRPr="00C74836" w:rsidRDefault="00885B73" w:rsidP="00885B73">
            <w:r w:rsidRPr="00BE2526">
              <w:t>14,4</w:t>
            </w:r>
          </w:p>
        </w:tc>
      </w:tr>
      <w:tr w:rsidR="00885B73" w:rsidRPr="00C74836" w14:paraId="00394A5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1C642" w14:textId="77777777" w:rsidR="00885B73" w:rsidRPr="00C74836" w:rsidRDefault="00885B73" w:rsidP="00885B73">
            <w:r w:rsidRPr="00C74836">
              <w:t>68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F9232" w14:textId="19829CD6" w:rsidR="00885B73" w:rsidRPr="00C74836" w:rsidRDefault="00885B73" w:rsidP="00885B73">
            <w:r w:rsidRPr="00BE2526">
              <w:t>Aarhus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82ED4" w14:textId="7912BA38" w:rsidR="00885B73" w:rsidRPr="00C74836" w:rsidRDefault="00885B73" w:rsidP="00885B73">
            <w:r w:rsidRPr="00BE2526">
              <w:t>14,5</w:t>
            </w:r>
          </w:p>
        </w:tc>
      </w:tr>
      <w:tr w:rsidR="00885B73" w:rsidRPr="00C74836" w14:paraId="5358D200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6B956" w14:textId="77777777" w:rsidR="00885B73" w:rsidRPr="00C74836" w:rsidRDefault="00885B73" w:rsidP="00885B73">
            <w:r w:rsidRPr="00C74836">
              <w:t>69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0F322" w14:textId="45F37F8F" w:rsidR="00885B73" w:rsidRPr="00C74836" w:rsidRDefault="00885B73" w:rsidP="00885B73">
            <w:r w:rsidRPr="00BE2526">
              <w:t>Hjørring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C2DE1" w14:textId="7CA51560" w:rsidR="00885B73" w:rsidRPr="00C74836" w:rsidRDefault="00885B73" w:rsidP="00885B73">
            <w:r w:rsidRPr="00BE2526">
              <w:t>14,6</w:t>
            </w:r>
          </w:p>
        </w:tc>
      </w:tr>
      <w:tr w:rsidR="00885B73" w:rsidRPr="00C74836" w14:paraId="70B96C7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D2BDC" w14:textId="77777777" w:rsidR="00885B73" w:rsidRPr="00C74836" w:rsidRDefault="00885B73" w:rsidP="00885B73">
            <w:r w:rsidRPr="00C74836">
              <w:t>70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852F1" w14:textId="6B07854A" w:rsidR="00885B73" w:rsidRPr="00C74836" w:rsidRDefault="00885B73" w:rsidP="00885B73">
            <w:r w:rsidRPr="00BE2526">
              <w:t>Furesø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2ADFB" w14:textId="5225C16F" w:rsidR="00885B73" w:rsidRPr="00C74836" w:rsidRDefault="00885B73" w:rsidP="00885B73">
            <w:r w:rsidRPr="00BE2526">
              <w:t>14,7</w:t>
            </w:r>
          </w:p>
        </w:tc>
      </w:tr>
      <w:tr w:rsidR="00885B73" w:rsidRPr="00C74836" w14:paraId="12E377E9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416C9" w14:textId="77777777" w:rsidR="00885B73" w:rsidRPr="00C74836" w:rsidRDefault="00885B73" w:rsidP="00885B73">
            <w:r w:rsidRPr="00C74836">
              <w:lastRenderedPageBreak/>
              <w:t>71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ADDFC" w14:textId="3297DA56" w:rsidR="00885B73" w:rsidRPr="00C74836" w:rsidRDefault="00885B73" w:rsidP="00885B73">
            <w:r w:rsidRPr="00BE2526">
              <w:t>Aalborg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2D287" w14:textId="4078AC3E" w:rsidR="00885B73" w:rsidRPr="00C74836" w:rsidRDefault="00885B73" w:rsidP="00885B73">
            <w:r w:rsidRPr="00BE2526">
              <w:t>14,7</w:t>
            </w:r>
          </w:p>
        </w:tc>
      </w:tr>
      <w:tr w:rsidR="00885B73" w:rsidRPr="00C74836" w14:paraId="2A3AB074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BEA94" w14:textId="77777777" w:rsidR="00885B73" w:rsidRPr="00C74836" w:rsidRDefault="00885B73" w:rsidP="00885B73">
            <w:r w:rsidRPr="00C74836">
              <w:t>72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30DCE" w14:textId="42EB9BF8" w:rsidR="00885B73" w:rsidRPr="00C74836" w:rsidRDefault="00885B73" w:rsidP="00885B73">
            <w:r w:rsidRPr="00BE2526">
              <w:t>Holbæk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549BC" w14:textId="0A4AABB9" w:rsidR="00885B73" w:rsidRPr="00C74836" w:rsidRDefault="00885B73" w:rsidP="00885B73">
            <w:r w:rsidRPr="00BE2526">
              <w:t>14,7</w:t>
            </w:r>
          </w:p>
        </w:tc>
      </w:tr>
      <w:tr w:rsidR="00885B73" w:rsidRPr="00C74836" w14:paraId="4E2A413C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900F0F" w14:textId="77777777" w:rsidR="00885B73" w:rsidRPr="00C74836" w:rsidRDefault="00885B73" w:rsidP="00885B73">
            <w:r w:rsidRPr="00C74836">
              <w:t>73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E7FC7" w14:textId="44B7737C" w:rsidR="00885B73" w:rsidRPr="00C74836" w:rsidRDefault="00885B73" w:rsidP="00885B73">
            <w:r w:rsidRPr="00BE2526">
              <w:t>Dragør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8BA28" w14:textId="515C9172" w:rsidR="00885B73" w:rsidRPr="00C74836" w:rsidRDefault="00885B73" w:rsidP="00885B73">
            <w:r w:rsidRPr="00BE2526">
              <w:t>14,8</w:t>
            </w:r>
          </w:p>
        </w:tc>
      </w:tr>
      <w:tr w:rsidR="00885B73" w:rsidRPr="00C74836" w14:paraId="2E3381A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5772F" w14:textId="77777777" w:rsidR="00885B73" w:rsidRPr="00C74836" w:rsidRDefault="00885B73" w:rsidP="00885B73">
            <w:r w:rsidRPr="00C74836">
              <w:t>74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A1E7D" w14:textId="4FAC69F4" w:rsidR="00885B73" w:rsidRPr="00C74836" w:rsidRDefault="00885B73" w:rsidP="00885B73">
            <w:r w:rsidRPr="00BE2526">
              <w:t>Skanderborg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08824" w14:textId="041C0C0B" w:rsidR="00885B73" w:rsidRPr="00C74836" w:rsidRDefault="00885B73" w:rsidP="00885B73">
            <w:r w:rsidRPr="00BE2526">
              <w:t>14,9</w:t>
            </w:r>
          </w:p>
        </w:tc>
      </w:tr>
      <w:tr w:rsidR="00885B73" w:rsidRPr="00C74836" w14:paraId="1D46032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2B752" w14:textId="77777777" w:rsidR="00885B73" w:rsidRPr="00C74836" w:rsidRDefault="00885B73" w:rsidP="00885B73">
            <w:r w:rsidRPr="00C74836">
              <w:t>75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F86BA" w14:textId="75555EA4" w:rsidR="00885B73" w:rsidRPr="00C74836" w:rsidRDefault="00885B73" w:rsidP="00885B73">
            <w:r w:rsidRPr="00BE2526">
              <w:t>Skive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0616A" w14:textId="527D9182" w:rsidR="00885B73" w:rsidRPr="00C74836" w:rsidRDefault="00885B73" w:rsidP="00885B73">
            <w:r w:rsidRPr="00BE2526">
              <w:t>14,9</w:t>
            </w:r>
          </w:p>
        </w:tc>
      </w:tr>
      <w:tr w:rsidR="00885B73" w:rsidRPr="00C74836" w14:paraId="41B5E4B2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42C10" w14:textId="77777777" w:rsidR="00885B73" w:rsidRPr="00C74836" w:rsidRDefault="00885B73" w:rsidP="00885B73">
            <w:r w:rsidRPr="00C74836">
              <w:t>76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B386E" w14:textId="6B43AA02" w:rsidR="00885B73" w:rsidRPr="00C74836" w:rsidRDefault="00885B73" w:rsidP="00885B73">
            <w:r w:rsidRPr="00BE2526">
              <w:t>Slagelse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0ACE6" w14:textId="680713A0" w:rsidR="00885B73" w:rsidRPr="00C74836" w:rsidRDefault="00885B73" w:rsidP="00885B73">
            <w:r w:rsidRPr="00BE2526">
              <w:t>15,0</w:t>
            </w:r>
          </w:p>
        </w:tc>
      </w:tr>
      <w:tr w:rsidR="00885B73" w:rsidRPr="00C74836" w14:paraId="5688A50F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3654A" w14:textId="77777777" w:rsidR="00885B73" w:rsidRPr="00C74836" w:rsidRDefault="00885B73" w:rsidP="00885B73">
            <w:r w:rsidRPr="00C74836">
              <w:t>77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1C5E9" w14:textId="072251BC" w:rsidR="00885B73" w:rsidRPr="00C74836" w:rsidRDefault="00885B73" w:rsidP="00885B73">
            <w:r w:rsidRPr="00BE2526">
              <w:t>Frederikssund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26991" w14:textId="6B37BE71" w:rsidR="00885B73" w:rsidRPr="00C74836" w:rsidRDefault="00885B73" w:rsidP="00885B73">
            <w:r w:rsidRPr="00BE2526">
              <w:t>15,0</w:t>
            </w:r>
          </w:p>
        </w:tc>
      </w:tr>
      <w:tr w:rsidR="00885B73" w:rsidRPr="00C74836" w14:paraId="099233BB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3111EE" w14:textId="77777777" w:rsidR="00885B73" w:rsidRPr="00C74836" w:rsidRDefault="00885B73" w:rsidP="00885B73">
            <w:r w:rsidRPr="00C74836">
              <w:t>78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89BD5E" w14:textId="7B33361F" w:rsidR="00885B73" w:rsidRPr="00C74836" w:rsidRDefault="00885B73" w:rsidP="00885B73">
            <w:r w:rsidRPr="00BE2526">
              <w:t>Kerteminde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273D2" w14:textId="606FBCB3" w:rsidR="00885B73" w:rsidRPr="00C74836" w:rsidRDefault="00885B73" w:rsidP="00885B73">
            <w:r w:rsidRPr="00BE2526">
              <w:t>15,1</w:t>
            </w:r>
          </w:p>
        </w:tc>
      </w:tr>
      <w:tr w:rsidR="00885B73" w:rsidRPr="00C74836" w14:paraId="3CFA620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74AE6" w14:textId="77777777" w:rsidR="00885B73" w:rsidRPr="00C74836" w:rsidRDefault="00885B73" w:rsidP="00885B73">
            <w:r w:rsidRPr="00C74836">
              <w:t>79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13BB7" w14:textId="5A51F885" w:rsidR="00885B73" w:rsidRPr="00C74836" w:rsidRDefault="00885B73" w:rsidP="00885B73">
            <w:r w:rsidRPr="00BE2526">
              <w:t>Odder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C8D02" w14:textId="4BD9DC49" w:rsidR="00885B73" w:rsidRPr="00C74836" w:rsidRDefault="00885B73" w:rsidP="00885B73">
            <w:r w:rsidRPr="00BE2526">
              <w:t>15,1</w:t>
            </w:r>
          </w:p>
        </w:tc>
      </w:tr>
      <w:tr w:rsidR="00885B73" w:rsidRPr="00C74836" w14:paraId="52912DFE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8FEB14" w14:textId="77777777" w:rsidR="00885B73" w:rsidRPr="00C74836" w:rsidRDefault="00885B73" w:rsidP="00885B73">
            <w:r w:rsidRPr="00C74836">
              <w:t>80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A491C" w14:textId="06C41B9C" w:rsidR="00885B73" w:rsidRPr="00C74836" w:rsidRDefault="00885B73" w:rsidP="00885B73">
            <w:r w:rsidRPr="00BE2526">
              <w:t>Kolding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13B847" w14:textId="11EDD95F" w:rsidR="00885B73" w:rsidRPr="00C74836" w:rsidRDefault="00885B73" w:rsidP="00885B73">
            <w:r w:rsidRPr="00BE2526">
              <w:t>15,4</w:t>
            </w:r>
          </w:p>
        </w:tc>
      </w:tr>
      <w:tr w:rsidR="00885B73" w:rsidRPr="00C74836" w14:paraId="05525BC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9E5DF0" w14:textId="77777777" w:rsidR="00885B73" w:rsidRPr="00C74836" w:rsidRDefault="00885B73" w:rsidP="00885B73">
            <w:r w:rsidRPr="00C74836">
              <w:t>81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692E9" w14:textId="0A388F41" w:rsidR="00885B73" w:rsidRPr="00C74836" w:rsidRDefault="00885B73" w:rsidP="00885B73">
            <w:r w:rsidRPr="00BE2526">
              <w:t>Hørsholm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EBC80" w14:textId="40BC0F3C" w:rsidR="00885B73" w:rsidRPr="00C74836" w:rsidRDefault="00885B73" w:rsidP="00885B73">
            <w:r w:rsidRPr="00BE2526">
              <w:t>15,4</w:t>
            </w:r>
          </w:p>
        </w:tc>
      </w:tr>
      <w:tr w:rsidR="00885B73" w:rsidRPr="00C74836" w14:paraId="070D7442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6F279" w14:textId="77777777" w:rsidR="00885B73" w:rsidRPr="00C74836" w:rsidRDefault="00885B73" w:rsidP="00885B73">
            <w:r w:rsidRPr="00C74836">
              <w:t>82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0F35C" w14:textId="09E775D7" w:rsidR="00885B73" w:rsidRPr="00C74836" w:rsidRDefault="00885B73" w:rsidP="00885B73">
            <w:r w:rsidRPr="00BE2526">
              <w:t>Ishøj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4DD60" w14:textId="1AB147F0" w:rsidR="00885B73" w:rsidRPr="00C74836" w:rsidRDefault="00885B73" w:rsidP="00885B73">
            <w:r w:rsidRPr="00BE2526">
              <w:t>15,4</w:t>
            </w:r>
          </w:p>
        </w:tc>
      </w:tr>
      <w:tr w:rsidR="00885B73" w:rsidRPr="00C74836" w14:paraId="0527152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1CD49" w14:textId="77777777" w:rsidR="00885B73" w:rsidRPr="00C74836" w:rsidRDefault="00885B73" w:rsidP="00885B73">
            <w:r w:rsidRPr="00C74836">
              <w:t>83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9D4408" w14:textId="07916B11" w:rsidR="00885B73" w:rsidRPr="00C74836" w:rsidRDefault="00885B73" w:rsidP="00885B73">
            <w:r w:rsidRPr="00BE2526">
              <w:t>Odense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47D0EE" w14:textId="56C82C3C" w:rsidR="00885B73" w:rsidRPr="00C74836" w:rsidRDefault="00885B73" w:rsidP="00885B73">
            <w:r w:rsidRPr="00BE2526">
              <w:t>15,6</w:t>
            </w:r>
          </w:p>
        </w:tc>
      </w:tr>
      <w:tr w:rsidR="00885B73" w:rsidRPr="00C74836" w14:paraId="3F701D9F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23E39" w14:textId="77777777" w:rsidR="00885B73" w:rsidRPr="00C74836" w:rsidRDefault="00885B73" w:rsidP="00885B73">
            <w:r w:rsidRPr="00C74836">
              <w:t>84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9E321" w14:textId="6F5FE8FD" w:rsidR="00885B73" w:rsidRPr="00C74836" w:rsidRDefault="00885B73" w:rsidP="00885B73">
            <w:r w:rsidRPr="00BE2526">
              <w:t>Langeland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B3B55" w14:textId="616330FE" w:rsidR="00885B73" w:rsidRPr="00C74836" w:rsidRDefault="00885B73" w:rsidP="00885B73">
            <w:r w:rsidRPr="00BE2526">
              <w:t>15,7</w:t>
            </w:r>
          </w:p>
        </w:tc>
      </w:tr>
      <w:tr w:rsidR="00885B73" w:rsidRPr="00C74836" w14:paraId="191B0109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D2C69" w14:textId="77777777" w:rsidR="00885B73" w:rsidRPr="00C74836" w:rsidRDefault="00885B73" w:rsidP="00885B73">
            <w:r w:rsidRPr="00C74836">
              <w:t>85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D9535" w14:textId="0CB6BB0C" w:rsidR="00885B73" w:rsidRPr="00C74836" w:rsidRDefault="00885B73" w:rsidP="00885B73">
            <w:r w:rsidRPr="00BE2526">
              <w:t>Holstebro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1DCA8" w14:textId="7EF277FD" w:rsidR="00885B73" w:rsidRPr="00C74836" w:rsidRDefault="00885B73" w:rsidP="00885B73">
            <w:r w:rsidRPr="00BE2526">
              <w:t>16,1</w:t>
            </w:r>
          </w:p>
        </w:tc>
      </w:tr>
      <w:tr w:rsidR="00885B73" w:rsidRPr="00C74836" w14:paraId="0F2B5080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36E3E" w14:textId="77777777" w:rsidR="00885B73" w:rsidRPr="00C74836" w:rsidRDefault="00885B73" w:rsidP="00885B73">
            <w:r w:rsidRPr="00C74836">
              <w:t>86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90E4C" w14:textId="016A0804" w:rsidR="00885B73" w:rsidRPr="00C74836" w:rsidRDefault="00885B73" w:rsidP="00885B73">
            <w:r w:rsidRPr="00BE2526">
              <w:t>Vordingborg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66847" w14:textId="424A9918" w:rsidR="00885B73" w:rsidRPr="00C74836" w:rsidRDefault="00885B73" w:rsidP="00885B73">
            <w:r w:rsidRPr="00BE2526">
              <w:t>16,2</w:t>
            </w:r>
          </w:p>
        </w:tc>
      </w:tr>
      <w:tr w:rsidR="00885B73" w:rsidRPr="00C74836" w14:paraId="62065275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BF6C6" w14:textId="77777777" w:rsidR="00885B73" w:rsidRPr="00C74836" w:rsidRDefault="00885B73" w:rsidP="00885B73">
            <w:r w:rsidRPr="00C74836">
              <w:t>87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6CD37" w14:textId="27AB8954" w:rsidR="00885B73" w:rsidRPr="00C74836" w:rsidRDefault="00885B73" w:rsidP="00885B73">
            <w:r w:rsidRPr="00BE2526">
              <w:t>Ringsted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B952A" w14:textId="3A4D3B6C" w:rsidR="00885B73" w:rsidRPr="00C74836" w:rsidRDefault="00885B73" w:rsidP="00885B73">
            <w:r w:rsidRPr="00BE2526">
              <w:t>16,2</w:t>
            </w:r>
          </w:p>
        </w:tc>
      </w:tr>
      <w:tr w:rsidR="00885B73" w:rsidRPr="00C74836" w14:paraId="1AF267FF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6496B" w14:textId="77777777" w:rsidR="00885B73" w:rsidRPr="00C74836" w:rsidRDefault="00885B73" w:rsidP="00885B73">
            <w:r w:rsidRPr="00C74836">
              <w:t>88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B4B76" w14:textId="12865533" w:rsidR="00885B73" w:rsidRPr="00C74836" w:rsidRDefault="00885B73" w:rsidP="00885B73">
            <w:r w:rsidRPr="00BE2526">
              <w:t>Tårnby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AD38C" w14:textId="1C5B4EC6" w:rsidR="00885B73" w:rsidRPr="00C74836" w:rsidRDefault="00885B73" w:rsidP="00885B73">
            <w:r w:rsidRPr="00BE2526">
              <w:t>16,3</w:t>
            </w:r>
          </w:p>
        </w:tc>
      </w:tr>
      <w:tr w:rsidR="00885B73" w:rsidRPr="00C74836" w14:paraId="78B30EC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C55B6" w14:textId="77777777" w:rsidR="00885B73" w:rsidRPr="00C74836" w:rsidRDefault="00885B73" w:rsidP="00885B73">
            <w:r w:rsidRPr="00C74836">
              <w:t>89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10A2D" w14:textId="26C67012" w:rsidR="00885B73" w:rsidRPr="00C74836" w:rsidRDefault="00885B73" w:rsidP="00885B73">
            <w:r w:rsidRPr="00BE2526">
              <w:t>Svendborg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018C5" w14:textId="3C2D5EC8" w:rsidR="00885B73" w:rsidRPr="00C74836" w:rsidRDefault="00885B73" w:rsidP="00885B73">
            <w:r w:rsidRPr="00BE2526">
              <w:t>16,3</w:t>
            </w:r>
          </w:p>
        </w:tc>
      </w:tr>
      <w:tr w:rsidR="00885B73" w:rsidRPr="00C74836" w14:paraId="70C5853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B4855" w14:textId="77777777" w:rsidR="00885B73" w:rsidRPr="00C74836" w:rsidRDefault="00885B73" w:rsidP="00885B73">
            <w:r w:rsidRPr="00C74836">
              <w:t>90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29C8D" w14:textId="3163D9E7" w:rsidR="00885B73" w:rsidRPr="00C74836" w:rsidRDefault="00885B73" w:rsidP="00885B73">
            <w:r w:rsidRPr="00BE2526">
              <w:t>Ballerup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CA57E" w14:textId="68962F39" w:rsidR="00885B73" w:rsidRPr="00C74836" w:rsidRDefault="00885B73" w:rsidP="00885B73">
            <w:r w:rsidRPr="00BE2526">
              <w:t>16,4</w:t>
            </w:r>
          </w:p>
        </w:tc>
      </w:tr>
      <w:tr w:rsidR="00885B73" w:rsidRPr="00C74836" w14:paraId="35CEE1C8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3D8BB" w14:textId="77777777" w:rsidR="00885B73" w:rsidRPr="00C74836" w:rsidRDefault="00885B73" w:rsidP="00885B73">
            <w:r w:rsidRPr="00C74836">
              <w:t>91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E6AA8" w14:textId="2EE14195" w:rsidR="00885B73" w:rsidRPr="00C74836" w:rsidRDefault="00885B73" w:rsidP="00885B73">
            <w:r w:rsidRPr="00BE2526">
              <w:t>Guldborgsund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7E7803" w14:textId="4AC55AA9" w:rsidR="00885B73" w:rsidRPr="00C74836" w:rsidRDefault="00885B73" w:rsidP="00885B73">
            <w:r w:rsidRPr="00BE2526">
              <w:t>16,7</w:t>
            </w:r>
          </w:p>
        </w:tc>
      </w:tr>
      <w:tr w:rsidR="00885B73" w:rsidRPr="00C74836" w14:paraId="1AB5A182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89590" w14:textId="77777777" w:rsidR="00885B73" w:rsidRPr="00C74836" w:rsidRDefault="00885B73" w:rsidP="00885B73">
            <w:r w:rsidRPr="00C74836">
              <w:t>92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4EA256" w14:textId="33637750" w:rsidR="00885B73" w:rsidRPr="00C74836" w:rsidRDefault="00885B73" w:rsidP="00885B73">
            <w:r w:rsidRPr="00BE2526">
              <w:t>Fredensborg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67BBB" w14:textId="30A5425B" w:rsidR="00885B73" w:rsidRPr="00C74836" w:rsidRDefault="00885B73" w:rsidP="00885B73">
            <w:r w:rsidRPr="00BE2526">
              <w:t>16,8</w:t>
            </w:r>
          </w:p>
        </w:tc>
      </w:tr>
      <w:tr w:rsidR="00885B73" w:rsidRPr="00C74836" w14:paraId="3FD1DABF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1B345" w14:textId="77777777" w:rsidR="00885B73" w:rsidRPr="00C74836" w:rsidRDefault="00885B73" w:rsidP="00885B73">
            <w:r w:rsidRPr="00C74836">
              <w:t>93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73D00" w14:textId="4FFC91E7" w:rsidR="00885B73" w:rsidRPr="00C74836" w:rsidRDefault="00885B73" w:rsidP="00885B73">
            <w:r w:rsidRPr="00BE2526">
              <w:t>Nyborg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C0828" w14:textId="7CF0DB2D" w:rsidR="00885B73" w:rsidRPr="00C74836" w:rsidRDefault="00885B73" w:rsidP="00885B73">
            <w:r w:rsidRPr="00BE2526">
              <w:t>17,5</w:t>
            </w:r>
          </w:p>
        </w:tc>
      </w:tr>
      <w:tr w:rsidR="00885B73" w:rsidRPr="00C74836" w14:paraId="5F839703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1A0A8" w14:textId="77777777" w:rsidR="00885B73" w:rsidRPr="00C74836" w:rsidRDefault="00885B73" w:rsidP="00885B73">
            <w:r w:rsidRPr="00C74836">
              <w:t>94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D53FA" w14:textId="2EDFB0E3" w:rsidR="00885B73" w:rsidRPr="00C74836" w:rsidRDefault="00885B73" w:rsidP="00885B73">
            <w:r w:rsidRPr="00BE2526">
              <w:t>Albertslund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B7CE7" w14:textId="2E57698A" w:rsidR="00885B73" w:rsidRPr="00C74836" w:rsidRDefault="00885B73" w:rsidP="00885B73">
            <w:r w:rsidRPr="00BE2526">
              <w:t>17,6</w:t>
            </w:r>
          </w:p>
        </w:tc>
      </w:tr>
      <w:tr w:rsidR="00885B73" w:rsidRPr="00C74836" w14:paraId="356E23E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539E9" w14:textId="77777777" w:rsidR="00885B73" w:rsidRPr="00C74836" w:rsidRDefault="00885B73" w:rsidP="00885B73">
            <w:r w:rsidRPr="00C74836">
              <w:t>95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B8818" w14:textId="33513577" w:rsidR="00885B73" w:rsidRPr="00C74836" w:rsidRDefault="00885B73" w:rsidP="00885B73">
            <w:r w:rsidRPr="00BE2526">
              <w:t>København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0E27F" w14:textId="4BDF220C" w:rsidR="00885B73" w:rsidRPr="00C74836" w:rsidRDefault="00885B73" w:rsidP="00885B73">
            <w:r w:rsidRPr="00BE2526">
              <w:t>17,8</w:t>
            </w:r>
          </w:p>
        </w:tc>
      </w:tr>
      <w:tr w:rsidR="00885B73" w:rsidRPr="00C74836" w14:paraId="38A1038D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64928F" w14:textId="77777777" w:rsidR="00885B73" w:rsidRPr="00C74836" w:rsidRDefault="00885B73" w:rsidP="00885B73">
            <w:r w:rsidRPr="00C74836">
              <w:t>96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76DE2" w14:textId="4B1C7641" w:rsidR="00885B73" w:rsidRPr="00C74836" w:rsidRDefault="00885B73" w:rsidP="00885B73">
            <w:r w:rsidRPr="00BE2526">
              <w:t>Assens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F738F" w14:textId="55D176AE" w:rsidR="00885B73" w:rsidRPr="00C74836" w:rsidRDefault="00885B73" w:rsidP="00885B73">
            <w:r w:rsidRPr="00BE2526">
              <w:t>17,9</w:t>
            </w:r>
          </w:p>
        </w:tc>
      </w:tr>
      <w:tr w:rsidR="00885B73" w:rsidRPr="00C74836" w14:paraId="74C67642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20075" w14:textId="77777777" w:rsidR="00885B73" w:rsidRPr="00C74836" w:rsidRDefault="00885B73" w:rsidP="00885B73">
            <w:r w:rsidRPr="00C74836">
              <w:t>97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83FE1" w14:textId="4EB8261C" w:rsidR="00885B73" w:rsidRPr="00C74836" w:rsidRDefault="00885B73" w:rsidP="00885B73">
            <w:r w:rsidRPr="00BE2526">
              <w:t>Halsnæs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75721" w14:textId="1611C699" w:rsidR="00885B73" w:rsidRPr="00C74836" w:rsidRDefault="00885B73" w:rsidP="00885B73">
            <w:r w:rsidRPr="00BE2526">
              <w:t>18,4</w:t>
            </w:r>
          </w:p>
        </w:tc>
      </w:tr>
      <w:tr w:rsidR="00885B73" w:rsidRPr="00C74836" w14:paraId="353075C1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3CA1E" w14:textId="77777777" w:rsidR="00885B73" w:rsidRPr="00C74836" w:rsidRDefault="00885B73" w:rsidP="00885B73">
            <w:r w:rsidRPr="00C74836">
              <w:t>98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DE2C0" w14:textId="7141FF00" w:rsidR="00885B73" w:rsidRPr="00C74836" w:rsidRDefault="00885B73" w:rsidP="00885B73">
            <w:r w:rsidRPr="00BE2526">
              <w:t>Lolland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0B158" w14:textId="44CAA916" w:rsidR="00885B73" w:rsidRPr="00C74836" w:rsidRDefault="00885B73" w:rsidP="00885B73">
            <w:r w:rsidRPr="00BE2526">
              <w:t>18,7</w:t>
            </w:r>
          </w:p>
        </w:tc>
      </w:tr>
      <w:tr w:rsidR="00C74836" w:rsidRPr="00C74836" w14:paraId="5A93EA2A" w14:textId="77777777" w:rsidTr="00C74836">
        <w:trPr>
          <w:trHeight w:val="28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23F76" w14:textId="77777777" w:rsidR="00C74836" w:rsidRPr="00C74836" w:rsidRDefault="00C74836" w:rsidP="00C74836">
            <w:pPr>
              <w:rPr>
                <w:b/>
                <w:bCs/>
              </w:rPr>
            </w:pPr>
            <w:r w:rsidRPr="00C74836">
              <w:rPr>
                <w:b/>
                <w:bCs/>
              </w:rPr>
              <w:t>Ledighed på landsplan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E95D3E" w14:textId="77777777" w:rsidR="00C74836" w:rsidRPr="00C74836" w:rsidRDefault="00C74836" w:rsidP="00C74836">
            <w:pPr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B0963" w14:textId="1136ED5E" w:rsidR="00C74836" w:rsidRPr="00C74836" w:rsidRDefault="00C74836" w:rsidP="00C74836">
            <w:pPr>
              <w:rPr>
                <w:b/>
                <w:bCs/>
              </w:rPr>
            </w:pPr>
            <w:r w:rsidRPr="00C74836">
              <w:rPr>
                <w:b/>
                <w:bCs/>
              </w:rPr>
              <w:t>13,</w:t>
            </w:r>
            <w:r w:rsidR="00885B73">
              <w:rPr>
                <w:b/>
                <w:bCs/>
              </w:rPr>
              <w:t>3</w:t>
            </w:r>
          </w:p>
        </w:tc>
      </w:tr>
    </w:tbl>
    <w:p w14:paraId="778B26DE" w14:textId="323E6AC8" w:rsidR="00C74836" w:rsidRPr="00C74836" w:rsidRDefault="00C74836" w:rsidP="00C74836">
      <w:r w:rsidRPr="00C74836">
        <w:t>Kilde: jobindsats.dk, egne beregninger. Tallene er trukket 2</w:t>
      </w:r>
      <w:r>
        <w:t>2</w:t>
      </w:r>
      <w:r w:rsidRPr="00C74836">
        <w:t xml:space="preserve">. </w:t>
      </w:r>
      <w:r>
        <w:t xml:space="preserve">januar </w:t>
      </w:r>
      <w:r w:rsidRPr="00C74836">
        <w:t>202</w:t>
      </w:r>
      <w:r>
        <w:t>4</w:t>
      </w:r>
      <w:r w:rsidRPr="00C74836">
        <w:t xml:space="preserve">. </w:t>
      </w:r>
    </w:p>
    <w:p w14:paraId="305F1C25" w14:textId="77777777" w:rsidR="00C74836" w:rsidRPr="00C74836" w:rsidRDefault="00C74836" w:rsidP="00C74836">
      <w:r w:rsidRPr="00C74836">
        <w:t>Note: Antal fuldtidspersoner. Fleksjobledigheden er opgjort i % af samtlige</w:t>
      </w:r>
    </w:p>
    <w:p w14:paraId="4BC776E8" w14:textId="77777777" w:rsidR="00C74836" w:rsidRPr="00C74836" w:rsidRDefault="00C74836" w:rsidP="00C74836">
      <w:r w:rsidRPr="00C74836">
        <w:t xml:space="preserve">          fleksjobvisiterede (personer på ledighedsydelse + personer i fleksjob). </w:t>
      </w:r>
    </w:p>
    <w:p w14:paraId="3E29765A" w14:textId="77777777" w:rsidR="00C74836" w:rsidRPr="00C74836" w:rsidRDefault="00C74836" w:rsidP="00C74836"/>
    <w:p w14:paraId="57AE2CE4" w14:textId="77777777" w:rsidR="00C74836" w:rsidRPr="00C74836" w:rsidRDefault="00C74836" w:rsidP="00C74836"/>
    <w:p w14:paraId="4FFD0AA2" w14:textId="77777777" w:rsidR="00C74836" w:rsidRPr="00C74836" w:rsidRDefault="00C74836" w:rsidP="00C74836"/>
    <w:p w14:paraId="398DC098" w14:textId="77777777" w:rsidR="00C74836" w:rsidRPr="00C74836" w:rsidRDefault="00C74836" w:rsidP="00C74836"/>
    <w:p w14:paraId="12F75545" w14:textId="1418644F" w:rsidR="00940804" w:rsidRDefault="00940804" w:rsidP="00DF1EC4"/>
    <w:sectPr w:rsidR="00940804" w:rsidSect="002B2C1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C18B9" w14:textId="77777777" w:rsidR="002B2C1D" w:rsidRDefault="002B2C1D">
      <w:pPr>
        <w:spacing w:line="240" w:lineRule="auto"/>
      </w:pPr>
      <w:r>
        <w:separator/>
      </w:r>
    </w:p>
  </w:endnote>
  <w:endnote w:type="continuationSeparator" w:id="0">
    <w:p w14:paraId="33993C84" w14:textId="77777777" w:rsidR="002B2C1D" w:rsidRDefault="002B2C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A3D2B5E1-C4DF-4E92-8651-6AB4D64555C7}"/>
    <w:embedBold r:id="rId2" w:fontKey="{D75FB0D7-BFA8-46DC-9632-10E8B7474BCA}"/>
    <w:embedItalic r:id="rId3" w:fontKey="{1E097A72-1309-4095-A456-201B0A375780}"/>
    <w:embedBoldItalic r:id="rId4" w:fontKey="{EED96F96-9FE9-4EA1-959F-B73D1C39042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0700A3D-1922-4E10-8145-6CD62483DE0E}"/>
    <w:embedBold r:id="rId6" w:fontKey="{F41390FB-FA03-401A-BEE6-1D42725A049F}"/>
    <w:embedItalic r:id="rId7" w:fontKey="{E52CE8A9-CC77-47A7-BBA1-2662F479D74F}"/>
    <w:embedBoldItalic r:id="rId8" w:fontKey="{D79D02B3-088B-44AC-B77D-7A6DFD123EE6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EBB8E685-94E5-4891-9CFF-345A0406E1E0}"/>
    <w:embedBold r:id="rId10" w:fontKey="{DEC24666-03BC-4A38-ABAB-2DE45F8FC8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5549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554A" w14:textId="77777777" w:rsidR="00100249" w:rsidRDefault="00770E71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F75551" wp14:editId="12F75552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2F75557" w14:textId="72A10E3E" w:rsidR="00100249" w:rsidRDefault="00770E71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3D7E65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F755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12F75557" w14:textId="72A10E3E" w:rsidR="00100249" w:rsidRDefault="00770E71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3D7E65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FB5925" w14:paraId="12F7554F" w14:textId="77777777" w:rsidTr="00A97F6A">
      <w:tc>
        <w:tcPr>
          <w:tcW w:w="10915" w:type="dxa"/>
          <w:hideMark/>
        </w:tcPr>
        <w:p w14:paraId="12F7554D" w14:textId="77777777" w:rsidR="00DB0DFF" w:rsidRDefault="00770E71" w:rsidP="00DB0DFF">
          <w:pPr>
            <w:pStyle w:val="Footer-info"/>
          </w:pPr>
          <w:r>
            <w:t>DH er fælles talerør for de danske handicaporganisationer.</w:t>
          </w:r>
        </w:p>
        <w:p w14:paraId="12F7554E" w14:textId="77777777" w:rsidR="00A97F6A" w:rsidRDefault="00770E71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12F75550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8E5F3" w14:textId="77777777" w:rsidR="002B2C1D" w:rsidRDefault="002B2C1D">
      <w:pPr>
        <w:spacing w:line="240" w:lineRule="auto"/>
      </w:pPr>
      <w:r>
        <w:separator/>
      </w:r>
    </w:p>
  </w:footnote>
  <w:footnote w:type="continuationSeparator" w:id="0">
    <w:p w14:paraId="226D0C8C" w14:textId="77777777" w:rsidR="002B2C1D" w:rsidRDefault="002B2C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5546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5547" w14:textId="77777777" w:rsidR="00022BE5" w:rsidRDefault="00022BE5" w:rsidP="00022BE5">
    <w:pPr>
      <w:pStyle w:val="Sidehoved"/>
    </w:pPr>
  </w:p>
  <w:p w14:paraId="12F75548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554B" w14:textId="77777777" w:rsidR="002762D8" w:rsidRDefault="00770E71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12F75553" wp14:editId="12F75554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12F75555" wp14:editId="12F7555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F7554C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195970677">
    <w:abstractNumId w:val="10"/>
  </w:num>
  <w:num w:numId="2" w16cid:durableId="1826704562">
    <w:abstractNumId w:val="7"/>
  </w:num>
  <w:num w:numId="3" w16cid:durableId="1520506432">
    <w:abstractNumId w:val="6"/>
  </w:num>
  <w:num w:numId="4" w16cid:durableId="775252804">
    <w:abstractNumId w:val="5"/>
  </w:num>
  <w:num w:numId="5" w16cid:durableId="663896563">
    <w:abstractNumId w:val="4"/>
  </w:num>
  <w:num w:numId="6" w16cid:durableId="26763987">
    <w:abstractNumId w:val="9"/>
  </w:num>
  <w:num w:numId="7" w16cid:durableId="926573075">
    <w:abstractNumId w:val="3"/>
  </w:num>
  <w:num w:numId="8" w16cid:durableId="1382823101">
    <w:abstractNumId w:val="2"/>
  </w:num>
  <w:num w:numId="9" w16cid:durableId="132405459">
    <w:abstractNumId w:val="1"/>
  </w:num>
  <w:num w:numId="10" w16cid:durableId="2101952241">
    <w:abstractNumId w:val="0"/>
  </w:num>
  <w:num w:numId="11" w16cid:durableId="1185249355">
    <w:abstractNumId w:val="8"/>
  </w:num>
  <w:num w:numId="12" w16cid:durableId="1080904954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549419899">
    <w:abstractNumId w:val="10"/>
  </w:num>
  <w:num w:numId="14" w16cid:durableId="1251232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2C1D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3D7E65"/>
    <w:rsid w:val="004166DD"/>
    <w:rsid w:val="00421009"/>
    <w:rsid w:val="00421C96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0E71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5B73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67D55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74836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B5925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75540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7D09EA70AB740AF644E407277813B" ma:contentTypeVersion="0" ma:contentTypeDescription="Create a new document." ma:contentTypeScope="" ma:versionID="7934e5fbfeeffaf3c5e42731b41fa4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C6D4FC-736A-4FA3-ABDC-08D552FDF5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1BB96B-BB81-4B40-810F-0C3B574D0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8E04AD-C23B-41D8-8506-5FE01ED2A5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5</TotalTime>
  <Pages>3</Pages>
  <Words>384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Rasmus Bach Andresen</cp:lastModifiedBy>
  <cp:revision>2</cp:revision>
  <dcterms:created xsi:type="dcterms:W3CDTF">2024-01-23T09:14:00Z</dcterms:created>
  <dcterms:modified xsi:type="dcterms:W3CDTF">2024-01-23T09:14:00Z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0x010100D787D09EA70AB740AF644E407277813B</vt:lpwstr>
  </property>
  <property fmtid="{D5CDD505-2E9C-101B-9397-08002B2CF9AE}" pid="3" name="TeamShareLastOpen">
    <vt:lpwstr>22-01-2024 17:53:52</vt:lpwstr>
  </property>
</Properties>
</file>