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9BEE3" w14:textId="4CD8B539" w:rsidR="002D32EE" w:rsidRDefault="00AB17FA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49536" behindDoc="0" locked="0" layoutInCell="1" allowOverlap="1" wp14:anchorId="13BC69BC" wp14:editId="20472E24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AF97A" w14:textId="538624EA" w:rsidR="00DB335E" w:rsidRPr="00E23727" w:rsidRDefault="0025146F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9D6CF7">
        <w:rPr>
          <w:sz w:val="32"/>
          <w:szCs w:val="22"/>
        </w:rPr>
        <w:t xml:space="preserve">GRUNDFUNKTIONER </w:t>
      </w:r>
      <w:r w:rsidR="004F1C84">
        <w:rPr>
          <w:sz w:val="32"/>
          <w:szCs w:val="22"/>
        </w:rPr>
        <w:t xml:space="preserve">I </w:t>
      </w:r>
      <w:r>
        <w:rPr>
          <w:sz w:val="32"/>
          <w:szCs w:val="22"/>
        </w:rPr>
        <w:t>ZOOM</w:t>
      </w:r>
      <w:r w:rsidR="00341AB8">
        <w:rPr>
          <w:sz w:val="32"/>
          <w:szCs w:val="22"/>
        </w:rPr>
        <w:t>-MØDE</w:t>
      </w:r>
      <w:r w:rsidR="00F279ED">
        <w:rPr>
          <w:sz w:val="32"/>
          <w:szCs w:val="22"/>
        </w:rPr>
        <w:t>R</w:t>
      </w:r>
    </w:p>
    <w:p w14:paraId="68E44E5C" w14:textId="7E533DF9" w:rsidR="00F0285C" w:rsidRPr="005C1A7C" w:rsidRDefault="00000E87" w:rsidP="00F0285C">
      <w:pPr>
        <w:rPr>
          <w:rFonts w:cs="Open Sans Light"/>
          <w:sz w:val="22"/>
          <w:szCs w:val="22"/>
        </w:rPr>
      </w:pPr>
      <w:r w:rsidRPr="0080053F">
        <w:rPr>
          <w:rFonts w:cs="Open Sans Light"/>
          <w:sz w:val="22"/>
          <w:szCs w:val="22"/>
        </w:rPr>
        <w:t xml:space="preserve">Denne guide </w:t>
      </w:r>
      <w:r w:rsidR="004824E9" w:rsidRPr="0080053F">
        <w:rPr>
          <w:rFonts w:cs="Open Sans Light"/>
          <w:sz w:val="22"/>
          <w:szCs w:val="22"/>
        </w:rPr>
        <w:t>beskriver</w:t>
      </w:r>
      <w:r w:rsidR="009D6CF7">
        <w:rPr>
          <w:rFonts w:cs="Open Sans Light"/>
          <w:sz w:val="22"/>
          <w:szCs w:val="22"/>
        </w:rPr>
        <w:t xml:space="preserve"> udvalgte grundfunktioner, der er gode at kende til, når du deltager i et </w:t>
      </w:r>
      <w:r w:rsidR="0022423A">
        <w:rPr>
          <w:rFonts w:cs="Open Sans Light"/>
          <w:sz w:val="22"/>
          <w:szCs w:val="22"/>
        </w:rPr>
        <w:t>Zoom</w:t>
      </w:r>
      <w:r w:rsidR="009D6CF7">
        <w:rPr>
          <w:rFonts w:cs="Open Sans Light"/>
          <w:sz w:val="22"/>
          <w:szCs w:val="22"/>
        </w:rPr>
        <w:t xml:space="preserve">-møde. </w:t>
      </w:r>
      <w:r w:rsidR="0022423A">
        <w:rPr>
          <w:rFonts w:cs="Open Sans Light"/>
          <w:sz w:val="22"/>
          <w:szCs w:val="22"/>
        </w:rPr>
        <w:t xml:space="preserve"> </w:t>
      </w:r>
      <w:r w:rsidR="00842D60">
        <w:rPr>
          <w:rFonts w:cs="Open Sans Light"/>
          <w:sz w:val="22"/>
          <w:szCs w:val="22"/>
        </w:rPr>
        <w:t>Guiden er en hjælp til møde</w:t>
      </w:r>
      <w:r w:rsidR="00EB455D">
        <w:rPr>
          <w:rFonts w:cs="Open Sans Light"/>
          <w:sz w:val="22"/>
          <w:szCs w:val="22"/>
        </w:rPr>
        <w:t>deltagere</w:t>
      </w:r>
      <w:r w:rsidR="00842D60">
        <w:rPr>
          <w:rFonts w:cs="Open Sans Light"/>
          <w:sz w:val="22"/>
          <w:szCs w:val="22"/>
        </w:rPr>
        <w:t xml:space="preserve">, der </w:t>
      </w:r>
      <w:r w:rsidR="00EB455D">
        <w:rPr>
          <w:rFonts w:cs="Open Sans Light"/>
          <w:sz w:val="22"/>
          <w:szCs w:val="22"/>
        </w:rPr>
        <w:t xml:space="preserve">vil deltage aktivt i et Zoom-møde eller event. Guiden kan også bruges af mødeværter, der fx kan </w:t>
      </w:r>
      <w:r w:rsidR="00A44E0F">
        <w:rPr>
          <w:rFonts w:cs="Open Sans Light"/>
          <w:sz w:val="22"/>
          <w:szCs w:val="22"/>
        </w:rPr>
        <w:t xml:space="preserve">mailen den til mødedeltagere før et Zoom-møde, så de har en enkelt </w:t>
      </w:r>
      <w:r w:rsidR="00807A3A">
        <w:rPr>
          <w:rFonts w:cs="Open Sans Light"/>
          <w:sz w:val="22"/>
          <w:szCs w:val="22"/>
        </w:rPr>
        <w:t xml:space="preserve">guide til grundfunktioner, som vil blive brugt på det kommende møde. </w:t>
      </w:r>
    </w:p>
    <w:p w14:paraId="77AD9C18" w14:textId="77777777" w:rsidR="004F1C84" w:rsidRPr="005C1A7C" w:rsidRDefault="004F1C84" w:rsidP="005C1A7C">
      <w:pPr>
        <w:rPr>
          <w:rFonts w:cs="Open Sans Light"/>
          <w:sz w:val="22"/>
          <w:szCs w:val="22"/>
        </w:rPr>
      </w:pPr>
    </w:p>
    <w:p w14:paraId="5A4A387B" w14:textId="2582A913" w:rsidR="004F1C84" w:rsidRPr="005C1A7C" w:rsidRDefault="004F1C84" w:rsidP="005C1A7C">
      <w:pPr>
        <w:rPr>
          <w:rFonts w:cs="Open Sans Light"/>
          <w:sz w:val="22"/>
          <w:szCs w:val="22"/>
        </w:rPr>
      </w:pPr>
      <w:r w:rsidRPr="005C1A7C">
        <w:rPr>
          <w:rFonts w:cs="Open Sans Light"/>
          <w:sz w:val="22"/>
          <w:szCs w:val="22"/>
        </w:rPr>
        <w:t>I denne guide finder du hjælp til at</w:t>
      </w:r>
      <w:r w:rsidR="00F279ED">
        <w:rPr>
          <w:rFonts w:cs="Open Sans Light"/>
          <w:sz w:val="22"/>
          <w:szCs w:val="22"/>
        </w:rPr>
        <w:t xml:space="preserve"> deltage i Zoom-møde og bruge disse grundfunktioner</w:t>
      </w:r>
      <w:r w:rsidRPr="005C1A7C">
        <w:rPr>
          <w:rFonts w:cs="Open Sans Light"/>
          <w:sz w:val="22"/>
          <w:szCs w:val="22"/>
        </w:rPr>
        <w:t>:</w:t>
      </w:r>
    </w:p>
    <w:p w14:paraId="7445CC06" w14:textId="0C39F348" w:rsidR="00D36C75" w:rsidRDefault="004F1C84" w:rsidP="00D36C75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 w:rsidRPr="00FB16AE">
        <w:rPr>
          <w:sz w:val="24"/>
        </w:rPr>
        <w:t xml:space="preserve">Slå </w:t>
      </w:r>
      <w:r w:rsidR="00807A3A">
        <w:rPr>
          <w:sz w:val="24"/>
        </w:rPr>
        <w:t xml:space="preserve">lyd </w:t>
      </w:r>
      <w:r w:rsidR="00D36C75">
        <w:rPr>
          <w:sz w:val="24"/>
        </w:rPr>
        <w:t xml:space="preserve">til og fra </w:t>
      </w:r>
      <w:r w:rsidR="007C6D65">
        <w:rPr>
          <w:sz w:val="24"/>
        </w:rPr>
        <w:t>(</w:t>
      </w:r>
      <w:proofErr w:type="spellStart"/>
      <w:r w:rsidR="00A72349">
        <w:rPr>
          <w:sz w:val="24"/>
        </w:rPr>
        <w:t>Mute</w:t>
      </w:r>
      <w:proofErr w:type="spellEnd"/>
      <w:r w:rsidR="00A72349">
        <w:rPr>
          <w:sz w:val="24"/>
        </w:rPr>
        <w:t>/</w:t>
      </w:r>
      <w:proofErr w:type="spellStart"/>
      <w:r w:rsidR="00A72349">
        <w:rPr>
          <w:sz w:val="24"/>
        </w:rPr>
        <w:t>Unmute</w:t>
      </w:r>
      <w:proofErr w:type="spellEnd"/>
      <w:r w:rsidR="00A72349">
        <w:rPr>
          <w:sz w:val="24"/>
        </w:rPr>
        <w:t>)</w:t>
      </w:r>
    </w:p>
    <w:p w14:paraId="2636C5D5" w14:textId="7CA9909A" w:rsidR="00A72349" w:rsidRDefault="00A72349" w:rsidP="00D36C75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>
        <w:rPr>
          <w:sz w:val="24"/>
        </w:rPr>
        <w:t>Slå video til og fra (</w:t>
      </w:r>
      <w:r w:rsidR="00381533">
        <w:rPr>
          <w:sz w:val="24"/>
        </w:rPr>
        <w:t>Start/Stop Video)</w:t>
      </w:r>
    </w:p>
    <w:p w14:paraId="57748863" w14:textId="71244194" w:rsidR="004F1C84" w:rsidRDefault="00D36C75" w:rsidP="00D36C75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 w:rsidRPr="00D36C75">
        <w:rPr>
          <w:sz w:val="24"/>
        </w:rPr>
        <w:t xml:space="preserve">Bruge chatten </w:t>
      </w:r>
      <w:r>
        <w:rPr>
          <w:sz w:val="24"/>
        </w:rPr>
        <w:t xml:space="preserve">til at kommunikere </w:t>
      </w:r>
      <w:r w:rsidR="00651903">
        <w:rPr>
          <w:sz w:val="24"/>
        </w:rPr>
        <w:t xml:space="preserve">med </w:t>
      </w:r>
      <w:r w:rsidR="00FF6A9B">
        <w:rPr>
          <w:sz w:val="24"/>
        </w:rPr>
        <w:t>(Chat)</w:t>
      </w:r>
    </w:p>
    <w:p w14:paraId="3A4280D0" w14:textId="6930E57D" w:rsidR="00FF6A9B" w:rsidRDefault="00FF6A9B" w:rsidP="00F279ED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>
        <w:rPr>
          <w:sz w:val="24"/>
        </w:rPr>
        <w:t>Ræk hånden op (</w:t>
      </w:r>
      <w:proofErr w:type="spellStart"/>
      <w:r>
        <w:rPr>
          <w:sz w:val="24"/>
        </w:rPr>
        <w:t>Raise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Hand</w:t>
      </w:r>
      <w:proofErr w:type="spellEnd"/>
      <w:r w:rsidR="00646F63">
        <w:rPr>
          <w:sz w:val="24"/>
        </w:rPr>
        <w:t xml:space="preserve"> under </w:t>
      </w:r>
      <w:proofErr w:type="spellStart"/>
      <w:r w:rsidR="00646F63">
        <w:rPr>
          <w:sz w:val="24"/>
        </w:rPr>
        <w:t>Reactions</w:t>
      </w:r>
      <w:proofErr w:type="spellEnd"/>
      <w:r>
        <w:rPr>
          <w:sz w:val="24"/>
        </w:rPr>
        <w:t>)</w:t>
      </w:r>
    </w:p>
    <w:p w14:paraId="6F80660C" w14:textId="4BACA4C1" w:rsidR="00F279ED" w:rsidRDefault="00FA305D" w:rsidP="00F279ED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>
        <w:rPr>
          <w:sz w:val="24"/>
        </w:rPr>
        <w:t>Anvende reaktioner (</w:t>
      </w:r>
      <w:proofErr w:type="spellStart"/>
      <w:r>
        <w:rPr>
          <w:sz w:val="24"/>
        </w:rPr>
        <w:t>Reactions</w:t>
      </w:r>
      <w:proofErr w:type="spellEnd"/>
      <w:r>
        <w:rPr>
          <w:sz w:val="24"/>
        </w:rPr>
        <w:t>)</w:t>
      </w:r>
    </w:p>
    <w:p w14:paraId="3939560F" w14:textId="6F4C9D06" w:rsidR="007C6D65" w:rsidRDefault="009D5C45" w:rsidP="00F279ED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>
        <w:rPr>
          <w:sz w:val="24"/>
        </w:rPr>
        <w:t>N</w:t>
      </w:r>
      <w:r w:rsidR="00E12840">
        <w:rPr>
          <w:sz w:val="24"/>
        </w:rPr>
        <w:t>avn på video (</w:t>
      </w:r>
      <w:proofErr w:type="spellStart"/>
      <w:r w:rsidR="007C6D65">
        <w:rPr>
          <w:sz w:val="24"/>
        </w:rPr>
        <w:t>Rename</w:t>
      </w:r>
      <w:proofErr w:type="spellEnd"/>
      <w:r w:rsidR="00646F63">
        <w:rPr>
          <w:sz w:val="24"/>
        </w:rPr>
        <w:t xml:space="preserve"> under Participants</w:t>
      </w:r>
      <w:r w:rsidR="00E12840">
        <w:rPr>
          <w:sz w:val="24"/>
        </w:rPr>
        <w:t>)</w:t>
      </w:r>
      <w:r w:rsidR="002F5067">
        <w:rPr>
          <w:sz w:val="24"/>
        </w:rPr>
        <w:t xml:space="preserve">. </w:t>
      </w:r>
    </w:p>
    <w:p w14:paraId="4CADE59B" w14:textId="4430535E" w:rsidR="002F5067" w:rsidRDefault="002F5067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</w:p>
    <w:p w14:paraId="0CFB27ED" w14:textId="3250AB68" w:rsidR="00521765" w:rsidRDefault="00521765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  <w:r>
        <w:rPr>
          <w:sz w:val="24"/>
        </w:rPr>
        <w:t xml:space="preserve">Her er </w:t>
      </w:r>
      <w:r w:rsidR="00124F4C">
        <w:rPr>
          <w:sz w:val="24"/>
        </w:rPr>
        <w:t xml:space="preserve">neden for </w:t>
      </w:r>
      <w:r>
        <w:rPr>
          <w:sz w:val="24"/>
        </w:rPr>
        <w:t xml:space="preserve">et udsnit af et skærmbillede </w:t>
      </w:r>
      <w:r w:rsidR="00124F4C">
        <w:rPr>
          <w:sz w:val="24"/>
        </w:rPr>
        <w:t xml:space="preserve">med </w:t>
      </w:r>
      <w:proofErr w:type="spellStart"/>
      <w:r w:rsidR="00124F4C">
        <w:rPr>
          <w:sz w:val="24"/>
        </w:rPr>
        <w:t>værktøjslinien</w:t>
      </w:r>
      <w:proofErr w:type="spellEnd"/>
      <w:r w:rsidR="00124F4C">
        <w:rPr>
          <w:sz w:val="24"/>
        </w:rPr>
        <w:t xml:space="preserve"> </w:t>
      </w:r>
      <w:r w:rsidR="00721ABB">
        <w:rPr>
          <w:sz w:val="24"/>
        </w:rPr>
        <w:t xml:space="preserve">i Zoom </w:t>
      </w:r>
      <w:r w:rsidR="00124F4C">
        <w:rPr>
          <w:sz w:val="24"/>
        </w:rPr>
        <w:t>med en række grundfunktioner</w:t>
      </w:r>
      <w:r w:rsidR="00721ABB">
        <w:rPr>
          <w:sz w:val="24"/>
        </w:rPr>
        <w:t>, som er i denne guide. De røde markeringer viser de grundfunktioner, der er i guiden neden for</w:t>
      </w:r>
      <w:r w:rsidR="00124F4C">
        <w:rPr>
          <w:sz w:val="24"/>
        </w:rPr>
        <w:t>:</w:t>
      </w:r>
    </w:p>
    <w:p w14:paraId="1E05F9ED" w14:textId="3067FD34" w:rsidR="002F5067" w:rsidRDefault="00D168E5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3FB95" wp14:editId="031FA12D">
                <wp:simplePos x="0" y="0"/>
                <wp:positionH relativeFrom="column">
                  <wp:posOffset>-22225</wp:posOffset>
                </wp:positionH>
                <wp:positionV relativeFrom="paragraph">
                  <wp:posOffset>197485</wp:posOffset>
                </wp:positionV>
                <wp:extent cx="487045" cy="342900"/>
                <wp:effectExtent l="12700" t="12700" r="20955" b="25400"/>
                <wp:wrapNone/>
                <wp:docPr id="128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045" cy="3429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3FDA" id="Freeform 117" o:spid="_x0000_s1026" alt="&quot;&quot;" style="position:absolute;margin-left:-1.75pt;margin-top:15.55pt;width:38.3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" path="m,80l6,49,23,23,49,6,80,,416,r31,6l472,23r18,26l496,80r,320l490,431r-18,26l447,474r-31,6l80,480,49,474,23,457,6,431,,400,,80xe" filled="f" strokecolor="red" strokeweight="3pt">
                <v:path arrowok="t" o:connecttype="custom" o:connectlocs="0,78581;5892,56436;22585,37862;48115,25718;78556,21431;408489,21431;438930,25718;463478,37862;481153,56436;487045,78581;487045,307181;481153,329327;463478,347901;438930,360045;408489,364331;78556,364331;48115,360045;22585,347901;5892,329327;0,307181;0,78581" o:connectangles="0,0,0,0,0,0,0,0,0,0,0,0,0,0,0,0,0,0,0,0,0"/>
              </v:shape>
            </w:pict>
          </mc:Fallback>
        </mc:AlternateContent>
      </w:r>
      <w:r w:rsidR="00B178B0" w:rsidRPr="0057757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0CA01D" wp14:editId="028FFCB1">
                <wp:simplePos x="0" y="0"/>
                <wp:positionH relativeFrom="column">
                  <wp:posOffset>2934970</wp:posOffset>
                </wp:positionH>
                <wp:positionV relativeFrom="paragraph">
                  <wp:posOffset>187325</wp:posOffset>
                </wp:positionV>
                <wp:extent cx="487045" cy="342900"/>
                <wp:effectExtent l="19050" t="19050" r="27305" b="19050"/>
                <wp:wrapNone/>
                <wp:docPr id="131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045" cy="34290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E35A" id="Freeform 117" o:spid="_x0000_s1026" alt="&quot;&quot;" style="position:absolute;margin-left:231.1pt;margin-top:14.75pt;width:38.3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" path="m,80l6,49,23,23,49,6,80,,416,r31,6l472,23r18,26l496,80r,320l490,431r-18,26l447,474r-31,6l80,480,49,474,23,457,6,431,,400,,80xe" filled="f" strokecolor="red" strokeweight="3pt">
                <v:path arrowok="t" o:connecttype="custom" o:connectlocs="0,78581;5892,56436;22585,37862;48115,25718;78556,21431;408489,21431;438930,25718;463478,37862;481153,56436;487045,78581;487045,307181;481153,329327;463478,347901;438930,360045;408489,364331;78556,364331;48115,360045;22585,347901;5892,329327;0,307181;0,78581" o:connectangles="0,0,0,0,0,0,0,0,0,0,0,0,0,0,0,0,0,0,0,0,0"/>
              </v:shape>
            </w:pict>
          </mc:Fallback>
        </mc:AlternateContent>
      </w:r>
      <w:r w:rsidR="00B178B0" w:rsidRPr="005775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86DA1F" wp14:editId="76137287">
                <wp:simplePos x="0" y="0"/>
                <wp:positionH relativeFrom="column">
                  <wp:posOffset>5465396</wp:posOffset>
                </wp:positionH>
                <wp:positionV relativeFrom="paragraph">
                  <wp:posOffset>184980</wp:posOffset>
                </wp:positionV>
                <wp:extent cx="487387" cy="343290"/>
                <wp:effectExtent l="19050" t="19050" r="27305" b="19050"/>
                <wp:wrapNone/>
                <wp:docPr id="132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387" cy="34329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7BBB5" id="Freeform 117" o:spid="_x0000_s1026" alt="&quot;&quot;" style="position:absolute;margin-left:430.35pt;margin-top:14.55pt;width:38.4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" path="m,80l6,49,23,23,49,6,80,,416,r31,6l472,23r18,26l496,80r,320l490,431r-18,26l447,474r-31,6l80,480,49,474,23,457,6,431,,400,,80xe" filled="f" strokecolor="red" strokeweight="3pt">
                <v:path arrowok="t" o:connecttype="custom" o:connectlocs="0,78671;5896,56500;22601,37905;48149,25747;78611,21456;408776,21456;439238,25747;463804,37905;481491,56500;487387,78671;487387,307531;481491,329701;463804,348296;439238,360455;408776,364746;78611,364746;48149,360455;22601,348296;5896,329701;0,307531;0,78671" o:connectangles="0,0,0,0,0,0,0,0,0,0,0,0,0,0,0,0,0,0,0,0,0"/>
              </v:shape>
            </w:pict>
          </mc:Fallback>
        </mc:AlternateContent>
      </w:r>
      <w:r w:rsidR="00B178B0" w:rsidRPr="0057757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FAAF7B" wp14:editId="3923E15D">
                <wp:simplePos x="0" y="0"/>
                <wp:positionH relativeFrom="column">
                  <wp:posOffset>1975143</wp:posOffset>
                </wp:positionH>
                <wp:positionV relativeFrom="paragraph">
                  <wp:posOffset>190060</wp:posOffset>
                </wp:positionV>
                <wp:extent cx="487387" cy="343290"/>
                <wp:effectExtent l="19050" t="19050" r="27305" b="19050"/>
                <wp:wrapNone/>
                <wp:docPr id="130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387" cy="34329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7DC7" id="Freeform 117" o:spid="_x0000_s1026" alt="&quot;&quot;" style="position:absolute;margin-left:155.5pt;margin-top:14.95pt;width:38.4pt;height:2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" path="m,80l6,49,23,23,49,6,80,,416,r31,6l472,23r18,26l496,80r,320l490,431r-18,26l447,474r-31,6l80,480,49,474,23,457,6,431,,400,,80xe" filled="f" strokecolor="red" strokeweight="3pt">
                <v:path arrowok="t" o:connecttype="custom" o:connectlocs="0,78671;5896,56500;22601,37905;48149,25747;78611,21456;408776,21456;439238,25747;463804,37905;481491,56500;487387,78671;487387,307531;481491,329701;463804,348296;439238,360455;408776,364746;78611,364746;48149,360455;22601,348296;5896,329701;0,307531;0,78671" o:connectangles="0,0,0,0,0,0,0,0,0,0,0,0,0,0,0,0,0,0,0,0,0"/>
              </v:shape>
            </w:pict>
          </mc:Fallback>
        </mc:AlternateContent>
      </w:r>
      <w:r w:rsidR="00B178B0" w:rsidRPr="0057757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EA972E" wp14:editId="20697741">
                <wp:simplePos x="0" y="0"/>
                <wp:positionH relativeFrom="column">
                  <wp:posOffset>500478</wp:posOffset>
                </wp:positionH>
                <wp:positionV relativeFrom="paragraph">
                  <wp:posOffset>192649</wp:posOffset>
                </wp:positionV>
                <wp:extent cx="487387" cy="343290"/>
                <wp:effectExtent l="19050" t="19050" r="27305" b="19050"/>
                <wp:wrapNone/>
                <wp:docPr id="129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387" cy="34329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ADB" id="Freeform 117" o:spid="_x0000_s1026" alt="&quot;&quot;" style="position:absolute;margin-left:39.4pt;margin-top:15.15pt;width:38.4pt;height:2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" path="m,80l6,49,23,23,49,6,80,,416,r31,6l472,23r18,26l496,80r,320l490,431r-18,26l447,474r-31,6l80,480,49,474,23,457,6,431,,400,,80xe" filled="f" strokecolor="red" strokeweight="3pt">
                <v:path arrowok="t" o:connecttype="custom" o:connectlocs="0,78671;5896,56500;22601,37905;48149,25747;78611,21456;408776,21456;439238,25747;463804,37905;481491,56500;487387,78671;487387,307531;481491,329701;463804,348296;439238,360455;408776,364746;78611,364746;48149,360455;22601,348296;5896,329701;0,307531;0,78671" o:connectangles="0,0,0,0,0,0,0,0,0,0,0,0,0,0,0,0,0,0,0,0,0"/>
              </v:shape>
            </w:pict>
          </mc:Fallback>
        </mc:AlternateContent>
      </w:r>
    </w:p>
    <w:p w14:paraId="11502317" w14:textId="407F589B" w:rsidR="002F5067" w:rsidRPr="002F5067" w:rsidRDefault="002F5067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  <w:r w:rsidRPr="002F5067">
        <w:rPr>
          <w:noProof/>
          <w:sz w:val="24"/>
        </w:rPr>
        <w:drawing>
          <wp:inline distT="0" distB="0" distL="0" distR="0" wp14:anchorId="18648D95" wp14:editId="6060D27B">
            <wp:extent cx="6840220" cy="302650"/>
            <wp:effectExtent l="0" t="0" r="0" b="2540"/>
            <wp:docPr id="122" name="Billede 122" descr="Menulinje i Zoom som findes nederst i det åbne vind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Billede 122" descr="Menulinje i Zoom som findes nederst i det åbne vindue."/>
                    <pic:cNvPicPr/>
                  </pic:nvPicPr>
                  <pic:blipFill rotWithShape="1">
                    <a:blip r:embed="rId13"/>
                    <a:srcRect t="4295"/>
                    <a:stretch/>
                  </pic:blipFill>
                  <pic:spPr bwMode="auto">
                    <a:xfrm>
                      <a:off x="0" y="0"/>
                      <a:ext cx="6840220" cy="30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A8BD3" w14:textId="60A58FDA" w:rsidR="00F279ED" w:rsidRPr="007C6D65" w:rsidRDefault="00F279ED" w:rsidP="007C6D65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ind w:left="360"/>
        <w:rPr>
          <w:sz w:val="24"/>
        </w:rPr>
      </w:pPr>
    </w:p>
    <w:p w14:paraId="6D7B08EB" w14:textId="2A3852B5" w:rsidR="004F1C84" w:rsidRPr="008E6C06" w:rsidRDefault="004F1C84" w:rsidP="008E6C06">
      <w:pPr>
        <w:pStyle w:val="Heading2"/>
        <w:numPr>
          <w:ilvl w:val="0"/>
          <w:numId w:val="29"/>
        </w:numPr>
      </w:pPr>
      <w:r w:rsidRPr="008E6C06">
        <w:t xml:space="preserve">Slå </w:t>
      </w:r>
      <w:r w:rsidR="00887CD6" w:rsidRPr="008E6C06">
        <w:t>lyd til</w:t>
      </w:r>
      <w:r w:rsidR="00381533" w:rsidRPr="008E6C06">
        <w:t xml:space="preserve"> og </w:t>
      </w:r>
      <w:r w:rsidR="00887CD6" w:rsidRPr="008E6C06">
        <w:t>fra</w:t>
      </w:r>
    </w:p>
    <w:p w14:paraId="1830A8F5" w14:textId="748967BA" w:rsidR="00FC463C" w:rsidRDefault="00FC463C" w:rsidP="00A22FE5">
      <w:pPr>
        <w:rPr>
          <w:sz w:val="24"/>
        </w:rPr>
      </w:pPr>
      <w:r>
        <w:rPr>
          <w:sz w:val="24"/>
        </w:rPr>
        <w:t xml:space="preserve">Som </w:t>
      </w:r>
      <w:r w:rsidR="00887CD6">
        <w:rPr>
          <w:sz w:val="24"/>
        </w:rPr>
        <w:t>møde</w:t>
      </w:r>
      <w:r w:rsidR="00895A07">
        <w:rPr>
          <w:sz w:val="24"/>
        </w:rPr>
        <w:t xml:space="preserve">deltager er </w:t>
      </w:r>
      <w:r w:rsidR="00C452BC">
        <w:rPr>
          <w:sz w:val="24"/>
        </w:rPr>
        <w:t xml:space="preserve">det </w:t>
      </w:r>
      <w:r w:rsidR="00895A07">
        <w:rPr>
          <w:sz w:val="24"/>
        </w:rPr>
        <w:t>en fordel</w:t>
      </w:r>
      <w:r w:rsidR="00C452BC">
        <w:rPr>
          <w:sz w:val="24"/>
        </w:rPr>
        <w:t>,</w:t>
      </w:r>
      <w:r w:rsidR="00895A07">
        <w:rPr>
          <w:sz w:val="24"/>
        </w:rPr>
        <w:t xml:space="preserve"> at du slår lyd til, når du er aktiv un</w:t>
      </w:r>
      <w:r>
        <w:rPr>
          <w:sz w:val="24"/>
        </w:rPr>
        <w:t>de</w:t>
      </w:r>
      <w:r w:rsidR="00895A07">
        <w:rPr>
          <w:sz w:val="24"/>
        </w:rPr>
        <w:t>r møde</w:t>
      </w:r>
      <w:r>
        <w:rPr>
          <w:sz w:val="24"/>
        </w:rPr>
        <w:t xml:space="preserve">t. </w:t>
      </w:r>
    </w:p>
    <w:p w14:paraId="565D41B5" w14:textId="315D3217" w:rsidR="004B71B3" w:rsidRDefault="004B71B3" w:rsidP="00A22FE5">
      <w:pPr>
        <w:rPr>
          <w:sz w:val="24"/>
        </w:rPr>
      </w:pPr>
    </w:p>
    <w:p w14:paraId="36469AAB" w14:textId="5AC69A21" w:rsidR="00112AA1" w:rsidRDefault="004B71B3" w:rsidP="00A22FE5">
      <w:pPr>
        <w:rPr>
          <w:sz w:val="24"/>
        </w:rPr>
      </w:pPr>
      <w:r>
        <w:rPr>
          <w:sz w:val="24"/>
        </w:rPr>
        <w:t>Når du er inde i mødet</w:t>
      </w:r>
      <w:r w:rsidR="00890E0D">
        <w:rPr>
          <w:sz w:val="24"/>
        </w:rPr>
        <w:t>,</w:t>
      </w:r>
      <w:r w:rsidR="00EC47EB">
        <w:rPr>
          <w:sz w:val="24"/>
        </w:rPr>
        <w:t xml:space="preserve"> har du </w:t>
      </w:r>
      <w:proofErr w:type="spellStart"/>
      <w:r w:rsidR="00275F02">
        <w:rPr>
          <w:sz w:val="24"/>
        </w:rPr>
        <w:t>Zoom’s</w:t>
      </w:r>
      <w:proofErr w:type="spellEnd"/>
      <w:r w:rsidR="00275F02">
        <w:rPr>
          <w:sz w:val="24"/>
        </w:rPr>
        <w:t xml:space="preserve"> </w:t>
      </w:r>
      <w:proofErr w:type="spellStart"/>
      <w:r w:rsidR="00275F02">
        <w:rPr>
          <w:sz w:val="24"/>
        </w:rPr>
        <w:t>værktøjslinie</w:t>
      </w:r>
      <w:proofErr w:type="spellEnd"/>
      <w:r w:rsidR="00275F02">
        <w:rPr>
          <w:sz w:val="24"/>
        </w:rPr>
        <w:t xml:space="preserve"> </w:t>
      </w:r>
      <w:r w:rsidR="00890E0D">
        <w:rPr>
          <w:sz w:val="24"/>
        </w:rPr>
        <w:t xml:space="preserve">i bunden med </w:t>
      </w:r>
      <w:r w:rsidR="00930BB6">
        <w:rPr>
          <w:sz w:val="24"/>
        </w:rPr>
        <w:t>knappen med mikrofon-ikonet</w:t>
      </w:r>
      <w:r w:rsidR="00890E0D">
        <w:rPr>
          <w:sz w:val="24"/>
        </w:rPr>
        <w:t xml:space="preserve">. Når </w:t>
      </w:r>
      <w:r w:rsidR="00930BB6">
        <w:rPr>
          <w:sz w:val="24"/>
        </w:rPr>
        <w:t xml:space="preserve">teksten </w:t>
      </w:r>
      <w:proofErr w:type="spellStart"/>
      <w:r w:rsidR="00930BB6">
        <w:rPr>
          <w:sz w:val="24"/>
        </w:rPr>
        <w:t>Unmute</w:t>
      </w:r>
      <w:proofErr w:type="spellEnd"/>
      <w:r w:rsidR="00C15EC6">
        <w:rPr>
          <w:sz w:val="24"/>
        </w:rPr>
        <w:t xml:space="preserve"> og den </w:t>
      </w:r>
      <w:r w:rsidR="00890E0D">
        <w:rPr>
          <w:sz w:val="24"/>
        </w:rPr>
        <w:t xml:space="preserve">røde </w:t>
      </w:r>
      <w:r w:rsidR="00C15EC6">
        <w:rPr>
          <w:sz w:val="24"/>
        </w:rPr>
        <w:t xml:space="preserve">skrå </w:t>
      </w:r>
      <w:r w:rsidR="00890E0D">
        <w:rPr>
          <w:sz w:val="24"/>
        </w:rPr>
        <w:t xml:space="preserve">streg er vist, så er </w:t>
      </w:r>
      <w:r w:rsidR="00C15EC6">
        <w:rPr>
          <w:sz w:val="24"/>
        </w:rPr>
        <w:t xml:space="preserve">din lyd slået fra. </w:t>
      </w:r>
    </w:p>
    <w:p w14:paraId="4EB8EB44" w14:textId="58EEC8FE" w:rsidR="00112AA1" w:rsidRDefault="00112AA1" w:rsidP="00A22FE5">
      <w:pPr>
        <w:rPr>
          <w:sz w:val="24"/>
        </w:rPr>
      </w:pPr>
      <w:r>
        <w:rPr>
          <w:sz w:val="24"/>
        </w:rPr>
        <w:t>Lyd slået fra:</w:t>
      </w:r>
    </w:p>
    <w:p w14:paraId="5F575DEB" w14:textId="5BA18FFA" w:rsidR="004B71B3" w:rsidRDefault="00EC47EB" w:rsidP="00A22FE5">
      <w:pPr>
        <w:rPr>
          <w:sz w:val="24"/>
        </w:rPr>
      </w:pPr>
      <w:r w:rsidRPr="00EC47EB">
        <w:rPr>
          <w:noProof/>
          <w:sz w:val="24"/>
        </w:rPr>
        <w:drawing>
          <wp:inline distT="0" distB="0" distL="0" distR="0" wp14:anchorId="4BB70DC9" wp14:editId="793B8D76">
            <wp:extent cx="1263650" cy="742950"/>
            <wp:effectExtent l="0" t="0" r="0" b="0"/>
            <wp:docPr id="1" name="Billede 1" descr="Udsnit af skærmbillede med Zoom knappen Unmute med en skrå råd streg over. Det betyder, at din lyd er slået f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Udsnit af skærmbillede med Zoom knappen Unmute med en skrå råd streg over. Det betyder, at din lyd er slået fra."/>
                    <pic:cNvPicPr/>
                  </pic:nvPicPr>
                  <pic:blipFill rotWithShape="1">
                    <a:blip r:embed="rId14"/>
                    <a:srcRect l="1" r="1728"/>
                    <a:stretch/>
                  </pic:blipFill>
                  <pic:spPr bwMode="auto">
                    <a:xfrm>
                      <a:off x="0" y="0"/>
                      <a:ext cx="1263827" cy="74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1B3">
        <w:rPr>
          <w:sz w:val="24"/>
        </w:rPr>
        <w:t xml:space="preserve"> </w:t>
      </w:r>
    </w:p>
    <w:p w14:paraId="601D47EE" w14:textId="5E5D54B1" w:rsidR="00112AA1" w:rsidRDefault="00112AA1" w:rsidP="00A22FE5">
      <w:pPr>
        <w:rPr>
          <w:sz w:val="24"/>
        </w:rPr>
      </w:pPr>
    </w:p>
    <w:p w14:paraId="4D88EED4" w14:textId="07AD3B2F" w:rsidR="005E6127" w:rsidRDefault="000213EA" w:rsidP="00A22FE5">
      <w:pPr>
        <w:rPr>
          <w:sz w:val="24"/>
        </w:rPr>
      </w:pPr>
      <w:r>
        <w:rPr>
          <w:sz w:val="24"/>
        </w:rPr>
        <w:t>Du kan s</w:t>
      </w:r>
      <w:r w:rsidR="00112AA1">
        <w:rPr>
          <w:sz w:val="24"/>
        </w:rPr>
        <w:t xml:space="preserve">lå </w:t>
      </w:r>
      <w:r w:rsidR="00457379">
        <w:rPr>
          <w:sz w:val="24"/>
        </w:rPr>
        <w:t xml:space="preserve">din lyd </w:t>
      </w:r>
      <w:r w:rsidR="00112AA1">
        <w:rPr>
          <w:sz w:val="24"/>
        </w:rPr>
        <w:t xml:space="preserve">til ved at </w:t>
      </w:r>
      <w:r w:rsidR="00457379">
        <w:rPr>
          <w:sz w:val="24"/>
        </w:rPr>
        <w:t>klikke på knappen med mikrofon-ikonet</w:t>
      </w:r>
      <w:r w:rsidR="00316453">
        <w:rPr>
          <w:sz w:val="24"/>
        </w:rPr>
        <w:t xml:space="preserve">. </w:t>
      </w:r>
      <w:r w:rsidR="005E6127">
        <w:rPr>
          <w:sz w:val="24"/>
        </w:rPr>
        <w:t xml:space="preserve">Din </w:t>
      </w:r>
      <w:r w:rsidR="009D238D">
        <w:rPr>
          <w:sz w:val="24"/>
        </w:rPr>
        <w:t>l</w:t>
      </w:r>
      <w:r w:rsidR="005E6127">
        <w:rPr>
          <w:sz w:val="24"/>
        </w:rPr>
        <w:t>yd er slået til</w:t>
      </w:r>
      <w:r w:rsidR="009D238D">
        <w:rPr>
          <w:sz w:val="24"/>
        </w:rPr>
        <w:t>,</w:t>
      </w:r>
      <w:r w:rsidR="005E6127">
        <w:rPr>
          <w:sz w:val="24"/>
        </w:rPr>
        <w:t xml:space="preserve"> når knappen ser sådan her ud</w:t>
      </w:r>
      <w:r w:rsidR="00BE5F6F">
        <w:rPr>
          <w:sz w:val="24"/>
        </w:rPr>
        <w:t xml:space="preserve"> med teksten ”</w:t>
      </w:r>
      <w:proofErr w:type="spellStart"/>
      <w:r w:rsidR="00BE5F6F">
        <w:rPr>
          <w:sz w:val="24"/>
        </w:rPr>
        <w:t>Mute</w:t>
      </w:r>
      <w:proofErr w:type="spellEnd"/>
      <w:r w:rsidR="00BE5F6F">
        <w:rPr>
          <w:sz w:val="24"/>
        </w:rPr>
        <w:t>” og uden den røde skrå streg</w:t>
      </w:r>
      <w:r w:rsidR="00457379">
        <w:rPr>
          <w:sz w:val="24"/>
        </w:rPr>
        <w:t>:</w:t>
      </w:r>
    </w:p>
    <w:p w14:paraId="74AF20A5" w14:textId="6CBDE593" w:rsidR="008E27A5" w:rsidRDefault="009D238D" w:rsidP="00A22FE5">
      <w:pPr>
        <w:rPr>
          <w:sz w:val="24"/>
        </w:rPr>
      </w:pPr>
      <w:r w:rsidRPr="009D238D">
        <w:rPr>
          <w:noProof/>
          <w:sz w:val="24"/>
        </w:rPr>
        <w:drawing>
          <wp:inline distT="0" distB="0" distL="0" distR="0" wp14:anchorId="4C1D3BE7" wp14:editId="60997DD9">
            <wp:extent cx="1270000" cy="741425"/>
            <wp:effectExtent l="0" t="0" r="6350" b="1905"/>
            <wp:docPr id="111" name="Billede 111" descr="Udsnit af skærmbillede med Zoom knappen Mute. Det betyder, at din lyd er slået t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illede 111" descr="Udsnit af skærmbillede med Zoom knappen Mute. Det betyder, at din lyd er slået til."/>
                    <pic:cNvPicPr/>
                  </pic:nvPicPr>
                  <pic:blipFill rotWithShape="1">
                    <a:blip r:embed="rId15"/>
                    <a:srcRect t="21723" r="10046"/>
                    <a:stretch/>
                  </pic:blipFill>
                  <pic:spPr bwMode="auto">
                    <a:xfrm>
                      <a:off x="0" y="0"/>
                      <a:ext cx="1305265" cy="76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4D237" w14:textId="73C13DED" w:rsidR="00013F20" w:rsidRDefault="00013F20" w:rsidP="00A22FE5">
      <w:pPr>
        <w:rPr>
          <w:sz w:val="24"/>
        </w:rPr>
      </w:pPr>
    </w:p>
    <w:p w14:paraId="6D1E05FB" w14:textId="36A58EE4" w:rsidR="00411B0D" w:rsidRDefault="00A11520" w:rsidP="00A22FE5">
      <w:pPr>
        <w:rPr>
          <w:sz w:val="24"/>
        </w:rPr>
      </w:pPr>
      <w:r>
        <w:rPr>
          <w:sz w:val="24"/>
        </w:rPr>
        <w:lastRenderedPageBreak/>
        <w:t>TIP</w:t>
      </w:r>
      <w:r w:rsidR="002660E1">
        <w:rPr>
          <w:sz w:val="24"/>
        </w:rPr>
        <w:t xml:space="preserve">: </w:t>
      </w:r>
      <w:r w:rsidR="00C162FD">
        <w:rPr>
          <w:sz w:val="24"/>
        </w:rPr>
        <w:t xml:space="preserve">Brug </w:t>
      </w:r>
      <w:r w:rsidR="002660E1">
        <w:rPr>
          <w:sz w:val="24"/>
        </w:rPr>
        <w:t>g</w:t>
      </w:r>
      <w:r w:rsidR="00854A18">
        <w:rPr>
          <w:sz w:val="24"/>
        </w:rPr>
        <w:t>envej</w:t>
      </w:r>
      <w:r w:rsidR="00C162FD">
        <w:rPr>
          <w:sz w:val="24"/>
        </w:rPr>
        <w:t>stasterne</w:t>
      </w:r>
      <w:r>
        <w:rPr>
          <w:sz w:val="24"/>
        </w:rPr>
        <w:t xml:space="preserve"> </w:t>
      </w:r>
      <w:proofErr w:type="spellStart"/>
      <w:r w:rsidR="002660E1" w:rsidRPr="00C162FD">
        <w:rPr>
          <w:b/>
          <w:bCs/>
          <w:sz w:val="24"/>
        </w:rPr>
        <w:t>Alt+A</w:t>
      </w:r>
      <w:proofErr w:type="spellEnd"/>
      <w:r w:rsidR="002660E1">
        <w:rPr>
          <w:sz w:val="24"/>
        </w:rPr>
        <w:t xml:space="preserve"> </w:t>
      </w:r>
      <w:r w:rsidR="00C162FD">
        <w:rPr>
          <w:sz w:val="24"/>
        </w:rPr>
        <w:t xml:space="preserve">– så </w:t>
      </w:r>
      <w:r w:rsidR="002660E1">
        <w:rPr>
          <w:sz w:val="24"/>
        </w:rPr>
        <w:t xml:space="preserve">slår du lyd </w:t>
      </w:r>
      <w:r w:rsidR="00C162FD">
        <w:rPr>
          <w:sz w:val="24"/>
        </w:rPr>
        <w:t xml:space="preserve">til og fra. </w:t>
      </w:r>
    </w:p>
    <w:p w14:paraId="4550C1D4" w14:textId="33E3C3E9" w:rsidR="00C162FD" w:rsidRDefault="00D9151D" w:rsidP="00A22FE5">
      <w:pPr>
        <w:rPr>
          <w:sz w:val="24"/>
        </w:rPr>
      </w:pPr>
      <w:r>
        <w:rPr>
          <w:sz w:val="24"/>
        </w:rPr>
        <w:t xml:space="preserve">Tip: </w:t>
      </w:r>
      <w:r w:rsidRPr="00D9151D">
        <w:rPr>
          <w:b/>
          <w:bCs/>
          <w:sz w:val="24"/>
        </w:rPr>
        <w:t>M</w:t>
      </w:r>
      <w:r w:rsidR="00411B0D" w:rsidRPr="00D9151D">
        <w:rPr>
          <w:b/>
          <w:bCs/>
          <w:sz w:val="24"/>
        </w:rPr>
        <w:t>ellemrumstast</w:t>
      </w:r>
      <w:r>
        <w:rPr>
          <w:b/>
          <w:bCs/>
          <w:sz w:val="24"/>
        </w:rPr>
        <w:t>/Space bar</w:t>
      </w:r>
      <w:r w:rsidR="00570938">
        <w:rPr>
          <w:sz w:val="24"/>
        </w:rPr>
        <w:t xml:space="preserve">: Hold </w:t>
      </w:r>
      <w:r>
        <w:rPr>
          <w:sz w:val="24"/>
        </w:rPr>
        <w:t>mellemrums</w:t>
      </w:r>
      <w:r w:rsidR="00570938">
        <w:rPr>
          <w:sz w:val="24"/>
        </w:rPr>
        <w:t xml:space="preserve">tasten </w:t>
      </w:r>
      <w:r w:rsidR="00411B0D">
        <w:rPr>
          <w:sz w:val="24"/>
        </w:rPr>
        <w:t>nede og lyd</w:t>
      </w:r>
      <w:r w:rsidR="00570938">
        <w:rPr>
          <w:sz w:val="24"/>
        </w:rPr>
        <w:t>en er slået</w:t>
      </w:r>
      <w:r w:rsidR="00411B0D">
        <w:rPr>
          <w:sz w:val="24"/>
        </w:rPr>
        <w:t xml:space="preserve"> til</w:t>
      </w:r>
      <w:r w:rsidR="00570938">
        <w:rPr>
          <w:sz w:val="24"/>
        </w:rPr>
        <w:t xml:space="preserve">. Når du slipper </w:t>
      </w:r>
      <w:r w:rsidR="00CE34B3">
        <w:rPr>
          <w:sz w:val="24"/>
        </w:rPr>
        <w:t>mellemrumstasten,</w:t>
      </w:r>
      <w:r w:rsidR="00570938">
        <w:rPr>
          <w:sz w:val="24"/>
        </w:rPr>
        <w:t xml:space="preserve"> vil lyden </w:t>
      </w:r>
      <w:r w:rsidR="00F42FA7">
        <w:rPr>
          <w:sz w:val="24"/>
        </w:rPr>
        <w:t xml:space="preserve">være </w:t>
      </w:r>
      <w:r w:rsidR="00570938">
        <w:rPr>
          <w:sz w:val="24"/>
        </w:rPr>
        <w:t>slå</w:t>
      </w:r>
      <w:r w:rsidR="00F42FA7">
        <w:rPr>
          <w:sz w:val="24"/>
        </w:rPr>
        <w:t>et</w:t>
      </w:r>
      <w:r w:rsidR="00570938">
        <w:rPr>
          <w:sz w:val="24"/>
        </w:rPr>
        <w:t xml:space="preserve"> fra igen (</w:t>
      </w:r>
      <w:proofErr w:type="spellStart"/>
      <w:r w:rsidR="00570938">
        <w:rPr>
          <w:sz w:val="24"/>
        </w:rPr>
        <w:t>Unmute</w:t>
      </w:r>
      <w:proofErr w:type="spellEnd"/>
      <w:r w:rsidR="00570938">
        <w:rPr>
          <w:sz w:val="24"/>
        </w:rPr>
        <w:t>).</w:t>
      </w:r>
    </w:p>
    <w:p w14:paraId="773F2E62" w14:textId="131F7012" w:rsidR="00A11520" w:rsidRDefault="00A11520" w:rsidP="00A22FE5">
      <w:pPr>
        <w:rPr>
          <w:sz w:val="24"/>
        </w:rPr>
      </w:pPr>
    </w:p>
    <w:p w14:paraId="5771A4E8" w14:textId="4782856C" w:rsidR="00013F20" w:rsidRDefault="00854A18" w:rsidP="00A22FE5">
      <w:pPr>
        <w:rPr>
          <w:sz w:val="24"/>
        </w:rPr>
      </w:pPr>
      <w:r>
        <w:rPr>
          <w:sz w:val="24"/>
        </w:rPr>
        <w:t xml:space="preserve">  </w:t>
      </w:r>
    </w:p>
    <w:p w14:paraId="6965E126" w14:textId="3BFD2E83" w:rsidR="00A72349" w:rsidRPr="008E6C06" w:rsidRDefault="00381533" w:rsidP="00EA6C70">
      <w:pPr>
        <w:pStyle w:val="Heading2"/>
        <w:numPr>
          <w:ilvl w:val="0"/>
          <w:numId w:val="29"/>
        </w:numPr>
      </w:pPr>
      <w:r w:rsidRPr="008E6C06">
        <w:t>Slå video til og fra</w:t>
      </w:r>
    </w:p>
    <w:p w14:paraId="619C7149" w14:textId="00DFC938" w:rsidR="00E628BF" w:rsidRDefault="00381533" w:rsidP="00381533">
      <w:pPr>
        <w:rPr>
          <w:sz w:val="24"/>
        </w:rPr>
      </w:pPr>
      <w:r w:rsidRPr="00381533">
        <w:rPr>
          <w:sz w:val="24"/>
        </w:rPr>
        <w:t xml:space="preserve">Som mødedeltager er det </w:t>
      </w:r>
      <w:r w:rsidR="00A56C6B">
        <w:rPr>
          <w:sz w:val="24"/>
        </w:rPr>
        <w:t>godt at kunne slå</w:t>
      </w:r>
      <w:r w:rsidRPr="00381533">
        <w:rPr>
          <w:sz w:val="24"/>
        </w:rPr>
        <w:t xml:space="preserve"> </w:t>
      </w:r>
      <w:r w:rsidR="00A56C6B">
        <w:rPr>
          <w:sz w:val="24"/>
        </w:rPr>
        <w:t xml:space="preserve">video </w:t>
      </w:r>
      <w:r w:rsidRPr="00381533">
        <w:rPr>
          <w:sz w:val="24"/>
        </w:rPr>
        <w:t>til, når du er aktiv under mødet.</w:t>
      </w:r>
      <w:r w:rsidR="00A56C6B">
        <w:rPr>
          <w:sz w:val="24"/>
        </w:rPr>
        <w:t xml:space="preserve"> Nogle foretrækker </w:t>
      </w:r>
      <w:r w:rsidR="00E628BF">
        <w:rPr>
          <w:sz w:val="24"/>
        </w:rPr>
        <w:t xml:space="preserve">af forskellige grunde </w:t>
      </w:r>
      <w:r w:rsidR="00A56C6B">
        <w:rPr>
          <w:sz w:val="24"/>
        </w:rPr>
        <w:t xml:space="preserve">ikke at have video slået til. Her kan et foto </w:t>
      </w:r>
      <w:r w:rsidR="00E628BF">
        <w:rPr>
          <w:sz w:val="24"/>
        </w:rPr>
        <w:t xml:space="preserve">som profilbillede </w:t>
      </w:r>
      <w:r w:rsidR="00A56C6B">
        <w:rPr>
          <w:sz w:val="24"/>
        </w:rPr>
        <w:t xml:space="preserve">være </w:t>
      </w:r>
      <w:r w:rsidR="00E628BF">
        <w:rPr>
          <w:sz w:val="24"/>
        </w:rPr>
        <w:t>et alternativ.</w:t>
      </w:r>
    </w:p>
    <w:p w14:paraId="2EEBB02E" w14:textId="22D297C6" w:rsidR="00E628BF" w:rsidRDefault="00E628BF" w:rsidP="00381533">
      <w:pPr>
        <w:rPr>
          <w:sz w:val="24"/>
        </w:rPr>
      </w:pPr>
    </w:p>
    <w:p w14:paraId="500F7E5C" w14:textId="525EE266" w:rsidR="00381533" w:rsidRPr="00E628BF" w:rsidRDefault="00381533" w:rsidP="00E628BF">
      <w:pPr>
        <w:rPr>
          <w:sz w:val="24"/>
        </w:rPr>
      </w:pPr>
      <w:r w:rsidRPr="00E628BF">
        <w:rPr>
          <w:sz w:val="24"/>
        </w:rPr>
        <w:t xml:space="preserve">Når du er inde i mødet, har du </w:t>
      </w:r>
      <w:proofErr w:type="spellStart"/>
      <w:r w:rsidRPr="00E628BF">
        <w:rPr>
          <w:sz w:val="24"/>
        </w:rPr>
        <w:t>Zoom’s</w:t>
      </w:r>
      <w:proofErr w:type="spellEnd"/>
      <w:r w:rsidRPr="00E628BF">
        <w:rPr>
          <w:sz w:val="24"/>
        </w:rPr>
        <w:t xml:space="preserve"> </w:t>
      </w:r>
      <w:proofErr w:type="spellStart"/>
      <w:r w:rsidRPr="00E628BF">
        <w:rPr>
          <w:sz w:val="24"/>
        </w:rPr>
        <w:t>værktøjslinie</w:t>
      </w:r>
      <w:proofErr w:type="spellEnd"/>
      <w:r w:rsidRPr="00E628BF">
        <w:rPr>
          <w:sz w:val="24"/>
        </w:rPr>
        <w:t xml:space="preserve"> i bunden med knappen med </w:t>
      </w:r>
      <w:r w:rsidR="00E628BF">
        <w:rPr>
          <w:sz w:val="24"/>
        </w:rPr>
        <w:t>video</w:t>
      </w:r>
      <w:r w:rsidRPr="00E628BF">
        <w:rPr>
          <w:sz w:val="24"/>
        </w:rPr>
        <w:t xml:space="preserve">-ikonet. Når </w:t>
      </w:r>
      <w:r w:rsidR="00DF3E69">
        <w:rPr>
          <w:sz w:val="24"/>
        </w:rPr>
        <w:t>knappen har tek</w:t>
      </w:r>
      <w:r w:rsidR="00A701DB">
        <w:rPr>
          <w:sz w:val="24"/>
        </w:rPr>
        <w:t>s</w:t>
      </w:r>
      <w:r w:rsidR="00DF3E69">
        <w:rPr>
          <w:sz w:val="24"/>
        </w:rPr>
        <w:t xml:space="preserve">ten </w:t>
      </w:r>
      <w:r w:rsidR="00A701DB">
        <w:rPr>
          <w:sz w:val="24"/>
        </w:rPr>
        <w:t xml:space="preserve">”Start Video” og ikonet har en rød </w:t>
      </w:r>
      <w:r w:rsidR="002B0377">
        <w:rPr>
          <w:sz w:val="24"/>
        </w:rPr>
        <w:t xml:space="preserve">skrå </w:t>
      </w:r>
      <w:r w:rsidR="00A701DB">
        <w:rPr>
          <w:sz w:val="24"/>
        </w:rPr>
        <w:t xml:space="preserve">streg over, så er din </w:t>
      </w:r>
      <w:r w:rsidR="00E628BF">
        <w:rPr>
          <w:sz w:val="24"/>
        </w:rPr>
        <w:t xml:space="preserve">video </w:t>
      </w:r>
      <w:r w:rsidR="00110239">
        <w:rPr>
          <w:sz w:val="24"/>
        </w:rPr>
        <w:t>slået fra</w:t>
      </w:r>
      <w:r w:rsidR="00A701DB">
        <w:rPr>
          <w:sz w:val="24"/>
        </w:rPr>
        <w:t>.</w:t>
      </w:r>
    </w:p>
    <w:p w14:paraId="0E4C06F7" w14:textId="77777777" w:rsidR="00DF3E69" w:rsidRDefault="00DF3E69" w:rsidP="00DF3E69">
      <w:pPr>
        <w:rPr>
          <w:sz w:val="24"/>
        </w:rPr>
      </w:pPr>
    </w:p>
    <w:p w14:paraId="6E4043A6" w14:textId="76AB19E2" w:rsidR="00703761" w:rsidRDefault="004E25A2" w:rsidP="00DF3E69">
      <w:pPr>
        <w:rPr>
          <w:sz w:val="24"/>
        </w:rPr>
      </w:pPr>
      <w:r>
        <w:rPr>
          <w:sz w:val="24"/>
        </w:rPr>
        <w:t xml:space="preserve">Knap der viser </w:t>
      </w:r>
      <w:r w:rsidR="00DF3E69" w:rsidRPr="00DF3E69">
        <w:rPr>
          <w:sz w:val="24"/>
        </w:rPr>
        <w:t xml:space="preserve">Video </w:t>
      </w:r>
      <w:r w:rsidR="00381533" w:rsidRPr="00DF3E69">
        <w:rPr>
          <w:sz w:val="24"/>
        </w:rPr>
        <w:t>slået fra:</w:t>
      </w:r>
    </w:p>
    <w:p w14:paraId="08182A0F" w14:textId="7A441169" w:rsidR="001F42BD" w:rsidRDefault="00013F20" w:rsidP="007071C4">
      <w:pPr>
        <w:rPr>
          <w:sz w:val="24"/>
        </w:rPr>
      </w:pPr>
      <w:r w:rsidRPr="00013F20">
        <w:rPr>
          <w:noProof/>
          <w:sz w:val="24"/>
        </w:rPr>
        <w:drawing>
          <wp:inline distT="0" distB="0" distL="0" distR="0" wp14:anchorId="205CEDD9" wp14:editId="421535E8">
            <wp:extent cx="1247775" cy="787400"/>
            <wp:effectExtent l="0" t="0" r="9525" b="0"/>
            <wp:docPr id="110" name="Billede 110" descr="Udsnit af skærmbillede med Zoom knappen Start Video. Det betyder, at dit kamera er slået f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Billede 110" descr="Udsnit af skærmbillede med Zoom knappen Start Video. Det betyder, at dit kamera er slået fra."/>
                    <pic:cNvPicPr/>
                  </pic:nvPicPr>
                  <pic:blipFill rotWithShape="1">
                    <a:blip r:embed="rId16"/>
                    <a:srcRect l="-1" r="4380" b="6061"/>
                    <a:stretch/>
                  </pic:blipFill>
                  <pic:spPr bwMode="auto">
                    <a:xfrm>
                      <a:off x="0" y="0"/>
                      <a:ext cx="1247949" cy="78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E3ACE" w14:textId="32D2C4D5" w:rsidR="001F42BD" w:rsidRDefault="001F42BD" w:rsidP="00703761">
      <w:pPr>
        <w:ind w:left="360"/>
        <w:rPr>
          <w:sz w:val="24"/>
        </w:rPr>
      </w:pPr>
    </w:p>
    <w:p w14:paraId="2069B6DA" w14:textId="474E5C0B" w:rsidR="000213EA" w:rsidRDefault="000213EA" w:rsidP="000213EA">
      <w:pPr>
        <w:rPr>
          <w:sz w:val="24"/>
        </w:rPr>
      </w:pPr>
      <w:r>
        <w:rPr>
          <w:sz w:val="24"/>
        </w:rPr>
        <w:t xml:space="preserve">Du kan slå din video til ved at klikke på knappen med video-ikonet. Din </w:t>
      </w:r>
      <w:r w:rsidR="00BE5F6F">
        <w:rPr>
          <w:sz w:val="24"/>
        </w:rPr>
        <w:t>video bliver</w:t>
      </w:r>
      <w:r>
        <w:rPr>
          <w:sz w:val="24"/>
        </w:rPr>
        <w:t xml:space="preserve"> slået til, </w:t>
      </w:r>
      <w:r w:rsidR="00BE5F6F">
        <w:rPr>
          <w:sz w:val="24"/>
        </w:rPr>
        <w:t xml:space="preserve">og </w:t>
      </w:r>
      <w:r>
        <w:rPr>
          <w:sz w:val="24"/>
        </w:rPr>
        <w:t xml:space="preserve">knappen </w:t>
      </w:r>
      <w:r w:rsidR="00BE5F6F">
        <w:rPr>
          <w:sz w:val="24"/>
        </w:rPr>
        <w:t xml:space="preserve">vil </w:t>
      </w:r>
      <w:r w:rsidR="004E25A2">
        <w:rPr>
          <w:sz w:val="24"/>
        </w:rPr>
        <w:t xml:space="preserve">se </w:t>
      </w:r>
      <w:r>
        <w:rPr>
          <w:sz w:val="24"/>
        </w:rPr>
        <w:t>ud</w:t>
      </w:r>
      <w:r w:rsidR="00BE5F6F">
        <w:rPr>
          <w:sz w:val="24"/>
        </w:rPr>
        <w:t xml:space="preserve"> </w:t>
      </w:r>
      <w:r w:rsidR="004E25A2">
        <w:rPr>
          <w:sz w:val="24"/>
        </w:rPr>
        <w:t xml:space="preserve">som neden for </w:t>
      </w:r>
      <w:r w:rsidR="00BE5F6F">
        <w:rPr>
          <w:sz w:val="24"/>
        </w:rPr>
        <w:t xml:space="preserve">med teksten Stop Video og uden den </w:t>
      </w:r>
      <w:r w:rsidR="002B0377">
        <w:rPr>
          <w:sz w:val="24"/>
        </w:rPr>
        <w:t xml:space="preserve">røde </w:t>
      </w:r>
      <w:r w:rsidR="00BE5F6F">
        <w:rPr>
          <w:sz w:val="24"/>
        </w:rPr>
        <w:t>skrå</w:t>
      </w:r>
      <w:r w:rsidR="002B0377">
        <w:rPr>
          <w:sz w:val="24"/>
        </w:rPr>
        <w:t xml:space="preserve"> streg henover</w:t>
      </w:r>
      <w:r w:rsidR="004E25A2">
        <w:rPr>
          <w:sz w:val="24"/>
        </w:rPr>
        <w:t xml:space="preserve">. </w:t>
      </w:r>
    </w:p>
    <w:p w14:paraId="242DEAA3" w14:textId="108F447D" w:rsidR="004E25A2" w:rsidRDefault="004E25A2" w:rsidP="000213EA">
      <w:pPr>
        <w:rPr>
          <w:sz w:val="24"/>
        </w:rPr>
      </w:pPr>
    </w:p>
    <w:p w14:paraId="531E2822" w14:textId="78EF10ED" w:rsidR="004E25A2" w:rsidRDefault="004E25A2" w:rsidP="004E25A2">
      <w:pPr>
        <w:rPr>
          <w:sz w:val="24"/>
        </w:rPr>
      </w:pPr>
      <w:r>
        <w:rPr>
          <w:sz w:val="24"/>
        </w:rPr>
        <w:t xml:space="preserve">Knap der viser </w:t>
      </w:r>
      <w:r w:rsidRPr="00DF3E69">
        <w:rPr>
          <w:sz w:val="24"/>
        </w:rPr>
        <w:t xml:space="preserve">Video slået </w:t>
      </w:r>
      <w:r>
        <w:rPr>
          <w:sz w:val="24"/>
        </w:rPr>
        <w:t>til</w:t>
      </w:r>
      <w:r w:rsidRPr="00DF3E69">
        <w:rPr>
          <w:sz w:val="24"/>
        </w:rPr>
        <w:t>:</w:t>
      </w:r>
    </w:p>
    <w:p w14:paraId="040D7A33" w14:textId="2924DFCC" w:rsidR="00BE5F6F" w:rsidRPr="007071C4" w:rsidRDefault="007071C4" w:rsidP="000213EA">
      <w:pPr>
        <w:rPr>
          <w:sz w:val="24"/>
          <w:lang w:val="en-US"/>
        </w:rPr>
      </w:pPr>
      <w:r w:rsidRPr="007071C4">
        <w:rPr>
          <w:noProof/>
          <w:sz w:val="24"/>
          <w:lang w:val="en-US"/>
        </w:rPr>
        <w:drawing>
          <wp:inline distT="0" distB="0" distL="0" distR="0" wp14:anchorId="06AA5268" wp14:editId="5A317257">
            <wp:extent cx="1238250" cy="793750"/>
            <wp:effectExtent l="0" t="0" r="0" b="6350"/>
            <wp:docPr id="112" name="Billede 112" descr="Udsnit af skærmbillede med Zoom knappen Stop Video. Det betyder, at dit kamera er slået t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Billede 112" descr="Udsnit af skærmbillede med Zoom knappen Stop Video. Det betyder, at dit kamera er slået til."/>
                    <pic:cNvPicPr/>
                  </pic:nvPicPr>
                  <pic:blipFill rotWithShape="1">
                    <a:blip r:embed="rId17"/>
                    <a:srcRect r="6474" b="4215"/>
                    <a:stretch/>
                  </pic:blipFill>
                  <pic:spPr bwMode="auto">
                    <a:xfrm>
                      <a:off x="0" y="0"/>
                      <a:ext cx="1238423" cy="79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B85DE" w14:textId="01570357" w:rsidR="001370DF" w:rsidRDefault="0053484F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 </w:t>
      </w:r>
    </w:p>
    <w:p w14:paraId="49E97EDE" w14:textId="5E07DACB" w:rsidR="00C6326D" w:rsidRDefault="00C6326D" w:rsidP="00C6326D">
      <w:pPr>
        <w:rPr>
          <w:sz w:val="24"/>
        </w:rPr>
      </w:pPr>
      <w:r>
        <w:rPr>
          <w:sz w:val="24"/>
        </w:rPr>
        <w:t xml:space="preserve">TIP: Brug genvejstasterne </w:t>
      </w:r>
      <w:proofErr w:type="spellStart"/>
      <w:r w:rsidRPr="00C162FD">
        <w:rPr>
          <w:b/>
          <w:bCs/>
          <w:sz w:val="24"/>
        </w:rPr>
        <w:t>Alt+</w:t>
      </w:r>
      <w:r>
        <w:rPr>
          <w:b/>
          <w:bCs/>
          <w:sz w:val="24"/>
        </w:rPr>
        <w:t>V</w:t>
      </w:r>
      <w:proofErr w:type="spellEnd"/>
      <w:r>
        <w:rPr>
          <w:sz w:val="24"/>
        </w:rPr>
        <w:t xml:space="preserve"> – så slår du video til og fra. </w:t>
      </w:r>
    </w:p>
    <w:p w14:paraId="0227BF7B" w14:textId="43B49C13" w:rsidR="00C6326D" w:rsidRDefault="00C6326D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2D46869" w14:textId="29B64004" w:rsidR="00651903" w:rsidRDefault="00651903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76660678" w14:textId="3006AC93" w:rsidR="00651903" w:rsidRPr="00651903" w:rsidRDefault="00651903" w:rsidP="00EA6C70">
      <w:pPr>
        <w:pStyle w:val="Heading2"/>
        <w:numPr>
          <w:ilvl w:val="0"/>
          <w:numId w:val="29"/>
        </w:numPr>
      </w:pPr>
      <w:r w:rsidRPr="00651903">
        <w:t>Bruge chatten til at kommunikere med (Chat)</w:t>
      </w:r>
    </w:p>
    <w:p w14:paraId="3E0E8F45" w14:textId="77777777" w:rsidR="00307B37" w:rsidRDefault="006D675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Du finder chatten i et Zoom-møde via knappen </w:t>
      </w:r>
      <w:r w:rsidR="0020248E">
        <w:rPr>
          <w:sz w:val="24"/>
        </w:rPr>
        <w:t xml:space="preserve">Chat i </w:t>
      </w:r>
      <w:proofErr w:type="spellStart"/>
      <w:r w:rsidR="0020248E">
        <w:rPr>
          <w:sz w:val="24"/>
        </w:rPr>
        <w:t>værktøjslinien</w:t>
      </w:r>
      <w:proofErr w:type="spellEnd"/>
      <w:r w:rsidR="0020248E">
        <w:rPr>
          <w:sz w:val="24"/>
        </w:rPr>
        <w:t xml:space="preserve">. </w:t>
      </w:r>
    </w:p>
    <w:p w14:paraId="1654C13E" w14:textId="0A85735B" w:rsidR="00651903" w:rsidRDefault="0020248E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Klik på knappen Chat, der har et i</w:t>
      </w:r>
      <w:r w:rsidR="006D6753">
        <w:rPr>
          <w:sz w:val="24"/>
        </w:rPr>
        <w:t xml:space="preserve">kon </w:t>
      </w:r>
      <w:r>
        <w:rPr>
          <w:sz w:val="24"/>
        </w:rPr>
        <w:t xml:space="preserve">med en taleboble. Knappen ser </w:t>
      </w:r>
      <w:r w:rsidR="00307B37">
        <w:rPr>
          <w:sz w:val="24"/>
        </w:rPr>
        <w:t>sådan her ud:</w:t>
      </w:r>
    </w:p>
    <w:p w14:paraId="74065F3D" w14:textId="3CA731D7" w:rsidR="00307B37" w:rsidRDefault="00307B37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307B37">
        <w:rPr>
          <w:noProof/>
          <w:sz w:val="24"/>
        </w:rPr>
        <w:drawing>
          <wp:inline distT="0" distB="0" distL="0" distR="0" wp14:anchorId="724A2290" wp14:editId="64C4673C">
            <wp:extent cx="1205865" cy="768245"/>
            <wp:effectExtent l="0" t="0" r="0" b="0"/>
            <wp:docPr id="113" name="Billede 113" descr="Udsnit af skærmbillede med Zoom knappen Chat. Det betyder, at du kan åbne vinduet ti at chatte/skrive med andre delltagere i mød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Billede 113" descr="Udsnit af skærmbillede med Zoom knappen Chat. Det betyder, at du kan åbne vinduet ti at chatte/skrive med andre delltagere i mødet."/>
                    <pic:cNvPicPr/>
                  </pic:nvPicPr>
                  <pic:blipFill rotWithShape="1">
                    <a:blip r:embed="rId18"/>
                    <a:srcRect t="2965" b="7339"/>
                    <a:stretch/>
                  </pic:blipFill>
                  <pic:spPr bwMode="auto">
                    <a:xfrm>
                      <a:off x="0" y="0"/>
                      <a:ext cx="1221368" cy="77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FDF64" w14:textId="4899FACF" w:rsidR="007441AC" w:rsidRDefault="007441AC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727B43C" w14:textId="77777777" w:rsidR="004330D1" w:rsidRDefault="007441AC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lastRenderedPageBreak/>
        <w:t xml:space="preserve">Nu får du chatten frem til det møde du er i. </w:t>
      </w:r>
      <w:r w:rsidR="000232FF">
        <w:rPr>
          <w:sz w:val="24"/>
        </w:rPr>
        <w:t xml:space="preserve">Du kan skrive en besked til alle mødedeltagere i dialogboksen. </w:t>
      </w:r>
      <w:r w:rsidR="00665EE4">
        <w:rPr>
          <w:sz w:val="24"/>
        </w:rPr>
        <w:t xml:space="preserve">I feltet ”To” </w:t>
      </w:r>
      <w:r w:rsidR="006D7DB8">
        <w:rPr>
          <w:sz w:val="24"/>
        </w:rPr>
        <w:t xml:space="preserve">er det en </w:t>
      </w:r>
      <w:r w:rsidR="00665EE4">
        <w:rPr>
          <w:sz w:val="24"/>
        </w:rPr>
        <w:t>standard</w:t>
      </w:r>
      <w:r w:rsidR="006D7DB8">
        <w:rPr>
          <w:sz w:val="24"/>
        </w:rPr>
        <w:t>indstilling,</w:t>
      </w:r>
      <w:r w:rsidR="00665EE4">
        <w:rPr>
          <w:sz w:val="24"/>
        </w:rPr>
        <w:t xml:space="preserve"> </w:t>
      </w:r>
      <w:r w:rsidR="009303E7">
        <w:rPr>
          <w:sz w:val="24"/>
        </w:rPr>
        <w:t xml:space="preserve">at chatten skrives til alle i mødet. </w:t>
      </w:r>
    </w:p>
    <w:p w14:paraId="29DAF037" w14:textId="77777777" w:rsidR="004330D1" w:rsidRDefault="004330D1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637BE39" w14:textId="33ABE855" w:rsidR="007441AC" w:rsidRDefault="006D7DB8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Klik på knappen </w:t>
      </w:r>
      <w:r w:rsidR="009303E7">
        <w:rPr>
          <w:sz w:val="24"/>
        </w:rPr>
        <w:t>”</w:t>
      </w:r>
      <w:proofErr w:type="spellStart"/>
      <w:r w:rsidR="009303E7">
        <w:rPr>
          <w:sz w:val="24"/>
        </w:rPr>
        <w:t>Everyone</w:t>
      </w:r>
      <w:proofErr w:type="spellEnd"/>
      <w:r w:rsidR="009303E7">
        <w:rPr>
          <w:sz w:val="24"/>
        </w:rPr>
        <w:t>”</w:t>
      </w:r>
      <w:r w:rsidR="004330D1">
        <w:rPr>
          <w:sz w:val="24"/>
        </w:rPr>
        <w:t xml:space="preserve">, så fremkommer </w:t>
      </w:r>
      <w:r w:rsidR="003155ED">
        <w:rPr>
          <w:sz w:val="24"/>
        </w:rPr>
        <w:t xml:space="preserve">en </w:t>
      </w:r>
      <w:r w:rsidR="004330D1">
        <w:rPr>
          <w:sz w:val="24"/>
        </w:rPr>
        <w:t>liste</w:t>
      </w:r>
      <w:r w:rsidR="003155ED">
        <w:rPr>
          <w:sz w:val="24"/>
        </w:rPr>
        <w:t xml:space="preserve"> med </w:t>
      </w:r>
      <w:r w:rsidR="00E30704">
        <w:rPr>
          <w:sz w:val="24"/>
        </w:rPr>
        <w:t xml:space="preserve">de andre deltagere i mødet. Nu kan du klikke på et navn </w:t>
      </w:r>
      <w:r w:rsidR="003155ED">
        <w:rPr>
          <w:sz w:val="24"/>
        </w:rPr>
        <w:t xml:space="preserve">på listen </w:t>
      </w:r>
      <w:r w:rsidR="00E30704">
        <w:rPr>
          <w:sz w:val="24"/>
        </w:rPr>
        <w:t xml:space="preserve">og vælge kun </w:t>
      </w:r>
      <w:r w:rsidR="00524215">
        <w:rPr>
          <w:sz w:val="24"/>
        </w:rPr>
        <w:t>at skrive en chatbesked til den person</w:t>
      </w:r>
      <w:r w:rsidR="003155ED">
        <w:rPr>
          <w:sz w:val="24"/>
        </w:rPr>
        <w:t>. D</w:t>
      </w:r>
      <w:r w:rsidR="00524215">
        <w:rPr>
          <w:sz w:val="24"/>
        </w:rPr>
        <w:t>e andre deltagere</w:t>
      </w:r>
      <w:r w:rsidR="003155ED">
        <w:rPr>
          <w:sz w:val="24"/>
        </w:rPr>
        <w:t xml:space="preserve"> i mødet kan ikke</w:t>
      </w:r>
      <w:r w:rsidR="00524215">
        <w:rPr>
          <w:sz w:val="24"/>
        </w:rPr>
        <w:t xml:space="preserve"> se </w:t>
      </w:r>
      <w:r w:rsidR="003155ED">
        <w:rPr>
          <w:sz w:val="24"/>
        </w:rPr>
        <w:t xml:space="preserve">den direkte </w:t>
      </w:r>
      <w:r w:rsidR="00524215">
        <w:rPr>
          <w:sz w:val="24"/>
        </w:rPr>
        <w:t>besked.</w:t>
      </w:r>
    </w:p>
    <w:p w14:paraId="1E90A085" w14:textId="0044692A" w:rsidR="0096224D" w:rsidRDefault="0096224D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DDDCA98" w14:textId="58745E4E" w:rsidR="000232FF" w:rsidRDefault="00665EE4" w:rsidP="00FA5430">
      <w:pPr>
        <w:autoSpaceDE w:val="0"/>
        <w:autoSpaceDN w:val="0"/>
        <w:adjustRightInd w:val="0"/>
        <w:spacing w:line="240" w:lineRule="auto"/>
        <w:rPr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65EE4">
        <w:rPr>
          <w:noProof/>
          <w:sz w:val="24"/>
        </w:rPr>
        <w:drawing>
          <wp:inline distT="0" distB="0" distL="0" distR="0" wp14:anchorId="4DDC8AD3" wp14:editId="754D5B13">
            <wp:extent cx="2734958" cy="2660650"/>
            <wp:effectExtent l="19050" t="19050" r="27305" b="25400"/>
            <wp:docPr id="115" name="Billede 115" descr="Dialogboks med Chat i et Zoom-møde. Der er lavet en besked til alle i mødet med teksten: &quot;Hej alle. Jeg glæder mig til at tale med jer.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Billede 115" descr="Dialogboks med Chat i et Zoom-møde. Der er lavet en besked til alle i mødet med teksten: &quot;Hej alle. Jeg glæder mig til at tale med jer.&quot; "/>
                    <pic:cNvPicPr/>
                  </pic:nvPicPr>
                  <pic:blipFill rotWithShape="1">
                    <a:blip r:embed="rId19"/>
                    <a:srcRect b="8765"/>
                    <a:stretch/>
                  </pic:blipFill>
                  <pic:spPr bwMode="auto">
                    <a:xfrm>
                      <a:off x="0" y="0"/>
                      <a:ext cx="2772302" cy="26969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2C7C8" w14:textId="0826581D" w:rsidR="004974B6" w:rsidRDefault="004974B6" w:rsidP="00FA5430">
      <w:pPr>
        <w:autoSpaceDE w:val="0"/>
        <w:autoSpaceDN w:val="0"/>
        <w:adjustRightInd w:val="0"/>
        <w:spacing w:line="240" w:lineRule="auto"/>
        <w:rPr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101F905" w14:textId="77777777" w:rsidR="004D3BA3" w:rsidRDefault="00A026F6" w:rsidP="00A026F6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Chatten er god til for eksempel at stille spørgsmål til mødeværten eller de andre mødedeltagere eller bare hilse på </w:t>
      </w:r>
      <w:r w:rsidR="003A2D45">
        <w:rPr>
          <w:sz w:val="24"/>
        </w:rPr>
        <w:t xml:space="preserve">eller </w:t>
      </w:r>
      <w:r>
        <w:rPr>
          <w:sz w:val="24"/>
        </w:rPr>
        <w:t xml:space="preserve">sige farvel-og-på-gensyn. Ofte bruges chatten aktivt til at give en mening eller interesse til kende. </w:t>
      </w:r>
    </w:p>
    <w:p w14:paraId="157F6AA3" w14:textId="77777777" w:rsidR="004D3BA3" w:rsidRDefault="004D3BA3" w:rsidP="00A026F6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253F7569" w14:textId="76F0533E" w:rsidR="00A026F6" w:rsidRDefault="00A026F6" w:rsidP="00A026F6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Det kan være en god idé at have chatten åbnet i løbet af Zoom-mødet. </w:t>
      </w:r>
      <w:r w:rsidR="00E831A2">
        <w:rPr>
          <w:sz w:val="24"/>
        </w:rPr>
        <w:t xml:space="preserve">I skærmbilledet neden for er chatten åbnet </w:t>
      </w:r>
      <w:r w:rsidR="007E379C">
        <w:rPr>
          <w:sz w:val="24"/>
        </w:rPr>
        <w:t xml:space="preserve">via et </w:t>
      </w:r>
      <w:r w:rsidR="004D3BA3">
        <w:rPr>
          <w:sz w:val="24"/>
        </w:rPr>
        <w:t>klik på knappen Chat</w:t>
      </w:r>
      <w:r w:rsidR="007E379C">
        <w:rPr>
          <w:sz w:val="24"/>
        </w:rPr>
        <w:t xml:space="preserve">, </w:t>
      </w:r>
      <w:r w:rsidR="00E831A2">
        <w:rPr>
          <w:sz w:val="24"/>
        </w:rPr>
        <w:t xml:space="preserve">og </w:t>
      </w:r>
      <w:r w:rsidR="007E379C">
        <w:rPr>
          <w:sz w:val="24"/>
        </w:rPr>
        <w:t xml:space="preserve">chatten </w:t>
      </w:r>
      <w:r w:rsidR="00E831A2">
        <w:rPr>
          <w:sz w:val="24"/>
        </w:rPr>
        <w:t xml:space="preserve">vises </w:t>
      </w:r>
      <w:r w:rsidR="007E379C">
        <w:rPr>
          <w:sz w:val="24"/>
        </w:rPr>
        <w:t xml:space="preserve">i </w:t>
      </w:r>
      <w:r w:rsidR="00E831A2">
        <w:rPr>
          <w:sz w:val="24"/>
        </w:rPr>
        <w:t xml:space="preserve">højre </w:t>
      </w:r>
      <w:r w:rsidR="007E379C">
        <w:rPr>
          <w:sz w:val="24"/>
        </w:rPr>
        <w:t>side af skærmen</w:t>
      </w:r>
      <w:r w:rsidR="00E831A2">
        <w:rPr>
          <w:sz w:val="24"/>
        </w:rPr>
        <w:t xml:space="preserve">. </w:t>
      </w:r>
      <w:r w:rsidR="00A21BE5">
        <w:rPr>
          <w:sz w:val="24"/>
        </w:rPr>
        <w:t xml:space="preserve">Du kan altid lukke dit eget chat-vindue ved at klikke på den lille pil øverst til venstre i </w:t>
      </w:r>
      <w:r w:rsidR="00907030">
        <w:rPr>
          <w:sz w:val="24"/>
        </w:rPr>
        <w:t>chat-vinduet og dernæst på ”Close”</w:t>
      </w:r>
      <w:r w:rsidR="004D3BA3">
        <w:rPr>
          <w:sz w:val="24"/>
        </w:rPr>
        <w:t>.</w:t>
      </w:r>
    </w:p>
    <w:p w14:paraId="51041A4F" w14:textId="7851FCDC" w:rsidR="00932D84" w:rsidRDefault="00932D84" w:rsidP="00FA5430">
      <w:pPr>
        <w:autoSpaceDE w:val="0"/>
        <w:autoSpaceDN w:val="0"/>
        <w:adjustRightInd w:val="0"/>
        <w:spacing w:line="240" w:lineRule="auto"/>
        <w:rPr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C5E7450" w14:textId="09110D2F" w:rsidR="00932D84" w:rsidRDefault="00124F4C" w:rsidP="00FA5430">
      <w:pPr>
        <w:autoSpaceDE w:val="0"/>
        <w:autoSpaceDN w:val="0"/>
        <w:adjustRightInd w:val="0"/>
        <w:spacing w:line="240" w:lineRule="auto"/>
        <w:rPr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775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A8935" wp14:editId="6E337201">
                <wp:simplePos x="0" y="0"/>
                <wp:positionH relativeFrom="column">
                  <wp:posOffset>2320724</wp:posOffset>
                </wp:positionH>
                <wp:positionV relativeFrom="paragraph">
                  <wp:posOffset>170664</wp:posOffset>
                </wp:positionV>
                <wp:extent cx="628273" cy="443192"/>
                <wp:effectExtent l="19050" t="19050" r="19685" b="14605"/>
                <wp:wrapNone/>
                <wp:docPr id="123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273" cy="443192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C6BB" id="Freeform 117" o:spid="_x0000_s1026" alt="&quot;&quot;" style="position:absolute;margin-left:182.75pt;margin-top:13.45pt;width:49.45pt;height:3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" path="m,80l6,49,23,23,49,6,80,,416,r31,6l472,23r18,26l496,80r,320l490,431r-18,26l447,474r-31,6l80,480,49,474,23,457,6,431,,400,,80xe" filled="f" strokecolor="red" strokeweight="3pt">
                <v:path arrowok="t" o:connecttype="custom" o:connectlocs="0,101565;7600,72942;29134,48936;62067,33239;101334,27700;526939,27700;566206,33239;597873,48936;620673,72942;628273,101565;628273,397026;620673,425649;597873,449655;566206,465352;526939,470892;101334,470892;62067,465352;29134,449655;7600,425649;0,397026;0,101565" o:connectangles="0,0,0,0,0,0,0,0,0,0,0,0,0,0,0,0,0,0,0,0,0"/>
              </v:shape>
            </w:pict>
          </mc:Fallback>
        </mc:AlternateContent>
      </w:r>
      <w:r w:rsidR="00E831A2" w:rsidRPr="00E831A2">
        <w:rPr>
          <w:noProof/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15526F16" wp14:editId="0DE50D91">
            <wp:extent cx="3909100" cy="3517900"/>
            <wp:effectExtent l="19050" t="19050" r="15240" b="25400"/>
            <wp:docPr id="116" name="Billede 116" descr="Skærmbillede hvor chat er åben. Billedet viser, hvor der kan lukkes for chatten og hvor det er muligt at få chatten ud i sit eget vind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Billede 116" descr="Skærmbillede hvor chat er åben. Billedet viser, hvor der kan lukkes for chatten og hvor det er muligt at få chatten ud i sit eget vindue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6815" cy="35248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65A394" w14:textId="77777777" w:rsidR="00A026F6" w:rsidRDefault="00A026F6" w:rsidP="00FA5430">
      <w:pPr>
        <w:autoSpaceDE w:val="0"/>
        <w:autoSpaceDN w:val="0"/>
        <w:adjustRightInd w:val="0"/>
        <w:spacing w:line="240" w:lineRule="auto"/>
        <w:rPr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E5A5B8D" w14:textId="7FFC6470" w:rsidR="000622A0" w:rsidRPr="000622A0" w:rsidRDefault="000622A0" w:rsidP="00EA6C70">
      <w:pPr>
        <w:pStyle w:val="Heading2"/>
        <w:numPr>
          <w:ilvl w:val="0"/>
          <w:numId w:val="29"/>
        </w:numPr>
      </w:pPr>
      <w:r w:rsidRPr="000622A0">
        <w:t>Ræk hånden op (</w:t>
      </w:r>
      <w:proofErr w:type="spellStart"/>
      <w:r w:rsidRPr="000622A0">
        <w:t>Raise</w:t>
      </w:r>
      <w:proofErr w:type="spellEnd"/>
      <w:r w:rsidRPr="000622A0">
        <w:t xml:space="preserve"> </w:t>
      </w:r>
      <w:proofErr w:type="spellStart"/>
      <w:r w:rsidRPr="000622A0">
        <w:t>Hand</w:t>
      </w:r>
      <w:proofErr w:type="spellEnd"/>
      <w:r w:rsidRPr="000622A0">
        <w:t>)</w:t>
      </w:r>
    </w:p>
    <w:p w14:paraId="6B74172B" w14:textId="76984973" w:rsidR="00DF7AED" w:rsidRDefault="001835C7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625321">
        <w:rPr>
          <w:sz w:val="24"/>
        </w:rPr>
        <w:t xml:space="preserve">Du kan </w:t>
      </w:r>
      <w:r w:rsidR="00FA7563" w:rsidRPr="00625321">
        <w:rPr>
          <w:sz w:val="24"/>
        </w:rPr>
        <w:t xml:space="preserve">række hånden op via knappen </w:t>
      </w:r>
      <w:r w:rsidR="003F6AA7" w:rsidRPr="00625321">
        <w:rPr>
          <w:sz w:val="24"/>
        </w:rPr>
        <w:t>”</w:t>
      </w:r>
      <w:proofErr w:type="spellStart"/>
      <w:r w:rsidR="00FA7563" w:rsidRPr="00625321">
        <w:rPr>
          <w:sz w:val="24"/>
        </w:rPr>
        <w:t>Reactions</w:t>
      </w:r>
      <w:proofErr w:type="spellEnd"/>
      <w:r w:rsidR="003F6AA7" w:rsidRPr="00625321">
        <w:rPr>
          <w:sz w:val="24"/>
        </w:rPr>
        <w:t>”</w:t>
      </w:r>
      <w:r w:rsidR="00FA7563" w:rsidRPr="00625321">
        <w:rPr>
          <w:sz w:val="24"/>
        </w:rPr>
        <w:t xml:space="preserve"> i </w:t>
      </w:r>
      <w:proofErr w:type="spellStart"/>
      <w:r w:rsidR="00FA7563" w:rsidRPr="00625321">
        <w:rPr>
          <w:sz w:val="24"/>
        </w:rPr>
        <w:t>Zoom’s</w:t>
      </w:r>
      <w:proofErr w:type="spellEnd"/>
      <w:r w:rsidR="00FA7563" w:rsidRPr="00625321">
        <w:rPr>
          <w:sz w:val="24"/>
        </w:rPr>
        <w:t xml:space="preserve"> </w:t>
      </w:r>
      <w:proofErr w:type="spellStart"/>
      <w:r w:rsidR="00FA7563" w:rsidRPr="00625321">
        <w:rPr>
          <w:sz w:val="24"/>
        </w:rPr>
        <w:t>værktøjslinie</w:t>
      </w:r>
      <w:proofErr w:type="spellEnd"/>
      <w:r w:rsidR="00FA7563" w:rsidRPr="00625321">
        <w:rPr>
          <w:sz w:val="24"/>
        </w:rPr>
        <w:t xml:space="preserve">. </w:t>
      </w:r>
    </w:p>
    <w:p w14:paraId="4B46C194" w14:textId="77777777" w:rsidR="0068548A" w:rsidRDefault="0068548A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740818C" w14:textId="33002CE9" w:rsidR="00DF7AED" w:rsidRPr="005925F6" w:rsidRDefault="00DF7AED" w:rsidP="00DF7AED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Oftest bliver </w:t>
      </w:r>
      <w:r w:rsidR="0068548A">
        <w:rPr>
          <w:sz w:val="24"/>
        </w:rPr>
        <w:t xml:space="preserve">funktionen </w:t>
      </w:r>
      <w:r w:rsidRPr="005925F6">
        <w:rPr>
          <w:sz w:val="24"/>
        </w:rPr>
        <w:t xml:space="preserve">Ræk hånden op </w:t>
      </w:r>
      <w:r w:rsidR="0068548A">
        <w:rPr>
          <w:sz w:val="24"/>
        </w:rPr>
        <w:t xml:space="preserve">anvendt </w:t>
      </w:r>
      <w:r w:rsidRPr="005925F6">
        <w:rPr>
          <w:sz w:val="24"/>
        </w:rPr>
        <w:t xml:space="preserve">for at indgå i </w:t>
      </w:r>
      <w:r w:rsidR="0068548A">
        <w:rPr>
          <w:sz w:val="24"/>
        </w:rPr>
        <w:t xml:space="preserve">for </w:t>
      </w:r>
      <w:r w:rsidR="0068548A" w:rsidRPr="005925F6">
        <w:rPr>
          <w:sz w:val="24"/>
        </w:rPr>
        <w:t xml:space="preserve">eksempel </w:t>
      </w:r>
      <w:r w:rsidRPr="005925F6">
        <w:rPr>
          <w:sz w:val="24"/>
        </w:rPr>
        <w:t>en tale</w:t>
      </w:r>
      <w:r>
        <w:rPr>
          <w:sz w:val="24"/>
        </w:rPr>
        <w:t>r</w:t>
      </w:r>
      <w:r w:rsidRPr="005925F6">
        <w:rPr>
          <w:sz w:val="24"/>
        </w:rPr>
        <w:t>række, som mødeværten styrer</w:t>
      </w:r>
      <w:r>
        <w:rPr>
          <w:sz w:val="24"/>
        </w:rPr>
        <w:t>,</w:t>
      </w:r>
      <w:r w:rsidRPr="005925F6">
        <w:rPr>
          <w:sz w:val="24"/>
        </w:rPr>
        <w:t xml:space="preserve"> eller stille et spørgsmål til </w:t>
      </w:r>
      <w:r>
        <w:rPr>
          <w:sz w:val="24"/>
        </w:rPr>
        <w:t xml:space="preserve">de andre </w:t>
      </w:r>
      <w:r w:rsidRPr="005925F6">
        <w:rPr>
          <w:sz w:val="24"/>
        </w:rPr>
        <w:t>mødedeltagerne.</w:t>
      </w:r>
    </w:p>
    <w:p w14:paraId="0CA5948C" w14:textId="77777777" w:rsidR="00DF7AED" w:rsidRDefault="00DF7AED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E58F903" w14:textId="5FA9B585" w:rsidR="00FA7563" w:rsidRPr="00625321" w:rsidRDefault="00FA756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625321">
        <w:rPr>
          <w:sz w:val="24"/>
        </w:rPr>
        <w:t>Knappen</w:t>
      </w:r>
      <w:r w:rsidR="00E03FC5" w:rsidRPr="00625321">
        <w:rPr>
          <w:sz w:val="24"/>
        </w:rPr>
        <w:t xml:space="preserve"> har ikon med som på billedet neden for </w:t>
      </w:r>
      <w:r w:rsidR="002A5051" w:rsidRPr="00625321">
        <w:rPr>
          <w:sz w:val="24"/>
        </w:rPr>
        <w:t xml:space="preserve">med en smiley med et </w:t>
      </w:r>
      <w:proofErr w:type="spellStart"/>
      <w:r w:rsidR="002A5051" w:rsidRPr="00625321">
        <w:rPr>
          <w:sz w:val="24"/>
        </w:rPr>
        <w:t>plus-tegn</w:t>
      </w:r>
      <w:proofErr w:type="spellEnd"/>
      <w:r w:rsidRPr="00625321">
        <w:rPr>
          <w:sz w:val="24"/>
        </w:rPr>
        <w:t>:</w:t>
      </w:r>
    </w:p>
    <w:p w14:paraId="010964C5" w14:textId="18478A80" w:rsidR="004974B6" w:rsidRPr="00625321" w:rsidRDefault="00E03FC5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625321">
        <w:rPr>
          <w:noProof/>
          <w:sz w:val="24"/>
        </w:rPr>
        <w:drawing>
          <wp:inline distT="0" distB="0" distL="0" distR="0" wp14:anchorId="7867B52C" wp14:editId="74100B9E">
            <wp:extent cx="1152686" cy="781159"/>
            <wp:effectExtent l="0" t="0" r="9525" b="0"/>
            <wp:docPr id="117" name="Billede 117" descr="Udsnit af skærmbillede med Zoom knappen Reactions. Knappen tillader at du kan sende forskellige reaktioner i form af emoj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Billede 117" descr="Udsnit af skærmbillede med Zoom knappen Reactions. Knappen tillader at du kan sende forskellige reaktioner i form af emoji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DFC0" w14:textId="77777777" w:rsidR="003F6AA7" w:rsidRPr="00625321" w:rsidRDefault="003F6AA7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B991357" w14:textId="603DF8BF" w:rsidR="002A5051" w:rsidRPr="00625321" w:rsidRDefault="002A5051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625321">
        <w:rPr>
          <w:sz w:val="24"/>
        </w:rPr>
        <w:t xml:space="preserve">Klik på knappen </w:t>
      </w:r>
      <w:r w:rsidR="003F6AA7" w:rsidRPr="00625321">
        <w:rPr>
          <w:sz w:val="24"/>
        </w:rPr>
        <w:t>”</w:t>
      </w:r>
      <w:proofErr w:type="spellStart"/>
      <w:r w:rsidRPr="00625321">
        <w:rPr>
          <w:sz w:val="24"/>
        </w:rPr>
        <w:t>Reactions</w:t>
      </w:r>
      <w:proofErr w:type="spellEnd"/>
      <w:r w:rsidR="003F6AA7" w:rsidRPr="00625321">
        <w:rPr>
          <w:sz w:val="24"/>
        </w:rPr>
        <w:t>”</w:t>
      </w:r>
      <w:r w:rsidRPr="00625321">
        <w:rPr>
          <w:sz w:val="24"/>
        </w:rPr>
        <w:t xml:space="preserve"> og du får </w:t>
      </w:r>
      <w:r w:rsidR="003F6AA7" w:rsidRPr="00625321">
        <w:rPr>
          <w:sz w:val="24"/>
        </w:rPr>
        <w:t xml:space="preserve">mulighed for at </w:t>
      </w:r>
      <w:r w:rsidR="001D1797" w:rsidRPr="00625321">
        <w:rPr>
          <w:sz w:val="24"/>
        </w:rPr>
        <w:t xml:space="preserve">række hånden op ved at </w:t>
      </w:r>
      <w:r w:rsidR="003F6AA7" w:rsidRPr="00625321">
        <w:rPr>
          <w:sz w:val="24"/>
        </w:rPr>
        <w:t xml:space="preserve">klikke på </w:t>
      </w:r>
      <w:r w:rsidR="001D1797" w:rsidRPr="00625321">
        <w:rPr>
          <w:sz w:val="24"/>
        </w:rPr>
        <w:t>knappen ”</w:t>
      </w:r>
      <w:proofErr w:type="spellStart"/>
      <w:r w:rsidR="001D1797" w:rsidRPr="00625321">
        <w:rPr>
          <w:sz w:val="24"/>
        </w:rPr>
        <w:t>Raise</w:t>
      </w:r>
      <w:proofErr w:type="spellEnd"/>
      <w:r w:rsidR="001D1797" w:rsidRPr="00625321">
        <w:rPr>
          <w:sz w:val="24"/>
        </w:rPr>
        <w:t xml:space="preserve"> </w:t>
      </w:r>
      <w:proofErr w:type="spellStart"/>
      <w:r w:rsidR="001D1797" w:rsidRPr="00625321">
        <w:rPr>
          <w:sz w:val="24"/>
        </w:rPr>
        <w:t>Hand</w:t>
      </w:r>
      <w:proofErr w:type="spellEnd"/>
      <w:r w:rsidR="001D1797" w:rsidRPr="00625321">
        <w:rPr>
          <w:sz w:val="24"/>
        </w:rPr>
        <w:t>”</w:t>
      </w:r>
      <w:r w:rsidR="00697E84" w:rsidRPr="00625321">
        <w:rPr>
          <w:sz w:val="24"/>
        </w:rPr>
        <w:t xml:space="preserve">, som er </w:t>
      </w:r>
      <w:r w:rsidR="009E5C63">
        <w:rPr>
          <w:sz w:val="24"/>
        </w:rPr>
        <w:t xml:space="preserve">markeret med en rød ring </w:t>
      </w:r>
      <w:r w:rsidR="00697E84" w:rsidRPr="00625321">
        <w:rPr>
          <w:sz w:val="24"/>
        </w:rPr>
        <w:t>på billedet neden for:</w:t>
      </w:r>
    </w:p>
    <w:p w14:paraId="55816E3E" w14:textId="03FF5A69" w:rsidR="003F6AA7" w:rsidRDefault="009E5C63" w:rsidP="00FA5430">
      <w:pPr>
        <w:autoSpaceDE w:val="0"/>
        <w:autoSpaceDN w:val="0"/>
        <w:adjustRightInd w:val="0"/>
        <w:spacing w:line="240" w:lineRule="auto"/>
        <w:rPr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FD1AC" wp14:editId="0CBCC128">
                <wp:simplePos x="0" y="0"/>
                <wp:positionH relativeFrom="column">
                  <wp:posOffset>694055</wp:posOffset>
                </wp:positionH>
                <wp:positionV relativeFrom="paragraph">
                  <wp:posOffset>612140</wp:posOffset>
                </wp:positionV>
                <wp:extent cx="1447800" cy="374650"/>
                <wp:effectExtent l="19050" t="19050" r="19050" b="25400"/>
                <wp:wrapNone/>
                <wp:docPr id="42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37465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6778" id="Freeform 117" o:spid="_x0000_s1026" alt="&quot;&quot;" style="position:absolute;margin-left:54.65pt;margin-top:48.2pt;width:114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" path="m,80l6,49,23,23,49,6,80,,416,r31,6l472,23r18,26l496,80r,320l490,431r-18,26l447,474r-31,6l80,480,49,474,23,457,6,431,,400,,80xe" filled="f" strokecolor="red" strokeweight="3pt">
                <v:path arrowok="t" o:connecttype="custom" o:connectlocs="0,85857;17514,61661;67136,41368;143029,28099;233516,23416;1214284,23416;1304771,28099;1377745,41368;1430286,61661;1447800,85857;1447800,335624;1430286,359820;1377745,380114;1304771,393383;1214284,398066;233516,398066;143029,393383;67136,380114;17514,359820;0,335624;0,85857" o:connectangles="0,0,0,0,0,0,0,0,0,0,0,0,0,0,0,0,0,0,0,0,0"/>
              </v:shape>
            </w:pict>
          </mc:Fallback>
        </mc:AlternateContent>
      </w:r>
      <w:r w:rsidR="00336C4C" w:rsidRPr="00625321">
        <w:rPr>
          <w:noProof/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77F18A52" wp14:editId="4D99F427">
            <wp:extent cx="2933700" cy="1713345"/>
            <wp:effectExtent l="0" t="0" r="0" b="1270"/>
            <wp:docPr id="127" name="Billede 127" descr="Udsnit af skærmbillede med Zoom knappen Reactions. Knappen er trykket på og viser de reaktioner, der kan sendes. Der er markeret Raise Hand, som betyder at række hånden 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Billede 127" descr="Udsnit af skærmbillede med Zoom knappen Reactions. Knappen er trykket på og viser de reaktioner, der kan sendes. Der er markeret Raise Hand, som betyder at række hånden op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7368" cy="17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BA37" w14:textId="5C1240BB" w:rsidR="00E019C3" w:rsidRDefault="009E5C6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5925F6">
        <w:rPr>
          <w:sz w:val="24"/>
        </w:rPr>
        <w:lastRenderedPageBreak/>
        <w:t xml:space="preserve">Nu vil der </w:t>
      </w:r>
      <w:r w:rsidR="00A02901" w:rsidRPr="005925F6">
        <w:rPr>
          <w:sz w:val="24"/>
        </w:rPr>
        <w:t>i hjørnet af din video være</w:t>
      </w:r>
      <w:r w:rsidRPr="005925F6">
        <w:rPr>
          <w:sz w:val="24"/>
        </w:rPr>
        <w:t xml:space="preserve"> en lille hånd</w:t>
      </w:r>
      <w:r w:rsidR="00A46C48" w:rsidRPr="005925F6">
        <w:rPr>
          <w:sz w:val="24"/>
        </w:rPr>
        <w:t>, som er synlig for mødedeltagerne</w:t>
      </w:r>
      <w:r w:rsidR="00E017DD">
        <w:rPr>
          <w:sz w:val="24"/>
        </w:rPr>
        <w:t xml:space="preserve"> og dig</w:t>
      </w:r>
      <w:r w:rsidR="00641654">
        <w:rPr>
          <w:sz w:val="24"/>
        </w:rPr>
        <w:t xml:space="preserve">. </w:t>
      </w:r>
      <w:r w:rsidR="005925F6">
        <w:rPr>
          <w:sz w:val="24"/>
        </w:rPr>
        <w:t xml:space="preserve">Du kan tage hånden ned ved at klikke på </w:t>
      </w:r>
      <w:r w:rsidR="00BA3883">
        <w:rPr>
          <w:sz w:val="24"/>
        </w:rPr>
        <w:t xml:space="preserve">samme </w:t>
      </w:r>
      <w:r w:rsidR="005925F6">
        <w:rPr>
          <w:sz w:val="24"/>
        </w:rPr>
        <w:t>knap</w:t>
      </w:r>
      <w:r w:rsidR="00BA3883">
        <w:rPr>
          <w:sz w:val="24"/>
        </w:rPr>
        <w:t xml:space="preserve">, </w:t>
      </w:r>
      <w:r w:rsidR="00E019C3">
        <w:rPr>
          <w:sz w:val="24"/>
        </w:rPr>
        <w:t>der</w:t>
      </w:r>
      <w:r w:rsidR="00BA3883">
        <w:rPr>
          <w:sz w:val="24"/>
        </w:rPr>
        <w:t xml:space="preserve"> nu har teksten </w:t>
      </w:r>
      <w:r w:rsidR="005925F6">
        <w:rPr>
          <w:sz w:val="24"/>
        </w:rPr>
        <w:t>”</w:t>
      </w:r>
      <w:proofErr w:type="spellStart"/>
      <w:r w:rsidR="005925F6">
        <w:rPr>
          <w:sz w:val="24"/>
        </w:rPr>
        <w:t>Lower</w:t>
      </w:r>
      <w:proofErr w:type="spellEnd"/>
      <w:r w:rsidR="005925F6">
        <w:rPr>
          <w:sz w:val="24"/>
        </w:rPr>
        <w:t xml:space="preserve"> </w:t>
      </w:r>
      <w:proofErr w:type="spellStart"/>
      <w:r w:rsidR="005925F6">
        <w:rPr>
          <w:sz w:val="24"/>
        </w:rPr>
        <w:t>Hand</w:t>
      </w:r>
      <w:proofErr w:type="spellEnd"/>
      <w:r w:rsidR="005925F6">
        <w:rPr>
          <w:sz w:val="24"/>
        </w:rPr>
        <w:t>”</w:t>
      </w:r>
      <w:r w:rsidR="00BA3883">
        <w:rPr>
          <w:sz w:val="24"/>
        </w:rPr>
        <w:t xml:space="preserve"> </w:t>
      </w:r>
      <w:r w:rsidR="00EF40C1">
        <w:rPr>
          <w:sz w:val="24"/>
        </w:rPr>
        <w:t xml:space="preserve">som </w:t>
      </w:r>
      <w:r w:rsidR="00E019C3">
        <w:rPr>
          <w:sz w:val="24"/>
        </w:rPr>
        <w:t xml:space="preserve">vist med rød </w:t>
      </w:r>
      <w:r w:rsidR="00BA3883">
        <w:rPr>
          <w:sz w:val="24"/>
        </w:rPr>
        <w:t>marker</w:t>
      </w:r>
      <w:r w:rsidR="00EF40C1">
        <w:rPr>
          <w:sz w:val="24"/>
        </w:rPr>
        <w:t xml:space="preserve">ing </w:t>
      </w:r>
      <w:r w:rsidR="00BA3883">
        <w:rPr>
          <w:sz w:val="24"/>
        </w:rPr>
        <w:t xml:space="preserve">på skærmbilledet </w:t>
      </w:r>
      <w:r w:rsidR="00EF40C1">
        <w:rPr>
          <w:sz w:val="24"/>
        </w:rPr>
        <w:t>neden for</w:t>
      </w:r>
      <w:r w:rsidR="00BA3883">
        <w:rPr>
          <w:sz w:val="24"/>
        </w:rPr>
        <w:t>:</w:t>
      </w:r>
    </w:p>
    <w:p w14:paraId="54F1FA16" w14:textId="41452750" w:rsidR="00BA3883" w:rsidRDefault="00BA388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3B3B4F" wp14:editId="5F229993">
                <wp:simplePos x="0" y="0"/>
                <wp:positionH relativeFrom="column">
                  <wp:posOffset>681355</wp:posOffset>
                </wp:positionH>
                <wp:positionV relativeFrom="paragraph">
                  <wp:posOffset>570865</wp:posOffset>
                </wp:positionV>
                <wp:extent cx="1447800" cy="374650"/>
                <wp:effectExtent l="19050" t="19050" r="19050" b="25400"/>
                <wp:wrapNone/>
                <wp:docPr id="121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374650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1B1E" id="Freeform 117" o:spid="_x0000_s1026" alt="&quot;&quot;" style="position:absolute;margin-left:53.65pt;margin-top:44.95pt;width:114pt;height: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" path="m,80l6,49,23,23,49,6,80,,416,r31,6l472,23r18,26l496,80r,320l490,431r-18,26l447,474r-31,6l80,480,49,474,23,457,6,431,,400,,80xe" filled="f" strokecolor="red" strokeweight="3pt">
                <v:path arrowok="t" o:connecttype="custom" o:connectlocs="0,85857;17514,61661;67136,41368;143029,28099;233516,23416;1214284,23416;1304771,28099;1377745,41368;1430286,61661;1447800,85857;1447800,335624;1430286,359820;1377745,380114;1304771,393383;1214284,398066;233516,398066;143029,393383;67136,380114;17514,359820;0,335624;0,85857" o:connectangles="0,0,0,0,0,0,0,0,0,0,0,0,0,0,0,0,0,0,0,0,0"/>
              </v:shape>
            </w:pict>
          </mc:Fallback>
        </mc:AlternateContent>
      </w:r>
      <w:r w:rsidR="00BF3A2D" w:rsidRPr="00BA3883">
        <w:rPr>
          <w:noProof/>
          <w:sz w:val="24"/>
        </w:rPr>
        <w:drawing>
          <wp:inline distT="0" distB="0" distL="0" distR="0" wp14:anchorId="3FE0F59B" wp14:editId="6CCDAE7E">
            <wp:extent cx="2863850" cy="1710355"/>
            <wp:effectExtent l="0" t="0" r="0" b="4445"/>
            <wp:docPr id="125" name="Billede 125" descr="Udsnit af skærmbillede med Zoom knappen Reactions. Knappen er trykket på og viser de reaktioner, der kan sendes. Der er markeret Lower Hand, som betyder at tage hånden 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Billede 125" descr="Udsnit af skærmbillede med Zoom knappen Reactions. Knappen er trykket på og viser de reaktioner, der kan sendes. Der er markeret Lower Hand, som betyder at tage hånden ned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5718" cy="17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B8B4" w14:textId="20EE240A" w:rsidR="00E019C3" w:rsidRDefault="00E019C3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5D2B06E" w14:textId="405BB93A" w:rsidR="00DF7AED" w:rsidRDefault="00641654" w:rsidP="00EA6C70">
      <w:pPr>
        <w:pStyle w:val="Heading2"/>
        <w:numPr>
          <w:ilvl w:val="0"/>
          <w:numId w:val="29"/>
        </w:numPr>
      </w:pPr>
      <w:r>
        <w:t>R</w:t>
      </w:r>
      <w:r w:rsidR="00DF7AED">
        <w:t>eaktioner (</w:t>
      </w:r>
      <w:proofErr w:type="spellStart"/>
      <w:r w:rsidR="00DF7AED">
        <w:t>Reactions</w:t>
      </w:r>
      <w:proofErr w:type="spellEnd"/>
      <w:r w:rsidR="00DF7AED">
        <w:t>)</w:t>
      </w:r>
    </w:p>
    <w:p w14:paraId="4565ED56" w14:textId="77777777" w:rsidR="00BF3A2D" w:rsidRDefault="00641654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Du kan ti</w:t>
      </w:r>
      <w:r w:rsidR="00ED72D9">
        <w:rPr>
          <w:sz w:val="24"/>
        </w:rPr>
        <w:t>l</w:t>
      </w:r>
      <w:r>
        <w:rPr>
          <w:sz w:val="24"/>
        </w:rPr>
        <w:t xml:space="preserve">kendegive din </w:t>
      </w:r>
      <w:r w:rsidR="006B7594">
        <w:rPr>
          <w:sz w:val="24"/>
        </w:rPr>
        <w:t xml:space="preserve">reaktion, </w:t>
      </w:r>
      <w:r w:rsidR="009F27FB">
        <w:rPr>
          <w:sz w:val="24"/>
        </w:rPr>
        <w:t xml:space="preserve">holdning, interesse eller </w:t>
      </w:r>
      <w:r w:rsidR="002A538A">
        <w:rPr>
          <w:sz w:val="24"/>
        </w:rPr>
        <w:t xml:space="preserve">lignende </w:t>
      </w:r>
      <w:r w:rsidR="00ED72D9">
        <w:rPr>
          <w:sz w:val="24"/>
        </w:rPr>
        <w:t>på et Zoom-møde via funktionen ”</w:t>
      </w:r>
      <w:proofErr w:type="spellStart"/>
      <w:r w:rsidR="00ED72D9">
        <w:rPr>
          <w:sz w:val="24"/>
        </w:rPr>
        <w:t>Reactions</w:t>
      </w:r>
      <w:proofErr w:type="spellEnd"/>
      <w:r w:rsidR="00ED72D9">
        <w:rPr>
          <w:sz w:val="24"/>
        </w:rPr>
        <w:t xml:space="preserve">”. </w:t>
      </w:r>
    </w:p>
    <w:p w14:paraId="54106577" w14:textId="77777777" w:rsidR="00BF3A2D" w:rsidRDefault="00BF3A2D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7264E32" w14:textId="0EA0DC89" w:rsidR="00611EB0" w:rsidRDefault="002A538A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Udover </w:t>
      </w:r>
      <w:r w:rsidR="00BF3A2D">
        <w:rPr>
          <w:sz w:val="24"/>
        </w:rPr>
        <w:t xml:space="preserve">funktionen </w:t>
      </w:r>
      <w:r>
        <w:rPr>
          <w:sz w:val="24"/>
        </w:rPr>
        <w:t>Ræk hånden op er der i ”</w:t>
      </w:r>
      <w:proofErr w:type="spellStart"/>
      <w:r>
        <w:rPr>
          <w:sz w:val="24"/>
        </w:rPr>
        <w:t>Reactions</w:t>
      </w:r>
      <w:proofErr w:type="spellEnd"/>
      <w:r>
        <w:rPr>
          <w:sz w:val="24"/>
        </w:rPr>
        <w:t>”</w:t>
      </w:r>
      <w:r w:rsidR="009273D6">
        <w:rPr>
          <w:sz w:val="24"/>
        </w:rPr>
        <w:t xml:space="preserve"> </w:t>
      </w:r>
      <w:r w:rsidR="00611EB0">
        <w:rPr>
          <w:sz w:val="24"/>
        </w:rPr>
        <w:t>en række ikoner eller såkaldte emojis, der grafisk viser mulige reaktioner</w:t>
      </w:r>
      <w:r w:rsidR="00BF3A2D">
        <w:rPr>
          <w:sz w:val="24"/>
        </w:rPr>
        <w:t>, som er markeret i billedet neden for med en rød ring</w:t>
      </w:r>
      <w:r w:rsidR="00611EB0">
        <w:rPr>
          <w:sz w:val="24"/>
        </w:rPr>
        <w:t xml:space="preserve">: </w:t>
      </w:r>
    </w:p>
    <w:p w14:paraId="0D292EB3" w14:textId="4FF69018" w:rsidR="00611EB0" w:rsidRDefault="00336C4C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B8548" wp14:editId="4102CEB2">
                <wp:simplePos x="0" y="0"/>
                <wp:positionH relativeFrom="margin">
                  <wp:align>left</wp:align>
                </wp:positionH>
                <wp:positionV relativeFrom="paragraph">
                  <wp:posOffset>20467</wp:posOffset>
                </wp:positionV>
                <wp:extent cx="2878895" cy="459251"/>
                <wp:effectExtent l="19050" t="19050" r="17145" b="17145"/>
                <wp:wrapNone/>
                <wp:docPr id="126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8895" cy="459251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4FEA" id="Freeform 117" o:spid="_x0000_s1026" alt="&quot;&quot;" style="position:absolute;margin-left:0;margin-top:1.6pt;width:226.7pt;height:36.1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" path="m,80l6,49,23,23,49,6,80,,416,r31,6l472,23r18,26l496,80r,320l490,431r-18,26l447,474r-31,6l80,480,49,474,23,457,6,431,,400,,80xe" filled="f" strokecolor="red" strokeweight="3pt">
                <v:path arrowok="t" o:connecttype="custom" o:connectlocs="0,105245;34825,75585;133497,50709;284407,34444;464338,28703;2414557,28703;2594488,34444;2739594,50709;2844070,75585;2878895,105245;2878895,411412;2844070,441072;2739594,465948;2594488,482214;2414557,487954;464338,487954;284407,482214;133497,465948;34825,441072;0,411412;0,105245" o:connectangles="0,0,0,0,0,0,0,0,0,0,0,0,0,0,0,0,0,0,0,0,0"/>
                <w10:wrap anchorx="margin"/>
              </v:shape>
            </w:pict>
          </mc:Fallback>
        </mc:AlternateContent>
      </w:r>
      <w:r w:rsidRPr="00625321">
        <w:rPr>
          <w:noProof/>
          <w:sz w:val="24"/>
          <w14:textOutline w14:w="2540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2EFBC4FA" wp14:editId="6296A167">
            <wp:extent cx="2933700" cy="1713345"/>
            <wp:effectExtent l="0" t="0" r="0" b="1270"/>
            <wp:docPr id="119" name="Billede 119" descr="Udsnit af skærmbillede med Zoom knappen Reactions. Knappen er trykket på og viser de reaktioner, der kan sendes. Reaktioner som klappe i hænderne, tommelfinger op vises øverst i menu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Billede 119" descr="Udsnit af skærmbillede med Zoom knappen Reactions. Knappen er trykket på og viser de reaktioner, der kan sendes. Reaktioner som klappe i hænderne, tommelfinger op vises øverst i menue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7368" cy="17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1C45" w14:textId="3B7A4EA0" w:rsidR="00905F63" w:rsidRDefault="00905F63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E2716B5" w14:textId="7AB50E14" w:rsidR="00905F63" w:rsidRDefault="00905F6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Reaktionerne er fra venstre mod højre: </w:t>
      </w:r>
    </w:p>
    <w:p w14:paraId="69AEDD52" w14:textId="0BA52CB0" w:rsidR="00905F63" w:rsidRPr="003F425C" w:rsidRDefault="00905F63" w:rsidP="003F425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3F425C">
        <w:rPr>
          <w:sz w:val="24"/>
        </w:rPr>
        <w:t>Klappe (</w:t>
      </w:r>
      <w:proofErr w:type="spellStart"/>
      <w:r w:rsidRPr="003F425C">
        <w:rPr>
          <w:sz w:val="24"/>
        </w:rPr>
        <w:t>Clap</w:t>
      </w:r>
      <w:proofErr w:type="spellEnd"/>
      <w:r w:rsidRPr="003F425C">
        <w:rPr>
          <w:sz w:val="24"/>
        </w:rPr>
        <w:t>)</w:t>
      </w:r>
    </w:p>
    <w:p w14:paraId="5A94BBB3" w14:textId="27188075" w:rsidR="000D774F" w:rsidRPr="003F425C" w:rsidRDefault="00905F63" w:rsidP="003F425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3F425C">
        <w:rPr>
          <w:sz w:val="24"/>
        </w:rPr>
        <w:t>Tommelfinger</w:t>
      </w:r>
      <w:r w:rsidR="000D774F" w:rsidRPr="003F425C">
        <w:rPr>
          <w:sz w:val="24"/>
        </w:rPr>
        <w:t xml:space="preserve"> Op! (</w:t>
      </w:r>
      <w:proofErr w:type="spellStart"/>
      <w:r w:rsidR="000D774F" w:rsidRPr="003F425C">
        <w:rPr>
          <w:sz w:val="24"/>
        </w:rPr>
        <w:t>Thumbs</w:t>
      </w:r>
      <w:proofErr w:type="spellEnd"/>
      <w:r w:rsidR="000D774F" w:rsidRPr="003F425C">
        <w:rPr>
          <w:sz w:val="24"/>
        </w:rPr>
        <w:t xml:space="preserve"> </w:t>
      </w:r>
      <w:r w:rsidR="00E10570">
        <w:rPr>
          <w:sz w:val="24"/>
        </w:rPr>
        <w:t>U</w:t>
      </w:r>
      <w:r w:rsidR="000D774F" w:rsidRPr="003F425C">
        <w:rPr>
          <w:sz w:val="24"/>
        </w:rPr>
        <w:t>p)</w:t>
      </w:r>
    </w:p>
    <w:p w14:paraId="2B55ED64" w14:textId="77777777" w:rsidR="000D774F" w:rsidRPr="003F425C" w:rsidRDefault="000D774F" w:rsidP="003F425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3F425C">
        <w:rPr>
          <w:sz w:val="24"/>
        </w:rPr>
        <w:t>Glæde/griner (Joy)</w:t>
      </w:r>
    </w:p>
    <w:p w14:paraId="5AB00812" w14:textId="3D3320C2" w:rsidR="00905F63" w:rsidRDefault="003F425C" w:rsidP="003F425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3F425C">
        <w:rPr>
          <w:sz w:val="24"/>
        </w:rPr>
        <w:t xml:space="preserve">Åben mund (Open </w:t>
      </w:r>
      <w:proofErr w:type="spellStart"/>
      <w:r w:rsidR="00E10570">
        <w:rPr>
          <w:sz w:val="24"/>
        </w:rPr>
        <w:t>M</w:t>
      </w:r>
      <w:r w:rsidRPr="003F425C">
        <w:rPr>
          <w:sz w:val="24"/>
        </w:rPr>
        <w:t>outh</w:t>
      </w:r>
      <w:proofErr w:type="spellEnd"/>
      <w:r w:rsidRPr="003F425C">
        <w:rPr>
          <w:sz w:val="24"/>
        </w:rPr>
        <w:t>)</w:t>
      </w:r>
    </w:p>
    <w:p w14:paraId="644DE06E" w14:textId="44AB5174" w:rsidR="003F425C" w:rsidRDefault="00032794" w:rsidP="003F425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Hjerte (Heart)</w:t>
      </w:r>
    </w:p>
    <w:p w14:paraId="7B60ABD3" w14:textId="03D770EF" w:rsidR="00032794" w:rsidRDefault="00032794" w:rsidP="003F425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Fest/fejre (</w:t>
      </w:r>
      <w:proofErr w:type="spellStart"/>
      <w:r>
        <w:rPr>
          <w:sz w:val="24"/>
        </w:rPr>
        <w:t>Tada</w:t>
      </w:r>
      <w:proofErr w:type="spellEnd"/>
      <w:r>
        <w:rPr>
          <w:sz w:val="24"/>
        </w:rPr>
        <w:t xml:space="preserve">). </w:t>
      </w:r>
    </w:p>
    <w:p w14:paraId="7B1424F0" w14:textId="68587F0D" w:rsidR="00032794" w:rsidRDefault="00032794" w:rsidP="00032794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AA356D9" w14:textId="77777777" w:rsidR="0065025D" w:rsidRPr="00032794" w:rsidRDefault="0065025D" w:rsidP="0065025D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Klik på en af reaktionerne, og du får det pågældende ikon på din video. </w:t>
      </w:r>
    </w:p>
    <w:p w14:paraId="68A03AA6" w14:textId="77777777" w:rsidR="009D5C45" w:rsidRDefault="009D5C45" w:rsidP="00032794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49BF5D4" w14:textId="6B4B8C76" w:rsidR="00032794" w:rsidRDefault="00E10570" w:rsidP="00032794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Tommelfinger (</w:t>
      </w:r>
      <w:proofErr w:type="spellStart"/>
      <w:r>
        <w:rPr>
          <w:sz w:val="24"/>
        </w:rPr>
        <w:t>Thumbs</w:t>
      </w:r>
      <w:proofErr w:type="spellEnd"/>
      <w:r>
        <w:rPr>
          <w:sz w:val="24"/>
        </w:rPr>
        <w:t xml:space="preserve"> Up) er </w:t>
      </w:r>
      <w:r w:rsidR="006D3963">
        <w:rPr>
          <w:sz w:val="24"/>
        </w:rPr>
        <w:t xml:space="preserve">sandsynligvis </w:t>
      </w:r>
      <w:r>
        <w:rPr>
          <w:sz w:val="24"/>
        </w:rPr>
        <w:t xml:space="preserve">den mest </w:t>
      </w:r>
      <w:r w:rsidR="006D3963">
        <w:rPr>
          <w:sz w:val="24"/>
        </w:rPr>
        <w:t xml:space="preserve">anvendte, når mødedeltagere vil </w:t>
      </w:r>
      <w:r w:rsidR="002B06AF">
        <w:rPr>
          <w:sz w:val="24"/>
        </w:rPr>
        <w:t xml:space="preserve">eller bliver bedt </w:t>
      </w:r>
      <w:r w:rsidR="006D3963">
        <w:rPr>
          <w:sz w:val="24"/>
        </w:rPr>
        <w:t>tilkendegive for eksempel enighed, accept, at man er klar-til-start og lignende.</w:t>
      </w:r>
      <w:r w:rsidR="00534D1E">
        <w:rPr>
          <w:sz w:val="24"/>
        </w:rPr>
        <w:t xml:space="preserve"> </w:t>
      </w:r>
      <w:r w:rsidR="00650EE2">
        <w:rPr>
          <w:sz w:val="24"/>
        </w:rPr>
        <w:t xml:space="preserve">Reaktionerne kan give hurtige interaktioner </w:t>
      </w:r>
      <w:r w:rsidR="009D5C45">
        <w:rPr>
          <w:sz w:val="24"/>
        </w:rPr>
        <w:t xml:space="preserve">og tilbagemelding på noget., der sker i Zoom-mødet. På den måde kan </w:t>
      </w:r>
      <w:r w:rsidR="009D5C45">
        <w:rPr>
          <w:sz w:val="24"/>
        </w:rPr>
        <w:lastRenderedPageBreak/>
        <w:t>det bidrage til at holde mødedeltagernes engagerede og ”til ilden” undervejs samt skabe mere aktivitet blandt deltagerne.</w:t>
      </w:r>
    </w:p>
    <w:p w14:paraId="4CFEBFB1" w14:textId="640CCE61" w:rsidR="009D5C45" w:rsidRDefault="009D5C45" w:rsidP="00032794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ACD2321" w14:textId="6841A01D" w:rsidR="009D5C45" w:rsidRDefault="009D5C45" w:rsidP="00EA6C70">
      <w:pPr>
        <w:pStyle w:val="Heading2"/>
        <w:numPr>
          <w:ilvl w:val="0"/>
          <w:numId w:val="29"/>
        </w:numPr>
      </w:pPr>
      <w:r>
        <w:t>Navn på video (</w:t>
      </w:r>
      <w:proofErr w:type="spellStart"/>
      <w:r>
        <w:t>Rename</w:t>
      </w:r>
      <w:proofErr w:type="spellEnd"/>
      <w:r>
        <w:t>)</w:t>
      </w:r>
    </w:p>
    <w:p w14:paraId="114208EB" w14:textId="12B7EF9D" w:rsidR="000971E8" w:rsidRDefault="00646F63" w:rsidP="000971E8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Når deltager i et møde kan der være brug</w:t>
      </w:r>
      <w:r w:rsidR="00780631">
        <w:rPr>
          <w:sz w:val="24"/>
        </w:rPr>
        <w:t xml:space="preserve"> for at du angiver dit navn og (eventuelt) efternavn så dette fremgår på din video</w:t>
      </w:r>
      <w:r>
        <w:rPr>
          <w:sz w:val="24"/>
        </w:rPr>
        <w:t xml:space="preserve"> </w:t>
      </w:r>
      <w:r w:rsidR="00780631">
        <w:rPr>
          <w:sz w:val="24"/>
        </w:rPr>
        <w:t xml:space="preserve">for de andre deltagere i mødet. </w:t>
      </w:r>
      <w:r w:rsidR="000971E8">
        <w:rPr>
          <w:sz w:val="24"/>
        </w:rPr>
        <w:t xml:space="preserve">Nogle gange har deltagere et automatisk navn så som initialerne fra en e-mailadresse, der er logget på Zoom med. </w:t>
      </w:r>
    </w:p>
    <w:p w14:paraId="292C94B3" w14:textId="2E515D29" w:rsidR="00780631" w:rsidRDefault="00780631" w:rsidP="00032794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28EB136F" w14:textId="34280809" w:rsidR="00E92AA0" w:rsidRDefault="00D7488A" w:rsidP="00032794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Som mødedeltager kan du ændre det navn, du automatisk får </w:t>
      </w:r>
      <w:r w:rsidR="000971E8">
        <w:rPr>
          <w:sz w:val="24"/>
        </w:rPr>
        <w:t xml:space="preserve">via </w:t>
      </w:r>
      <w:r>
        <w:rPr>
          <w:sz w:val="24"/>
        </w:rPr>
        <w:t>Zoom, når du kommer ind i mødet.</w:t>
      </w:r>
      <w:r w:rsidR="00E92AA0">
        <w:rPr>
          <w:sz w:val="24"/>
        </w:rPr>
        <w:t xml:space="preserve"> </w:t>
      </w:r>
    </w:p>
    <w:p w14:paraId="2C20FE17" w14:textId="77777777" w:rsidR="00E92AA0" w:rsidRDefault="00E92AA0" w:rsidP="00032794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26FC856" w14:textId="1F4E337A" w:rsidR="00780631" w:rsidRDefault="00E92AA0" w:rsidP="00032794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Sæt navn på din video med disse trin</w:t>
      </w:r>
      <w:r w:rsidR="00C376AB">
        <w:rPr>
          <w:sz w:val="24"/>
        </w:rPr>
        <w:t xml:space="preserve">: </w:t>
      </w:r>
    </w:p>
    <w:p w14:paraId="37F0F6E1" w14:textId="61972D0B" w:rsidR="00C376AB" w:rsidRDefault="00545BFC" w:rsidP="00EA6C70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Klik på knappen Participant</w:t>
      </w:r>
      <w:r w:rsidR="00315257">
        <w:rPr>
          <w:sz w:val="24"/>
        </w:rPr>
        <w:t>s</w:t>
      </w:r>
      <w:r w:rsidR="00E92AA0">
        <w:rPr>
          <w:sz w:val="24"/>
        </w:rPr>
        <w:t xml:space="preserve"> (Deltagere)</w:t>
      </w:r>
      <w:r>
        <w:rPr>
          <w:sz w:val="24"/>
        </w:rPr>
        <w:t xml:space="preserve"> i </w:t>
      </w:r>
      <w:proofErr w:type="spellStart"/>
      <w:r>
        <w:rPr>
          <w:sz w:val="24"/>
        </w:rPr>
        <w:t>værktøjslinien</w:t>
      </w:r>
      <w:proofErr w:type="spellEnd"/>
      <w:r w:rsidR="0058744D">
        <w:rPr>
          <w:sz w:val="24"/>
        </w:rPr>
        <w:t xml:space="preserve">. Knappen har </w:t>
      </w:r>
      <w:r w:rsidR="00C37030">
        <w:rPr>
          <w:sz w:val="24"/>
        </w:rPr>
        <w:t>ikon med to personer og et tal, der angiver aktuelt antal mødedeltagere, som vist i billedet med knappen herunder:</w:t>
      </w:r>
    </w:p>
    <w:p w14:paraId="3EE1C4FE" w14:textId="7FA7EE56" w:rsidR="0058744D" w:rsidRDefault="0058744D" w:rsidP="0058744D">
      <w:pPr>
        <w:autoSpaceDE w:val="0"/>
        <w:autoSpaceDN w:val="0"/>
        <w:adjustRightInd w:val="0"/>
        <w:spacing w:line="240" w:lineRule="auto"/>
        <w:rPr>
          <w:sz w:val="24"/>
        </w:rPr>
      </w:pPr>
      <w:r w:rsidRPr="0058744D">
        <w:rPr>
          <w:noProof/>
          <w:sz w:val="24"/>
        </w:rPr>
        <w:drawing>
          <wp:inline distT="0" distB="0" distL="0" distR="0" wp14:anchorId="11F739D8" wp14:editId="73916E6E">
            <wp:extent cx="1440033" cy="740898"/>
            <wp:effectExtent l="0" t="0" r="8255" b="2540"/>
            <wp:docPr id="133" name="Billede 133" descr="Udsnit af skærmbillede med Zoom knappen Participants, som betyder deltage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Billede 133" descr="Udsnit af skærmbillede med Zoom knappen Participants, som betyder deltagere."/>
                    <pic:cNvPicPr/>
                  </pic:nvPicPr>
                  <pic:blipFill rotWithShape="1">
                    <a:blip r:embed="rId24"/>
                    <a:srcRect l="7249" t="2769"/>
                    <a:stretch/>
                  </pic:blipFill>
                  <pic:spPr bwMode="auto">
                    <a:xfrm>
                      <a:off x="0" y="0"/>
                      <a:ext cx="1440234" cy="74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D0A8A" w14:textId="77777777" w:rsidR="00607C0D" w:rsidRPr="00607C0D" w:rsidRDefault="00607C0D" w:rsidP="00607C0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F2B58CC" w14:textId="52887E4D" w:rsidR="00EE0B39" w:rsidRPr="00EA6C70" w:rsidRDefault="00D0534B" w:rsidP="00EA6C70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A6C70">
        <w:rPr>
          <w:sz w:val="24"/>
        </w:rPr>
        <w:t xml:space="preserve">Når du </w:t>
      </w:r>
      <w:r w:rsidR="00BB7117" w:rsidRPr="00EA6C70">
        <w:rPr>
          <w:sz w:val="24"/>
        </w:rPr>
        <w:t xml:space="preserve">har </w:t>
      </w:r>
      <w:r w:rsidRPr="00EA6C70">
        <w:rPr>
          <w:sz w:val="24"/>
        </w:rPr>
        <w:t xml:space="preserve">klikket på knappen </w:t>
      </w:r>
      <w:r w:rsidR="00BB7117" w:rsidRPr="00EA6C70">
        <w:rPr>
          <w:sz w:val="24"/>
        </w:rPr>
        <w:t xml:space="preserve">participants får du en </w:t>
      </w:r>
      <w:r w:rsidRPr="00EA6C70">
        <w:rPr>
          <w:sz w:val="24"/>
        </w:rPr>
        <w:t>liste med mødedeltagere i højre side af skærmen. Klik på</w:t>
      </w:r>
      <w:r w:rsidR="00BB7117" w:rsidRPr="00EA6C70">
        <w:rPr>
          <w:sz w:val="24"/>
        </w:rPr>
        <w:t xml:space="preserve"> </w:t>
      </w:r>
      <w:r w:rsidR="000864C6" w:rsidRPr="00EA6C70">
        <w:rPr>
          <w:sz w:val="24"/>
        </w:rPr>
        <w:t>dit navn o</w:t>
      </w:r>
      <w:r w:rsidR="0076029A" w:rsidRPr="00EA6C70">
        <w:rPr>
          <w:sz w:val="24"/>
        </w:rPr>
        <w:t xml:space="preserve">g på ”More”, så får du </w:t>
      </w:r>
      <w:r w:rsidR="000864C6" w:rsidRPr="00EA6C70">
        <w:rPr>
          <w:sz w:val="24"/>
        </w:rPr>
        <w:t>muligheden ”</w:t>
      </w:r>
      <w:proofErr w:type="spellStart"/>
      <w:r w:rsidR="000864C6" w:rsidRPr="00EA6C70">
        <w:rPr>
          <w:sz w:val="24"/>
        </w:rPr>
        <w:t>Rename</w:t>
      </w:r>
      <w:proofErr w:type="spellEnd"/>
      <w:r w:rsidR="000864C6" w:rsidRPr="00EA6C70">
        <w:rPr>
          <w:sz w:val="24"/>
        </w:rPr>
        <w:t>”</w:t>
      </w:r>
      <w:r w:rsidR="00DC0B6C" w:rsidRPr="00EA6C70">
        <w:rPr>
          <w:sz w:val="24"/>
        </w:rPr>
        <w:t>, som vist neden for</w:t>
      </w:r>
      <w:r w:rsidR="00EE0B39" w:rsidRPr="00EA6C70">
        <w:rPr>
          <w:sz w:val="24"/>
        </w:rPr>
        <w:t>:</w:t>
      </w:r>
    </w:p>
    <w:p w14:paraId="686F564C" w14:textId="0FF994ED" w:rsidR="00C37030" w:rsidRDefault="00AA7D5F" w:rsidP="00607C0D">
      <w:pPr>
        <w:autoSpaceDE w:val="0"/>
        <w:autoSpaceDN w:val="0"/>
        <w:adjustRightInd w:val="0"/>
        <w:spacing w:line="240" w:lineRule="auto"/>
        <w:rPr>
          <w:sz w:val="24"/>
        </w:rPr>
      </w:pPr>
      <w:r w:rsidRPr="0057757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E2E471" wp14:editId="444E3BA2">
                <wp:simplePos x="0" y="0"/>
                <wp:positionH relativeFrom="margin">
                  <wp:posOffset>2001276</wp:posOffset>
                </wp:positionH>
                <wp:positionV relativeFrom="paragraph">
                  <wp:posOffset>825695</wp:posOffset>
                </wp:positionV>
                <wp:extent cx="1251976" cy="206033"/>
                <wp:effectExtent l="19050" t="19050" r="24765" b="22860"/>
                <wp:wrapNone/>
                <wp:docPr id="136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1976" cy="206033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A0E2" id="Freeform 117" o:spid="_x0000_s1026" alt="&quot;&quot;" style="position:absolute;margin-left:157.6pt;margin-top:65pt;width:98.6pt;height:16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" path="m,80l6,49,23,23,49,6,80,,416,r31,6l472,23r18,26l496,80r,320l490,431r-18,26l447,474r-31,6l80,480,49,474,23,457,6,431,,400,,80xe" filled="f" strokecolor="red" strokeweight="3pt">
                <v:path arrowok="t" o:connecttype="custom" o:connectlocs="0,47216;15145,33910;58055,22749;123683,15452;201932,12877;1050044,12877;1128293,15452;1191397,22749;1236831,33910;1251976,47216;1251976,184571;1236831,197878;1191397,209038;1128293,216335;1050044,218910;201932,218910;123683,216335;58055,209038;15145,197878;0,184571;0,47216" o:connectangles="0,0,0,0,0,0,0,0,0,0,0,0,0,0,0,0,0,0,0,0,0"/>
                <w10:wrap anchorx="margin"/>
              </v:shape>
            </w:pict>
          </mc:Fallback>
        </mc:AlternateContent>
      </w:r>
      <w:r w:rsidR="00BB7117" w:rsidRPr="00BB7117">
        <w:rPr>
          <w:noProof/>
        </w:rPr>
        <w:drawing>
          <wp:inline distT="0" distB="0" distL="0" distR="0" wp14:anchorId="491464C2" wp14:editId="2AC32E83">
            <wp:extent cx="3222625" cy="1417955"/>
            <wp:effectExtent l="19050" t="19050" r="15875" b="10795"/>
            <wp:docPr id="134" name="Billede 134" descr="Udsnit af skærmbillede, som viser liste over deltagere med en åben menu, hvor der er valgt rename, som betyder omdøb nav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Billede 134" descr="Udsnit af skærmbillede, som viser liste over deltagere med en åben menu, hvor der er valgt rename, som betyder omdøb nav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8119" cy="14599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0534B" w:rsidRPr="00EE0B39">
        <w:rPr>
          <w:sz w:val="24"/>
        </w:rPr>
        <w:t xml:space="preserve"> </w:t>
      </w:r>
    </w:p>
    <w:p w14:paraId="0702097F" w14:textId="77777777" w:rsidR="00607C0D" w:rsidRPr="00607C0D" w:rsidRDefault="00607C0D" w:rsidP="00607C0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990C20E" w14:textId="38477504" w:rsidR="00943AF7" w:rsidRPr="00EA6C70" w:rsidRDefault="00EE0B39" w:rsidP="00EA6C70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A6C70">
        <w:rPr>
          <w:sz w:val="24"/>
        </w:rPr>
        <w:t>Klik på ”</w:t>
      </w:r>
      <w:proofErr w:type="spellStart"/>
      <w:r w:rsidRPr="00EA6C70">
        <w:rPr>
          <w:sz w:val="24"/>
        </w:rPr>
        <w:t>Rename</w:t>
      </w:r>
      <w:proofErr w:type="spellEnd"/>
      <w:r w:rsidRPr="00EA6C70">
        <w:rPr>
          <w:sz w:val="24"/>
        </w:rPr>
        <w:t>”</w:t>
      </w:r>
      <w:r w:rsidR="00AA7D5F" w:rsidRPr="00EA6C70">
        <w:rPr>
          <w:sz w:val="24"/>
        </w:rPr>
        <w:t>. D</w:t>
      </w:r>
      <w:r w:rsidRPr="00EA6C70">
        <w:rPr>
          <w:sz w:val="24"/>
        </w:rPr>
        <w:t>u får en dialogboks frem. Her skriver du det navn</w:t>
      </w:r>
      <w:r w:rsidR="00AA7D5F" w:rsidRPr="00EA6C70">
        <w:rPr>
          <w:sz w:val="24"/>
        </w:rPr>
        <w:t>,</w:t>
      </w:r>
      <w:r w:rsidRPr="00EA6C70">
        <w:rPr>
          <w:sz w:val="24"/>
        </w:rPr>
        <w:t xml:space="preserve"> du vil bruge. Nogle benytter</w:t>
      </w:r>
      <w:r w:rsidR="00AA7D5F" w:rsidRPr="00EA6C70">
        <w:rPr>
          <w:sz w:val="24"/>
        </w:rPr>
        <w:t xml:space="preserve"> </w:t>
      </w:r>
      <w:r w:rsidRPr="00EA6C70">
        <w:rPr>
          <w:sz w:val="24"/>
        </w:rPr>
        <w:t>”</w:t>
      </w:r>
      <w:proofErr w:type="spellStart"/>
      <w:r w:rsidRPr="00EA6C70">
        <w:rPr>
          <w:sz w:val="24"/>
        </w:rPr>
        <w:t>Rename</w:t>
      </w:r>
      <w:proofErr w:type="spellEnd"/>
      <w:r w:rsidRPr="00EA6C70">
        <w:rPr>
          <w:sz w:val="24"/>
        </w:rPr>
        <w:t>” til at nævne en rolle eller funktion under det pågældende møde</w:t>
      </w:r>
      <w:r w:rsidR="00AA7D5F" w:rsidRPr="00EA6C70">
        <w:rPr>
          <w:sz w:val="24"/>
        </w:rPr>
        <w:t xml:space="preserve">. Det kan være </w:t>
      </w:r>
      <w:r w:rsidRPr="00EA6C70">
        <w:rPr>
          <w:sz w:val="24"/>
        </w:rPr>
        <w:t>referent</w:t>
      </w:r>
      <w:r w:rsidR="00607C0D" w:rsidRPr="00EA6C70">
        <w:rPr>
          <w:sz w:val="24"/>
        </w:rPr>
        <w:t xml:space="preserve">, suppleant med videre. </w:t>
      </w:r>
      <w:r w:rsidR="00E07D91" w:rsidRPr="00EA6C70">
        <w:rPr>
          <w:sz w:val="24"/>
        </w:rPr>
        <w:t>Dette bliver ikke gemt i Zoom.</w:t>
      </w:r>
    </w:p>
    <w:p w14:paraId="19103EE4" w14:textId="77777777" w:rsidR="00943AF7" w:rsidRDefault="003E2E03" w:rsidP="00EA6C70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Klik ”OK” når du </w:t>
      </w:r>
      <w:r w:rsidR="00943AF7">
        <w:rPr>
          <w:sz w:val="24"/>
        </w:rPr>
        <w:t xml:space="preserve">har skrevet det ønskede navn. </w:t>
      </w:r>
    </w:p>
    <w:p w14:paraId="0FF7E47A" w14:textId="77777777" w:rsidR="00943AF7" w:rsidRDefault="00943AF7" w:rsidP="00943AF7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ABDF572" w14:textId="223C5C5A" w:rsidR="00EE0B39" w:rsidRPr="00943AF7" w:rsidRDefault="003E2E03" w:rsidP="00943AF7">
      <w:pPr>
        <w:autoSpaceDE w:val="0"/>
        <w:autoSpaceDN w:val="0"/>
        <w:adjustRightInd w:val="0"/>
        <w:spacing w:line="240" w:lineRule="auto"/>
        <w:rPr>
          <w:sz w:val="24"/>
        </w:rPr>
      </w:pPr>
      <w:r w:rsidRPr="00943AF7">
        <w:rPr>
          <w:sz w:val="24"/>
        </w:rPr>
        <w:t>Se eksempel neden for med navn og i parentes ”mødereferent”:</w:t>
      </w:r>
    </w:p>
    <w:p w14:paraId="3ADF0981" w14:textId="0C52DB5C" w:rsidR="00EE0B39" w:rsidRPr="00AA7D5F" w:rsidRDefault="00EE0B39" w:rsidP="00AA7D5F">
      <w:pPr>
        <w:autoSpaceDE w:val="0"/>
        <w:autoSpaceDN w:val="0"/>
        <w:adjustRightInd w:val="0"/>
        <w:spacing w:line="240" w:lineRule="auto"/>
        <w:rPr>
          <w:sz w:val="24"/>
        </w:rPr>
      </w:pPr>
      <w:r w:rsidRPr="00EE0B39">
        <w:rPr>
          <w:noProof/>
        </w:rPr>
        <w:drawing>
          <wp:inline distT="0" distB="0" distL="0" distR="0" wp14:anchorId="61B619C2" wp14:editId="46D15C23">
            <wp:extent cx="2274071" cy="1211873"/>
            <wp:effectExtent l="19050" t="19050" r="12065" b="26670"/>
            <wp:docPr id="135" name="Billede 135" descr="Billedet viser det vindue der åbnes, når der er trykket på rename. Her skriver du dit nav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Billede 135" descr="Billedet viser det vindue der åbnes, når der er trykket på rename. Her skriver du dit nav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4342" cy="12759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E0B39" w:rsidRPr="00AA7D5F" w:rsidSect="000C04A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52402" w14:textId="77777777" w:rsidR="00350E1A" w:rsidRDefault="00350E1A">
      <w:pPr>
        <w:spacing w:line="240" w:lineRule="auto"/>
      </w:pPr>
      <w:r>
        <w:separator/>
      </w:r>
    </w:p>
  </w:endnote>
  <w:endnote w:type="continuationSeparator" w:id="0">
    <w:p w14:paraId="7BD373DE" w14:textId="77777777" w:rsidR="00350E1A" w:rsidRDefault="00350E1A">
      <w:pPr>
        <w:spacing w:line="240" w:lineRule="auto"/>
      </w:pPr>
      <w:r>
        <w:continuationSeparator/>
      </w:r>
    </w:p>
  </w:endnote>
  <w:endnote w:type="continuationNotice" w:id="1">
    <w:p w14:paraId="7CA70901" w14:textId="77777777" w:rsidR="00350E1A" w:rsidRDefault="00350E1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F30AB62-F489-8443-86FE-57C81505D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119589-8CE8-B44A-B2EF-E7D6464A5082}"/>
    <w:embedBold r:id="rId3" w:fontKey="{415280BD-2306-6641-9760-7695C6495149}"/>
    <w:embedItalic r:id="rId4" w:fontKey="{F03EA9B0-277B-AD49-9690-23749D8C2A17}"/>
    <w:embedBoldItalic r:id="rId5" w:fontKey="{8021DD2E-355A-5F4D-A78C-F0328FE18E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24744F6-A784-2F4B-A19D-BB247123449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A6A8477-925E-1048-9C73-AD601635D508}"/>
  </w:font>
  <w:font w:name="Open Sans Light">
    <w:altName w:val="﷽﷽﷽﷽﷽﷽﷽﷽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D017CD4C-CDAF-9E44-980E-E8B04B79606C}"/>
    <w:embedBold r:id="rId9" w:fontKey="{B54E874D-C298-0049-89C0-250E7E96D88D}"/>
    <w:embedItalic r:id="rId10" w:fontKey="{5F838988-789D-EA4B-81F5-6C0B1EC2844B}"/>
    <w:embedBoldItalic r:id="rId11" w:fontKey="{3E6A69C7-C13D-C049-97F8-27EBEA32B82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3B2CB408-3C6B-0A4B-91EF-AE06D56907A7}"/>
    <w:embedBold r:id="rId13" w:fontKey="{5B16153D-CA41-384C-AA4B-D9AA26879309}"/>
    <w:embedItalic r:id="rId14" w:fontKey="{3CDF1D65-E3E2-A140-AA2C-C2B1E2FBF529}"/>
    <w:embedBoldItalic r:id="rId15" w:fontKey="{35645F64-A6C1-6643-B083-24DC2C0313E7}"/>
  </w:font>
  <w:font w:name="Open Sans">
    <w:altName w:val="﷽﷽﷽﷽﷽﷽B}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BD92F7FD-5851-B749-9438-1BC19ACDB11C}"/>
    <w:embedBold r:id="rId17" w:fontKey="{EA05A949-9D21-A942-BB63-06DB87EE35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274EE043-9F5A-AF4C-806F-9E254736A070}"/>
  </w:font>
  <w:font w:name="Carlito">
    <w:altName w:val="Calibri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8841E" w14:textId="77777777" w:rsidR="001E2579" w:rsidRDefault="001E25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8446937"/>
      <w:docPartObj>
        <w:docPartGallery w:val="Page Numbers (Bottom of Page)"/>
        <w:docPartUnique/>
      </w:docPartObj>
    </w:sdtPr>
    <w:sdtEndPr/>
    <w:sdtContent>
      <w:p w14:paraId="32C53E54" w14:textId="5C9A8D26" w:rsidR="009B0951" w:rsidRDefault="009B095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AB7">
          <w:rPr>
            <w:noProof/>
          </w:rPr>
          <w:t>12</w:t>
        </w:r>
        <w:r>
          <w:fldChar w:fldCharType="end"/>
        </w:r>
      </w:p>
    </w:sdtContent>
  </w:sdt>
  <w:p w14:paraId="5DCAF981" w14:textId="0202937A" w:rsidR="001E2579" w:rsidRDefault="001E2579" w:rsidP="001002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2684035"/>
      <w:docPartObj>
        <w:docPartGallery w:val="Page Numbers (Bottom of Page)"/>
        <w:docPartUnique/>
      </w:docPartObj>
    </w:sdtPr>
    <w:sdtEndPr/>
    <w:sdtContent>
      <w:p w14:paraId="5F735FD5" w14:textId="2199C3A3" w:rsidR="00CE34B3" w:rsidRDefault="00CE34B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CAF986" w14:textId="77777777" w:rsidR="001E2579" w:rsidRPr="00CE34B3" w:rsidRDefault="001E2579" w:rsidP="00CE34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6AE12" w14:textId="77777777" w:rsidR="00350E1A" w:rsidRDefault="00350E1A">
      <w:pPr>
        <w:spacing w:line="240" w:lineRule="auto"/>
      </w:pPr>
      <w:r>
        <w:separator/>
      </w:r>
    </w:p>
  </w:footnote>
  <w:footnote w:type="continuationSeparator" w:id="0">
    <w:p w14:paraId="7536AA6F" w14:textId="77777777" w:rsidR="00350E1A" w:rsidRDefault="00350E1A">
      <w:pPr>
        <w:spacing w:line="240" w:lineRule="auto"/>
      </w:pPr>
      <w:r>
        <w:continuationSeparator/>
      </w:r>
    </w:p>
  </w:footnote>
  <w:footnote w:type="continuationNotice" w:id="1">
    <w:p w14:paraId="10453012" w14:textId="77777777" w:rsidR="00350E1A" w:rsidRDefault="00350E1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18993" w14:textId="77777777" w:rsidR="001E2579" w:rsidRDefault="001E25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1E2579" w:rsidRDefault="001E2579" w:rsidP="00022BE5">
    <w:pPr>
      <w:pStyle w:val="Header"/>
    </w:pPr>
  </w:p>
  <w:p w14:paraId="5DCAF97F" w14:textId="77777777" w:rsidR="001E2579" w:rsidRDefault="001E25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3CDD5B9A" w:rsidR="001E2579" w:rsidRDefault="001E2579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1E2579" w:rsidRPr="00F4074D" w:rsidRDefault="001E2579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831E8"/>
    <w:multiLevelType w:val="hybridMultilevel"/>
    <w:tmpl w:val="774278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30FC8"/>
    <w:multiLevelType w:val="hybridMultilevel"/>
    <w:tmpl w:val="83EC533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54A61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E5F1C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C1FA7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F524B"/>
    <w:multiLevelType w:val="hybridMultilevel"/>
    <w:tmpl w:val="88021E8C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42FA6"/>
    <w:multiLevelType w:val="hybridMultilevel"/>
    <w:tmpl w:val="A25AE0D6"/>
    <w:lvl w:ilvl="0" w:tplc="F5208F22">
      <w:start w:val="5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756E0"/>
    <w:multiLevelType w:val="hybridMultilevel"/>
    <w:tmpl w:val="257453BE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02950"/>
    <w:multiLevelType w:val="hybridMultilevel"/>
    <w:tmpl w:val="083C2DFC"/>
    <w:lvl w:ilvl="0" w:tplc="0046E5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078D1"/>
    <w:multiLevelType w:val="hybridMultilevel"/>
    <w:tmpl w:val="D1F641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A077C"/>
    <w:multiLevelType w:val="hybridMultilevel"/>
    <w:tmpl w:val="7BF017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C0C5A"/>
    <w:multiLevelType w:val="hybridMultilevel"/>
    <w:tmpl w:val="F6D2865E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5501A"/>
    <w:multiLevelType w:val="hybridMultilevel"/>
    <w:tmpl w:val="5A36555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30B3D"/>
    <w:multiLevelType w:val="hybridMultilevel"/>
    <w:tmpl w:val="A0F215FA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24C29"/>
    <w:multiLevelType w:val="hybridMultilevel"/>
    <w:tmpl w:val="83FCD5F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10E27E8">
      <w:start w:val="1"/>
      <w:numFmt w:val="bullet"/>
      <w:lvlText w:val="-"/>
      <w:lvlJc w:val="left"/>
      <w:pPr>
        <w:ind w:left="2340" w:hanging="360"/>
      </w:pPr>
      <w:rPr>
        <w:rFonts w:ascii="Open Sans Light" w:eastAsiaTheme="minorHAnsi" w:hAnsi="Open Sans Light" w:cs="Verdana"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E2772"/>
    <w:multiLevelType w:val="hybridMultilevel"/>
    <w:tmpl w:val="BC4666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6166F"/>
    <w:multiLevelType w:val="hybridMultilevel"/>
    <w:tmpl w:val="689EE6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A7319"/>
    <w:multiLevelType w:val="hybridMultilevel"/>
    <w:tmpl w:val="05BEBC34"/>
    <w:lvl w:ilvl="0" w:tplc="89A64A26">
      <w:start w:val="5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F72C69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001231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67567"/>
    <w:multiLevelType w:val="hybridMultilevel"/>
    <w:tmpl w:val="73028D68"/>
    <w:lvl w:ilvl="0" w:tplc="62E2F4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560EF"/>
    <w:multiLevelType w:val="hybridMultilevel"/>
    <w:tmpl w:val="D79AB1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C34A2"/>
    <w:multiLevelType w:val="hybridMultilevel"/>
    <w:tmpl w:val="E898D4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F342B"/>
    <w:multiLevelType w:val="hybridMultilevel"/>
    <w:tmpl w:val="2A2C2E62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4077C1"/>
    <w:multiLevelType w:val="hybridMultilevel"/>
    <w:tmpl w:val="F2F674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ED1DF0"/>
    <w:multiLevelType w:val="hybridMultilevel"/>
    <w:tmpl w:val="84F634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20588C"/>
    <w:multiLevelType w:val="multilevel"/>
    <w:tmpl w:val="856A944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8" w15:restartNumberingAfterBreak="0">
    <w:nsid w:val="7FB354B8"/>
    <w:multiLevelType w:val="hybridMultilevel"/>
    <w:tmpl w:val="F20425EA"/>
    <w:lvl w:ilvl="0" w:tplc="A5C4DA64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8"/>
  </w:num>
  <w:num w:numId="2">
    <w:abstractNumId w:val="37"/>
  </w:num>
  <w:num w:numId="3">
    <w:abstractNumId w:val="35"/>
  </w:num>
  <w:num w:numId="4">
    <w:abstractNumId w:val="1"/>
  </w:num>
  <w:num w:numId="5">
    <w:abstractNumId w:val="18"/>
  </w:num>
  <w:num w:numId="6">
    <w:abstractNumId w:val="14"/>
  </w:num>
  <w:num w:numId="7">
    <w:abstractNumId w:val="19"/>
  </w:num>
  <w:num w:numId="8">
    <w:abstractNumId w:val="21"/>
  </w:num>
  <w:num w:numId="9">
    <w:abstractNumId w:val="22"/>
  </w:num>
  <w:num w:numId="10">
    <w:abstractNumId w:val="25"/>
  </w:num>
  <w:num w:numId="11">
    <w:abstractNumId w:val="33"/>
  </w:num>
  <w:num w:numId="12">
    <w:abstractNumId w:val="5"/>
  </w:num>
  <w:num w:numId="13">
    <w:abstractNumId w:val="17"/>
  </w:num>
  <w:num w:numId="14">
    <w:abstractNumId w:val="34"/>
  </w:num>
  <w:num w:numId="15">
    <w:abstractNumId w:val="11"/>
  </w:num>
  <w:num w:numId="16">
    <w:abstractNumId w:val="23"/>
  </w:num>
  <w:num w:numId="17">
    <w:abstractNumId w:val="13"/>
  </w:num>
  <w:num w:numId="18">
    <w:abstractNumId w:val="29"/>
  </w:num>
  <w:num w:numId="19">
    <w:abstractNumId w:val="32"/>
  </w:num>
  <w:num w:numId="20">
    <w:abstractNumId w:val="31"/>
  </w:num>
  <w:num w:numId="21">
    <w:abstractNumId w:val="30"/>
  </w:num>
  <w:num w:numId="22">
    <w:abstractNumId w:val="15"/>
  </w:num>
  <w:num w:numId="23">
    <w:abstractNumId w:val="28"/>
  </w:num>
  <w:num w:numId="24">
    <w:abstractNumId w:val="10"/>
  </w:num>
  <w:num w:numId="25">
    <w:abstractNumId w:val="0"/>
  </w:num>
  <w:num w:numId="26">
    <w:abstractNumId w:val="26"/>
  </w:num>
  <w:num w:numId="27">
    <w:abstractNumId w:val="6"/>
  </w:num>
  <w:num w:numId="28">
    <w:abstractNumId w:val="3"/>
  </w:num>
  <w:num w:numId="29">
    <w:abstractNumId w:val="20"/>
  </w:num>
  <w:num w:numId="30">
    <w:abstractNumId w:val="27"/>
  </w:num>
  <w:num w:numId="31">
    <w:abstractNumId w:val="9"/>
  </w:num>
  <w:num w:numId="32">
    <w:abstractNumId w:val="4"/>
  </w:num>
  <w:num w:numId="33">
    <w:abstractNumId w:val="24"/>
  </w:num>
  <w:num w:numId="34">
    <w:abstractNumId w:val="16"/>
  </w:num>
  <w:num w:numId="35">
    <w:abstractNumId w:val="8"/>
  </w:num>
  <w:num w:numId="36">
    <w:abstractNumId w:val="7"/>
  </w:num>
  <w:num w:numId="37">
    <w:abstractNumId w:val="2"/>
  </w:num>
  <w:num w:numId="38">
    <w:abstractNumId w:val="36"/>
  </w:num>
  <w:num w:numId="39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04CF"/>
    <w:rsid w:val="000007D9"/>
    <w:rsid w:val="00000E87"/>
    <w:rsid w:val="000018D6"/>
    <w:rsid w:val="000032AF"/>
    <w:rsid w:val="000032BF"/>
    <w:rsid w:val="00004865"/>
    <w:rsid w:val="00006F78"/>
    <w:rsid w:val="00011BEB"/>
    <w:rsid w:val="00013B0C"/>
    <w:rsid w:val="00013F20"/>
    <w:rsid w:val="000157FC"/>
    <w:rsid w:val="00015B6A"/>
    <w:rsid w:val="00016218"/>
    <w:rsid w:val="00020A67"/>
    <w:rsid w:val="0002102A"/>
    <w:rsid w:val="000213EA"/>
    <w:rsid w:val="00022133"/>
    <w:rsid w:val="00022BE5"/>
    <w:rsid w:val="000232FF"/>
    <w:rsid w:val="000269E2"/>
    <w:rsid w:val="00026E06"/>
    <w:rsid w:val="00030BCA"/>
    <w:rsid w:val="00030C1B"/>
    <w:rsid w:val="000323B2"/>
    <w:rsid w:val="00032794"/>
    <w:rsid w:val="000358CD"/>
    <w:rsid w:val="00035FF7"/>
    <w:rsid w:val="00036F43"/>
    <w:rsid w:val="00041419"/>
    <w:rsid w:val="000416D8"/>
    <w:rsid w:val="0004495D"/>
    <w:rsid w:val="00045EDF"/>
    <w:rsid w:val="00046EE0"/>
    <w:rsid w:val="00051844"/>
    <w:rsid w:val="000622A0"/>
    <w:rsid w:val="000633D4"/>
    <w:rsid w:val="00064AD4"/>
    <w:rsid w:val="00067865"/>
    <w:rsid w:val="0007247E"/>
    <w:rsid w:val="000724AA"/>
    <w:rsid w:val="00072B0B"/>
    <w:rsid w:val="00072F9A"/>
    <w:rsid w:val="0007343C"/>
    <w:rsid w:val="000738C9"/>
    <w:rsid w:val="00074CC8"/>
    <w:rsid w:val="00075D3A"/>
    <w:rsid w:val="000765E6"/>
    <w:rsid w:val="00076F4D"/>
    <w:rsid w:val="00080393"/>
    <w:rsid w:val="00080DF1"/>
    <w:rsid w:val="00081A12"/>
    <w:rsid w:val="00082350"/>
    <w:rsid w:val="000864C6"/>
    <w:rsid w:val="0009128C"/>
    <w:rsid w:val="00092278"/>
    <w:rsid w:val="00092DD4"/>
    <w:rsid w:val="00094332"/>
    <w:rsid w:val="00094720"/>
    <w:rsid w:val="00094803"/>
    <w:rsid w:val="00094ABD"/>
    <w:rsid w:val="00095F85"/>
    <w:rsid w:val="000971E8"/>
    <w:rsid w:val="00097995"/>
    <w:rsid w:val="0009799A"/>
    <w:rsid w:val="000A13F7"/>
    <w:rsid w:val="000A1AB6"/>
    <w:rsid w:val="000A1ABB"/>
    <w:rsid w:val="000A2465"/>
    <w:rsid w:val="000A27E4"/>
    <w:rsid w:val="000B128D"/>
    <w:rsid w:val="000B1F84"/>
    <w:rsid w:val="000B5B4D"/>
    <w:rsid w:val="000B5F8E"/>
    <w:rsid w:val="000B6A06"/>
    <w:rsid w:val="000B7AA7"/>
    <w:rsid w:val="000B7C37"/>
    <w:rsid w:val="000C04AB"/>
    <w:rsid w:val="000C08C2"/>
    <w:rsid w:val="000C4FB1"/>
    <w:rsid w:val="000D1122"/>
    <w:rsid w:val="000D5BC9"/>
    <w:rsid w:val="000D774F"/>
    <w:rsid w:val="000E36FD"/>
    <w:rsid w:val="000E45C3"/>
    <w:rsid w:val="000F0DF3"/>
    <w:rsid w:val="000F2057"/>
    <w:rsid w:val="000F585B"/>
    <w:rsid w:val="00100249"/>
    <w:rsid w:val="001012C9"/>
    <w:rsid w:val="00103E3F"/>
    <w:rsid w:val="00110239"/>
    <w:rsid w:val="0011077B"/>
    <w:rsid w:val="00112AA1"/>
    <w:rsid w:val="00114DCD"/>
    <w:rsid w:val="00114DFB"/>
    <w:rsid w:val="00116DF3"/>
    <w:rsid w:val="00117186"/>
    <w:rsid w:val="00117B3D"/>
    <w:rsid w:val="001206C8"/>
    <w:rsid w:val="00120AB5"/>
    <w:rsid w:val="001212F7"/>
    <w:rsid w:val="00122B04"/>
    <w:rsid w:val="00124F4C"/>
    <w:rsid w:val="0012684E"/>
    <w:rsid w:val="001313F8"/>
    <w:rsid w:val="00131A97"/>
    <w:rsid w:val="0013244F"/>
    <w:rsid w:val="001341ED"/>
    <w:rsid w:val="00135B88"/>
    <w:rsid w:val="001370DF"/>
    <w:rsid w:val="00141B57"/>
    <w:rsid w:val="00142586"/>
    <w:rsid w:val="00143C00"/>
    <w:rsid w:val="00144BD8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AC3"/>
    <w:rsid w:val="001605F8"/>
    <w:rsid w:val="00160702"/>
    <w:rsid w:val="0016332B"/>
    <w:rsid w:val="001640D3"/>
    <w:rsid w:val="00167E6D"/>
    <w:rsid w:val="00175D38"/>
    <w:rsid w:val="001777D5"/>
    <w:rsid w:val="00177DDE"/>
    <w:rsid w:val="00180D31"/>
    <w:rsid w:val="001814D1"/>
    <w:rsid w:val="00181781"/>
    <w:rsid w:val="00181D8B"/>
    <w:rsid w:val="00182651"/>
    <w:rsid w:val="001835C7"/>
    <w:rsid w:val="001861E3"/>
    <w:rsid w:val="001877E1"/>
    <w:rsid w:val="0019184C"/>
    <w:rsid w:val="00194119"/>
    <w:rsid w:val="0019523C"/>
    <w:rsid w:val="001963B8"/>
    <w:rsid w:val="00196757"/>
    <w:rsid w:val="001A0318"/>
    <w:rsid w:val="001A2C62"/>
    <w:rsid w:val="001A2D18"/>
    <w:rsid w:val="001A2D7C"/>
    <w:rsid w:val="001A51BE"/>
    <w:rsid w:val="001A5627"/>
    <w:rsid w:val="001A62B3"/>
    <w:rsid w:val="001B2A82"/>
    <w:rsid w:val="001B7015"/>
    <w:rsid w:val="001B7EF9"/>
    <w:rsid w:val="001C0CBE"/>
    <w:rsid w:val="001C0CC7"/>
    <w:rsid w:val="001C433E"/>
    <w:rsid w:val="001D153C"/>
    <w:rsid w:val="001D1797"/>
    <w:rsid w:val="001D2192"/>
    <w:rsid w:val="001D30A0"/>
    <w:rsid w:val="001D58C8"/>
    <w:rsid w:val="001E044D"/>
    <w:rsid w:val="001E0BF6"/>
    <w:rsid w:val="001E19CF"/>
    <w:rsid w:val="001E2579"/>
    <w:rsid w:val="001E2A1C"/>
    <w:rsid w:val="001F0C3D"/>
    <w:rsid w:val="001F42BD"/>
    <w:rsid w:val="001F566D"/>
    <w:rsid w:val="001F62A1"/>
    <w:rsid w:val="00201004"/>
    <w:rsid w:val="0020235E"/>
    <w:rsid w:val="0020248E"/>
    <w:rsid w:val="00202E55"/>
    <w:rsid w:val="00204E6F"/>
    <w:rsid w:val="00205607"/>
    <w:rsid w:val="0020567A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6E82"/>
    <w:rsid w:val="00217441"/>
    <w:rsid w:val="0022171F"/>
    <w:rsid w:val="0022423A"/>
    <w:rsid w:val="00231508"/>
    <w:rsid w:val="0023726F"/>
    <w:rsid w:val="002415B1"/>
    <w:rsid w:val="0024282A"/>
    <w:rsid w:val="00242E6E"/>
    <w:rsid w:val="00243AFA"/>
    <w:rsid w:val="00244754"/>
    <w:rsid w:val="00244D70"/>
    <w:rsid w:val="00244E11"/>
    <w:rsid w:val="002475B3"/>
    <w:rsid w:val="002513A4"/>
    <w:rsid w:val="0025146F"/>
    <w:rsid w:val="00251EBB"/>
    <w:rsid w:val="002525FC"/>
    <w:rsid w:val="00252732"/>
    <w:rsid w:val="00255AD8"/>
    <w:rsid w:val="00256412"/>
    <w:rsid w:val="002568D4"/>
    <w:rsid w:val="00260FC0"/>
    <w:rsid w:val="00263264"/>
    <w:rsid w:val="002637D0"/>
    <w:rsid w:val="00263CFB"/>
    <w:rsid w:val="00264466"/>
    <w:rsid w:val="002660E1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5F02"/>
    <w:rsid w:val="002762D8"/>
    <w:rsid w:val="00276CE4"/>
    <w:rsid w:val="0029153F"/>
    <w:rsid w:val="00291B7D"/>
    <w:rsid w:val="00295192"/>
    <w:rsid w:val="002953B7"/>
    <w:rsid w:val="00297FF1"/>
    <w:rsid w:val="002A25FD"/>
    <w:rsid w:val="002A4B80"/>
    <w:rsid w:val="002A5051"/>
    <w:rsid w:val="002A538A"/>
    <w:rsid w:val="002A540A"/>
    <w:rsid w:val="002B0377"/>
    <w:rsid w:val="002B06AF"/>
    <w:rsid w:val="002B1FAF"/>
    <w:rsid w:val="002B285D"/>
    <w:rsid w:val="002B4D1F"/>
    <w:rsid w:val="002B5526"/>
    <w:rsid w:val="002B6986"/>
    <w:rsid w:val="002B7B28"/>
    <w:rsid w:val="002C0770"/>
    <w:rsid w:val="002C1344"/>
    <w:rsid w:val="002C20AA"/>
    <w:rsid w:val="002C4069"/>
    <w:rsid w:val="002C5297"/>
    <w:rsid w:val="002C64DC"/>
    <w:rsid w:val="002D28A7"/>
    <w:rsid w:val="002D32EE"/>
    <w:rsid w:val="002D3EAD"/>
    <w:rsid w:val="002D5278"/>
    <w:rsid w:val="002D5562"/>
    <w:rsid w:val="002E0121"/>
    <w:rsid w:val="002E0277"/>
    <w:rsid w:val="002E27B6"/>
    <w:rsid w:val="002E2A23"/>
    <w:rsid w:val="002E2E5A"/>
    <w:rsid w:val="002E3F9B"/>
    <w:rsid w:val="002E4D40"/>
    <w:rsid w:val="002E56D2"/>
    <w:rsid w:val="002E74A4"/>
    <w:rsid w:val="002E7868"/>
    <w:rsid w:val="002F00DB"/>
    <w:rsid w:val="002F121C"/>
    <w:rsid w:val="002F5067"/>
    <w:rsid w:val="002F5F50"/>
    <w:rsid w:val="002F67E4"/>
    <w:rsid w:val="002F6A1C"/>
    <w:rsid w:val="003006B8"/>
    <w:rsid w:val="003025F7"/>
    <w:rsid w:val="003030AA"/>
    <w:rsid w:val="003033F8"/>
    <w:rsid w:val="00307B37"/>
    <w:rsid w:val="00310978"/>
    <w:rsid w:val="00315257"/>
    <w:rsid w:val="003155ED"/>
    <w:rsid w:val="00315D5D"/>
    <w:rsid w:val="00316453"/>
    <w:rsid w:val="00316531"/>
    <w:rsid w:val="00317969"/>
    <w:rsid w:val="0032030E"/>
    <w:rsid w:val="003222AD"/>
    <w:rsid w:val="00322419"/>
    <w:rsid w:val="00322424"/>
    <w:rsid w:val="0032367E"/>
    <w:rsid w:val="003237AB"/>
    <w:rsid w:val="003256A6"/>
    <w:rsid w:val="00326C57"/>
    <w:rsid w:val="00333A4C"/>
    <w:rsid w:val="00333E52"/>
    <w:rsid w:val="00336730"/>
    <w:rsid w:val="00336C4C"/>
    <w:rsid w:val="00336E8B"/>
    <w:rsid w:val="00337822"/>
    <w:rsid w:val="00341AB8"/>
    <w:rsid w:val="00342CF9"/>
    <w:rsid w:val="003502D1"/>
    <w:rsid w:val="003504E5"/>
    <w:rsid w:val="00350E1A"/>
    <w:rsid w:val="00351F81"/>
    <w:rsid w:val="00353C5A"/>
    <w:rsid w:val="0035418E"/>
    <w:rsid w:val="003565B4"/>
    <w:rsid w:val="0036074D"/>
    <w:rsid w:val="0036110B"/>
    <w:rsid w:val="00361BC1"/>
    <w:rsid w:val="0036266D"/>
    <w:rsid w:val="003659C5"/>
    <w:rsid w:val="00366443"/>
    <w:rsid w:val="003728C0"/>
    <w:rsid w:val="00372E9B"/>
    <w:rsid w:val="00373744"/>
    <w:rsid w:val="00374692"/>
    <w:rsid w:val="00374AE1"/>
    <w:rsid w:val="00375E6C"/>
    <w:rsid w:val="00377F83"/>
    <w:rsid w:val="00380E1C"/>
    <w:rsid w:val="003810ED"/>
    <w:rsid w:val="00381533"/>
    <w:rsid w:val="00384593"/>
    <w:rsid w:val="003866A9"/>
    <w:rsid w:val="0038685B"/>
    <w:rsid w:val="00387348"/>
    <w:rsid w:val="003907A9"/>
    <w:rsid w:val="00391E25"/>
    <w:rsid w:val="003934E6"/>
    <w:rsid w:val="00397B09"/>
    <w:rsid w:val="003A18FC"/>
    <w:rsid w:val="003A1BD2"/>
    <w:rsid w:val="003A2D45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C2D8B"/>
    <w:rsid w:val="003C3569"/>
    <w:rsid w:val="003C4F9F"/>
    <w:rsid w:val="003C60F1"/>
    <w:rsid w:val="003D4F52"/>
    <w:rsid w:val="003D6B99"/>
    <w:rsid w:val="003D6BFD"/>
    <w:rsid w:val="003D78DE"/>
    <w:rsid w:val="003E2E03"/>
    <w:rsid w:val="003E4091"/>
    <w:rsid w:val="003E4394"/>
    <w:rsid w:val="003E589E"/>
    <w:rsid w:val="003E633B"/>
    <w:rsid w:val="003E7402"/>
    <w:rsid w:val="003E780D"/>
    <w:rsid w:val="003F0840"/>
    <w:rsid w:val="003F2944"/>
    <w:rsid w:val="003F38E2"/>
    <w:rsid w:val="003F425C"/>
    <w:rsid w:val="003F4803"/>
    <w:rsid w:val="003F5FAD"/>
    <w:rsid w:val="003F6AA7"/>
    <w:rsid w:val="003F6DFC"/>
    <w:rsid w:val="003F7AC9"/>
    <w:rsid w:val="00403978"/>
    <w:rsid w:val="004070F6"/>
    <w:rsid w:val="00411B0D"/>
    <w:rsid w:val="0041279F"/>
    <w:rsid w:val="00412B29"/>
    <w:rsid w:val="004166DD"/>
    <w:rsid w:val="00416A22"/>
    <w:rsid w:val="004170DE"/>
    <w:rsid w:val="00421009"/>
    <w:rsid w:val="00421A66"/>
    <w:rsid w:val="004241AB"/>
    <w:rsid w:val="00424709"/>
    <w:rsid w:val="00424AD9"/>
    <w:rsid w:val="0042570E"/>
    <w:rsid w:val="00426522"/>
    <w:rsid w:val="00427462"/>
    <w:rsid w:val="00427669"/>
    <w:rsid w:val="004330D1"/>
    <w:rsid w:val="004344E5"/>
    <w:rsid w:val="00434A8C"/>
    <w:rsid w:val="00436CBB"/>
    <w:rsid w:val="004416BC"/>
    <w:rsid w:val="00441ABB"/>
    <w:rsid w:val="00444132"/>
    <w:rsid w:val="0044640E"/>
    <w:rsid w:val="004503C0"/>
    <w:rsid w:val="004511A1"/>
    <w:rsid w:val="00452F69"/>
    <w:rsid w:val="0045378B"/>
    <w:rsid w:val="00455852"/>
    <w:rsid w:val="00457379"/>
    <w:rsid w:val="004632F9"/>
    <w:rsid w:val="00463CB5"/>
    <w:rsid w:val="00470041"/>
    <w:rsid w:val="00471352"/>
    <w:rsid w:val="00471F76"/>
    <w:rsid w:val="004772F4"/>
    <w:rsid w:val="00480108"/>
    <w:rsid w:val="004824E9"/>
    <w:rsid w:val="00482900"/>
    <w:rsid w:val="00482EC2"/>
    <w:rsid w:val="0048363A"/>
    <w:rsid w:val="00483737"/>
    <w:rsid w:val="00483CF5"/>
    <w:rsid w:val="00484D1A"/>
    <w:rsid w:val="00485B39"/>
    <w:rsid w:val="0048785A"/>
    <w:rsid w:val="0048790C"/>
    <w:rsid w:val="00490BF6"/>
    <w:rsid w:val="004974B6"/>
    <w:rsid w:val="004A5D6B"/>
    <w:rsid w:val="004A5FFD"/>
    <w:rsid w:val="004A6D4D"/>
    <w:rsid w:val="004B0CFD"/>
    <w:rsid w:val="004B282E"/>
    <w:rsid w:val="004B2E40"/>
    <w:rsid w:val="004B71B3"/>
    <w:rsid w:val="004C01B2"/>
    <w:rsid w:val="004C027F"/>
    <w:rsid w:val="004C1954"/>
    <w:rsid w:val="004C5574"/>
    <w:rsid w:val="004D35CC"/>
    <w:rsid w:val="004D3BA3"/>
    <w:rsid w:val="004D42B2"/>
    <w:rsid w:val="004D5F02"/>
    <w:rsid w:val="004D6253"/>
    <w:rsid w:val="004D682E"/>
    <w:rsid w:val="004E01B5"/>
    <w:rsid w:val="004E0D0A"/>
    <w:rsid w:val="004E1AA9"/>
    <w:rsid w:val="004E25A2"/>
    <w:rsid w:val="004E2C1A"/>
    <w:rsid w:val="004E36F9"/>
    <w:rsid w:val="004E3F3A"/>
    <w:rsid w:val="004E49D7"/>
    <w:rsid w:val="004E51AA"/>
    <w:rsid w:val="004E79D6"/>
    <w:rsid w:val="004F01DC"/>
    <w:rsid w:val="004F09E8"/>
    <w:rsid w:val="004F1A28"/>
    <w:rsid w:val="004F1C13"/>
    <w:rsid w:val="004F1C84"/>
    <w:rsid w:val="004F1ED7"/>
    <w:rsid w:val="004F2C11"/>
    <w:rsid w:val="004F35E0"/>
    <w:rsid w:val="004F3E77"/>
    <w:rsid w:val="004F57E3"/>
    <w:rsid w:val="004F5B00"/>
    <w:rsid w:val="004F6678"/>
    <w:rsid w:val="004F7AC2"/>
    <w:rsid w:val="005005D2"/>
    <w:rsid w:val="00502F76"/>
    <w:rsid w:val="0050445C"/>
    <w:rsid w:val="005061C5"/>
    <w:rsid w:val="00506DCA"/>
    <w:rsid w:val="0050799C"/>
    <w:rsid w:val="00511600"/>
    <w:rsid w:val="005129B0"/>
    <w:rsid w:val="0051380E"/>
    <w:rsid w:val="00514365"/>
    <w:rsid w:val="0051528C"/>
    <w:rsid w:val="005178A7"/>
    <w:rsid w:val="00520451"/>
    <w:rsid w:val="00521765"/>
    <w:rsid w:val="00524215"/>
    <w:rsid w:val="005258FC"/>
    <w:rsid w:val="00530F35"/>
    <w:rsid w:val="0053484F"/>
    <w:rsid w:val="00534D1E"/>
    <w:rsid w:val="00536580"/>
    <w:rsid w:val="005378F9"/>
    <w:rsid w:val="0053795B"/>
    <w:rsid w:val="00537EA4"/>
    <w:rsid w:val="00540519"/>
    <w:rsid w:val="00541B97"/>
    <w:rsid w:val="00542A24"/>
    <w:rsid w:val="00543EF2"/>
    <w:rsid w:val="00545BFC"/>
    <w:rsid w:val="00551346"/>
    <w:rsid w:val="00551B11"/>
    <w:rsid w:val="005544E6"/>
    <w:rsid w:val="00554766"/>
    <w:rsid w:val="0055617E"/>
    <w:rsid w:val="00556A60"/>
    <w:rsid w:val="005575F9"/>
    <w:rsid w:val="00561C72"/>
    <w:rsid w:val="00562862"/>
    <w:rsid w:val="00563663"/>
    <w:rsid w:val="0056543D"/>
    <w:rsid w:val="00570938"/>
    <w:rsid w:val="00571E3B"/>
    <w:rsid w:val="00572509"/>
    <w:rsid w:val="00574EF8"/>
    <w:rsid w:val="00575180"/>
    <w:rsid w:val="005751AA"/>
    <w:rsid w:val="00576407"/>
    <w:rsid w:val="00577572"/>
    <w:rsid w:val="00582344"/>
    <w:rsid w:val="00582AE7"/>
    <w:rsid w:val="00582F66"/>
    <w:rsid w:val="0058300C"/>
    <w:rsid w:val="00585946"/>
    <w:rsid w:val="0058744D"/>
    <w:rsid w:val="005876E7"/>
    <w:rsid w:val="00592544"/>
    <w:rsid w:val="005925F6"/>
    <w:rsid w:val="005A00C7"/>
    <w:rsid w:val="005A25F0"/>
    <w:rsid w:val="005A28D4"/>
    <w:rsid w:val="005A2C8C"/>
    <w:rsid w:val="005A32CB"/>
    <w:rsid w:val="005A5C2D"/>
    <w:rsid w:val="005A65B4"/>
    <w:rsid w:val="005A78E0"/>
    <w:rsid w:val="005B056D"/>
    <w:rsid w:val="005C1A7C"/>
    <w:rsid w:val="005C2116"/>
    <w:rsid w:val="005C2868"/>
    <w:rsid w:val="005C29DF"/>
    <w:rsid w:val="005C3C9B"/>
    <w:rsid w:val="005C4D85"/>
    <w:rsid w:val="005C5F97"/>
    <w:rsid w:val="005C769C"/>
    <w:rsid w:val="005C776A"/>
    <w:rsid w:val="005C7995"/>
    <w:rsid w:val="005C7996"/>
    <w:rsid w:val="005D0E8E"/>
    <w:rsid w:val="005D40FF"/>
    <w:rsid w:val="005D64F7"/>
    <w:rsid w:val="005E29C3"/>
    <w:rsid w:val="005E6127"/>
    <w:rsid w:val="005E7B62"/>
    <w:rsid w:val="005F0175"/>
    <w:rsid w:val="005F1580"/>
    <w:rsid w:val="005F2182"/>
    <w:rsid w:val="005F283D"/>
    <w:rsid w:val="005F3299"/>
    <w:rsid w:val="005F3ED8"/>
    <w:rsid w:val="005F4644"/>
    <w:rsid w:val="005F63C4"/>
    <w:rsid w:val="005F6B57"/>
    <w:rsid w:val="005F7338"/>
    <w:rsid w:val="005F7B10"/>
    <w:rsid w:val="005F7E9F"/>
    <w:rsid w:val="0060103C"/>
    <w:rsid w:val="006010A5"/>
    <w:rsid w:val="006025D4"/>
    <w:rsid w:val="006046AF"/>
    <w:rsid w:val="00605038"/>
    <w:rsid w:val="00605B82"/>
    <w:rsid w:val="00607C0D"/>
    <w:rsid w:val="00610412"/>
    <w:rsid w:val="00610AC6"/>
    <w:rsid w:val="00611EB0"/>
    <w:rsid w:val="00615292"/>
    <w:rsid w:val="00615D93"/>
    <w:rsid w:val="00621163"/>
    <w:rsid w:val="00623968"/>
    <w:rsid w:val="00625321"/>
    <w:rsid w:val="0062562D"/>
    <w:rsid w:val="00626171"/>
    <w:rsid w:val="00626D6B"/>
    <w:rsid w:val="006276CD"/>
    <w:rsid w:val="00630245"/>
    <w:rsid w:val="00630254"/>
    <w:rsid w:val="0063095A"/>
    <w:rsid w:val="00631E10"/>
    <w:rsid w:val="006325AE"/>
    <w:rsid w:val="00634782"/>
    <w:rsid w:val="00634B3C"/>
    <w:rsid w:val="0063571F"/>
    <w:rsid w:val="006366B2"/>
    <w:rsid w:val="00637475"/>
    <w:rsid w:val="00637B36"/>
    <w:rsid w:val="00640798"/>
    <w:rsid w:val="00641654"/>
    <w:rsid w:val="00642C47"/>
    <w:rsid w:val="006448D6"/>
    <w:rsid w:val="00645431"/>
    <w:rsid w:val="00645649"/>
    <w:rsid w:val="006467F2"/>
    <w:rsid w:val="00646C80"/>
    <w:rsid w:val="00646F63"/>
    <w:rsid w:val="0065025D"/>
    <w:rsid w:val="00650EE2"/>
    <w:rsid w:val="00651903"/>
    <w:rsid w:val="00655B49"/>
    <w:rsid w:val="006573B1"/>
    <w:rsid w:val="0065779C"/>
    <w:rsid w:val="00662F66"/>
    <w:rsid w:val="00663A36"/>
    <w:rsid w:val="00665EE4"/>
    <w:rsid w:val="00671AA3"/>
    <w:rsid w:val="00673481"/>
    <w:rsid w:val="00674045"/>
    <w:rsid w:val="00674B15"/>
    <w:rsid w:val="0067516B"/>
    <w:rsid w:val="00680186"/>
    <w:rsid w:val="006803B0"/>
    <w:rsid w:val="006814BF"/>
    <w:rsid w:val="00681D83"/>
    <w:rsid w:val="00682CE5"/>
    <w:rsid w:val="00685489"/>
    <w:rsid w:val="0068548A"/>
    <w:rsid w:val="00687200"/>
    <w:rsid w:val="006900C2"/>
    <w:rsid w:val="00690684"/>
    <w:rsid w:val="00690F5A"/>
    <w:rsid w:val="00691622"/>
    <w:rsid w:val="00692099"/>
    <w:rsid w:val="00692574"/>
    <w:rsid w:val="0069302C"/>
    <w:rsid w:val="00694C12"/>
    <w:rsid w:val="00695E89"/>
    <w:rsid w:val="00697E84"/>
    <w:rsid w:val="006A1B44"/>
    <w:rsid w:val="006A29EA"/>
    <w:rsid w:val="006A2B43"/>
    <w:rsid w:val="006A2EA5"/>
    <w:rsid w:val="006A3A71"/>
    <w:rsid w:val="006A4DC4"/>
    <w:rsid w:val="006A5ED4"/>
    <w:rsid w:val="006B2AE2"/>
    <w:rsid w:val="006B30A9"/>
    <w:rsid w:val="006B4164"/>
    <w:rsid w:val="006B428F"/>
    <w:rsid w:val="006B5DF8"/>
    <w:rsid w:val="006B64AC"/>
    <w:rsid w:val="006B7594"/>
    <w:rsid w:val="006B7FE9"/>
    <w:rsid w:val="006C1FE9"/>
    <w:rsid w:val="006C2991"/>
    <w:rsid w:val="006C2D41"/>
    <w:rsid w:val="006C302A"/>
    <w:rsid w:val="006C5E66"/>
    <w:rsid w:val="006C7473"/>
    <w:rsid w:val="006D23B8"/>
    <w:rsid w:val="006D3963"/>
    <w:rsid w:val="006D5B68"/>
    <w:rsid w:val="006D6753"/>
    <w:rsid w:val="006D7DB8"/>
    <w:rsid w:val="006E0239"/>
    <w:rsid w:val="006E1233"/>
    <w:rsid w:val="006E3255"/>
    <w:rsid w:val="006E7C44"/>
    <w:rsid w:val="006F0395"/>
    <w:rsid w:val="006F243C"/>
    <w:rsid w:val="006F6ADC"/>
    <w:rsid w:val="006F754E"/>
    <w:rsid w:val="007008EE"/>
    <w:rsid w:val="00701C88"/>
    <w:rsid w:val="0070267E"/>
    <w:rsid w:val="00703761"/>
    <w:rsid w:val="00704BA7"/>
    <w:rsid w:val="00704DFB"/>
    <w:rsid w:val="00706E32"/>
    <w:rsid w:val="00707005"/>
    <w:rsid w:val="007071C4"/>
    <w:rsid w:val="00707AA3"/>
    <w:rsid w:val="00710901"/>
    <w:rsid w:val="00710934"/>
    <w:rsid w:val="0071195E"/>
    <w:rsid w:val="00712794"/>
    <w:rsid w:val="00712935"/>
    <w:rsid w:val="00712EF4"/>
    <w:rsid w:val="007133C6"/>
    <w:rsid w:val="00713964"/>
    <w:rsid w:val="00714E8C"/>
    <w:rsid w:val="007150B7"/>
    <w:rsid w:val="00715758"/>
    <w:rsid w:val="00721ABB"/>
    <w:rsid w:val="0073509F"/>
    <w:rsid w:val="007356AA"/>
    <w:rsid w:val="00740E30"/>
    <w:rsid w:val="00741183"/>
    <w:rsid w:val="007425C7"/>
    <w:rsid w:val="00742C29"/>
    <w:rsid w:val="007441AC"/>
    <w:rsid w:val="0074463A"/>
    <w:rsid w:val="00751071"/>
    <w:rsid w:val="00752ACA"/>
    <w:rsid w:val="007546AF"/>
    <w:rsid w:val="00756E8A"/>
    <w:rsid w:val="0076029A"/>
    <w:rsid w:val="00760378"/>
    <w:rsid w:val="0076254F"/>
    <w:rsid w:val="007630DB"/>
    <w:rsid w:val="00764375"/>
    <w:rsid w:val="00765720"/>
    <w:rsid w:val="007658A4"/>
    <w:rsid w:val="00765934"/>
    <w:rsid w:val="00766EEF"/>
    <w:rsid w:val="007670CC"/>
    <w:rsid w:val="00770AB0"/>
    <w:rsid w:val="0077105C"/>
    <w:rsid w:val="00772B23"/>
    <w:rsid w:val="0077451B"/>
    <w:rsid w:val="00776435"/>
    <w:rsid w:val="00777FAE"/>
    <w:rsid w:val="00780631"/>
    <w:rsid w:val="00780FE6"/>
    <w:rsid w:val="007830AC"/>
    <w:rsid w:val="0078540C"/>
    <w:rsid w:val="007854FA"/>
    <w:rsid w:val="007854FB"/>
    <w:rsid w:val="00785D91"/>
    <w:rsid w:val="0078666D"/>
    <w:rsid w:val="007915D3"/>
    <w:rsid w:val="007945B5"/>
    <w:rsid w:val="007A0696"/>
    <w:rsid w:val="007A0BAB"/>
    <w:rsid w:val="007A3228"/>
    <w:rsid w:val="007A6C07"/>
    <w:rsid w:val="007A737E"/>
    <w:rsid w:val="007B302D"/>
    <w:rsid w:val="007B4806"/>
    <w:rsid w:val="007B64DD"/>
    <w:rsid w:val="007B6CC9"/>
    <w:rsid w:val="007C2A6D"/>
    <w:rsid w:val="007C6D65"/>
    <w:rsid w:val="007C7885"/>
    <w:rsid w:val="007D2FA4"/>
    <w:rsid w:val="007D43E7"/>
    <w:rsid w:val="007D4A6B"/>
    <w:rsid w:val="007D5E59"/>
    <w:rsid w:val="007D7630"/>
    <w:rsid w:val="007E1395"/>
    <w:rsid w:val="007E373C"/>
    <w:rsid w:val="007E379C"/>
    <w:rsid w:val="007E3C42"/>
    <w:rsid w:val="007E3DA1"/>
    <w:rsid w:val="007E4213"/>
    <w:rsid w:val="007F1ED1"/>
    <w:rsid w:val="007F293A"/>
    <w:rsid w:val="007F2E88"/>
    <w:rsid w:val="007F4412"/>
    <w:rsid w:val="008002CE"/>
    <w:rsid w:val="0080053F"/>
    <w:rsid w:val="0080348D"/>
    <w:rsid w:val="00803AB7"/>
    <w:rsid w:val="00803B2F"/>
    <w:rsid w:val="00806B26"/>
    <w:rsid w:val="00807A3A"/>
    <w:rsid w:val="00807AC0"/>
    <w:rsid w:val="00810A86"/>
    <w:rsid w:val="00810CBC"/>
    <w:rsid w:val="00812946"/>
    <w:rsid w:val="0081394E"/>
    <w:rsid w:val="00814342"/>
    <w:rsid w:val="0081550A"/>
    <w:rsid w:val="0081594C"/>
    <w:rsid w:val="0081675C"/>
    <w:rsid w:val="00817F8D"/>
    <w:rsid w:val="00820054"/>
    <w:rsid w:val="008210CB"/>
    <w:rsid w:val="00824177"/>
    <w:rsid w:val="0082782E"/>
    <w:rsid w:val="0083355A"/>
    <w:rsid w:val="00836161"/>
    <w:rsid w:val="00836C15"/>
    <w:rsid w:val="00842D60"/>
    <w:rsid w:val="00844590"/>
    <w:rsid w:val="00844F6C"/>
    <w:rsid w:val="00852BD1"/>
    <w:rsid w:val="008536C7"/>
    <w:rsid w:val="00854A18"/>
    <w:rsid w:val="008558CF"/>
    <w:rsid w:val="008603DF"/>
    <w:rsid w:val="0086268E"/>
    <w:rsid w:val="00863629"/>
    <w:rsid w:val="008639B4"/>
    <w:rsid w:val="008657BB"/>
    <w:rsid w:val="008666A6"/>
    <w:rsid w:val="00867250"/>
    <w:rsid w:val="008679A6"/>
    <w:rsid w:val="00871809"/>
    <w:rsid w:val="00873066"/>
    <w:rsid w:val="0087744F"/>
    <w:rsid w:val="00880084"/>
    <w:rsid w:val="00880BCE"/>
    <w:rsid w:val="008825DD"/>
    <w:rsid w:val="008866FE"/>
    <w:rsid w:val="00887CD6"/>
    <w:rsid w:val="0089068C"/>
    <w:rsid w:val="008909BF"/>
    <w:rsid w:val="00890E0D"/>
    <w:rsid w:val="00892D08"/>
    <w:rsid w:val="00893791"/>
    <w:rsid w:val="00893C52"/>
    <w:rsid w:val="00893E8F"/>
    <w:rsid w:val="00895A07"/>
    <w:rsid w:val="0089754B"/>
    <w:rsid w:val="008A02C6"/>
    <w:rsid w:val="008A13CF"/>
    <w:rsid w:val="008A1B71"/>
    <w:rsid w:val="008A4BD3"/>
    <w:rsid w:val="008A4DD4"/>
    <w:rsid w:val="008A6A4F"/>
    <w:rsid w:val="008A6C35"/>
    <w:rsid w:val="008A6DA9"/>
    <w:rsid w:val="008B0BC6"/>
    <w:rsid w:val="008B5EBA"/>
    <w:rsid w:val="008B6E33"/>
    <w:rsid w:val="008C13A7"/>
    <w:rsid w:val="008C34FE"/>
    <w:rsid w:val="008C4BA3"/>
    <w:rsid w:val="008C74F9"/>
    <w:rsid w:val="008D02DF"/>
    <w:rsid w:val="008D0BA6"/>
    <w:rsid w:val="008D23D2"/>
    <w:rsid w:val="008D343C"/>
    <w:rsid w:val="008D6638"/>
    <w:rsid w:val="008D6732"/>
    <w:rsid w:val="008D7E30"/>
    <w:rsid w:val="008E155F"/>
    <w:rsid w:val="008E1881"/>
    <w:rsid w:val="008E27A5"/>
    <w:rsid w:val="008E2BDF"/>
    <w:rsid w:val="008E31C6"/>
    <w:rsid w:val="008E3251"/>
    <w:rsid w:val="008E3D2B"/>
    <w:rsid w:val="008E3D56"/>
    <w:rsid w:val="008E50F5"/>
    <w:rsid w:val="008E5A6D"/>
    <w:rsid w:val="008E6008"/>
    <w:rsid w:val="008E6C06"/>
    <w:rsid w:val="008E7F8C"/>
    <w:rsid w:val="008F0503"/>
    <w:rsid w:val="008F17CC"/>
    <w:rsid w:val="008F1E87"/>
    <w:rsid w:val="008F32DF"/>
    <w:rsid w:val="008F3CFC"/>
    <w:rsid w:val="008F4D20"/>
    <w:rsid w:val="008F69DE"/>
    <w:rsid w:val="00900C08"/>
    <w:rsid w:val="009025F5"/>
    <w:rsid w:val="00902F59"/>
    <w:rsid w:val="00905F63"/>
    <w:rsid w:val="00906904"/>
    <w:rsid w:val="00906A9C"/>
    <w:rsid w:val="00907030"/>
    <w:rsid w:val="00907233"/>
    <w:rsid w:val="009139DB"/>
    <w:rsid w:val="0092107D"/>
    <w:rsid w:val="009220EC"/>
    <w:rsid w:val="009222AA"/>
    <w:rsid w:val="00924E66"/>
    <w:rsid w:val="00925AB5"/>
    <w:rsid w:val="00926005"/>
    <w:rsid w:val="00926AD2"/>
    <w:rsid w:val="009273B9"/>
    <w:rsid w:val="009273D6"/>
    <w:rsid w:val="009303E7"/>
    <w:rsid w:val="00930BB6"/>
    <w:rsid w:val="00931742"/>
    <w:rsid w:val="00932D5E"/>
    <w:rsid w:val="00932D84"/>
    <w:rsid w:val="00934B86"/>
    <w:rsid w:val="00936590"/>
    <w:rsid w:val="00940804"/>
    <w:rsid w:val="00943AF7"/>
    <w:rsid w:val="00946986"/>
    <w:rsid w:val="0094757D"/>
    <w:rsid w:val="00951615"/>
    <w:rsid w:val="00951705"/>
    <w:rsid w:val="00951B25"/>
    <w:rsid w:val="0095340E"/>
    <w:rsid w:val="00956DE6"/>
    <w:rsid w:val="0096224D"/>
    <w:rsid w:val="00964458"/>
    <w:rsid w:val="00964E50"/>
    <w:rsid w:val="0096582D"/>
    <w:rsid w:val="00967DCC"/>
    <w:rsid w:val="009702EF"/>
    <w:rsid w:val="00971B3F"/>
    <w:rsid w:val="0097235F"/>
    <w:rsid w:val="0097268A"/>
    <w:rsid w:val="009737E4"/>
    <w:rsid w:val="00973ED9"/>
    <w:rsid w:val="00974888"/>
    <w:rsid w:val="0097579A"/>
    <w:rsid w:val="0097612B"/>
    <w:rsid w:val="00977200"/>
    <w:rsid w:val="0097757D"/>
    <w:rsid w:val="0097768A"/>
    <w:rsid w:val="00983B74"/>
    <w:rsid w:val="00985786"/>
    <w:rsid w:val="0099004B"/>
    <w:rsid w:val="00990263"/>
    <w:rsid w:val="0099313C"/>
    <w:rsid w:val="00996C49"/>
    <w:rsid w:val="009A00AE"/>
    <w:rsid w:val="009A2CCC"/>
    <w:rsid w:val="009A4B01"/>
    <w:rsid w:val="009A4CCC"/>
    <w:rsid w:val="009B0951"/>
    <w:rsid w:val="009B109E"/>
    <w:rsid w:val="009B12E0"/>
    <w:rsid w:val="009B4298"/>
    <w:rsid w:val="009B4F2E"/>
    <w:rsid w:val="009B5D21"/>
    <w:rsid w:val="009C2069"/>
    <w:rsid w:val="009C2305"/>
    <w:rsid w:val="009D0E22"/>
    <w:rsid w:val="009D1E80"/>
    <w:rsid w:val="009D238D"/>
    <w:rsid w:val="009D23B9"/>
    <w:rsid w:val="009D32D3"/>
    <w:rsid w:val="009D5C45"/>
    <w:rsid w:val="009D6CF7"/>
    <w:rsid w:val="009E444C"/>
    <w:rsid w:val="009E4B94"/>
    <w:rsid w:val="009E5C58"/>
    <w:rsid w:val="009E5C63"/>
    <w:rsid w:val="009E65CB"/>
    <w:rsid w:val="009E6AD9"/>
    <w:rsid w:val="009F06A8"/>
    <w:rsid w:val="009F27FB"/>
    <w:rsid w:val="009F44E7"/>
    <w:rsid w:val="009F78EF"/>
    <w:rsid w:val="009F7F46"/>
    <w:rsid w:val="00A00804"/>
    <w:rsid w:val="00A017B2"/>
    <w:rsid w:val="00A026F6"/>
    <w:rsid w:val="00A02901"/>
    <w:rsid w:val="00A04650"/>
    <w:rsid w:val="00A06860"/>
    <w:rsid w:val="00A070ED"/>
    <w:rsid w:val="00A10A71"/>
    <w:rsid w:val="00A11520"/>
    <w:rsid w:val="00A11FBC"/>
    <w:rsid w:val="00A12585"/>
    <w:rsid w:val="00A13A5F"/>
    <w:rsid w:val="00A214FF"/>
    <w:rsid w:val="00A2199B"/>
    <w:rsid w:val="00A21BE5"/>
    <w:rsid w:val="00A22FE5"/>
    <w:rsid w:val="00A24860"/>
    <w:rsid w:val="00A3461E"/>
    <w:rsid w:val="00A40475"/>
    <w:rsid w:val="00A40AC0"/>
    <w:rsid w:val="00A4287F"/>
    <w:rsid w:val="00A42EEA"/>
    <w:rsid w:val="00A448F5"/>
    <w:rsid w:val="00A44E0F"/>
    <w:rsid w:val="00A46697"/>
    <w:rsid w:val="00A46C48"/>
    <w:rsid w:val="00A50501"/>
    <w:rsid w:val="00A517F7"/>
    <w:rsid w:val="00A55956"/>
    <w:rsid w:val="00A56307"/>
    <w:rsid w:val="00A56C6B"/>
    <w:rsid w:val="00A615E8"/>
    <w:rsid w:val="00A63BC0"/>
    <w:rsid w:val="00A63D36"/>
    <w:rsid w:val="00A676C2"/>
    <w:rsid w:val="00A701DB"/>
    <w:rsid w:val="00A70786"/>
    <w:rsid w:val="00A71F96"/>
    <w:rsid w:val="00A72349"/>
    <w:rsid w:val="00A72AB4"/>
    <w:rsid w:val="00A74E73"/>
    <w:rsid w:val="00A75F47"/>
    <w:rsid w:val="00A763F5"/>
    <w:rsid w:val="00A76CB5"/>
    <w:rsid w:val="00A77EBB"/>
    <w:rsid w:val="00A816D4"/>
    <w:rsid w:val="00A8341E"/>
    <w:rsid w:val="00A83B04"/>
    <w:rsid w:val="00A844D8"/>
    <w:rsid w:val="00A864D6"/>
    <w:rsid w:val="00A91DA5"/>
    <w:rsid w:val="00A91EFB"/>
    <w:rsid w:val="00A921D9"/>
    <w:rsid w:val="00A9449E"/>
    <w:rsid w:val="00A945D3"/>
    <w:rsid w:val="00A94677"/>
    <w:rsid w:val="00A95035"/>
    <w:rsid w:val="00A959AE"/>
    <w:rsid w:val="00A95DE4"/>
    <w:rsid w:val="00A96060"/>
    <w:rsid w:val="00A97F6A"/>
    <w:rsid w:val="00AA00CB"/>
    <w:rsid w:val="00AA0D2C"/>
    <w:rsid w:val="00AA32DA"/>
    <w:rsid w:val="00AA4E87"/>
    <w:rsid w:val="00AA5434"/>
    <w:rsid w:val="00AA7D5F"/>
    <w:rsid w:val="00AB0D33"/>
    <w:rsid w:val="00AB11A3"/>
    <w:rsid w:val="00AB17FA"/>
    <w:rsid w:val="00AB3614"/>
    <w:rsid w:val="00AB4582"/>
    <w:rsid w:val="00AB5C71"/>
    <w:rsid w:val="00AB7866"/>
    <w:rsid w:val="00AB7CB6"/>
    <w:rsid w:val="00AB7FFC"/>
    <w:rsid w:val="00AC2F90"/>
    <w:rsid w:val="00AC36A2"/>
    <w:rsid w:val="00AC51A3"/>
    <w:rsid w:val="00AC7861"/>
    <w:rsid w:val="00AD1B86"/>
    <w:rsid w:val="00AD5153"/>
    <w:rsid w:val="00AD5F89"/>
    <w:rsid w:val="00AD7666"/>
    <w:rsid w:val="00AE07F3"/>
    <w:rsid w:val="00AE1337"/>
    <w:rsid w:val="00AE1DD5"/>
    <w:rsid w:val="00AE2F3F"/>
    <w:rsid w:val="00AE3691"/>
    <w:rsid w:val="00AE4E2A"/>
    <w:rsid w:val="00AE745B"/>
    <w:rsid w:val="00AE7F8A"/>
    <w:rsid w:val="00AF04E5"/>
    <w:rsid w:val="00AF07BD"/>
    <w:rsid w:val="00AF07CC"/>
    <w:rsid w:val="00AF1D02"/>
    <w:rsid w:val="00AF51E6"/>
    <w:rsid w:val="00AF5E7F"/>
    <w:rsid w:val="00AF6129"/>
    <w:rsid w:val="00AF6163"/>
    <w:rsid w:val="00AF660A"/>
    <w:rsid w:val="00B00D92"/>
    <w:rsid w:val="00B01F6C"/>
    <w:rsid w:val="00B021E8"/>
    <w:rsid w:val="00B0422A"/>
    <w:rsid w:val="00B04230"/>
    <w:rsid w:val="00B06D69"/>
    <w:rsid w:val="00B06E2B"/>
    <w:rsid w:val="00B13100"/>
    <w:rsid w:val="00B13A10"/>
    <w:rsid w:val="00B13CE1"/>
    <w:rsid w:val="00B14712"/>
    <w:rsid w:val="00B171D6"/>
    <w:rsid w:val="00B178B0"/>
    <w:rsid w:val="00B21A8C"/>
    <w:rsid w:val="00B21CB5"/>
    <w:rsid w:val="00B24E70"/>
    <w:rsid w:val="00B30DC9"/>
    <w:rsid w:val="00B31591"/>
    <w:rsid w:val="00B36E62"/>
    <w:rsid w:val="00B43338"/>
    <w:rsid w:val="00B44285"/>
    <w:rsid w:val="00B5144A"/>
    <w:rsid w:val="00B539F7"/>
    <w:rsid w:val="00B575CA"/>
    <w:rsid w:val="00B57CBE"/>
    <w:rsid w:val="00B57E78"/>
    <w:rsid w:val="00B61A99"/>
    <w:rsid w:val="00B62887"/>
    <w:rsid w:val="00B641E3"/>
    <w:rsid w:val="00B661A1"/>
    <w:rsid w:val="00B7106E"/>
    <w:rsid w:val="00B73727"/>
    <w:rsid w:val="00B76B38"/>
    <w:rsid w:val="00B81F03"/>
    <w:rsid w:val="00B81F19"/>
    <w:rsid w:val="00B83481"/>
    <w:rsid w:val="00B8501F"/>
    <w:rsid w:val="00B85CC6"/>
    <w:rsid w:val="00B905E0"/>
    <w:rsid w:val="00B931F7"/>
    <w:rsid w:val="00B964A8"/>
    <w:rsid w:val="00B97059"/>
    <w:rsid w:val="00B970DF"/>
    <w:rsid w:val="00BA1E54"/>
    <w:rsid w:val="00BA36AF"/>
    <w:rsid w:val="00BA3883"/>
    <w:rsid w:val="00BA4467"/>
    <w:rsid w:val="00BA50CE"/>
    <w:rsid w:val="00BA734F"/>
    <w:rsid w:val="00BA735E"/>
    <w:rsid w:val="00BB14F1"/>
    <w:rsid w:val="00BB1949"/>
    <w:rsid w:val="00BB1B90"/>
    <w:rsid w:val="00BB3045"/>
    <w:rsid w:val="00BB3EA7"/>
    <w:rsid w:val="00BB4255"/>
    <w:rsid w:val="00BB7117"/>
    <w:rsid w:val="00BB739C"/>
    <w:rsid w:val="00BC1017"/>
    <w:rsid w:val="00BC1E28"/>
    <w:rsid w:val="00BC3FEA"/>
    <w:rsid w:val="00BC4630"/>
    <w:rsid w:val="00BC4756"/>
    <w:rsid w:val="00BC7265"/>
    <w:rsid w:val="00BD0520"/>
    <w:rsid w:val="00BD3B3A"/>
    <w:rsid w:val="00BD3C84"/>
    <w:rsid w:val="00BD4153"/>
    <w:rsid w:val="00BD426C"/>
    <w:rsid w:val="00BD6966"/>
    <w:rsid w:val="00BE1A9D"/>
    <w:rsid w:val="00BE2A74"/>
    <w:rsid w:val="00BE5D6C"/>
    <w:rsid w:val="00BE5F6F"/>
    <w:rsid w:val="00BF02EF"/>
    <w:rsid w:val="00BF0D57"/>
    <w:rsid w:val="00BF1879"/>
    <w:rsid w:val="00BF3A2D"/>
    <w:rsid w:val="00BF71EB"/>
    <w:rsid w:val="00C0433E"/>
    <w:rsid w:val="00C0465B"/>
    <w:rsid w:val="00C048F5"/>
    <w:rsid w:val="00C06A5E"/>
    <w:rsid w:val="00C13AC5"/>
    <w:rsid w:val="00C15EC6"/>
    <w:rsid w:val="00C16157"/>
    <w:rsid w:val="00C162FD"/>
    <w:rsid w:val="00C167C7"/>
    <w:rsid w:val="00C22B4B"/>
    <w:rsid w:val="00C30AF2"/>
    <w:rsid w:val="00C326B2"/>
    <w:rsid w:val="00C335DD"/>
    <w:rsid w:val="00C357EF"/>
    <w:rsid w:val="00C35E6E"/>
    <w:rsid w:val="00C37030"/>
    <w:rsid w:val="00C376AB"/>
    <w:rsid w:val="00C41E04"/>
    <w:rsid w:val="00C42A49"/>
    <w:rsid w:val="00C439CB"/>
    <w:rsid w:val="00C44AAF"/>
    <w:rsid w:val="00C452BC"/>
    <w:rsid w:val="00C465F4"/>
    <w:rsid w:val="00C4666C"/>
    <w:rsid w:val="00C5198B"/>
    <w:rsid w:val="00C538CE"/>
    <w:rsid w:val="00C57D6C"/>
    <w:rsid w:val="00C6326D"/>
    <w:rsid w:val="00C64739"/>
    <w:rsid w:val="00C6498D"/>
    <w:rsid w:val="00C650CC"/>
    <w:rsid w:val="00C727F5"/>
    <w:rsid w:val="00C73FA6"/>
    <w:rsid w:val="00C756A6"/>
    <w:rsid w:val="00C76867"/>
    <w:rsid w:val="00C83E30"/>
    <w:rsid w:val="00C84168"/>
    <w:rsid w:val="00C87AAA"/>
    <w:rsid w:val="00C90C74"/>
    <w:rsid w:val="00C91475"/>
    <w:rsid w:val="00C91986"/>
    <w:rsid w:val="00C91A0A"/>
    <w:rsid w:val="00C9650B"/>
    <w:rsid w:val="00C97304"/>
    <w:rsid w:val="00C978B8"/>
    <w:rsid w:val="00CA0183"/>
    <w:rsid w:val="00CA0A7D"/>
    <w:rsid w:val="00CA2B09"/>
    <w:rsid w:val="00CA4E77"/>
    <w:rsid w:val="00CB0DDD"/>
    <w:rsid w:val="00CB3BBE"/>
    <w:rsid w:val="00CB3D61"/>
    <w:rsid w:val="00CB3EFE"/>
    <w:rsid w:val="00CB4997"/>
    <w:rsid w:val="00CB63F4"/>
    <w:rsid w:val="00CC1F47"/>
    <w:rsid w:val="00CC209F"/>
    <w:rsid w:val="00CC254B"/>
    <w:rsid w:val="00CC6322"/>
    <w:rsid w:val="00CD096F"/>
    <w:rsid w:val="00CD0AEF"/>
    <w:rsid w:val="00CD0B19"/>
    <w:rsid w:val="00CD51BF"/>
    <w:rsid w:val="00CD6924"/>
    <w:rsid w:val="00CD6C3A"/>
    <w:rsid w:val="00CD6C89"/>
    <w:rsid w:val="00CE06DE"/>
    <w:rsid w:val="00CE34B3"/>
    <w:rsid w:val="00CE5168"/>
    <w:rsid w:val="00CE5556"/>
    <w:rsid w:val="00CE57E0"/>
    <w:rsid w:val="00CF0183"/>
    <w:rsid w:val="00CF257E"/>
    <w:rsid w:val="00CF653A"/>
    <w:rsid w:val="00D008CC"/>
    <w:rsid w:val="00D00946"/>
    <w:rsid w:val="00D030F9"/>
    <w:rsid w:val="00D0534B"/>
    <w:rsid w:val="00D10FCF"/>
    <w:rsid w:val="00D11604"/>
    <w:rsid w:val="00D1265D"/>
    <w:rsid w:val="00D168E5"/>
    <w:rsid w:val="00D2187F"/>
    <w:rsid w:val="00D23C1F"/>
    <w:rsid w:val="00D273BA"/>
    <w:rsid w:val="00D27BA2"/>
    <w:rsid w:val="00D27D0E"/>
    <w:rsid w:val="00D30912"/>
    <w:rsid w:val="00D3641A"/>
    <w:rsid w:val="00D36C75"/>
    <w:rsid w:val="00D3752F"/>
    <w:rsid w:val="00D40D41"/>
    <w:rsid w:val="00D452F7"/>
    <w:rsid w:val="00D45C45"/>
    <w:rsid w:val="00D45DBC"/>
    <w:rsid w:val="00D47004"/>
    <w:rsid w:val="00D47EB9"/>
    <w:rsid w:val="00D515F6"/>
    <w:rsid w:val="00D51BA0"/>
    <w:rsid w:val="00D53670"/>
    <w:rsid w:val="00D552BC"/>
    <w:rsid w:val="00D612FE"/>
    <w:rsid w:val="00D62011"/>
    <w:rsid w:val="00D64BC7"/>
    <w:rsid w:val="00D65747"/>
    <w:rsid w:val="00D70139"/>
    <w:rsid w:val="00D70368"/>
    <w:rsid w:val="00D708F1"/>
    <w:rsid w:val="00D7171B"/>
    <w:rsid w:val="00D730B6"/>
    <w:rsid w:val="00D7488A"/>
    <w:rsid w:val="00D74908"/>
    <w:rsid w:val="00D74A82"/>
    <w:rsid w:val="00D8061D"/>
    <w:rsid w:val="00D87755"/>
    <w:rsid w:val="00D87C66"/>
    <w:rsid w:val="00D9151D"/>
    <w:rsid w:val="00D92932"/>
    <w:rsid w:val="00D92D19"/>
    <w:rsid w:val="00D936BE"/>
    <w:rsid w:val="00D93A02"/>
    <w:rsid w:val="00D93F5F"/>
    <w:rsid w:val="00D96141"/>
    <w:rsid w:val="00DA34AD"/>
    <w:rsid w:val="00DB31AF"/>
    <w:rsid w:val="00DB335E"/>
    <w:rsid w:val="00DB485A"/>
    <w:rsid w:val="00DB7BA9"/>
    <w:rsid w:val="00DC0B6C"/>
    <w:rsid w:val="00DC246F"/>
    <w:rsid w:val="00DC2587"/>
    <w:rsid w:val="00DC29B9"/>
    <w:rsid w:val="00DC3214"/>
    <w:rsid w:val="00DC61BD"/>
    <w:rsid w:val="00DC7C8C"/>
    <w:rsid w:val="00DD10BF"/>
    <w:rsid w:val="00DD1884"/>
    <w:rsid w:val="00DD1936"/>
    <w:rsid w:val="00DD2BB0"/>
    <w:rsid w:val="00DD2F1F"/>
    <w:rsid w:val="00DD322D"/>
    <w:rsid w:val="00DD5970"/>
    <w:rsid w:val="00DD5BD6"/>
    <w:rsid w:val="00DD61FE"/>
    <w:rsid w:val="00DD7E77"/>
    <w:rsid w:val="00DE2B28"/>
    <w:rsid w:val="00DE3452"/>
    <w:rsid w:val="00DE5495"/>
    <w:rsid w:val="00DE7FAE"/>
    <w:rsid w:val="00DF010D"/>
    <w:rsid w:val="00DF1260"/>
    <w:rsid w:val="00DF1EC4"/>
    <w:rsid w:val="00DF3E69"/>
    <w:rsid w:val="00DF6B42"/>
    <w:rsid w:val="00DF7AED"/>
    <w:rsid w:val="00E00984"/>
    <w:rsid w:val="00E017DD"/>
    <w:rsid w:val="00E019C3"/>
    <w:rsid w:val="00E01A29"/>
    <w:rsid w:val="00E02ADD"/>
    <w:rsid w:val="00E03BC0"/>
    <w:rsid w:val="00E03FC5"/>
    <w:rsid w:val="00E04D37"/>
    <w:rsid w:val="00E054B7"/>
    <w:rsid w:val="00E07D91"/>
    <w:rsid w:val="00E10570"/>
    <w:rsid w:val="00E10AC0"/>
    <w:rsid w:val="00E12111"/>
    <w:rsid w:val="00E12840"/>
    <w:rsid w:val="00E23314"/>
    <w:rsid w:val="00E23727"/>
    <w:rsid w:val="00E268CB"/>
    <w:rsid w:val="00E26C1A"/>
    <w:rsid w:val="00E30704"/>
    <w:rsid w:val="00E30B2A"/>
    <w:rsid w:val="00E30FAF"/>
    <w:rsid w:val="00E31B64"/>
    <w:rsid w:val="00E37675"/>
    <w:rsid w:val="00E44524"/>
    <w:rsid w:val="00E44CF0"/>
    <w:rsid w:val="00E47680"/>
    <w:rsid w:val="00E47EC2"/>
    <w:rsid w:val="00E53EE9"/>
    <w:rsid w:val="00E56962"/>
    <w:rsid w:val="00E570BB"/>
    <w:rsid w:val="00E613EA"/>
    <w:rsid w:val="00E628BF"/>
    <w:rsid w:val="00E63F47"/>
    <w:rsid w:val="00E64061"/>
    <w:rsid w:val="00E64D69"/>
    <w:rsid w:val="00E73FBE"/>
    <w:rsid w:val="00E7414A"/>
    <w:rsid w:val="00E75B16"/>
    <w:rsid w:val="00E7617E"/>
    <w:rsid w:val="00E831A2"/>
    <w:rsid w:val="00E831A5"/>
    <w:rsid w:val="00E8341B"/>
    <w:rsid w:val="00E840A8"/>
    <w:rsid w:val="00E85A0C"/>
    <w:rsid w:val="00E86ACA"/>
    <w:rsid w:val="00E87CAD"/>
    <w:rsid w:val="00E907E6"/>
    <w:rsid w:val="00E92AA0"/>
    <w:rsid w:val="00E92E9E"/>
    <w:rsid w:val="00E9405E"/>
    <w:rsid w:val="00E94F7C"/>
    <w:rsid w:val="00E95D98"/>
    <w:rsid w:val="00E977C1"/>
    <w:rsid w:val="00EA13EA"/>
    <w:rsid w:val="00EA34A1"/>
    <w:rsid w:val="00EA37F6"/>
    <w:rsid w:val="00EA3FA8"/>
    <w:rsid w:val="00EA443E"/>
    <w:rsid w:val="00EA4849"/>
    <w:rsid w:val="00EA62AC"/>
    <w:rsid w:val="00EA6C70"/>
    <w:rsid w:val="00EA706F"/>
    <w:rsid w:val="00EA708D"/>
    <w:rsid w:val="00EA7543"/>
    <w:rsid w:val="00EB3AAC"/>
    <w:rsid w:val="00EB455D"/>
    <w:rsid w:val="00EB517E"/>
    <w:rsid w:val="00EB5205"/>
    <w:rsid w:val="00EC0522"/>
    <w:rsid w:val="00EC19CE"/>
    <w:rsid w:val="00EC281B"/>
    <w:rsid w:val="00EC47EB"/>
    <w:rsid w:val="00EC5A00"/>
    <w:rsid w:val="00EC6976"/>
    <w:rsid w:val="00EC6E5C"/>
    <w:rsid w:val="00ED2DCB"/>
    <w:rsid w:val="00ED6EC5"/>
    <w:rsid w:val="00ED7070"/>
    <w:rsid w:val="00ED72D9"/>
    <w:rsid w:val="00EE0B39"/>
    <w:rsid w:val="00EE2122"/>
    <w:rsid w:val="00EE4292"/>
    <w:rsid w:val="00EE6689"/>
    <w:rsid w:val="00EE7A9B"/>
    <w:rsid w:val="00EF180F"/>
    <w:rsid w:val="00EF19D1"/>
    <w:rsid w:val="00EF2790"/>
    <w:rsid w:val="00EF40C1"/>
    <w:rsid w:val="00EF474E"/>
    <w:rsid w:val="00EF6340"/>
    <w:rsid w:val="00F008DB"/>
    <w:rsid w:val="00F0152B"/>
    <w:rsid w:val="00F0285C"/>
    <w:rsid w:val="00F04788"/>
    <w:rsid w:val="00F055CF"/>
    <w:rsid w:val="00F1150D"/>
    <w:rsid w:val="00F12C1A"/>
    <w:rsid w:val="00F1410F"/>
    <w:rsid w:val="00F1461B"/>
    <w:rsid w:val="00F15056"/>
    <w:rsid w:val="00F156F4"/>
    <w:rsid w:val="00F1669E"/>
    <w:rsid w:val="00F16A2C"/>
    <w:rsid w:val="00F16C59"/>
    <w:rsid w:val="00F16D21"/>
    <w:rsid w:val="00F224BA"/>
    <w:rsid w:val="00F233E7"/>
    <w:rsid w:val="00F25577"/>
    <w:rsid w:val="00F25C14"/>
    <w:rsid w:val="00F279ED"/>
    <w:rsid w:val="00F27BC4"/>
    <w:rsid w:val="00F31EE8"/>
    <w:rsid w:val="00F3469C"/>
    <w:rsid w:val="00F35F89"/>
    <w:rsid w:val="00F37B4A"/>
    <w:rsid w:val="00F4074D"/>
    <w:rsid w:val="00F4101E"/>
    <w:rsid w:val="00F42FA7"/>
    <w:rsid w:val="00F47018"/>
    <w:rsid w:val="00F478C4"/>
    <w:rsid w:val="00F5238C"/>
    <w:rsid w:val="00F52747"/>
    <w:rsid w:val="00F57CAB"/>
    <w:rsid w:val="00F617F0"/>
    <w:rsid w:val="00F62D73"/>
    <w:rsid w:val="00F64827"/>
    <w:rsid w:val="00F6497A"/>
    <w:rsid w:val="00F64E4C"/>
    <w:rsid w:val="00F65277"/>
    <w:rsid w:val="00F659E2"/>
    <w:rsid w:val="00F710A5"/>
    <w:rsid w:val="00F71FE7"/>
    <w:rsid w:val="00F73354"/>
    <w:rsid w:val="00F74E15"/>
    <w:rsid w:val="00F76C1E"/>
    <w:rsid w:val="00F807D0"/>
    <w:rsid w:val="00F82257"/>
    <w:rsid w:val="00F833C1"/>
    <w:rsid w:val="00F8401D"/>
    <w:rsid w:val="00F84689"/>
    <w:rsid w:val="00F8683D"/>
    <w:rsid w:val="00F86903"/>
    <w:rsid w:val="00F86A44"/>
    <w:rsid w:val="00F87992"/>
    <w:rsid w:val="00F879E0"/>
    <w:rsid w:val="00F9122F"/>
    <w:rsid w:val="00F9246D"/>
    <w:rsid w:val="00FA028B"/>
    <w:rsid w:val="00FA1E46"/>
    <w:rsid w:val="00FA2CD7"/>
    <w:rsid w:val="00FA305D"/>
    <w:rsid w:val="00FA3677"/>
    <w:rsid w:val="00FA5430"/>
    <w:rsid w:val="00FA7563"/>
    <w:rsid w:val="00FB16AE"/>
    <w:rsid w:val="00FB522B"/>
    <w:rsid w:val="00FB56D7"/>
    <w:rsid w:val="00FC1EF7"/>
    <w:rsid w:val="00FC463C"/>
    <w:rsid w:val="00FC5EBA"/>
    <w:rsid w:val="00FD1289"/>
    <w:rsid w:val="00FD12E8"/>
    <w:rsid w:val="00FD1AC9"/>
    <w:rsid w:val="00FD27C9"/>
    <w:rsid w:val="00FD617B"/>
    <w:rsid w:val="00FE028D"/>
    <w:rsid w:val="00FE0428"/>
    <w:rsid w:val="00FE2C9C"/>
    <w:rsid w:val="00FE3341"/>
    <w:rsid w:val="00FE4A56"/>
    <w:rsid w:val="00FF0506"/>
    <w:rsid w:val="00FF0D5B"/>
    <w:rsid w:val="00FF0E3E"/>
    <w:rsid w:val="00FF1440"/>
    <w:rsid w:val="00FF21E7"/>
    <w:rsid w:val="00FF3A83"/>
    <w:rsid w:val="00FF3C5C"/>
    <w:rsid w:val="00FF591E"/>
    <w:rsid w:val="00FF634B"/>
    <w:rsid w:val="00FF695F"/>
    <w:rsid w:val="00FF6A9B"/>
    <w:rsid w:val="085B141F"/>
    <w:rsid w:val="4C3E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DCAF977"/>
  <w15:docId w15:val="{AF9C3BBA-13C8-4787-AC37-0C81B23B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26D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C209F"/>
    <w:rPr>
      <w:sz w:val="16"/>
    </w:rPr>
  </w:style>
  <w:style w:type="paragraph" w:styleId="Footer">
    <w:name w:val="footer"/>
    <w:basedOn w:val="Normal"/>
    <w:link w:val="Foot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19"/>
    <w:semiHidden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  <w:style w:type="character" w:styleId="Hyperlink">
    <w:name w:val="Hyperlink"/>
    <w:basedOn w:val="DefaultParagraphFont"/>
    <w:uiPriority w:val="21"/>
    <w:unhideWhenUsed/>
    <w:rsid w:val="002740BA"/>
    <w:rPr>
      <w:color w:val="0000FF" w:themeColor="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4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Create a new document." ma:contentTypeScope="" ma:versionID="675f899bb6865e638e8c8391bb1c7123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5ba93a51d0474cd29dd3b76e1dc3501c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E75A5C-0227-48C7-BEAC-62EFC1DB7D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4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39B37864-E395-43EA-8F0A-DB518DF17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199</TotalTime>
  <Pages>6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185</cp:revision>
  <dcterms:created xsi:type="dcterms:W3CDTF">2021-03-30T09:34:00Z</dcterms:created>
  <dcterms:modified xsi:type="dcterms:W3CDTF">2021-04-12T08:49:00Z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