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AF97A" w14:textId="6A91B38A" w:rsidR="00DB335E" w:rsidRPr="00E23727" w:rsidRDefault="0025146F" w:rsidP="00316531">
      <w:pPr>
        <w:pStyle w:val="Heading1"/>
        <w:pBdr>
          <w:bottom w:val="single" w:sz="4" w:space="1" w:color="auto"/>
        </w:pBdr>
        <w:rPr>
          <w:sz w:val="32"/>
          <w:szCs w:val="22"/>
        </w:rPr>
      </w:pPr>
      <w:r w:rsidRPr="00E23727">
        <w:rPr>
          <w:sz w:val="32"/>
          <w:szCs w:val="22"/>
        </w:rPr>
        <w:t>GUIDE</w:t>
      </w:r>
      <w:r>
        <w:rPr>
          <w:sz w:val="32"/>
          <w:szCs w:val="22"/>
        </w:rPr>
        <w:t xml:space="preserve">: </w:t>
      </w:r>
      <w:r w:rsidR="00360EDE">
        <w:rPr>
          <w:sz w:val="32"/>
          <w:szCs w:val="22"/>
        </w:rPr>
        <w:t>INVITÉR OG</w:t>
      </w:r>
      <w:r>
        <w:rPr>
          <w:sz w:val="32"/>
          <w:szCs w:val="22"/>
        </w:rPr>
        <w:t xml:space="preserve"> START</w:t>
      </w:r>
      <w:r w:rsidR="001A5627">
        <w:rPr>
          <w:sz w:val="32"/>
          <w:szCs w:val="22"/>
        </w:rPr>
        <w:t xml:space="preserve"> </w:t>
      </w:r>
      <w:r>
        <w:rPr>
          <w:sz w:val="32"/>
          <w:szCs w:val="22"/>
        </w:rPr>
        <w:t>MØDET</w:t>
      </w:r>
    </w:p>
    <w:p w14:paraId="255F607C" w14:textId="7D38B670" w:rsidR="0011077B" w:rsidRDefault="00000E87" w:rsidP="009E65CB">
      <w:pPr>
        <w:rPr>
          <w:rFonts w:cs="Open Sans Light"/>
          <w:sz w:val="22"/>
          <w:szCs w:val="22"/>
        </w:rPr>
      </w:pPr>
      <w:r w:rsidRPr="0080053F">
        <w:rPr>
          <w:rFonts w:cs="Open Sans Light"/>
          <w:sz w:val="22"/>
          <w:szCs w:val="22"/>
        </w:rPr>
        <w:t xml:space="preserve">Denne guide </w:t>
      </w:r>
      <w:r w:rsidR="004E2C1A">
        <w:rPr>
          <w:rFonts w:cs="Open Sans Light"/>
          <w:sz w:val="22"/>
          <w:szCs w:val="22"/>
        </w:rPr>
        <w:t xml:space="preserve">til </w:t>
      </w:r>
      <w:r w:rsidR="004E2C1A" w:rsidRPr="0080053F">
        <w:rPr>
          <w:rFonts w:cs="Open Sans Light"/>
          <w:sz w:val="22"/>
          <w:szCs w:val="22"/>
        </w:rPr>
        <w:t xml:space="preserve">Zoom </w:t>
      </w:r>
      <w:r w:rsidR="004824E9" w:rsidRPr="0080053F">
        <w:rPr>
          <w:rFonts w:cs="Open Sans Light"/>
          <w:sz w:val="22"/>
          <w:szCs w:val="22"/>
        </w:rPr>
        <w:t>beskriver</w:t>
      </w:r>
      <w:r w:rsidR="002B7B28">
        <w:rPr>
          <w:rFonts w:cs="Open Sans Light"/>
          <w:sz w:val="22"/>
          <w:szCs w:val="22"/>
        </w:rPr>
        <w:t xml:space="preserve">, </w:t>
      </w:r>
      <w:r w:rsidR="009E65CB">
        <w:rPr>
          <w:rFonts w:cs="Open Sans Light"/>
          <w:sz w:val="22"/>
          <w:szCs w:val="22"/>
        </w:rPr>
        <w:t>h</w:t>
      </w:r>
      <w:r w:rsidR="0080053F" w:rsidRPr="0080053F">
        <w:rPr>
          <w:rFonts w:cs="Open Sans Light"/>
          <w:sz w:val="22"/>
          <w:szCs w:val="22"/>
        </w:rPr>
        <w:t xml:space="preserve">vordan du </w:t>
      </w:r>
      <w:r w:rsidR="008E2BDF">
        <w:rPr>
          <w:rFonts w:cs="Open Sans Light"/>
          <w:sz w:val="22"/>
          <w:szCs w:val="22"/>
        </w:rPr>
        <w:t xml:space="preserve">opretter et møde og </w:t>
      </w:r>
      <w:r w:rsidR="0080053F" w:rsidRPr="0080053F">
        <w:rPr>
          <w:rFonts w:cs="Open Sans Light"/>
          <w:sz w:val="22"/>
          <w:szCs w:val="22"/>
        </w:rPr>
        <w:t xml:space="preserve">inviterer andre til </w:t>
      </w:r>
      <w:r w:rsidR="009E65CB">
        <w:rPr>
          <w:rFonts w:cs="Open Sans Light"/>
          <w:sz w:val="22"/>
          <w:szCs w:val="22"/>
        </w:rPr>
        <w:t xml:space="preserve">et </w:t>
      </w:r>
      <w:r w:rsidR="0080053F" w:rsidRPr="0080053F">
        <w:rPr>
          <w:rFonts w:cs="Open Sans Light"/>
          <w:sz w:val="22"/>
          <w:szCs w:val="22"/>
        </w:rPr>
        <w:t>Zoom-møde.</w:t>
      </w:r>
      <w:r w:rsidR="006A2EA5">
        <w:rPr>
          <w:rFonts w:cs="Open Sans Light"/>
          <w:sz w:val="22"/>
          <w:szCs w:val="22"/>
        </w:rPr>
        <w:t xml:space="preserve"> </w:t>
      </w:r>
      <w:r w:rsidR="00F9246D">
        <w:rPr>
          <w:rFonts w:cs="Open Sans Light"/>
          <w:sz w:val="22"/>
          <w:szCs w:val="22"/>
        </w:rPr>
        <w:t>Der er også en kort guide til at starte Zoom-møde</w:t>
      </w:r>
      <w:r w:rsidR="00A74E73">
        <w:rPr>
          <w:rFonts w:cs="Open Sans Light"/>
          <w:sz w:val="22"/>
          <w:szCs w:val="22"/>
        </w:rPr>
        <w:t>r</w:t>
      </w:r>
      <w:r w:rsidR="00F9246D">
        <w:rPr>
          <w:rFonts w:cs="Open Sans Light"/>
          <w:sz w:val="22"/>
          <w:szCs w:val="22"/>
        </w:rPr>
        <w:t xml:space="preserve">. </w:t>
      </w:r>
      <w:r w:rsidR="006A2EA5">
        <w:rPr>
          <w:rFonts w:cs="Open Sans Light"/>
          <w:sz w:val="22"/>
          <w:szCs w:val="22"/>
        </w:rPr>
        <w:t xml:space="preserve">Guiden </w:t>
      </w:r>
      <w:r w:rsidR="003907A9">
        <w:rPr>
          <w:rFonts w:cs="Open Sans Light"/>
          <w:sz w:val="22"/>
          <w:szCs w:val="22"/>
        </w:rPr>
        <w:t xml:space="preserve">er </w:t>
      </w:r>
      <w:r w:rsidR="006B5DF8">
        <w:rPr>
          <w:rFonts w:cs="Open Sans Light"/>
          <w:sz w:val="22"/>
          <w:szCs w:val="22"/>
        </w:rPr>
        <w:t xml:space="preserve">især </w:t>
      </w:r>
      <w:r w:rsidR="003907A9">
        <w:rPr>
          <w:rFonts w:cs="Open Sans Light"/>
          <w:sz w:val="22"/>
          <w:szCs w:val="22"/>
        </w:rPr>
        <w:t>målrettet DH-afdelinger</w:t>
      </w:r>
      <w:r w:rsidR="00A95DE4">
        <w:rPr>
          <w:rFonts w:cs="Open Sans Light"/>
          <w:sz w:val="22"/>
          <w:szCs w:val="22"/>
        </w:rPr>
        <w:t xml:space="preserve">. </w:t>
      </w:r>
    </w:p>
    <w:p w14:paraId="75254614" w14:textId="77777777" w:rsidR="00211C9F" w:rsidRDefault="00211C9F" w:rsidP="00E613EA">
      <w:pPr>
        <w:rPr>
          <w:color w:val="1F497D"/>
        </w:rPr>
      </w:pPr>
    </w:p>
    <w:p w14:paraId="3C837821" w14:textId="7749958F" w:rsidR="007670CC" w:rsidRDefault="00427669" w:rsidP="00412B29">
      <w:pPr>
        <w:pStyle w:val="Heading2"/>
      </w:pPr>
      <w:r>
        <w:t xml:space="preserve">Åbn </w:t>
      </w:r>
      <w:r w:rsidR="004F2C11">
        <w:t>Zoom</w:t>
      </w:r>
    </w:p>
    <w:p w14:paraId="4203434C" w14:textId="55A18582" w:rsidR="004E49D7" w:rsidRDefault="0095340E" w:rsidP="00BF02EF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Du kan </w:t>
      </w:r>
      <w:r w:rsidR="00646C80">
        <w:rPr>
          <w:rFonts w:cs="Open Sans Light"/>
          <w:sz w:val="22"/>
          <w:szCs w:val="22"/>
        </w:rPr>
        <w:t xml:space="preserve">oprette møde i Zoom </w:t>
      </w:r>
      <w:r w:rsidR="004E49D7">
        <w:rPr>
          <w:rFonts w:cs="Open Sans Light"/>
          <w:sz w:val="22"/>
          <w:szCs w:val="22"/>
        </w:rPr>
        <w:t>ad to veje</w:t>
      </w:r>
      <w:r w:rsidR="00A517F7">
        <w:rPr>
          <w:rFonts w:cs="Open Sans Light"/>
          <w:sz w:val="22"/>
          <w:szCs w:val="22"/>
        </w:rPr>
        <w:t>.</w:t>
      </w:r>
    </w:p>
    <w:p w14:paraId="308BB3C7" w14:textId="77777777" w:rsidR="00463CB5" w:rsidRDefault="00463CB5" w:rsidP="00BF02EF">
      <w:pPr>
        <w:rPr>
          <w:rFonts w:cs="Open Sans Light"/>
          <w:sz w:val="22"/>
          <w:szCs w:val="22"/>
        </w:rPr>
      </w:pPr>
    </w:p>
    <w:p w14:paraId="548B4BA7" w14:textId="2119C300" w:rsidR="00582F66" w:rsidRDefault="00120AB5" w:rsidP="00582F66">
      <w:pPr>
        <w:pStyle w:val="ListParagraph"/>
        <w:numPr>
          <w:ilvl w:val="0"/>
          <w:numId w:val="30"/>
        </w:numPr>
        <w:rPr>
          <w:rFonts w:cs="Open Sans Light"/>
          <w:sz w:val="22"/>
          <w:szCs w:val="22"/>
        </w:rPr>
      </w:pPr>
      <w:r w:rsidRPr="00DD1884">
        <w:rPr>
          <w:rFonts w:cs="Open Sans Light"/>
          <w:sz w:val="22"/>
          <w:szCs w:val="22"/>
          <w:u w:val="single"/>
        </w:rPr>
        <w:t>Internet browser-vejen:</w:t>
      </w:r>
      <w:r>
        <w:rPr>
          <w:rFonts w:cs="Open Sans Light"/>
          <w:sz w:val="22"/>
          <w:szCs w:val="22"/>
        </w:rPr>
        <w:t xml:space="preserve"> </w:t>
      </w:r>
      <w:r w:rsidR="00EA708D" w:rsidRPr="00EA708D">
        <w:rPr>
          <w:rFonts w:cs="Open Sans Light"/>
          <w:sz w:val="22"/>
          <w:szCs w:val="22"/>
        </w:rPr>
        <w:t xml:space="preserve">Den ene vej </w:t>
      </w:r>
      <w:r w:rsidR="003C2D8B">
        <w:rPr>
          <w:rFonts w:cs="Open Sans Light"/>
          <w:sz w:val="22"/>
          <w:szCs w:val="22"/>
        </w:rPr>
        <w:t xml:space="preserve">til at oprette møder, </w:t>
      </w:r>
      <w:r w:rsidR="00EA708D" w:rsidRPr="00EA708D">
        <w:rPr>
          <w:rFonts w:cs="Open Sans Light"/>
          <w:sz w:val="22"/>
          <w:szCs w:val="22"/>
        </w:rPr>
        <w:t>er at du l</w:t>
      </w:r>
      <w:r w:rsidR="005A00C7" w:rsidRPr="00EA708D">
        <w:rPr>
          <w:rFonts w:cs="Open Sans Light"/>
          <w:sz w:val="22"/>
          <w:szCs w:val="22"/>
        </w:rPr>
        <w:t>og</w:t>
      </w:r>
      <w:r w:rsidR="00EA708D" w:rsidRPr="00EA708D">
        <w:rPr>
          <w:rFonts w:cs="Open Sans Light"/>
          <w:sz w:val="22"/>
          <w:szCs w:val="22"/>
        </w:rPr>
        <w:t>ger</w:t>
      </w:r>
      <w:r w:rsidR="005A00C7" w:rsidRPr="00EA708D">
        <w:rPr>
          <w:rFonts w:cs="Open Sans Light"/>
          <w:sz w:val="22"/>
          <w:szCs w:val="22"/>
        </w:rPr>
        <w:t xml:space="preserve"> ind </w:t>
      </w:r>
      <w:r w:rsidR="00EA708D" w:rsidRPr="00EA708D">
        <w:rPr>
          <w:rFonts w:cs="Open Sans Light"/>
          <w:sz w:val="22"/>
          <w:szCs w:val="22"/>
        </w:rPr>
        <w:t xml:space="preserve">på din Zoom-konto via </w:t>
      </w:r>
      <w:r w:rsidR="000B7C37" w:rsidRPr="00EA708D">
        <w:rPr>
          <w:rFonts w:cs="Open Sans Light"/>
          <w:sz w:val="22"/>
          <w:szCs w:val="22"/>
        </w:rPr>
        <w:t>internet browser</w:t>
      </w:r>
      <w:r w:rsidR="00712935" w:rsidRPr="00EA708D">
        <w:rPr>
          <w:rFonts w:cs="Open Sans Light"/>
          <w:sz w:val="22"/>
          <w:szCs w:val="22"/>
        </w:rPr>
        <w:t xml:space="preserve"> på</w:t>
      </w:r>
      <w:r w:rsidR="00BF5268">
        <w:rPr>
          <w:rFonts w:cs="Open Sans Light"/>
          <w:sz w:val="22"/>
          <w:szCs w:val="22"/>
        </w:rPr>
        <w:t xml:space="preserve"> Zooms egen hjemmeside</w:t>
      </w:r>
      <w:r w:rsidR="000B7C37" w:rsidRPr="00EA708D">
        <w:rPr>
          <w:rFonts w:cs="Open Sans Light"/>
          <w:sz w:val="22"/>
          <w:szCs w:val="22"/>
        </w:rPr>
        <w:t>.</w:t>
      </w:r>
      <w:r w:rsidR="00EA708D" w:rsidRPr="00EA708D">
        <w:rPr>
          <w:rFonts w:cs="Open Sans Light"/>
          <w:sz w:val="22"/>
          <w:szCs w:val="22"/>
        </w:rPr>
        <w:t xml:space="preserve"> </w:t>
      </w:r>
      <w:r w:rsidR="00712794">
        <w:rPr>
          <w:rFonts w:cs="Open Sans Light"/>
          <w:sz w:val="22"/>
          <w:szCs w:val="22"/>
        </w:rPr>
        <w:t>L</w:t>
      </w:r>
      <w:r w:rsidR="00EA708D" w:rsidRPr="00EA708D">
        <w:rPr>
          <w:rFonts w:cs="Open Sans Light"/>
          <w:sz w:val="22"/>
          <w:szCs w:val="22"/>
        </w:rPr>
        <w:t>og ind på kontoen med den e-mail og adgangskode, du har valgt til Zoom-kontoen.</w:t>
      </w:r>
      <w:r w:rsidR="00BF5268">
        <w:rPr>
          <w:rFonts w:cs="Open Sans Light"/>
          <w:sz w:val="22"/>
          <w:szCs w:val="22"/>
        </w:rPr>
        <w:t xml:space="preserve"> </w:t>
      </w:r>
      <w:hyperlink r:id="rId12" w:history="1">
        <w:r w:rsidR="00BF5268">
          <w:rPr>
            <w:rStyle w:val="Hyperlink"/>
            <w:rFonts w:cs="Open Sans Light"/>
            <w:sz w:val="22"/>
            <w:szCs w:val="22"/>
          </w:rPr>
          <w:t>Klik her for at logge ind på Zooms hjemmeside.</w:t>
        </w:r>
      </w:hyperlink>
    </w:p>
    <w:p w14:paraId="1F78BC79" w14:textId="79CF601B" w:rsidR="003E4394" w:rsidRPr="00491C85" w:rsidRDefault="00120AB5" w:rsidP="00491C85">
      <w:pPr>
        <w:pStyle w:val="ListParagraph"/>
        <w:numPr>
          <w:ilvl w:val="0"/>
          <w:numId w:val="30"/>
        </w:numPr>
        <w:rPr>
          <w:rFonts w:cs="Open Sans Light"/>
          <w:sz w:val="22"/>
          <w:szCs w:val="22"/>
        </w:rPr>
      </w:pPr>
      <w:r w:rsidRPr="00DD1884">
        <w:rPr>
          <w:rFonts w:cs="Open Sans Light"/>
          <w:sz w:val="22"/>
          <w:szCs w:val="22"/>
          <w:u w:val="single"/>
        </w:rPr>
        <w:t>Zoom app-vejen:</w:t>
      </w:r>
      <w:r>
        <w:rPr>
          <w:rFonts w:cs="Open Sans Light"/>
          <w:sz w:val="22"/>
          <w:szCs w:val="22"/>
        </w:rPr>
        <w:t xml:space="preserve"> </w:t>
      </w:r>
      <w:r w:rsidR="00EA708D" w:rsidRPr="00582F66">
        <w:rPr>
          <w:rFonts w:cs="Open Sans Light"/>
          <w:sz w:val="22"/>
          <w:szCs w:val="22"/>
        </w:rPr>
        <w:t xml:space="preserve">Den anden vej </w:t>
      </w:r>
      <w:r w:rsidR="00FE0428" w:rsidRPr="00582F66">
        <w:rPr>
          <w:rFonts w:cs="Open Sans Light"/>
          <w:sz w:val="22"/>
          <w:szCs w:val="22"/>
        </w:rPr>
        <w:t xml:space="preserve">til at oprette møder </w:t>
      </w:r>
      <w:r w:rsidR="00EA708D" w:rsidRPr="00582F66">
        <w:rPr>
          <w:rFonts w:cs="Open Sans Light"/>
          <w:sz w:val="22"/>
          <w:szCs w:val="22"/>
        </w:rPr>
        <w:t xml:space="preserve">er </w:t>
      </w:r>
      <w:r w:rsidR="00FE0428" w:rsidRPr="00427669">
        <w:rPr>
          <w:rFonts w:cs="Open Sans Light"/>
          <w:sz w:val="22"/>
          <w:szCs w:val="22"/>
        </w:rPr>
        <w:t xml:space="preserve">med </w:t>
      </w:r>
      <w:r w:rsidR="00F27BC4">
        <w:rPr>
          <w:rFonts w:cs="Open Sans Light"/>
          <w:sz w:val="22"/>
          <w:szCs w:val="22"/>
        </w:rPr>
        <w:t>Zoom-</w:t>
      </w:r>
      <w:proofErr w:type="spellStart"/>
      <w:r w:rsidR="00F27BC4">
        <w:rPr>
          <w:rFonts w:cs="Open Sans Light"/>
          <w:sz w:val="22"/>
          <w:szCs w:val="22"/>
        </w:rPr>
        <w:t>appen</w:t>
      </w:r>
      <w:proofErr w:type="spellEnd"/>
      <w:r w:rsidR="000D1122" w:rsidRPr="00427669">
        <w:rPr>
          <w:rFonts w:cs="Open Sans Light"/>
          <w:sz w:val="22"/>
          <w:szCs w:val="22"/>
        </w:rPr>
        <w:t>.</w:t>
      </w:r>
      <w:r w:rsidR="00FE0428" w:rsidRPr="00427669">
        <w:rPr>
          <w:rFonts w:cs="Open Sans Light"/>
          <w:sz w:val="22"/>
          <w:szCs w:val="22"/>
        </w:rPr>
        <w:t xml:space="preserve"> </w:t>
      </w:r>
      <w:r w:rsidR="00A74E73">
        <w:rPr>
          <w:rFonts w:cs="Open Sans Light"/>
          <w:sz w:val="22"/>
          <w:szCs w:val="22"/>
        </w:rPr>
        <w:t>Zoom-</w:t>
      </w:r>
      <w:proofErr w:type="spellStart"/>
      <w:r w:rsidR="00A74E73">
        <w:rPr>
          <w:rFonts w:cs="Open Sans Light"/>
          <w:sz w:val="22"/>
          <w:szCs w:val="22"/>
        </w:rPr>
        <w:t>appen</w:t>
      </w:r>
      <w:proofErr w:type="spellEnd"/>
      <w:r w:rsidR="00A74E73">
        <w:rPr>
          <w:rFonts w:cs="Open Sans Light"/>
          <w:sz w:val="22"/>
          <w:szCs w:val="22"/>
        </w:rPr>
        <w:t xml:space="preserve"> er et program, du kan </w:t>
      </w:r>
      <w:r w:rsidR="004D7DE9">
        <w:rPr>
          <w:rFonts w:cs="Open Sans Light"/>
          <w:sz w:val="22"/>
          <w:szCs w:val="22"/>
        </w:rPr>
        <w:t xml:space="preserve">installere på din computer. </w:t>
      </w:r>
      <w:r w:rsidR="0097757D" w:rsidRPr="00491C85">
        <w:rPr>
          <w:rFonts w:cs="Open Sans Light"/>
          <w:sz w:val="22"/>
          <w:szCs w:val="22"/>
        </w:rPr>
        <w:t xml:space="preserve">Klik på knappen </w:t>
      </w:r>
      <w:r w:rsidR="001A2C62" w:rsidRPr="00491C85">
        <w:rPr>
          <w:rFonts w:cs="Open Sans Light"/>
          <w:sz w:val="22"/>
          <w:szCs w:val="22"/>
        </w:rPr>
        <w:t>”</w:t>
      </w:r>
      <w:r w:rsidR="0097757D" w:rsidRPr="00491C85">
        <w:rPr>
          <w:rFonts w:cs="Open Sans Light"/>
          <w:sz w:val="22"/>
          <w:szCs w:val="22"/>
        </w:rPr>
        <w:t>Download</w:t>
      </w:r>
      <w:r w:rsidR="001A2C62" w:rsidRPr="00491C85">
        <w:rPr>
          <w:rFonts w:cs="Open Sans Light"/>
          <w:sz w:val="22"/>
          <w:szCs w:val="22"/>
        </w:rPr>
        <w:t>”</w:t>
      </w:r>
      <w:r w:rsidR="007915D3" w:rsidRPr="00491C85">
        <w:rPr>
          <w:rFonts w:cs="Open Sans Light"/>
          <w:sz w:val="22"/>
          <w:szCs w:val="22"/>
        </w:rPr>
        <w:t xml:space="preserve"> </w:t>
      </w:r>
      <w:r w:rsidR="00690684" w:rsidRPr="00491C85">
        <w:rPr>
          <w:rFonts w:cs="Open Sans Light"/>
          <w:sz w:val="22"/>
          <w:szCs w:val="22"/>
        </w:rPr>
        <w:t>under overskriften ”Zoom Client For Meetings”.</w:t>
      </w:r>
      <w:r w:rsidR="003E4394" w:rsidRPr="00491C85">
        <w:rPr>
          <w:rFonts w:cs="Open Sans Light"/>
          <w:sz w:val="22"/>
          <w:szCs w:val="22"/>
        </w:rPr>
        <w:t xml:space="preserve"> </w:t>
      </w:r>
      <w:r w:rsidR="0024282A" w:rsidRPr="00491C85">
        <w:rPr>
          <w:rFonts w:cs="Open Sans Light"/>
          <w:sz w:val="22"/>
          <w:szCs w:val="22"/>
        </w:rPr>
        <w:t xml:space="preserve">Når </w:t>
      </w:r>
      <w:r w:rsidR="003E4394" w:rsidRPr="00491C85">
        <w:rPr>
          <w:rFonts w:cs="Open Sans Light"/>
          <w:sz w:val="22"/>
          <w:szCs w:val="22"/>
        </w:rPr>
        <w:t xml:space="preserve">download </w:t>
      </w:r>
      <w:r w:rsidR="0024282A" w:rsidRPr="00491C85">
        <w:rPr>
          <w:rFonts w:cs="Open Sans Light"/>
          <w:sz w:val="22"/>
          <w:szCs w:val="22"/>
        </w:rPr>
        <w:t xml:space="preserve">er gennemført, </w:t>
      </w:r>
      <w:r w:rsidR="001A2C62" w:rsidRPr="00491C85">
        <w:rPr>
          <w:rFonts w:cs="Open Sans Light"/>
          <w:sz w:val="22"/>
          <w:szCs w:val="22"/>
        </w:rPr>
        <w:t xml:space="preserve">installerer du </w:t>
      </w:r>
      <w:proofErr w:type="spellStart"/>
      <w:r w:rsidR="003E4394" w:rsidRPr="00491C85">
        <w:rPr>
          <w:rFonts w:cs="Open Sans Light"/>
          <w:sz w:val="22"/>
          <w:szCs w:val="22"/>
        </w:rPr>
        <w:t>app</w:t>
      </w:r>
      <w:r w:rsidR="001A2C62" w:rsidRPr="00491C85">
        <w:rPr>
          <w:rFonts w:cs="Open Sans Light"/>
          <w:sz w:val="22"/>
          <w:szCs w:val="22"/>
        </w:rPr>
        <w:t>en</w:t>
      </w:r>
      <w:proofErr w:type="spellEnd"/>
      <w:r w:rsidR="001A2C62" w:rsidRPr="00491C85">
        <w:rPr>
          <w:rFonts w:cs="Open Sans Light"/>
          <w:sz w:val="22"/>
          <w:szCs w:val="22"/>
        </w:rPr>
        <w:t xml:space="preserve"> på din computer ved at</w:t>
      </w:r>
      <w:r w:rsidR="00BC1017" w:rsidRPr="00491C85">
        <w:rPr>
          <w:rFonts w:cs="Open Sans Light"/>
          <w:sz w:val="22"/>
          <w:szCs w:val="22"/>
        </w:rPr>
        <w:t xml:space="preserve"> klikke på </w:t>
      </w:r>
      <w:r w:rsidR="00153897" w:rsidRPr="00491C85">
        <w:rPr>
          <w:rFonts w:cs="Open Sans Light"/>
          <w:sz w:val="22"/>
          <w:szCs w:val="22"/>
        </w:rPr>
        <w:t>filen ”ZoomInstaller.exe”</w:t>
      </w:r>
      <w:r w:rsidR="006B7FE9" w:rsidRPr="00491C85">
        <w:rPr>
          <w:rFonts w:cs="Open Sans Light"/>
          <w:sz w:val="22"/>
          <w:szCs w:val="22"/>
        </w:rPr>
        <w:t xml:space="preserve"> </w:t>
      </w:r>
      <w:r w:rsidR="00153897" w:rsidRPr="00491C85">
        <w:rPr>
          <w:rFonts w:cs="Open Sans Light"/>
          <w:sz w:val="22"/>
          <w:szCs w:val="22"/>
        </w:rPr>
        <w:t>i bunden til venstre på din skærm</w:t>
      </w:r>
      <w:r w:rsidR="003E4394" w:rsidRPr="00491C85">
        <w:rPr>
          <w:rFonts w:cs="Open Sans Light"/>
          <w:sz w:val="22"/>
          <w:szCs w:val="22"/>
        </w:rPr>
        <w:t>.</w:t>
      </w:r>
      <w:r w:rsidR="00153897" w:rsidRPr="00491C85">
        <w:rPr>
          <w:rFonts w:cs="Open Sans Light"/>
          <w:sz w:val="22"/>
          <w:szCs w:val="22"/>
        </w:rPr>
        <w:t xml:space="preserve"> Gem </w:t>
      </w:r>
      <w:r w:rsidR="00582F66" w:rsidRPr="00491C85">
        <w:rPr>
          <w:rFonts w:cs="Open Sans Light"/>
          <w:sz w:val="22"/>
          <w:szCs w:val="22"/>
        </w:rPr>
        <w:t xml:space="preserve">denne </w:t>
      </w:r>
      <w:r w:rsidR="00153897" w:rsidRPr="00491C85">
        <w:rPr>
          <w:rFonts w:cs="Open Sans Light"/>
          <w:sz w:val="22"/>
          <w:szCs w:val="22"/>
        </w:rPr>
        <w:t xml:space="preserve">fil </w:t>
      </w:r>
      <w:r w:rsidR="00582F66" w:rsidRPr="00491C85">
        <w:rPr>
          <w:rFonts w:cs="Open Sans Light"/>
          <w:sz w:val="22"/>
          <w:szCs w:val="22"/>
        </w:rPr>
        <w:t>på din computer.</w:t>
      </w:r>
      <w:r w:rsidR="00491C85">
        <w:rPr>
          <w:rFonts w:cs="Open Sans Light"/>
          <w:sz w:val="22"/>
          <w:szCs w:val="22"/>
        </w:rPr>
        <w:t xml:space="preserve"> </w:t>
      </w:r>
      <w:hyperlink r:id="rId13" w:history="1">
        <w:r w:rsidR="00491C85">
          <w:rPr>
            <w:rStyle w:val="Hyperlink"/>
            <w:rFonts w:cs="Open Sans Light"/>
            <w:sz w:val="22"/>
            <w:szCs w:val="22"/>
          </w:rPr>
          <w:t>Klik her for at downloade Zoom til din computer.</w:t>
        </w:r>
      </w:hyperlink>
    </w:p>
    <w:p w14:paraId="4BD3F241" w14:textId="2AD8A64F" w:rsidR="00490BF6" w:rsidRDefault="00490BF6" w:rsidP="00490BF6">
      <w:pPr>
        <w:rPr>
          <w:rFonts w:cs="Open Sans Light"/>
          <w:sz w:val="22"/>
          <w:szCs w:val="22"/>
        </w:rPr>
      </w:pPr>
    </w:p>
    <w:p w14:paraId="567049C9" w14:textId="2F5C0B83" w:rsidR="00427669" w:rsidRDefault="00B30DC9" w:rsidP="00BA4467">
      <w:pPr>
        <w:pStyle w:val="Heading2"/>
      </w:pPr>
      <w:r>
        <w:t>O</w:t>
      </w:r>
      <w:r w:rsidR="00427669">
        <w:t xml:space="preserve">pret </w:t>
      </w:r>
      <w:r>
        <w:t>Zoom-møde</w:t>
      </w:r>
    </w:p>
    <w:p w14:paraId="134E0EDF" w14:textId="7BE72D1A" w:rsidR="00C91475" w:rsidRDefault="00C91475" w:rsidP="00EA13EA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Neden for er der kort guide til at oprette et Zoom-møde via internet browser </w:t>
      </w:r>
      <w:r w:rsidR="000E45C3">
        <w:rPr>
          <w:rFonts w:cs="Open Sans Light"/>
          <w:sz w:val="22"/>
          <w:szCs w:val="22"/>
        </w:rPr>
        <w:t xml:space="preserve">eller </w:t>
      </w:r>
      <w:r>
        <w:rPr>
          <w:rFonts w:cs="Open Sans Light"/>
          <w:sz w:val="22"/>
          <w:szCs w:val="22"/>
        </w:rPr>
        <w:t xml:space="preserve">via </w:t>
      </w:r>
      <w:r w:rsidR="00F27BC4">
        <w:rPr>
          <w:rFonts w:cs="Open Sans Light"/>
          <w:sz w:val="22"/>
          <w:szCs w:val="22"/>
        </w:rPr>
        <w:t>Zoom-</w:t>
      </w:r>
      <w:proofErr w:type="spellStart"/>
      <w:r w:rsidR="00F27BC4">
        <w:rPr>
          <w:rFonts w:cs="Open Sans Light"/>
          <w:sz w:val="22"/>
          <w:szCs w:val="22"/>
        </w:rPr>
        <w:t>appen</w:t>
      </w:r>
      <w:proofErr w:type="spellEnd"/>
      <w:r>
        <w:rPr>
          <w:rFonts w:cs="Open Sans Light"/>
          <w:sz w:val="22"/>
          <w:szCs w:val="22"/>
        </w:rPr>
        <w:t>, hvis du har den installeret på computeren.</w:t>
      </w:r>
    </w:p>
    <w:p w14:paraId="0D243527" w14:textId="68992F2D" w:rsidR="00C91475" w:rsidRDefault="00C91475" w:rsidP="00EA13EA">
      <w:pPr>
        <w:rPr>
          <w:rFonts w:cs="Open Sans Light"/>
          <w:sz w:val="22"/>
          <w:szCs w:val="22"/>
        </w:rPr>
      </w:pPr>
    </w:p>
    <w:p w14:paraId="5C788782" w14:textId="77777777" w:rsidR="000E45C3" w:rsidRDefault="00EA13EA" w:rsidP="00EA13EA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Når du er logget på Zoom-kontoen </w:t>
      </w:r>
      <w:r w:rsidR="00117186">
        <w:rPr>
          <w:rFonts w:cs="Open Sans Light"/>
          <w:sz w:val="22"/>
          <w:szCs w:val="22"/>
        </w:rPr>
        <w:t xml:space="preserve">via </w:t>
      </w:r>
      <w:r w:rsidR="00A9449E">
        <w:rPr>
          <w:rFonts w:cs="Open Sans Light"/>
          <w:sz w:val="22"/>
          <w:szCs w:val="22"/>
        </w:rPr>
        <w:t xml:space="preserve">internet </w:t>
      </w:r>
      <w:r>
        <w:rPr>
          <w:rFonts w:cs="Open Sans Light"/>
          <w:sz w:val="22"/>
          <w:szCs w:val="22"/>
        </w:rPr>
        <w:t xml:space="preserve">browser, opretter du </w:t>
      </w:r>
      <w:r w:rsidR="003D6BFD">
        <w:rPr>
          <w:rFonts w:cs="Open Sans Light"/>
          <w:sz w:val="22"/>
          <w:szCs w:val="22"/>
        </w:rPr>
        <w:t xml:space="preserve">et </w:t>
      </w:r>
      <w:r>
        <w:rPr>
          <w:rFonts w:cs="Open Sans Light"/>
          <w:sz w:val="22"/>
          <w:szCs w:val="22"/>
        </w:rPr>
        <w:t xml:space="preserve">møde </w:t>
      </w:r>
      <w:r w:rsidR="003D6BFD">
        <w:rPr>
          <w:rFonts w:cs="Open Sans Light"/>
          <w:sz w:val="22"/>
          <w:szCs w:val="22"/>
        </w:rPr>
        <w:t xml:space="preserve">ved først at </w:t>
      </w:r>
      <w:r w:rsidR="00E64D69">
        <w:rPr>
          <w:rFonts w:cs="Open Sans Light"/>
          <w:sz w:val="22"/>
          <w:szCs w:val="22"/>
        </w:rPr>
        <w:t>klik</w:t>
      </w:r>
      <w:r w:rsidR="003D6BFD">
        <w:rPr>
          <w:rFonts w:cs="Open Sans Light"/>
          <w:sz w:val="22"/>
          <w:szCs w:val="22"/>
        </w:rPr>
        <w:t>ke</w:t>
      </w:r>
      <w:r w:rsidR="00E64D69">
        <w:rPr>
          <w:rFonts w:cs="Open Sans Light"/>
          <w:sz w:val="22"/>
          <w:szCs w:val="22"/>
        </w:rPr>
        <w:t xml:space="preserve"> </w:t>
      </w:r>
      <w:r w:rsidRPr="00D7171B">
        <w:rPr>
          <w:rFonts w:cs="Open Sans Light"/>
          <w:sz w:val="22"/>
          <w:szCs w:val="22"/>
        </w:rPr>
        <w:t>på ”Schedule</w:t>
      </w:r>
      <w:r w:rsidR="00692574">
        <w:rPr>
          <w:rFonts w:cs="Open Sans Light"/>
          <w:sz w:val="22"/>
          <w:szCs w:val="22"/>
        </w:rPr>
        <w:t xml:space="preserve"> a meeting</w:t>
      </w:r>
      <w:r w:rsidRPr="00D7171B">
        <w:rPr>
          <w:rFonts w:cs="Open Sans Light"/>
          <w:sz w:val="22"/>
          <w:szCs w:val="22"/>
        </w:rPr>
        <w:t>”</w:t>
      </w:r>
      <w:r w:rsidR="00D30912">
        <w:rPr>
          <w:rFonts w:cs="Open Sans Light"/>
          <w:sz w:val="22"/>
          <w:szCs w:val="22"/>
        </w:rPr>
        <w:t xml:space="preserve"> </w:t>
      </w:r>
      <w:r w:rsidR="00EF2790">
        <w:rPr>
          <w:rFonts w:cs="Open Sans Light"/>
          <w:sz w:val="22"/>
          <w:szCs w:val="22"/>
        </w:rPr>
        <w:t xml:space="preserve">i øverste højre side af skærmen. </w:t>
      </w:r>
    </w:p>
    <w:p w14:paraId="2ACA65F1" w14:textId="77777777" w:rsidR="000E45C3" w:rsidRDefault="000E45C3" w:rsidP="00EA13EA">
      <w:pPr>
        <w:rPr>
          <w:rFonts w:cs="Open Sans Light"/>
          <w:sz w:val="22"/>
          <w:szCs w:val="22"/>
        </w:rPr>
      </w:pPr>
    </w:p>
    <w:p w14:paraId="1071C1DC" w14:textId="4A409614" w:rsidR="00452F69" w:rsidRDefault="000E45C3" w:rsidP="00EA13EA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</w:t>
      </w:r>
      <w:r w:rsidR="00A9449E">
        <w:rPr>
          <w:rFonts w:cs="Open Sans Light"/>
          <w:sz w:val="22"/>
          <w:szCs w:val="22"/>
        </w:rPr>
        <w:t>kærmbillede</w:t>
      </w:r>
      <w:r>
        <w:rPr>
          <w:rFonts w:cs="Open Sans Light"/>
          <w:sz w:val="22"/>
          <w:szCs w:val="22"/>
        </w:rPr>
        <w:t>t neden for</w:t>
      </w:r>
      <w:r w:rsidR="0097235F">
        <w:rPr>
          <w:rFonts w:cs="Open Sans Light"/>
          <w:sz w:val="22"/>
          <w:szCs w:val="22"/>
        </w:rPr>
        <w:t xml:space="preserve"> viser Zoom via </w:t>
      </w:r>
      <w:r w:rsidR="00263CFB">
        <w:rPr>
          <w:rFonts w:cs="Open Sans Light"/>
          <w:sz w:val="22"/>
          <w:szCs w:val="22"/>
        </w:rPr>
        <w:t>internet browser</w:t>
      </w:r>
      <w:r w:rsidR="00E87CAD">
        <w:rPr>
          <w:rFonts w:cs="Open Sans Light"/>
          <w:sz w:val="22"/>
          <w:szCs w:val="22"/>
        </w:rPr>
        <w:t>,</w:t>
      </w:r>
      <w:r w:rsidR="0097235F">
        <w:rPr>
          <w:rFonts w:cs="Open Sans Light"/>
          <w:sz w:val="22"/>
          <w:szCs w:val="22"/>
        </w:rPr>
        <w:t xml:space="preserve"> </w:t>
      </w:r>
      <w:r w:rsidR="00452F69">
        <w:rPr>
          <w:rFonts w:cs="Open Sans Light"/>
          <w:sz w:val="22"/>
          <w:szCs w:val="22"/>
        </w:rPr>
        <w:t xml:space="preserve">og hvordan du opretter møder. </w:t>
      </w:r>
    </w:p>
    <w:p w14:paraId="7E855182" w14:textId="6B990BE9" w:rsidR="00EA13EA" w:rsidRDefault="00A9449E" w:rsidP="00D7171B">
      <w:pPr>
        <w:rPr>
          <w:rFonts w:cs="Open Sans Light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7ACD93" wp14:editId="51E86D5E">
                <wp:simplePos x="0" y="0"/>
                <wp:positionH relativeFrom="column">
                  <wp:posOffset>4628321</wp:posOffset>
                </wp:positionH>
                <wp:positionV relativeFrom="paragraph">
                  <wp:posOffset>133929</wp:posOffset>
                </wp:positionV>
                <wp:extent cx="490538" cy="414338"/>
                <wp:effectExtent l="38100" t="0" r="0" b="24130"/>
                <wp:wrapNone/>
                <wp:docPr id="9" name="Freeform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499641">
                          <a:off x="0" y="0"/>
                          <a:ext cx="490538" cy="414338"/>
                        </a:xfrm>
                        <a:custGeom>
                          <a:avLst/>
                          <a:gdLst>
                            <a:gd name="T0" fmla="*/ 0 w 309"/>
                            <a:gd name="T1" fmla="*/ 190 h 261"/>
                            <a:gd name="T2" fmla="*/ 130 w 309"/>
                            <a:gd name="T3" fmla="*/ 190 h 261"/>
                            <a:gd name="T4" fmla="*/ 130 w 309"/>
                            <a:gd name="T5" fmla="*/ 261 h 261"/>
                            <a:gd name="T6" fmla="*/ 309 w 309"/>
                            <a:gd name="T7" fmla="*/ 130 h 261"/>
                            <a:gd name="T8" fmla="*/ 130 w 309"/>
                            <a:gd name="T9" fmla="*/ 0 h 261"/>
                            <a:gd name="T10" fmla="*/ 130 w 309"/>
                            <a:gd name="T11" fmla="*/ 71 h 261"/>
                            <a:gd name="T12" fmla="*/ 0 w 309"/>
                            <a:gd name="T13" fmla="*/ 71 h 261"/>
                            <a:gd name="T14" fmla="*/ 0 w 309"/>
                            <a:gd name="T15" fmla="*/ 144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09" h="261">
                              <a:moveTo>
                                <a:pt x="0" y="190"/>
                              </a:moveTo>
                              <a:lnTo>
                                <a:pt x="130" y="190"/>
                              </a:lnTo>
                              <a:lnTo>
                                <a:pt x="130" y="261"/>
                              </a:lnTo>
                              <a:lnTo>
                                <a:pt x="309" y="130"/>
                              </a:lnTo>
                              <a:lnTo>
                                <a:pt x="130" y="0"/>
                              </a:lnTo>
                              <a:lnTo>
                                <a:pt x="130" y="71"/>
                              </a:lnTo>
                              <a:lnTo>
                                <a:pt x="0" y="71"/>
                              </a:lnTo>
                              <a:lnTo>
                                <a:pt x="0" y="144"/>
                              </a:ln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5A2937" w14:textId="77777777" w:rsidR="00A9449E" w:rsidRDefault="00A9449E" w:rsidP="00662F66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ACD93" id="Freeform 75" o:spid="_x0000_s1026" alt="&quot;&quot;" style="position:absolute;margin-left:364.45pt;margin-top:10.55pt;width:38.65pt;height:32.65pt;rotation:-2294152fd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9,26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" adj="-11796480,,5400" path="m,190r130,l130,261,309,130,130,r,71l,71r,73e" filled="f" strokecolor="red" strokeweight="1pt">
                <v:stroke joinstyle="round" endcap="round"/>
                <v:formulas/>
                <v:path arrowok="t" o:connecttype="custom" o:connectlocs="0,301625;206375,301625;206375,414338;490538,206375;206375,0;206375,112713;0,112713;0,228600" o:connectangles="0,0,0,0,0,0,0,0" textboxrect="0,0,309,261"/>
                <v:textbox>
                  <w:txbxContent>
                    <w:p w14:paraId="095A2937" w14:textId="77777777" w:rsidR="00A9449E" w:rsidRDefault="00A9449E" w:rsidP="00662F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F07BD" w:rsidRPr="00AF07BD">
        <w:rPr>
          <w:noProof/>
        </w:rPr>
        <w:t xml:space="preserve"> </w:t>
      </w:r>
      <w:r w:rsidR="00AF07BD" w:rsidRPr="00AF07BD">
        <w:rPr>
          <w:rFonts w:cs="Open Sans Light"/>
          <w:noProof/>
          <w:sz w:val="22"/>
          <w:szCs w:val="22"/>
        </w:rPr>
        <w:drawing>
          <wp:inline distT="0" distB="0" distL="0" distR="0" wp14:anchorId="50D75AF3" wp14:editId="1C2B1BE3">
            <wp:extent cx="6453311" cy="2601267"/>
            <wp:effectExtent l="19050" t="19050" r="24130" b="27940"/>
            <wp:docPr id="1" name="Billede 1" descr="Skærmbillede fra Zoom med oprettelse af et møde. Dere r indsat en rød pil, som peger på topmenuen med linket &quot;Schedule a meeting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Skærmbillede fra Zoom med oprettelse af et møde. Dere r indsat en rød pil, som peger på topmenuen med linket &quot;Schedule a meeting&quot;."/>
                    <pic:cNvPicPr/>
                  </pic:nvPicPr>
                  <pic:blipFill rotWithShape="1">
                    <a:blip r:embed="rId14"/>
                    <a:srcRect r="1936"/>
                    <a:stretch/>
                  </pic:blipFill>
                  <pic:spPr bwMode="auto">
                    <a:xfrm>
                      <a:off x="0" y="0"/>
                      <a:ext cx="6494054" cy="261769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rgbClr val="19376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55E11" w14:textId="77777777" w:rsidR="00117186" w:rsidRDefault="00117186" w:rsidP="00452F69">
      <w:pPr>
        <w:rPr>
          <w:rFonts w:cs="Open Sans Light"/>
          <w:sz w:val="22"/>
          <w:szCs w:val="22"/>
        </w:rPr>
      </w:pPr>
    </w:p>
    <w:p w14:paraId="738069CC" w14:textId="67AA28C8" w:rsidR="00452F69" w:rsidRDefault="00452F69" w:rsidP="00452F69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Når du har klikket på </w:t>
      </w:r>
      <w:r w:rsidRPr="00D7171B">
        <w:rPr>
          <w:rFonts w:cs="Open Sans Light"/>
          <w:sz w:val="22"/>
          <w:szCs w:val="22"/>
        </w:rPr>
        <w:t>”Schedule</w:t>
      </w:r>
      <w:r>
        <w:rPr>
          <w:rFonts w:cs="Open Sans Light"/>
          <w:sz w:val="22"/>
          <w:szCs w:val="22"/>
        </w:rPr>
        <w:t xml:space="preserve"> a meeting”</w:t>
      </w:r>
      <w:r w:rsidR="00712EF4">
        <w:rPr>
          <w:rFonts w:cs="Open Sans Light"/>
          <w:sz w:val="22"/>
          <w:szCs w:val="22"/>
        </w:rPr>
        <w:t xml:space="preserve"> </w:t>
      </w:r>
      <w:r w:rsidR="00202E55">
        <w:rPr>
          <w:rFonts w:cs="Open Sans Light"/>
          <w:sz w:val="22"/>
          <w:szCs w:val="22"/>
        </w:rPr>
        <w:t xml:space="preserve">kan du komme </w:t>
      </w:r>
      <w:r w:rsidR="002E2E5A">
        <w:rPr>
          <w:rFonts w:cs="Open Sans Light"/>
          <w:sz w:val="22"/>
          <w:szCs w:val="22"/>
        </w:rPr>
        <w:t xml:space="preserve">gå i gang med </w:t>
      </w:r>
      <w:r w:rsidR="00D64BC7">
        <w:rPr>
          <w:rFonts w:cs="Open Sans Light"/>
          <w:sz w:val="22"/>
          <w:szCs w:val="22"/>
        </w:rPr>
        <w:t xml:space="preserve">at oprette mødet ved først at tilføje </w:t>
      </w:r>
      <w:r w:rsidR="00202E55">
        <w:rPr>
          <w:rFonts w:cs="Open Sans Light"/>
          <w:sz w:val="22"/>
          <w:szCs w:val="22"/>
        </w:rPr>
        <w:t>oplysninger om mødet</w:t>
      </w:r>
      <w:r w:rsidR="002E2E5A">
        <w:rPr>
          <w:rFonts w:cs="Open Sans Light"/>
          <w:sz w:val="22"/>
          <w:szCs w:val="22"/>
        </w:rPr>
        <w:t>.</w:t>
      </w:r>
    </w:p>
    <w:p w14:paraId="01B263F5" w14:textId="77777777" w:rsidR="00752ACA" w:rsidRDefault="00752ACA" w:rsidP="00452F69">
      <w:pPr>
        <w:rPr>
          <w:rFonts w:cs="Open Sans Light"/>
          <w:sz w:val="22"/>
          <w:szCs w:val="22"/>
        </w:rPr>
      </w:pPr>
    </w:p>
    <w:p w14:paraId="467B3269" w14:textId="6FE6E2D3" w:rsidR="000E45C3" w:rsidRDefault="00E64D69" w:rsidP="00D7171B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Hvis du har </w:t>
      </w:r>
      <w:r w:rsidR="00B30DC9">
        <w:rPr>
          <w:rFonts w:cs="Open Sans Light"/>
          <w:sz w:val="22"/>
          <w:szCs w:val="22"/>
        </w:rPr>
        <w:t>åbne</w:t>
      </w:r>
      <w:r>
        <w:rPr>
          <w:rFonts w:cs="Open Sans Light"/>
          <w:sz w:val="22"/>
          <w:szCs w:val="22"/>
        </w:rPr>
        <w:t>t</w:t>
      </w:r>
      <w:r w:rsidR="00B30DC9">
        <w:rPr>
          <w:rFonts w:cs="Open Sans Light"/>
          <w:sz w:val="22"/>
          <w:szCs w:val="22"/>
        </w:rPr>
        <w:t xml:space="preserve"> </w:t>
      </w:r>
      <w:r w:rsidR="00F27BC4">
        <w:rPr>
          <w:rFonts w:cs="Open Sans Light"/>
          <w:sz w:val="22"/>
          <w:szCs w:val="22"/>
        </w:rPr>
        <w:t>Zoom-</w:t>
      </w:r>
      <w:proofErr w:type="spellStart"/>
      <w:r w:rsidR="00F27BC4">
        <w:rPr>
          <w:rFonts w:cs="Open Sans Light"/>
          <w:sz w:val="22"/>
          <w:szCs w:val="22"/>
        </w:rPr>
        <w:t>appen</w:t>
      </w:r>
      <w:proofErr w:type="spellEnd"/>
      <w:r w:rsidR="003934E6">
        <w:rPr>
          <w:rFonts w:cs="Open Sans Light"/>
          <w:sz w:val="22"/>
          <w:szCs w:val="22"/>
        </w:rPr>
        <w:t xml:space="preserve"> på din computer</w:t>
      </w:r>
      <w:r w:rsidR="00120AB5">
        <w:rPr>
          <w:rFonts w:cs="Open Sans Light"/>
          <w:sz w:val="22"/>
          <w:szCs w:val="22"/>
        </w:rPr>
        <w:t xml:space="preserve">, får </w:t>
      </w:r>
      <w:r w:rsidR="00662F66">
        <w:rPr>
          <w:rFonts w:cs="Open Sans Light"/>
          <w:sz w:val="22"/>
          <w:szCs w:val="22"/>
        </w:rPr>
        <w:t xml:space="preserve">du </w:t>
      </w:r>
      <w:r w:rsidR="001E2A1C" w:rsidRPr="005C7995">
        <w:rPr>
          <w:rFonts w:cs="Open Sans Light"/>
          <w:sz w:val="22"/>
          <w:szCs w:val="22"/>
        </w:rPr>
        <w:t>åbnings</w:t>
      </w:r>
      <w:r w:rsidR="00BA4467" w:rsidRPr="005C7995">
        <w:rPr>
          <w:rFonts w:cs="Open Sans Light"/>
          <w:sz w:val="22"/>
          <w:szCs w:val="22"/>
        </w:rPr>
        <w:t>billede</w:t>
      </w:r>
      <w:r w:rsidR="00455852">
        <w:rPr>
          <w:rFonts w:cs="Open Sans Light"/>
          <w:sz w:val="22"/>
          <w:szCs w:val="22"/>
        </w:rPr>
        <w:t>t neden for</w:t>
      </w:r>
      <w:r w:rsidR="003222AD" w:rsidRPr="005C7995">
        <w:rPr>
          <w:rFonts w:cs="Open Sans Light"/>
          <w:sz w:val="22"/>
          <w:szCs w:val="22"/>
        </w:rPr>
        <w:t>.</w:t>
      </w:r>
      <w:r w:rsidR="007B6CC9">
        <w:rPr>
          <w:rFonts w:cs="Open Sans Light"/>
          <w:sz w:val="22"/>
          <w:szCs w:val="22"/>
        </w:rPr>
        <w:t xml:space="preserve"> </w:t>
      </w:r>
      <w:r w:rsidR="00D64BC7">
        <w:rPr>
          <w:rFonts w:cs="Open Sans Light"/>
          <w:sz w:val="22"/>
          <w:szCs w:val="22"/>
        </w:rPr>
        <w:t>K</w:t>
      </w:r>
      <w:r w:rsidR="003934E6">
        <w:rPr>
          <w:rFonts w:cs="Open Sans Light"/>
          <w:sz w:val="22"/>
          <w:szCs w:val="22"/>
        </w:rPr>
        <w:t xml:space="preserve">lik </w:t>
      </w:r>
      <w:r w:rsidR="00D64BC7">
        <w:rPr>
          <w:rFonts w:cs="Open Sans Light"/>
          <w:sz w:val="22"/>
          <w:szCs w:val="22"/>
        </w:rPr>
        <w:t xml:space="preserve">først </w:t>
      </w:r>
      <w:r w:rsidR="001E2A1C" w:rsidRPr="00D7171B">
        <w:rPr>
          <w:rFonts w:cs="Open Sans Light"/>
          <w:sz w:val="22"/>
          <w:szCs w:val="22"/>
        </w:rPr>
        <w:t xml:space="preserve">på </w:t>
      </w:r>
      <w:r w:rsidR="006C2D41" w:rsidRPr="00D7171B">
        <w:rPr>
          <w:rFonts w:cs="Open Sans Light"/>
          <w:sz w:val="22"/>
          <w:szCs w:val="22"/>
        </w:rPr>
        <w:t>knappen ”</w:t>
      </w:r>
      <w:r w:rsidR="001E2A1C" w:rsidRPr="00D7171B">
        <w:rPr>
          <w:rFonts w:cs="Open Sans Light"/>
          <w:sz w:val="22"/>
          <w:szCs w:val="22"/>
        </w:rPr>
        <w:t>Sch</w:t>
      </w:r>
      <w:r w:rsidR="006C2D41" w:rsidRPr="00D7171B">
        <w:rPr>
          <w:rFonts w:cs="Open Sans Light"/>
          <w:sz w:val="22"/>
          <w:szCs w:val="22"/>
        </w:rPr>
        <w:t>edule”</w:t>
      </w:r>
      <w:r w:rsidR="000E45C3">
        <w:rPr>
          <w:rFonts w:cs="Open Sans Light"/>
          <w:sz w:val="22"/>
          <w:szCs w:val="22"/>
        </w:rPr>
        <w:t xml:space="preserve"> </w:t>
      </w:r>
      <w:r w:rsidR="006C2D41" w:rsidRPr="00D7171B">
        <w:rPr>
          <w:rFonts w:cs="Open Sans Light"/>
          <w:sz w:val="22"/>
          <w:szCs w:val="22"/>
        </w:rPr>
        <w:t>med kalender-ikonet, som er nederst til venstre.</w:t>
      </w:r>
    </w:p>
    <w:p w14:paraId="0798999D" w14:textId="77777777" w:rsidR="000E45C3" w:rsidRDefault="000E45C3" w:rsidP="00D7171B">
      <w:pPr>
        <w:rPr>
          <w:rFonts w:cs="Open Sans Light"/>
          <w:sz w:val="22"/>
          <w:szCs w:val="22"/>
        </w:rPr>
      </w:pPr>
    </w:p>
    <w:p w14:paraId="44B4BE0E" w14:textId="0F7CEC20" w:rsidR="00554766" w:rsidRDefault="00671AA3" w:rsidP="00D7171B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Neden for er et s</w:t>
      </w:r>
      <w:r w:rsidR="00554766">
        <w:rPr>
          <w:rFonts w:cs="Open Sans Light"/>
          <w:sz w:val="22"/>
          <w:szCs w:val="22"/>
        </w:rPr>
        <w:t xml:space="preserve">kærmbillede </w:t>
      </w:r>
      <w:r>
        <w:rPr>
          <w:rFonts w:cs="Open Sans Light"/>
          <w:sz w:val="22"/>
          <w:szCs w:val="22"/>
        </w:rPr>
        <w:t>med</w:t>
      </w:r>
      <w:r w:rsidR="00554766">
        <w:rPr>
          <w:rFonts w:cs="Open Sans Light"/>
          <w:sz w:val="22"/>
          <w:szCs w:val="22"/>
        </w:rPr>
        <w:t xml:space="preserve"> åbningsbillede i </w:t>
      </w:r>
      <w:r w:rsidR="00F27BC4">
        <w:rPr>
          <w:rFonts w:cs="Open Sans Light"/>
          <w:sz w:val="22"/>
          <w:szCs w:val="22"/>
        </w:rPr>
        <w:t>Zoom-</w:t>
      </w:r>
      <w:proofErr w:type="spellStart"/>
      <w:r w:rsidR="00F27BC4">
        <w:rPr>
          <w:rFonts w:cs="Open Sans Light"/>
          <w:sz w:val="22"/>
          <w:szCs w:val="22"/>
        </w:rPr>
        <w:t>appen</w:t>
      </w:r>
      <w:proofErr w:type="spellEnd"/>
      <w:r w:rsidR="00554766">
        <w:rPr>
          <w:rFonts w:cs="Open Sans Light"/>
          <w:sz w:val="22"/>
          <w:szCs w:val="22"/>
        </w:rPr>
        <w:t>:</w:t>
      </w:r>
    </w:p>
    <w:p w14:paraId="1C57D5EF" w14:textId="7F25AFF0" w:rsidR="006F0395" w:rsidRDefault="00662F66" w:rsidP="000C04AB">
      <w:pPr>
        <w:rPr>
          <w:rFonts w:cs="Open Sans Light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78B9B0" wp14:editId="1D2F6007">
                <wp:simplePos x="0" y="0"/>
                <wp:positionH relativeFrom="margin">
                  <wp:align>left</wp:align>
                </wp:positionH>
                <wp:positionV relativeFrom="paragraph">
                  <wp:posOffset>1550366</wp:posOffset>
                </wp:positionV>
                <wp:extent cx="490538" cy="414338"/>
                <wp:effectExtent l="0" t="0" r="24130" b="24130"/>
                <wp:wrapNone/>
                <wp:docPr id="6" name="Freeform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538" cy="414338"/>
                        </a:xfrm>
                        <a:custGeom>
                          <a:avLst/>
                          <a:gdLst>
                            <a:gd name="T0" fmla="*/ 0 w 309"/>
                            <a:gd name="T1" fmla="*/ 190 h 261"/>
                            <a:gd name="T2" fmla="*/ 130 w 309"/>
                            <a:gd name="T3" fmla="*/ 190 h 261"/>
                            <a:gd name="T4" fmla="*/ 130 w 309"/>
                            <a:gd name="T5" fmla="*/ 261 h 261"/>
                            <a:gd name="T6" fmla="*/ 309 w 309"/>
                            <a:gd name="T7" fmla="*/ 130 h 261"/>
                            <a:gd name="T8" fmla="*/ 130 w 309"/>
                            <a:gd name="T9" fmla="*/ 0 h 261"/>
                            <a:gd name="T10" fmla="*/ 130 w 309"/>
                            <a:gd name="T11" fmla="*/ 71 h 261"/>
                            <a:gd name="T12" fmla="*/ 0 w 309"/>
                            <a:gd name="T13" fmla="*/ 71 h 261"/>
                            <a:gd name="T14" fmla="*/ 0 w 309"/>
                            <a:gd name="T15" fmla="*/ 144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09" h="261">
                              <a:moveTo>
                                <a:pt x="0" y="190"/>
                              </a:moveTo>
                              <a:lnTo>
                                <a:pt x="130" y="190"/>
                              </a:lnTo>
                              <a:lnTo>
                                <a:pt x="130" y="261"/>
                              </a:lnTo>
                              <a:lnTo>
                                <a:pt x="309" y="130"/>
                              </a:lnTo>
                              <a:lnTo>
                                <a:pt x="130" y="0"/>
                              </a:lnTo>
                              <a:lnTo>
                                <a:pt x="130" y="71"/>
                              </a:lnTo>
                              <a:lnTo>
                                <a:pt x="0" y="71"/>
                              </a:lnTo>
                              <a:lnTo>
                                <a:pt x="0" y="144"/>
                              </a:ln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91234D" w14:textId="77777777" w:rsidR="00662F66" w:rsidRDefault="00662F66" w:rsidP="00662F66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8B9B0" id="_x0000_s1027" alt="&quot;&quot;" style="position:absolute;margin-left:0;margin-top:122.1pt;width:38.65pt;height:32.65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coordsize="309,26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" adj="-11796480,,5400" path="m,190r130,l130,261,309,130,130,r,71l,71r,73e" filled="f" strokecolor="red" strokeweight="1pt">
                <v:stroke joinstyle="round" endcap="round"/>
                <v:formulas/>
                <v:path arrowok="t" o:connecttype="custom" o:connectlocs="0,301625;206375,301625;206375,414338;490538,206375;206375,0;206375,112713;0,112713;0,228600" o:connectangles="0,0,0,0,0,0,0,0" textboxrect="0,0,309,261"/>
                <v:textbox>
                  <w:txbxContent>
                    <w:p w14:paraId="5C91234D" w14:textId="77777777" w:rsidR="00662F66" w:rsidRDefault="00662F66" w:rsidP="00662F6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4467" w:rsidRPr="00BA4467">
        <w:rPr>
          <w:rFonts w:cs="Open Sans Light"/>
          <w:noProof/>
          <w:sz w:val="22"/>
          <w:szCs w:val="22"/>
        </w:rPr>
        <w:drawing>
          <wp:inline distT="0" distB="0" distL="0" distR="0" wp14:anchorId="0D858A70" wp14:editId="3732FEFA">
            <wp:extent cx="3740150" cy="2424223"/>
            <wp:effectExtent l="19050" t="19050" r="12700" b="14605"/>
            <wp:docPr id="10" name="Billede 10" descr="Skærmbillede fra Zoom appens åbningsbillede med fire store ikoner for: &quot;New Meeting&quot;, &quot;Join&quot;, &quot;Schedule&quot; og &quot;Share screen&quot;. Der er indsat en rød pil, som peger på ikonet &quot;Schedule&quot;, som du skal trykke på for at komme i gang med at oprette et mød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Skærmbillede fra Zoom appens åbningsbillede med fire store ikoner for: &quot;New Meeting&quot;, &quot;Join&quot;, &quot;Schedule&quot; og &quot;Share screen&quot;. Der er indsat en rød pil, som peger på ikonet &quot;Schedule&quot;, som du skal trykke på for at komme i gang med at oprette et møde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6658" cy="2447886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62F66">
        <w:rPr>
          <w:noProof/>
        </w:rPr>
        <w:t xml:space="preserve"> </w:t>
      </w:r>
    </w:p>
    <w:p w14:paraId="2D7FF35F" w14:textId="798D63A6" w:rsidR="003F5FAD" w:rsidRPr="005751AA" w:rsidRDefault="003F5FAD" w:rsidP="005751AA">
      <w:pPr>
        <w:rPr>
          <w:rFonts w:cs="Open Sans Light"/>
          <w:sz w:val="22"/>
          <w:szCs w:val="22"/>
        </w:rPr>
      </w:pPr>
    </w:p>
    <w:p w14:paraId="31F008F4" w14:textId="72F80961" w:rsidR="006E7C44" w:rsidRDefault="00F31EE8" w:rsidP="003F5FAD">
      <w:pPr>
        <w:rPr>
          <w:rFonts w:cs="Open Sans Light"/>
          <w:sz w:val="22"/>
          <w:szCs w:val="22"/>
        </w:rPr>
      </w:pPr>
      <w:r w:rsidRPr="005751AA">
        <w:rPr>
          <w:rFonts w:cs="Open Sans Light"/>
          <w:sz w:val="22"/>
          <w:szCs w:val="22"/>
        </w:rPr>
        <w:t xml:space="preserve">Herfra </w:t>
      </w:r>
      <w:r w:rsidR="004F35E0" w:rsidRPr="005751AA">
        <w:rPr>
          <w:rFonts w:cs="Open Sans Light"/>
          <w:sz w:val="22"/>
          <w:szCs w:val="22"/>
        </w:rPr>
        <w:t>o</w:t>
      </w:r>
      <w:r w:rsidR="003F5FAD" w:rsidRPr="005751AA">
        <w:rPr>
          <w:rFonts w:cs="Open Sans Light"/>
          <w:sz w:val="22"/>
          <w:szCs w:val="22"/>
        </w:rPr>
        <w:t>prette</w:t>
      </w:r>
      <w:r w:rsidR="004F35E0" w:rsidRPr="005751AA">
        <w:rPr>
          <w:rFonts w:cs="Open Sans Light"/>
          <w:sz w:val="22"/>
          <w:szCs w:val="22"/>
        </w:rPr>
        <w:t xml:space="preserve">r du møder og inviterer andre. </w:t>
      </w:r>
      <w:r w:rsidR="003E7402">
        <w:rPr>
          <w:rFonts w:cs="Open Sans Light"/>
          <w:sz w:val="22"/>
          <w:szCs w:val="22"/>
        </w:rPr>
        <w:t>D</w:t>
      </w:r>
      <w:r w:rsidR="00336730" w:rsidRPr="005751AA">
        <w:rPr>
          <w:rFonts w:cs="Open Sans Light"/>
          <w:sz w:val="22"/>
          <w:szCs w:val="22"/>
        </w:rPr>
        <w:t xml:space="preserve">et </w:t>
      </w:r>
      <w:r w:rsidR="003E7402">
        <w:rPr>
          <w:rFonts w:cs="Open Sans Light"/>
          <w:sz w:val="22"/>
          <w:szCs w:val="22"/>
        </w:rPr>
        <w:t xml:space="preserve">er </w:t>
      </w:r>
      <w:r w:rsidR="00336730" w:rsidRPr="005751AA">
        <w:rPr>
          <w:rFonts w:cs="Open Sans Light"/>
          <w:sz w:val="22"/>
          <w:szCs w:val="22"/>
        </w:rPr>
        <w:t xml:space="preserve">grundlæggende samme </w:t>
      </w:r>
      <w:r w:rsidR="00A11FBC">
        <w:rPr>
          <w:rFonts w:cs="Open Sans Light"/>
          <w:sz w:val="22"/>
          <w:szCs w:val="22"/>
        </w:rPr>
        <w:t>proces</w:t>
      </w:r>
      <w:r w:rsidR="006E7C44">
        <w:rPr>
          <w:rFonts w:cs="Open Sans Light"/>
          <w:sz w:val="22"/>
          <w:szCs w:val="22"/>
        </w:rPr>
        <w:t xml:space="preserve">, </w:t>
      </w:r>
      <w:r w:rsidR="00A11FBC">
        <w:rPr>
          <w:rFonts w:cs="Open Sans Light"/>
          <w:sz w:val="22"/>
          <w:szCs w:val="22"/>
        </w:rPr>
        <w:t xml:space="preserve">når du </w:t>
      </w:r>
      <w:r w:rsidR="00336730" w:rsidRPr="005751AA">
        <w:rPr>
          <w:rFonts w:cs="Open Sans Light"/>
          <w:sz w:val="22"/>
          <w:szCs w:val="22"/>
        </w:rPr>
        <w:t>oprette</w:t>
      </w:r>
      <w:r w:rsidR="00A11FBC">
        <w:rPr>
          <w:rFonts w:cs="Open Sans Light"/>
          <w:sz w:val="22"/>
          <w:szCs w:val="22"/>
        </w:rPr>
        <w:t>r Zoom-</w:t>
      </w:r>
      <w:r w:rsidR="00336730" w:rsidRPr="005751AA">
        <w:rPr>
          <w:rFonts w:cs="Open Sans Light"/>
          <w:sz w:val="22"/>
          <w:szCs w:val="22"/>
        </w:rPr>
        <w:t>møder</w:t>
      </w:r>
      <w:r w:rsidR="006E7C44">
        <w:rPr>
          <w:rFonts w:cs="Open Sans Light"/>
          <w:sz w:val="22"/>
          <w:szCs w:val="22"/>
        </w:rPr>
        <w:t xml:space="preserve"> via </w:t>
      </w:r>
      <w:r w:rsidR="00752ACA">
        <w:rPr>
          <w:rFonts w:cs="Open Sans Light"/>
          <w:sz w:val="22"/>
          <w:szCs w:val="22"/>
        </w:rPr>
        <w:t xml:space="preserve">en </w:t>
      </w:r>
      <w:r w:rsidR="00035377">
        <w:rPr>
          <w:rFonts w:cs="Open Sans Light"/>
          <w:sz w:val="22"/>
          <w:szCs w:val="22"/>
        </w:rPr>
        <w:t>I</w:t>
      </w:r>
      <w:r w:rsidR="006E7C44">
        <w:rPr>
          <w:rFonts w:cs="Open Sans Light"/>
          <w:sz w:val="22"/>
          <w:szCs w:val="22"/>
        </w:rPr>
        <w:t xml:space="preserve">nternet browser og med </w:t>
      </w:r>
      <w:r w:rsidR="00F27BC4">
        <w:rPr>
          <w:rFonts w:cs="Open Sans Light"/>
          <w:sz w:val="22"/>
          <w:szCs w:val="22"/>
        </w:rPr>
        <w:t>Zoom-</w:t>
      </w:r>
      <w:proofErr w:type="spellStart"/>
      <w:r w:rsidR="00F27BC4">
        <w:rPr>
          <w:rFonts w:cs="Open Sans Light"/>
          <w:sz w:val="22"/>
          <w:szCs w:val="22"/>
        </w:rPr>
        <w:t>appen</w:t>
      </w:r>
      <w:proofErr w:type="spellEnd"/>
      <w:r w:rsidR="003E7402">
        <w:rPr>
          <w:rFonts w:cs="Open Sans Light"/>
          <w:sz w:val="22"/>
          <w:szCs w:val="22"/>
        </w:rPr>
        <w:t xml:space="preserve"> installeret på en computer</w:t>
      </w:r>
      <w:r w:rsidR="00336730" w:rsidRPr="005751AA">
        <w:rPr>
          <w:rFonts w:cs="Open Sans Light"/>
          <w:sz w:val="22"/>
          <w:szCs w:val="22"/>
        </w:rPr>
        <w:t>.</w:t>
      </w:r>
      <w:r w:rsidR="003E7402">
        <w:rPr>
          <w:rFonts w:cs="Open Sans Light"/>
          <w:sz w:val="22"/>
          <w:szCs w:val="22"/>
        </w:rPr>
        <w:t xml:space="preserve"> </w:t>
      </w:r>
      <w:r w:rsidR="00E8341B">
        <w:rPr>
          <w:rFonts w:cs="Open Sans Light"/>
          <w:sz w:val="22"/>
          <w:szCs w:val="22"/>
        </w:rPr>
        <w:t>Først skal du klikke på ”Schedule” eller ”Schedule a Meeting”</w:t>
      </w:r>
    </w:p>
    <w:p w14:paraId="0A6C09F0" w14:textId="77777777" w:rsidR="0097612B" w:rsidRDefault="0097612B" w:rsidP="003F5FAD">
      <w:pPr>
        <w:rPr>
          <w:rFonts w:cs="Open Sans Light"/>
          <w:sz w:val="22"/>
          <w:szCs w:val="22"/>
        </w:rPr>
      </w:pPr>
    </w:p>
    <w:p w14:paraId="7F642095" w14:textId="11C071DE" w:rsidR="006E7C44" w:rsidRPr="00E44524" w:rsidRDefault="00E44524" w:rsidP="00E44524">
      <w:pPr>
        <w:pStyle w:val="Heading2"/>
      </w:pPr>
      <w:r>
        <w:t xml:space="preserve">Tilføj mødeoplysninger </w:t>
      </w:r>
    </w:p>
    <w:p w14:paraId="0D345FDD" w14:textId="6D78D225" w:rsidR="00E12111" w:rsidRDefault="00177DDE" w:rsidP="00177DDE">
      <w:pPr>
        <w:pStyle w:val="Heading3"/>
      </w:pPr>
      <w:r>
        <w:t>Opret en møde</w:t>
      </w:r>
      <w:r w:rsidR="00A615E8">
        <w:t>i</w:t>
      </w:r>
      <w:r>
        <w:t>nvitation</w:t>
      </w:r>
    </w:p>
    <w:p w14:paraId="699DDCB8" w14:textId="46E12456" w:rsidR="00297FF1" w:rsidRDefault="00BC3FEA" w:rsidP="00772B23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Når du klikket dig videre </w:t>
      </w:r>
      <w:r w:rsidR="00772B23">
        <w:rPr>
          <w:rFonts w:cs="Open Sans Light"/>
          <w:sz w:val="22"/>
          <w:szCs w:val="22"/>
        </w:rPr>
        <w:t>via knappen</w:t>
      </w:r>
      <w:r>
        <w:rPr>
          <w:rFonts w:cs="Open Sans Light"/>
          <w:sz w:val="22"/>
          <w:szCs w:val="22"/>
        </w:rPr>
        <w:t xml:space="preserve"> ”Schedule” eller</w:t>
      </w:r>
      <w:r w:rsidR="00772B23">
        <w:rPr>
          <w:rFonts w:cs="Open Sans Light"/>
          <w:sz w:val="22"/>
          <w:szCs w:val="22"/>
        </w:rPr>
        <w:t xml:space="preserve"> linket</w:t>
      </w:r>
      <w:r>
        <w:rPr>
          <w:rFonts w:cs="Open Sans Light"/>
          <w:sz w:val="22"/>
          <w:szCs w:val="22"/>
        </w:rPr>
        <w:t xml:space="preserve"> ”Schedule a Meeting” </w:t>
      </w:r>
      <w:r w:rsidR="00772B23">
        <w:rPr>
          <w:rFonts w:cs="Open Sans Light"/>
          <w:sz w:val="22"/>
          <w:szCs w:val="22"/>
        </w:rPr>
        <w:t xml:space="preserve">får du en </w:t>
      </w:r>
      <w:r w:rsidR="002668FD">
        <w:rPr>
          <w:rFonts w:cs="Open Sans Light"/>
          <w:sz w:val="22"/>
          <w:szCs w:val="22"/>
        </w:rPr>
        <w:t>dialogboks med titlen ”Schedule Meeting”</w:t>
      </w:r>
      <w:r w:rsidR="003E7402">
        <w:rPr>
          <w:rFonts w:cs="Open Sans Light"/>
          <w:sz w:val="22"/>
          <w:szCs w:val="22"/>
        </w:rPr>
        <w:t xml:space="preserve"> </w:t>
      </w:r>
      <w:r w:rsidR="00D515F6">
        <w:rPr>
          <w:rFonts w:cs="Open Sans Light"/>
          <w:sz w:val="22"/>
          <w:szCs w:val="22"/>
        </w:rPr>
        <w:t>(</w:t>
      </w:r>
      <w:r w:rsidR="00297FF1">
        <w:rPr>
          <w:rFonts w:cs="Open Sans Light"/>
          <w:sz w:val="22"/>
          <w:szCs w:val="22"/>
        </w:rPr>
        <w:t xml:space="preserve">i </w:t>
      </w:r>
      <w:r w:rsidR="00D515F6">
        <w:rPr>
          <w:rFonts w:cs="Open Sans Light"/>
          <w:sz w:val="22"/>
          <w:szCs w:val="22"/>
        </w:rPr>
        <w:t>Zoom-</w:t>
      </w:r>
      <w:proofErr w:type="spellStart"/>
      <w:r w:rsidR="00297FF1">
        <w:rPr>
          <w:rFonts w:cs="Open Sans Light"/>
          <w:sz w:val="22"/>
          <w:szCs w:val="22"/>
        </w:rPr>
        <w:t>appen</w:t>
      </w:r>
      <w:proofErr w:type="spellEnd"/>
      <w:r w:rsidR="00D515F6">
        <w:rPr>
          <w:rFonts w:cs="Open Sans Light"/>
          <w:sz w:val="22"/>
          <w:szCs w:val="22"/>
        </w:rPr>
        <w:t>)</w:t>
      </w:r>
      <w:r w:rsidR="00297FF1">
        <w:rPr>
          <w:rFonts w:cs="Open Sans Light"/>
          <w:sz w:val="22"/>
          <w:szCs w:val="22"/>
        </w:rPr>
        <w:t xml:space="preserve"> eller ”</w:t>
      </w:r>
      <w:r w:rsidR="00297FF1" w:rsidRPr="00297FF1">
        <w:rPr>
          <w:rFonts w:cs="Open Sans Light"/>
          <w:sz w:val="22"/>
          <w:szCs w:val="22"/>
        </w:rPr>
        <w:t>Schedule a Meeting”</w:t>
      </w:r>
      <w:r w:rsidR="003E7402">
        <w:rPr>
          <w:rFonts w:cs="Open Sans Light"/>
          <w:sz w:val="22"/>
          <w:szCs w:val="22"/>
        </w:rPr>
        <w:t xml:space="preserve"> </w:t>
      </w:r>
      <w:r w:rsidR="00D515F6">
        <w:rPr>
          <w:rFonts w:cs="Open Sans Light"/>
          <w:sz w:val="22"/>
          <w:szCs w:val="22"/>
        </w:rPr>
        <w:t>(</w:t>
      </w:r>
      <w:r w:rsidR="00297FF1">
        <w:rPr>
          <w:rFonts w:cs="Open Sans Light"/>
          <w:sz w:val="22"/>
          <w:szCs w:val="22"/>
        </w:rPr>
        <w:t>i internet browser</w:t>
      </w:r>
      <w:r w:rsidR="00D515F6">
        <w:rPr>
          <w:rFonts w:cs="Open Sans Light"/>
          <w:sz w:val="22"/>
          <w:szCs w:val="22"/>
        </w:rPr>
        <w:t>)</w:t>
      </w:r>
      <w:r w:rsidR="00E26C1A">
        <w:rPr>
          <w:rFonts w:cs="Open Sans Light"/>
          <w:sz w:val="22"/>
          <w:szCs w:val="22"/>
        </w:rPr>
        <w:t xml:space="preserve">: Her </w:t>
      </w:r>
      <w:r w:rsidR="00B81F19">
        <w:rPr>
          <w:rFonts w:cs="Open Sans Light"/>
          <w:sz w:val="22"/>
          <w:szCs w:val="22"/>
        </w:rPr>
        <w:t>oprette</w:t>
      </w:r>
      <w:r w:rsidR="00297FF1">
        <w:rPr>
          <w:rFonts w:cs="Open Sans Light"/>
          <w:sz w:val="22"/>
          <w:szCs w:val="22"/>
        </w:rPr>
        <w:t>r</w:t>
      </w:r>
      <w:r w:rsidR="00B81F19">
        <w:rPr>
          <w:rFonts w:cs="Open Sans Light"/>
          <w:sz w:val="22"/>
          <w:szCs w:val="22"/>
        </w:rPr>
        <w:t xml:space="preserve"> </w:t>
      </w:r>
      <w:r w:rsidR="00297FF1">
        <w:rPr>
          <w:rFonts w:cs="Open Sans Light"/>
          <w:sz w:val="22"/>
          <w:szCs w:val="22"/>
        </w:rPr>
        <w:t xml:space="preserve">du </w:t>
      </w:r>
      <w:r w:rsidR="00B81F19">
        <w:rPr>
          <w:rFonts w:cs="Open Sans Light"/>
          <w:sz w:val="22"/>
          <w:szCs w:val="22"/>
        </w:rPr>
        <w:t>Zoom-møde</w:t>
      </w:r>
      <w:r w:rsidR="00297FF1">
        <w:rPr>
          <w:rFonts w:cs="Open Sans Light"/>
          <w:sz w:val="22"/>
          <w:szCs w:val="22"/>
        </w:rPr>
        <w:t>t</w:t>
      </w:r>
      <w:r w:rsidR="00B81F19">
        <w:rPr>
          <w:rFonts w:cs="Open Sans Light"/>
          <w:sz w:val="22"/>
          <w:szCs w:val="22"/>
        </w:rPr>
        <w:t>.</w:t>
      </w:r>
    </w:p>
    <w:p w14:paraId="389A6024" w14:textId="0BEE7539" w:rsidR="0048363A" w:rsidRDefault="0048363A" w:rsidP="00297FF1">
      <w:pPr>
        <w:rPr>
          <w:rFonts w:cs="Open Sans Light"/>
          <w:sz w:val="22"/>
          <w:szCs w:val="22"/>
        </w:rPr>
      </w:pPr>
    </w:p>
    <w:p w14:paraId="3AAA02D0" w14:textId="193197EF" w:rsidR="00E26C1A" w:rsidRDefault="00E26C1A" w:rsidP="00297FF1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I v</w:t>
      </w:r>
      <w:r w:rsidR="00A55956">
        <w:rPr>
          <w:rFonts w:cs="Open Sans Light"/>
          <w:sz w:val="22"/>
          <w:szCs w:val="22"/>
        </w:rPr>
        <w:t>enstre</w:t>
      </w:r>
      <w:r w:rsidR="00E03BC0">
        <w:rPr>
          <w:rFonts w:cs="Open Sans Light"/>
          <w:sz w:val="22"/>
          <w:szCs w:val="22"/>
        </w:rPr>
        <w:t xml:space="preserve"> skærmbillede</w:t>
      </w:r>
      <w:r>
        <w:rPr>
          <w:rFonts w:cs="Open Sans Light"/>
          <w:sz w:val="22"/>
          <w:szCs w:val="22"/>
        </w:rPr>
        <w:t xml:space="preserve"> neden for er</w:t>
      </w:r>
      <w:r w:rsidR="00A55956">
        <w:rPr>
          <w:rFonts w:cs="Open Sans Light"/>
          <w:sz w:val="22"/>
          <w:szCs w:val="22"/>
        </w:rPr>
        <w:t>:</w:t>
      </w:r>
      <w:r w:rsidR="00DC29B9">
        <w:rPr>
          <w:rFonts w:cs="Open Sans Light"/>
          <w:sz w:val="22"/>
          <w:szCs w:val="22"/>
        </w:rPr>
        <w:t xml:space="preserve"> Opret Zoom-møde via </w:t>
      </w:r>
      <w:r w:rsidR="00DE3452">
        <w:rPr>
          <w:rFonts w:cs="Open Sans Light"/>
          <w:sz w:val="22"/>
          <w:szCs w:val="22"/>
        </w:rPr>
        <w:t>internet browser</w:t>
      </w:r>
      <w:r w:rsidR="00A55956">
        <w:rPr>
          <w:rFonts w:cs="Open Sans Light"/>
          <w:sz w:val="22"/>
          <w:szCs w:val="22"/>
        </w:rPr>
        <w:t xml:space="preserve">. </w:t>
      </w:r>
    </w:p>
    <w:p w14:paraId="19552F2E" w14:textId="68CE8429" w:rsidR="009A4B01" w:rsidRDefault="00E26C1A" w:rsidP="00297FF1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I højre skærmbillede neden for er</w:t>
      </w:r>
      <w:r w:rsidR="00A55956">
        <w:rPr>
          <w:rFonts w:cs="Open Sans Light"/>
          <w:sz w:val="22"/>
          <w:szCs w:val="22"/>
        </w:rPr>
        <w:t xml:space="preserve">: </w:t>
      </w:r>
      <w:r w:rsidR="00DC29B9">
        <w:rPr>
          <w:rFonts w:cs="Open Sans Light"/>
          <w:sz w:val="22"/>
          <w:szCs w:val="22"/>
        </w:rPr>
        <w:t xml:space="preserve">Opret Zoom-møde i </w:t>
      </w:r>
      <w:r w:rsidR="00F27BC4">
        <w:rPr>
          <w:rFonts w:cs="Open Sans Light"/>
          <w:sz w:val="22"/>
          <w:szCs w:val="22"/>
        </w:rPr>
        <w:t>Zoom-</w:t>
      </w:r>
      <w:proofErr w:type="spellStart"/>
      <w:r w:rsidR="00F27BC4">
        <w:rPr>
          <w:rFonts w:cs="Open Sans Light"/>
          <w:sz w:val="22"/>
          <w:szCs w:val="22"/>
        </w:rPr>
        <w:t>appen</w:t>
      </w:r>
      <w:proofErr w:type="spellEnd"/>
      <w:r w:rsidR="00036F43">
        <w:rPr>
          <w:rFonts w:cs="Open Sans Light"/>
          <w:sz w:val="22"/>
          <w:szCs w:val="22"/>
        </w:rPr>
        <w:t xml:space="preserve"> på din computer</w:t>
      </w:r>
      <w:r w:rsidR="003B48CC">
        <w:rPr>
          <w:rFonts w:cs="Open Sans Light"/>
          <w:sz w:val="22"/>
          <w:szCs w:val="22"/>
        </w:rPr>
        <w:t>.</w:t>
      </w:r>
    </w:p>
    <w:p w14:paraId="55B0F5A8" w14:textId="77777777" w:rsidR="00E26C1A" w:rsidRDefault="00E26C1A" w:rsidP="00297FF1">
      <w:pPr>
        <w:rPr>
          <w:rFonts w:cs="Open Sans Light"/>
          <w:sz w:val="22"/>
          <w:szCs w:val="22"/>
        </w:rPr>
      </w:pPr>
    </w:p>
    <w:p w14:paraId="074088AF" w14:textId="56A1C8BE" w:rsidR="00E26C1A" w:rsidRDefault="00E26C1A" w:rsidP="00297FF1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Under skærmbillederne er der en trin-for-trin guide til at oprette mødeinvitation i Zoom. </w:t>
      </w:r>
    </w:p>
    <w:p w14:paraId="1523C014" w14:textId="36A6A7C9" w:rsidR="009A4B01" w:rsidRDefault="00DC29B9" w:rsidP="00297FF1">
      <w:pPr>
        <w:rPr>
          <w:rFonts w:cs="Open Sans Light"/>
          <w:sz w:val="22"/>
          <w:szCs w:val="22"/>
        </w:rPr>
      </w:pPr>
      <w:r w:rsidRPr="00AF07BD">
        <w:rPr>
          <w:rFonts w:cs="Open Sans Light"/>
          <w:noProof/>
          <w:sz w:val="22"/>
          <w:szCs w:val="22"/>
        </w:rPr>
        <w:lastRenderedPageBreak/>
        <w:drawing>
          <wp:anchor distT="0" distB="0" distL="114300" distR="114300" simplePos="0" relativeHeight="251658242" behindDoc="0" locked="0" layoutInCell="1" allowOverlap="1" wp14:anchorId="6AB3CB29" wp14:editId="406D4857">
            <wp:simplePos x="0" y="0"/>
            <wp:positionH relativeFrom="column">
              <wp:posOffset>32385</wp:posOffset>
            </wp:positionH>
            <wp:positionV relativeFrom="paragraph">
              <wp:posOffset>71120</wp:posOffset>
            </wp:positionV>
            <wp:extent cx="3399790" cy="2840355"/>
            <wp:effectExtent l="19050" t="19050" r="10160" b="17145"/>
            <wp:wrapThrough wrapText="bothSides">
              <wp:wrapPolygon edited="0">
                <wp:start x="-121" y="-145"/>
                <wp:lineTo x="-121" y="21586"/>
                <wp:lineTo x="21544" y="21586"/>
                <wp:lineTo x="21544" y="-145"/>
                <wp:lineTo x="-121" y="-145"/>
              </wp:wrapPolygon>
            </wp:wrapThrough>
            <wp:docPr id="14" name="Billede 14" descr="Skærmbillede der viser mødeoprettelse via Zoom i en internet browser. Her er der felter til udfyldelse om blandt andet mødets titel, dato, starttidspunkt og mødets varigh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Skærmbillede der viser mødeoprettelse via Zoom i en internet browser. Her er der felter til udfyldelse om blandt andet mødets titel, dato, starttidspunkt og mødets varighed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6" r="32625"/>
                    <a:stretch/>
                  </pic:blipFill>
                  <pic:spPr bwMode="auto">
                    <a:xfrm>
                      <a:off x="0" y="0"/>
                      <a:ext cx="3399790" cy="284035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rgbClr val="19376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Open Sans Ligh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68F65215" wp14:editId="7F794868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3200400" cy="3714115"/>
                <wp:effectExtent l="19050" t="19050" r="19050" b="19685"/>
                <wp:wrapTight wrapText="bothSides">
                  <wp:wrapPolygon edited="0">
                    <wp:start x="-129" y="-111"/>
                    <wp:lineTo x="-129" y="21604"/>
                    <wp:lineTo x="21600" y="21604"/>
                    <wp:lineTo x="21600" y="-111"/>
                    <wp:lineTo x="-129" y="-111"/>
                  </wp:wrapPolygon>
                </wp:wrapTight>
                <wp:docPr id="16" name="Gruppe 16" descr="Skærmbillede der viser mødeoprettelse via Zoom appen. Her er der felter til udfyldelse om blandt andet mødets titel, dato, starttidspunkt og mødets varighe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714115"/>
                          <a:chOff x="0" y="0"/>
                          <a:chExt cx="3200400" cy="3714115"/>
                        </a:xfrm>
                      </wpg:grpSpPr>
                      <pic:pic xmlns:pic="http://schemas.openxmlformats.org/drawingml/2006/picture">
                        <pic:nvPicPr>
                          <pic:cNvPr id="11" name="Billede 11" descr="Skærmbillede for Zoom mødeoprettelse når brugeren skal oprette et nyt møde og invitere andre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71411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Billede 1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515" y="683928"/>
                            <a:ext cx="1167765" cy="106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01E2F9" id="Gruppe 16" o:spid="_x0000_s1026" alt="Skærmbillede der viser mødeoprettelse via Zoom appen. Her er der felter til udfyldelse om blandt andet mødets titel, dato, starttidspunkt og mødets varighed." style="position:absolute;margin-left:200.8pt;margin-top:5.75pt;width:252pt;height:292.45pt;z-index:-251658237;mso-position-horizontal:right;mso-position-horizontal-relative:margin;mso-width-relative:margin;mso-height-relative:margin" coordsize="32004,37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1" o:spid="_x0000_s1027" type="#_x0000_t75" alt="Skærmbillede for Zoom mødeoprettelse når brugeren skal oprette et nyt møde og invitere andre." style="position:absolute;width:32004;height:37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" stroked="t" strokecolor="#193764 [3204]" strokeweight=".25pt">
                  <v:imagedata r:id="rId18" o:title="Skærmbillede for Zoom mødeoprettelse når brugeren skal oprette et nyt møde og invitere andre"/>
                  <v:path arrowok="t"/>
                </v:shape>
                <v:shape id="Billede 15" o:spid="_x0000_s1028" type="#_x0000_t75" style="position:absolute;left:2135;top:6839;width:11677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">
                  <v:imagedata r:id="rId19" o:title=""/>
                </v:shape>
                <w10:wrap type="tight" anchorx="margin"/>
              </v:group>
            </w:pict>
          </mc:Fallback>
        </mc:AlternateContent>
      </w:r>
    </w:p>
    <w:p w14:paraId="04AFE307" w14:textId="77777777" w:rsidR="009A4B01" w:rsidRDefault="009A4B01" w:rsidP="00297FF1">
      <w:pPr>
        <w:rPr>
          <w:rFonts w:cs="Open Sans Light"/>
          <w:sz w:val="22"/>
          <w:szCs w:val="22"/>
        </w:rPr>
      </w:pPr>
    </w:p>
    <w:p w14:paraId="5AF2E06C" w14:textId="77777777" w:rsidR="009A4B01" w:rsidRDefault="009A4B01" w:rsidP="00297FF1">
      <w:pPr>
        <w:rPr>
          <w:rFonts w:cs="Open Sans Light"/>
          <w:sz w:val="22"/>
          <w:szCs w:val="22"/>
        </w:rPr>
      </w:pPr>
    </w:p>
    <w:p w14:paraId="26ACBA35" w14:textId="77777777" w:rsidR="009A4B01" w:rsidRDefault="009A4B01" w:rsidP="00297FF1">
      <w:pPr>
        <w:rPr>
          <w:rFonts w:cs="Open Sans Light"/>
          <w:sz w:val="22"/>
          <w:szCs w:val="22"/>
        </w:rPr>
      </w:pPr>
    </w:p>
    <w:p w14:paraId="7FD99106" w14:textId="77777777" w:rsidR="009A4B01" w:rsidRDefault="009A4B01" w:rsidP="00297FF1">
      <w:pPr>
        <w:rPr>
          <w:rFonts w:cs="Open Sans Light"/>
          <w:sz w:val="22"/>
          <w:szCs w:val="22"/>
        </w:rPr>
      </w:pPr>
    </w:p>
    <w:p w14:paraId="48EAC1DF" w14:textId="264DC005" w:rsidR="00536580" w:rsidRPr="00536580" w:rsidRDefault="00536580" w:rsidP="00536580">
      <w:pPr>
        <w:pStyle w:val="Heading3"/>
        <w:rPr>
          <w:sz w:val="22"/>
          <w:szCs w:val="22"/>
        </w:rPr>
      </w:pPr>
      <w:proofErr w:type="spellStart"/>
      <w:r w:rsidRPr="00536580">
        <w:rPr>
          <w:sz w:val="22"/>
          <w:szCs w:val="22"/>
        </w:rPr>
        <w:t>Topic</w:t>
      </w:r>
      <w:proofErr w:type="spellEnd"/>
    </w:p>
    <w:p w14:paraId="2145A33F" w14:textId="7E561649" w:rsidR="004D5F02" w:rsidRDefault="00ED2DCB" w:rsidP="00ED2DCB">
      <w:pPr>
        <w:rPr>
          <w:rFonts w:cs="Open Sans Light"/>
          <w:sz w:val="22"/>
          <w:szCs w:val="22"/>
        </w:rPr>
      </w:pPr>
      <w:r w:rsidRPr="00536580">
        <w:rPr>
          <w:rFonts w:cs="Open Sans Light"/>
          <w:sz w:val="22"/>
          <w:szCs w:val="22"/>
        </w:rPr>
        <w:t>Ved ”</w:t>
      </w:r>
      <w:proofErr w:type="spellStart"/>
      <w:r w:rsidRPr="00536580">
        <w:rPr>
          <w:rFonts w:cs="Open Sans Light"/>
          <w:sz w:val="22"/>
          <w:szCs w:val="22"/>
        </w:rPr>
        <w:t>Topic</w:t>
      </w:r>
      <w:proofErr w:type="spellEnd"/>
      <w:r w:rsidRPr="00536580">
        <w:rPr>
          <w:rFonts w:cs="Open Sans Light"/>
          <w:sz w:val="22"/>
          <w:szCs w:val="22"/>
        </w:rPr>
        <w:t>” udfylder du mødets titel, dato, tidspunkt, varighed.</w:t>
      </w:r>
    </w:p>
    <w:p w14:paraId="47A1ED86" w14:textId="77777777" w:rsidR="00715758" w:rsidRPr="00536580" w:rsidRDefault="00715758" w:rsidP="00ED2DCB">
      <w:pPr>
        <w:rPr>
          <w:sz w:val="22"/>
          <w:szCs w:val="22"/>
        </w:rPr>
      </w:pPr>
    </w:p>
    <w:p w14:paraId="390D3AF4" w14:textId="226DCCBD" w:rsidR="000A27E4" w:rsidRPr="00536580" w:rsidRDefault="000A27E4" w:rsidP="000A27E4">
      <w:pPr>
        <w:pStyle w:val="Heading3"/>
        <w:rPr>
          <w:sz w:val="22"/>
          <w:szCs w:val="22"/>
        </w:rPr>
      </w:pPr>
      <w:r w:rsidRPr="00536580">
        <w:rPr>
          <w:sz w:val="22"/>
          <w:szCs w:val="22"/>
        </w:rPr>
        <w:t>Meeting ID</w:t>
      </w:r>
    </w:p>
    <w:p w14:paraId="557AF8DB" w14:textId="2CCADEE6" w:rsidR="005F63C4" w:rsidRDefault="003F38E2" w:rsidP="000C04AB">
      <w:pPr>
        <w:rPr>
          <w:rFonts w:cs="Open Sans Light"/>
          <w:sz w:val="22"/>
          <w:szCs w:val="22"/>
        </w:rPr>
      </w:pPr>
      <w:r w:rsidRPr="00536580">
        <w:rPr>
          <w:rFonts w:cs="Open Sans Light"/>
          <w:sz w:val="22"/>
          <w:szCs w:val="22"/>
        </w:rPr>
        <w:t xml:space="preserve">Ved ”Meeting ID” </w:t>
      </w:r>
      <w:r w:rsidR="000D5BC9" w:rsidRPr="00536580">
        <w:rPr>
          <w:rFonts w:cs="Open Sans Light"/>
          <w:sz w:val="22"/>
          <w:szCs w:val="22"/>
        </w:rPr>
        <w:t xml:space="preserve">behold knappen på </w:t>
      </w:r>
      <w:r w:rsidR="00A76CB5" w:rsidRPr="00536580">
        <w:rPr>
          <w:rFonts w:cs="Open Sans Light"/>
          <w:sz w:val="22"/>
          <w:szCs w:val="22"/>
        </w:rPr>
        <w:t>”</w:t>
      </w:r>
      <w:r w:rsidR="000D5BC9" w:rsidRPr="00536580">
        <w:rPr>
          <w:rFonts w:cs="Open Sans Light"/>
          <w:sz w:val="22"/>
          <w:szCs w:val="22"/>
        </w:rPr>
        <w:t xml:space="preserve">Generate </w:t>
      </w:r>
      <w:proofErr w:type="spellStart"/>
      <w:r w:rsidR="000D5BC9" w:rsidRPr="00536580">
        <w:rPr>
          <w:rFonts w:cs="Open Sans Light"/>
          <w:sz w:val="22"/>
          <w:szCs w:val="22"/>
        </w:rPr>
        <w:t>automatically</w:t>
      </w:r>
      <w:proofErr w:type="spellEnd"/>
      <w:r w:rsidR="000D5BC9" w:rsidRPr="00536580">
        <w:rPr>
          <w:rFonts w:cs="Open Sans Light"/>
          <w:sz w:val="22"/>
          <w:szCs w:val="22"/>
        </w:rPr>
        <w:t>”.</w:t>
      </w:r>
    </w:p>
    <w:p w14:paraId="7DD5E5DB" w14:textId="77777777" w:rsidR="0048363A" w:rsidRDefault="0048363A" w:rsidP="000C04AB">
      <w:pPr>
        <w:rPr>
          <w:rFonts w:cs="Open Sans Light"/>
          <w:sz w:val="22"/>
          <w:szCs w:val="22"/>
        </w:rPr>
      </w:pPr>
    </w:p>
    <w:p w14:paraId="4C799DD8" w14:textId="33D40AED" w:rsidR="00E12111" w:rsidRPr="00536580" w:rsidRDefault="00E12111" w:rsidP="00E12111">
      <w:pPr>
        <w:pStyle w:val="Heading3"/>
        <w:rPr>
          <w:sz w:val="22"/>
          <w:szCs w:val="22"/>
        </w:rPr>
      </w:pPr>
      <w:r w:rsidRPr="00536580">
        <w:rPr>
          <w:sz w:val="22"/>
          <w:szCs w:val="22"/>
        </w:rPr>
        <w:t>Sikkerhed</w:t>
      </w:r>
    </w:p>
    <w:p w14:paraId="0D8D473A" w14:textId="7A23E9E4" w:rsidR="00075D3A" w:rsidRDefault="00097995" w:rsidP="000C04AB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Når du scroller længere ned i dialogboksen</w:t>
      </w:r>
      <w:r w:rsidR="0032030E">
        <w:rPr>
          <w:rFonts w:cs="Open Sans Light"/>
          <w:sz w:val="22"/>
          <w:szCs w:val="22"/>
        </w:rPr>
        <w:t>,</w:t>
      </w:r>
      <w:r>
        <w:rPr>
          <w:rFonts w:cs="Open Sans Light"/>
          <w:sz w:val="22"/>
          <w:szCs w:val="22"/>
        </w:rPr>
        <w:t xml:space="preserve"> kan </w:t>
      </w:r>
      <w:r w:rsidR="00634B3C">
        <w:rPr>
          <w:rFonts w:cs="Open Sans Light"/>
          <w:sz w:val="22"/>
          <w:szCs w:val="22"/>
        </w:rPr>
        <w:t xml:space="preserve">du ved feltet </w:t>
      </w:r>
      <w:r w:rsidR="005F63C4" w:rsidRPr="00536580">
        <w:rPr>
          <w:rFonts w:cs="Open Sans Light"/>
          <w:sz w:val="22"/>
          <w:szCs w:val="22"/>
        </w:rPr>
        <w:t xml:space="preserve">”Security” indstille </w:t>
      </w:r>
      <w:r w:rsidR="002E7868">
        <w:rPr>
          <w:rFonts w:cs="Open Sans Light"/>
          <w:sz w:val="22"/>
          <w:szCs w:val="22"/>
        </w:rPr>
        <w:t>et ko</w:t>
      </w:r>
      <w:r w:rsidR="00207BBA">
        <w:rPr>
          <w:rFonts w:cs="Open Sans Light"/>
          <w:sz w:val="22"/>
          <w:szCs w:val="22"/>
        </w:rPr>
        <w:t>d</w:t>
      </w:r>
      <w:r w:rsidR="002E7868">
        <w:rPr>
          <w:rFonts w:cs="Open Sans Light"/>
          <w:sz w:val="22"/>
          <w:szCs w:val="22"/>
        </w:rPr>
        <w:t>eord</w:t>
      </w:r>
      <w:r w:rsidR="00207BBA">
        <w:rPr>
          <w:rFonts w:cs="Open Sans Light"/>
          <w:sz w:val="22"/>
          <w:szCs w:val="22"/>
        </w:rPr>
        <w:t xml:space="preserve">. Zoom kalder </w:t>
      </w:r>
      <w:r w:rsidR="000B5F8E">
        <w:rPr>
          <w:rFonts w:cs="Open Sans Light"/>
          <w:sz w:val="22"/>
          <w:szCs w:val="22"/>
        </w:rPr>
        <w:t xml:space="preserve">kodeord for </w:t>
      </w:r>
      <w:r w:rsidR="002E7868">
        <w:rPr>
          <w:rFonts w:cs="Open Sans Light"/>
          <w:sz w:val="22"/>
          <w:szCs w:val="22"/>
        </w:rPr>
        <w:t>”</w:t>
      </w:r>
      <w:proofErr w:type="spellStart"/>
      <w:r w:rsidR="00E85A0C" w:rsidRPr="00536580">
        <w:rPr>
          <w:rFonts w:cs="Open Sans Light"/>
          <w:sz w:val="22"/>
          <w:szCs w:val="22"/>
        </w:rPr>
        <w:t>Passcode</w:t>
      </w:r>
      <w:proofErr w:type="spellEnd"/>
      <w:r w:rsidR="00207BBA">
        <w:rPr>
          <w:rFonts w:cs="Open Sans Light"/>
          <w:sz w:val="22"/>
          <w:szCs w:val="22"/>
        </w:rPr>
        <w:t xml:space="preserve">”. </w:t>
      </w:r>
      <w:r w:rsidR="007C2A6D">
        <w:rPr>
          <w:rFonts w:cs="Open Sans Light"/>
          <w:sz w:val="22"/>
          <w:szCs w:val="22"/>
        </w:rPr>
        <w:t xml:space="preserve">Kun </w:t>
      </w:r>
      <w:r w:rsidR="005378F9">
        <w:rPr>
          <w:rFonts w:cs="Open Sans Light"/>
          <w:sz w:val="22"/>
          <w:szCs w:val="22"/>
        </w:rPr>
        <w:t>Zoom-brugere med link til invitation eller Zoom</w:t>
      </w:r>
      <w:r w:rsidR="007C2A6D">
        <w:rPr>
          <w:rFonts w:cs="Open Sans Light"/>
          <w:sz w:val="22"/>
          <w:szCs w:val="22"/>
        </w:rPr>
        <w:t>s</w:t>
      </w:r>
      <w:r w:rsidR="005378F9">
        <w:rPr>
          <w:rFonts w:cs="Open Sans Light"/>
          <w:sz w:val="22"/>
          <w:szCs w:val="22"/>
        </w:rPr>
        <w:t xml:space="preserve"> </w:t>
      </w:r>
      <w:proofErr w:type="spellStart"/>
      <w:r w:rsidR="005378F9">
        <w:rPr>
          <w:rFonts w:cs="Open Sans Light"/>
          <w:sz w:val="22"/>
          <w:szCs w:val="22"/>
        </w:rPr>
        <w:t>Passcode</w:t>
      </w:r>
      <w:proofErr w:type="spellEnd"/>
      <w:r w:rsidR="005378F9">
        <w:rPr>
          <w:rFonts w:cs="Open Sans Light"/>
          <w:sz w:val="22"/>
          <w:szCs w:val="22"/>
        </w:rPr>
        <w:t xml:space="preserve"> til mødet, k</w:t>
      </w:r>
      <w:r w:rsidR="007C2A6D">
        <w:rPr>
          <w:rFonts w:cs="Open Sans Light"/>
          <w:sz w:val="22"/>
          <w:szCs w:val="22"/>
        </w:rPr>
        <w:t>a</w:t>
      </w:r>
      <w:r w:rsidR="005378F9">
        <w:rPr>
          <w:rFonts w:cs="Open Sans Light"/>
          <w:sz w:val="22"/>
          <w:szCs w:val="22"/>
        </w:rPr>
        <w:t>n kom</w:t>
      </w:r>
      <w:r w:rsidR="007C2A6D">
        <w:rPr>
          <w:rFonts w:cs="Open Sans Light"/>
          <w:sz w:val="22"/>
          <w:szCs w:val="22"/>
        </w:rPr>
        <w:t>me</w:t>
      </w:r>
      <w:r w:rsidR="005378F9">
        <w:rPr>
          <w:rFonts w:cs="Open Sans Light"/>
          <w:sz w:val="22"/>
          <w:szCs w:val="22"/>
        </w:rPr>
        <w:t xml:space="preserve"> ind i mødet.</w:t>
      </w:r>
      <w:r w:rsidR="009D32D3">
        <w:rPr>
          <w:rFonts w:cs="Open Sans Light"/>
          <w:sz w:val="22"/>
          <w:szCs w:val="22"/>
        </w:rPr>
        <w:t xml:space="preserve"> </w:t>
      </w:r>
      <w:proofErr w:type="spellStart"/>
      <w:r w:rsidR="009D32D3">
        <w:rPr>
          <w:rFonts w:cs="Open Sans Light"/>
          <w:sz w:val="22"/>
          <w:szCs w:val="22"/>
        </w:rPr>
        <w:t>Passcode</w:t>
      </w:r>
      <w:proofErr w:type="spellEnd"/>
      <w:r w:rsidR="009D32D3">
        <w:rPr>
          <w:rFonts w:cs="Open Sans Light"/>
          <w:sz w:val="22"/>
          <w:szCs w:val="22"/>
        </w:rPr>
        <w:t xml:space="preserve"> fra Zoom bliver sendt med i invitationen til dine deltagere. </w:t>
      </w:r>
      <w:r w:rsidR="00080DF1">
        <w:rPr>
          <w:rFonts w:cs="Open Sans Light"/>
          <w:sz w:val="22"/>
          <w:szCs w:val="22"/>
        </w:rPr>
        <w:t xml:space="preserve">Dine mødedeltagere, som kommer ind i mødet </w:t>
      </w:r>
      <w:r w:rsidR="00075D3A">
        <w:rPr>
          <w:rFonts w:cs="Open Sans Light"/>
          <w:sz w:val="22"/>
          <w:szCs w:val="22"/>
        </w:rPr>
        <w:t xml:space="preserve">via </w:t>
      </w:r>
      <w:r w:rsidR="00080DF1">
        <w:rPr>
          <w:rFonts w:cs="Open Sans Light"/>
          <w:sz w:val="22"/>
          <w:szCs w:val="22"/>
        </w:rPr>
        <w:t xml:space="preserve">link til </w:t>
      </w:r>
      <w:r w:rsidR="00B83481">
        <w:rPr>
          <w:rFonts w:cs="Open Sans Light"/>
          <w:sz w:val="22"/>
          <w:szCs w:val="22"/>
        </w:rPr>
        <w:t>invitationen,</w:t>
      </w:r>
      <w:r w:rsidR="008F17CC">
        <w:rPr>
          <w:rFonts w:cs="Open Sans Light"/>
          <w:sz w:val="22"/>
          <w:szCs w:val="22"/>
        </w:rPr>
        <w:t xml:space="preserve"> behøver ikke </w:t>
      </w:r>
      <w:r w:rsidR="0032030E">
        <w:rPr>
          <w:rFonts w:cs="Open Sans Light"/>
          <w:sz w:val="22"/>
          <w:szCs w:val="22"/>
        </w:rPr>
        <w:t>ind</w:t>
      </w:r>
      <w:r w:rsidR="008F17CC">
        <w:rPr>
          <w:rFonts w:cs="Open Sans Light"/>
          <w:sz w:val="22"/>
          <w:szCs w:val="22"/>
        </w:rPr>
        <w:t>taste koden.</w:t>
      </w:r>
      <w:r w:rsidR="00080DF1">
        <w:rPr>
          <w:rFonts w:cs="Open Sans Light"/>
          <w:sz w:val="22"/>
          <w:szCs w:val="22"/>
        </w:rPr>
        <w:t xml:space="preserve"> </w:t>
      </w:r>
    </w:p>
    <w:p w14:paraId="5E1FAFD8" w14:textId="77777777" w:rsidR="00075D3A" w:rsidRDefault="00075D3A" w:rsidP="000C04AB">
      <w:pPr>
        <w:rPr>
          <w:rFonts w:cs="Open Sans Light"/>
          <w:sz w:val="22"/>
          <w:szCs w:val="22"/>
        </w:rPr>
      </w:pPr>
    </w:p>
    <w:p w14:paraId="566EAEEC" w14:textId="539D8C64" w:rsidR="008D6732" w:rsidRDefault="00E85A0C" w:rsidP="000C04AB">
      <w:pPr>
        <w:rPr>
          <w:rFonts w:cs="Open Sans Light"/>
          <w:sz w:val="22"/>
          <w:szCs w:val="22"/>
        </w:rPr>
      </w:pPr>
      <w:r w:rsidRPr="00536580">
        <w:rPr>
          <w:rFonts w:cs="Open Sans Light"/>
          <w:sz w:val="22"/>
          <w:szCs w:val="22"/>
        </w:rPr>
        <w:t>Du kan også sætte flueben</w:t>
      </w:r>
      <w:r w:rsidR="00AF660A" w:rsidRPr="00536580">
        <w:rPr>
          <w:rFonts w:cs="Open Sans Light"/>
          <w:sz w:val="22"/>
          <w:szCs w:val="22"/>
        </w:rPr>
        <w:t xml:space="preserve"> i ”W</w:t>
      </w:r>
      <w:r w:rsidR="00E12111" w:rsidRPr="00536580">
        <w:rPr>
          <w:rFonts w:cs="Open Sans Light"/>
          <w:sz w:val="22"/>
          <w:szCs w:val="22"/>
        </w:rPr>
        <w:t>a</w:t>
      </w:r>
      <w:r w:rsidR="00AF660A" w:rsidRPr="00536580">
        <w:rPr>
          <w:rFonts w:cs="Open Sans Light"/>
          <w:sz w:val="22"/>
          <w:szCs w:val="22"/>
        </w:rPr>
        <w:t xml:space="preserve">iting </w:t>
      </w:r>
      <w:proofErr w:type="spellStart"/>
      <w:r w:rsidR="00AF660A" w:rsidRPr="00536580">
        <w:rPr>
          <w:rFonts w:cs="Open Sans Light"/>
          <w:sz w:val="22"/>
          <w:szCs w:val="22"/>
        </w:rPr>
        <w:t>room</w:t>
      </w:r>
      <w:proofErr w:type="spellEnd"/>
      <w:r w:rsidR="00AF660A" w:rsidRPr="00536580">
        <w:rPr>
          <w:rFonts w:cs="Open Sans Light"/>
          <w:sz w:val="22"/>
          <w:szCs w:val="22"/>
        </w:rPr>
        <w:t>”. Så skal du som møde</w:t>
      </w:r>
      <w:r w:rsidR="008A4DD4">
        <w:rPr>
          <w:rFonts w:cs="Open Sans Light"/>
          <w:sz w:val="22"/>
          <w:szCs w:val="22"/>
        </w:rPr>
        <w:t xml:space="preserve">vært </w:t>
      </w:r>
      <w:r w:rsidR="00A2199B" w:rsidRPr="00011BEB">
        <w:rPr>
          <w:rFonts w:cs="Open Sans Light"/>
          <w:sz w:val="22"/>
          <w:szCs w:val="22"/>
        </w:rPr>
        <w:t xml:space="preserve">(”Host”) </w:t>
      </w:r>
      <w:r w:rsidR="00015B6A" w:rsidRPr="00536580">
        <w:rPr>
          <w:rFonts w:cs="Open Sans Light"/>
          <w:sz w:val="22"/>
          <w:szCs w:val="22"/>
        </w:rPr>
        <w:t xml:space="preserve">lukke alle </w:t>
      </w:r>
      <w:r w:rsidR="008A4DD4">
        <w:rPr>
          <w:rFonts w:cs="Open Sans Light"/>
          <w:sz w:val="22"/>
          <w:szCs w:val="22"/>
        </w:rPr>
        <w:t xml:space="preserve">deltagerne </w:t>
      </w:r>
      <w:r w:rsidR="00015B6A" w:rsidRPr="00536580">
        <w:rPr>
          <w:rFonts w:cs="Open Sans Light"/>
          <w:sz w:val="22"/>
          <w:szCs w:val="22"/>
        </w:rPr>
        <w:t>ind i selve mødet, når deltagerne logger ind</w:t>
      </w:r>
      <w:r w:rsidR="008A4DD4">
        <w:rPr>
          <w:rFonts w:cs="Open Sans Light"/>
          <w:sz w:val="22"/>
          <w:szCs w:val="22"/>
        </w:rPr>
        <w:t xml:space="preserve"> i </w:t>
      </w:r>
      <w:r w:rsidR="00015B6A" w:rsidRPr="00536580">
        <w:rPr>
          <w:rFonts w:cs="Open Sans Light"/>
          <w:sz w:val="22"/>
          <w:szCs w:val="22"/>
        </w:rPr>
        <w:t>mødet. De</w:t>
      </w:r>
      <w:r w:rsidR="00B83481">
        <w:rPr>
          <w:rFonts w:cs="Open Sans Light"/>
          <w:sz w:val="22"/>
          <w:szCs w:val="22"/>
        </w:rPr>
        <w:t xml:space="preserve"> inviterede </w:t>
      </w:r>
      <w:r w:rsidR="00015B6A" w:rsidRPr="00536580">
        <w:rPr>
          <w:rFonts w:cs="Open Sans Light"/>
          <w:sz w:val="22"/>
          <w:szCs w:val="22"/>
        </w:rPr>
        <w:t>vil være i e</w:t>
      </w:r>
      <w:r w:rsidR="00E12111" w:rsidRPr="00536580">
        <w:rPr>
          <w:rFonts w:cs="Open Sans Light"/>
          <w:sz w:val="22"/>
          <w:szCs w:val="22"/>
        </w:rPr>
        <w:t>t</w:t>
      </w:r>
      <w:r w:rsidR="00015B6A" w:rsidRPr="00536580">
        <w:rPr>
          <w:rFonts w:cs="Open Sans Light"/>
          <w:sz w:val="22"/>
          <w:szCs w:val="22"/>
        </w:rPr>
        <w:t xml:space="preserve"> virtuel</w:t>
      </w:r>
      <w:r w:rsidR="00E12111" w:rsidRPr="00536580">
        <w:rPr>
          <w:rFonts w:cs="Open Sans Light"/>
          <w:sz w:val="22"/>
          <w:szCs w:val="22"/>
        </w:rPr>
        <w:t>t venteværelse, indtil du accepterer</w:t>
      </w:r>
      <w:r w:rsidR="00B83481">
        <w:rPr>
          <w:rFonts w:cs="Open Sans Light"/>
          <w:sz w:val="22"/>
          <w:szCs w:val="22"/>
        </w:rPr>
        <w:t>,</w:t>
      </w:r>
      <w:r w:rsidR="00E12111" w:rsidRPr="00536580">
        <w:rPr>
          <w:rFonts w:cs="Open Sans Light"/>
          <w:sz w:val="22"/>
          <w:szCs w:val="22"/>
        </w:rPr>
        <w:t xml:space="preserve"> at de deltager</w:t>
      </w:r>
      <w:r w:rsidR="00A2199B">
        <w:rPr>
          <w:rFonts w:cs="Open Sans Light"/>
          <w:sz w:val="22"/>
          <w:szCs w:val="22"/>
        </w:rPr>
        <w:t xml:space="preserve"> i mødet</w:t>
      </w:r>
      <w:r w:rsidR="00E12111" w:rsidRPr="00536580">
        <w:rPr>
          <w:rFonts w:cs="Open Sans Light"/>
          <w:sz w:val="22"/>
          <w:szCs w:val="22"/>
        </w:rPr>
        <w:t>.</w:t>
      </w:r>
    </w:p>
    <w:p w14:paraId="3C5C014E" w14:textId="77777777" w:rsidR="0029153F" w:rsidRDefault="0029153F" w:rsidP="000C04AB">
      <w:pPr>
        <w:rPr>
          <w:rFonts w:cs="Open Sans Light"/>
          <w:sz w:val="22"/>
          <w:szCs w:val="22"/>
        </w:rPr>
      </w:pPr>
    </w:p>
    <w:p w14:paraId="1CAD760E" w14:textId="602D44B1" w:rsidR="000A27E4" w:rsidRPr="00020A67" w:rsidRDefault="000A27E4" w:rsidP="00020A67">
      <w:pPr>
        <w:pStyle w:val="Heading3"/>
        <w:rPr>
          <w:sz w:val="22"/>
          <w:szCs w:val="22"/>
        </w:rPr>
      </w:pPr>
      <w:r w:rsidRPr="00020A67">
        <w:rPr>
          <w:sz w:val="22"/>
          <w:szCs w:val="22"/>
        </w:rPr>
        <w:t>Video</w:t>
      </w:r>
    </w:p>
    <w:p w14:paraId="69501CB2" w14:textId="101F16C8" w:rsidR="00DB485A" w:rsidRPr="00536580" w:rsidRDefault="00AB5C71" w:rsidP="000C04AB">
      <w:pPr>
        <w:rPr>
          <w:rFonts w:cs="Open Sans Light"/>
          <w:sz w:val="22"/>
          <w:szCs w:val="22"/>
        </w:rPr>
      </w:pPr>
      <w:r w:rsidRPr="00011BEB">
        <w:rPr>
          <w:rFonts w:cs="Open Sans Light"/>
          <w:sz w:val="22"/>
          <w:szCs w:val="22"/>
        </w:rPr>
        <w:t>D</w:t>
      </w:r>
      <w:r w:rsidR="00A844D8" w:rsidRPr="00011BEB">
        <w:rPr>
          <w:rFonts w:cs="Open Sans Light"/>
          <w:sz w:val="22"/>
          <w:szCs w:val="22"/>
        </w:rPr>
        <w:t xml:space="preserve">u </w:t>
      </w:r>
      <w:r w:rsidRPr="00011BEB">
        <w:rPr>
          <w:rFonts w:cs="Open Sans Light"/>
          <w:sz w:val="22"/>
          <w:szCs w:val="22"/>
        </w:rPr>
        <w:t xml:space="preserve">kan </w:t>
      </w:r>
      <w:r w:rsidR="00A844D8" w:rsidRPr="00011BEB">
        <w:rPr>
          <w:rFonts w:cs="Open Sans Light"/>
          <w:sz w:val="22"/>
          <w:szCs w:val="22"/>
        </w:rPr>
        <w:t xml:space="preserve">som </w:t>
      </w:r>
      <w:r w:rsidR="00A2199B">
        <w:rPr>
          <w:rFonts w:cs="Open Sans Light"/>
          <w:sz w:val="22"/>
          <w:szCs w:val="22"/>
        </w:rPr>
        <w:t>møde</w:t>
      </w:r>
      <w:r w:rsidR="00A844D8" w:rsidRPr="00011BEB">
        <w:rPr>
          <w:rFonts w:cs="Open Sans Light"/>
          <w:sz w:val="22"/>
          <w:szCs w:val="22"/>
        </w:rPr>
        <w:t xml:space="preserve">vært (”Host”) </w:t>
      </w:r>
      <w:r w:rsidR="001A2D18">
        <w:rPr>
          <w:rFonts w:cs="Open Sans Light"/>
          <w:sz w:val="22"/>
          <w:szCs w:val="22"/>
        </w:rPr>
        <w:t xml:space="preserve">for mødet </w:t>
      </w:r>
      <w:r w:rsidR="00A844D8" w:rsidRPr="00011BEB">
        <w:rPr>
          <w:rFonts w:cs="Open Sans Light"/>
          <w:sz w:val="22"/>
          <w:szCs w:val="22"/>
        </w:rPr>
        <w:t xml:space="preserve">vælge, at videoen </w:t>
      </w:r>
      <w:r w:rsidR="00715758">
        <w:rPr>
          <w:rFonts w:cs="Open Sans Light"/>
          <w:sz w:val="22"/>
          <w:szCs w:val="22"/>
        </w:rPr>
        <w:t xml:space="preserve">fra start </w:t>
      </w:r>
      <w:r w:rsidRPr="00011BEB">
        <w:rPr>
          <w:rFonts w:cs="Open Sans Light"/>
          <w:sz w:val="22"/>
          <w:szCs w:val="22"/>
        </w:rPr>
        <w:t xml:space="preserve">enten er tændt </w:t>
      </w:r>
      <w:r w:rsidR="00B57CBE" w:rsidRPr="00011BEB">
        <w:rPr>
          <w:rFonts w:cs="Open Sans Light"/>
          <w:sz w:val="22"/>
          <w:szCs w:val="22"/>
        </w:rPr>
        <w:t xml:space="preserve">eller </w:t>
      </w:r>
      <w:r w:rsidR="00715758">
        <w:rPr>
          <w:rFonts w:cs="Open Sans Light"/>
          <w:sz w:val="22"/>
          <w:szCs w:val="22"/>
        </w:rPr>
        <w:t xml:space="preserve">slået fra </w:t>
      </w:r>
      <w:r w:rsidR="00A844D8" w:rsidRPr="00011BEB">
        <w:rPr>
          <w:rFonts w:cs="Open Sans Light"/>
          <w:sz w:val="22"/>
          <w:szCs w:val="22"/>
        </w:rPr>
        <w:t xml:space="preserve">hos dig og hos deltagerne, </w:t>
      </w:r>
      <w:r w:rsidR="00B57CBE" w:rsidRPr="00011BEB">
        <w:rPr>
          <w:rFonts w:cs="Open Sans Light"/>
          <w:sz w:val="22"/>
          <w:szCs w:val="22"/>
        </w:rPr>
        <w:t xml:space="preserve">der </w:t>
      </w:r>
      <w:r w:rsidR="00A844D8" w:rsidRPr="00011BEB">
        <w:rPr>
          <w:rFonts w:cs="Open Sans Light"/>
          <w:sz w:val="22"/>
          <w:szCs w:val="22"/>
        </w:rPr>
        <w:t xml:space="preserve">kommer ind i mødet. Det vil sige: Markering i </w:t>
      </w:r>
      <w:r w:rsidR="00B57CBE" w:rsidRPr="00011BEB">
        <w:rPr>
          <w:rFonts w:cs="Open Sans Light"/>
          <w:sz w:val="22"/>
          <w:szCs w:val="22"/>
        </w:rPr>
        <w:t xml:space="preserve">”On” eller </w:t>
      </w:r>
      <w:r w:rsidR="00A844D8" w:rsidRPr="00011BEB">
        <w:rPr>
          <w:rFonts w:cs="Open Sans Light"/>
          <w:sz w:val="22"/>
          <w:szCs w:val="22"/>
        </w:rPr>
        <w:t>”</w:t>
      </w:r>
      <w:proofErr w:type="spellStart"/>
      <w:r w:rsidR="00A844D8" w:rsidRPr="00011BEB">
        <w:rPr>
          <w:rFonts w:cs="Open Sans Light"/>
          <w:sz w:val="22"/>
          <w:szCs w:val="22"/>
        </w:rPr>
        <w:t>Off</w:t>
      </w:r>
      <w:proofErr w:type="spellEnd"/>
      <w:r w:rsidR="00A844D8" w:rsidRPr="00011BEB">
        <w:rPr>
          <w:rFonts w:cs="Open Sans Light"/>
          <w:sz w:val="22"/>
          <w:szCs w:val="22"/>
        </w:rPr>
        <w:t xml:space="preserve">” ved dig som mødevært og </w:t>
      </w:r>
      <w:r w:rsidR="00A844D8" w:rsidRPr="00011BEB">
        <w:rPr>
          <w:rFonts w:cs="Open Sans Light"/>
          <w:sz w:val="22"/>
          <w:szCs w:val="22"/>
        </w:rPr>
        <w:lastRenderedPageBreak/>
        <w:t xml:space="preserve">ved deltagerne. </w:t>
      </w:r>
      <w:r w:rsidR="00B57CBE" w:rsidRPr="00011BEB">
        <w:rPr>
          <w:rFonts w:cs="Open Sans Light"/>
          <w:sz w:val="22"/>
          <w:szCs w:val="22"/>
        </w:rPr>
        <w:t>Vi anbefaler</w:t>
      </w:r>
      <w:r w:rsidR="00A2199B">
        <w:rPr>
          <w:rFonts w:cs="Open Sans Light"/>
          <w:sz w:val="22"/>
          <w:szCs w:val="22"/>
        </w:rPr>
        <w:t>,</w:t>
      </w:r>
      <w:r w:rsidR="00B57CBE" w:rsidRPr="00011BEB">
        <w:rPr>
          <w:rFonts w:cs="Open Sans Light"/>
          <w:sz w:val="22"/>
          <w:szCs w:val="22"/>
        </w:rPr>
        <w:t xml:space="preserve"> at du som mødevært </w:t>
      </w:r>
      <w:r w:rsidR="00045EDF" w:rsidRPr="00011BEB">
        <w:rPr>
          <w:rFonts w:cs="Open Sans Light"/>
          <w:sz w:val="22"/>
          <w:szCs w:val="22"/>
        </w:rPr>
        <w:t xml:space="preserve">har </w:t>
      </w:r>
      <w:r w:rsidR="00A844D8" w:rsidRPr="00011BEB">
        <w:rPr>
          <w:rFonts w:cs="Open Sans Light"/>
          <w:sz w:val="22"/>
          <w:szCs w:val="22"/>
        </w:rPr>
        <w:t xml:space="preserve">video </w:t>
      </w:r>
      <w:r w:rsidR="00045EDF" w:rsidRPr="00011BEB">
        <w:rPr>
          <w:rFonts w:cs="Open Sans Light"/>
          <w:sz w:val="22"/>
          <w:szCs w:val="22"/>
        </w:rPr>
        <w:t xml:space="preserve">slået </w:t>
      </w:r>
      <w:r w:rsidR="00A844D8" w:rsidRPr="00011BEB">
        <w:rPr>
          <w:rFonts w:cs="Open Sans Light"/>
          <w:sz w:val="22"/>
          <w:szCs w:val="22"/>
        </w:rPr>
        <w:t>til</w:t>
      </w:r>
      <w:r w:rsidR="00045EDF" w:rsidRPr="00011BEB">
        <w:rPr>
          <w:rFonts w:cs="Open Sans Light"/>
          <w:sz w:val="22"/>
          <w:szCs w:val="22"/>
        </w:rPr>
        <w:t>.</w:t>
      </w:r>
      <w:r w:rsidR="00A844D8" w:rsidRPr="00011BEB">
        <w:rPr>
          <w:rFonts w:cs="Open Sans Light"/>
          <w:sz w:val="22"/>
          <w:szCs w:val="22"/>
        </w:rPr>
        <w:t xml:space="preserve"> </w:t>
      </w:r>
      <w:r w:rsidR="00F8401D" w:rsidRPr="00011BEB">
        <w:rPr>
          <w:rFonts w:cs="Open Sans Light"/>
          <w:sz w:val="22"/>
          <w:szCs w:val="22"/>
        </w:rPr>
        <w:t>D</w:t>
      </w:r>
      <w:r w:rsidR="00A844D8" w:rsidRPr="00011BEB">
        <w:rPr>
          <w:rFonts w:cs="Open Sans Light"/>
          <w:sz w:val="22"/>
          <w:szCs w:val="22"/>
        </w:rPr>
        <w:t xml:space="preserve">eltagerne </w:t>
      </w:r>
      <w:r w:rsidR="00F8401D" w:rsidRPr="00011BEB">
        <w:rPr>
          <w:rFonts w:cs="Open Sans Light"/>
          <w:sz w:val="22"/>
          <w:szCs w:val="22"/>
        </w:rPr>
        <w:t xml:space="preserve">kan </w:t>
      </w:r>
      <w:r w:rsidR="00A844D8" w:rsidRPr="00011BEB">
        <w:rPr>
          <w:rFonts w:cs="Open Sans Light"/>
          <w:sz w:val="22"/>
          <w:szCs w:val="22"/>
        </w:rPr>
        <w:t xml:space="preserve">selv vælge at slå </w:t>
      </w:r>
      <w:r w:rsidR="00011BEB" w:rsidRPr="00011BEB">
        <w:rPr>
          <w:rFonts w:cs="Open Sans Light"/>
          <w:sz w:val="22"/>
          <w:szCs w:val="22"/>
        </w:rPr>
        <w:t xml:space="preserve">deres egen </w:t>
      </w:r>
      <w:r w:rsidR="00A844D8" w:rsidRPr="00011BEB">
        <w:rPr>
          <w:rFonts w:cs="Open Sans Light"/>
          <w:sz w:val="22"/>
          <w:szCs w:val="22"/>
        </w:rPr>
        <w:t xml:space="preserve">video </w:t>
      </w:r>
      <w:r w:rsidR="00F8401D" w:rsidRPr="00011BEB">
        <w:rPr>
          <w:rFonts w:cs="Open Sans Light"/>
          <w:sz w:val="22"/>
          <w:szCs w:val="22"/>
        </w:rPr>
        <w:t>fra</w:t>
      </w:r>
      <w:r w:rsidR="00A844D8" w:rsidRPr="00011BEB">
        <w:rPr>
          <w:rFonts w:cs="Open Sans Light"/>
          <w:sz w:val="22"/>
          <w:szCs w:val="22"/>
        </w:rPr>
        <w:t xml:space="preserve">, </w:t>
      </w:r>
      <w:r w:rsidR="00F8401D" w:rsidRPr="00011BEB">
        <w:rPr>
          <w:rFonts w:cs="Open Sans Light"/>
          <w:sz w:val="22"/>
          <w:szCs w:val="22"/>
        </w:rPr>
        <w:t xml:space="preserve">indtil de </w:t>
      </w:r>
      <w:r w:rsidR="00A844D8" w:rsidRPr="00011BEB">
        <w:rPr>
          <w:rFonts w:cs="Open Sans Light"/>
          <w:sz w:val="22"/>
          <w:szCs w:val="22"/>
        </w:rPr>
        <w:t>er klar</w:t>
      </w:r>
      <w:r w:rsidR="00011BEB" w:rsidRPr="00011BEB">
        <w:rPr>
          <w:rFonts w:cs="Open Sans Light"/>
          <w:sz w:val="22"/>
          <w:szCs w:val="22"/>
        </w:rPr>
        <w:t xml:space="preserve"> og mødet går i gang</w:t>
      </w:r>
      <w:r w:rsidR="00A844D8" w:rsidRPr="00011BEB">
        <w:rPr>
          <w:rFonts w:cs="Open Sans Light"/>
          <w:sz w:val="22"/>
          <w:szCs w:val="22"/>
        </w:rPr>
        <w:t>.</w:t>
      </w:r>
    </w:p>
    <w:p w14:paraId="27F64999" w14:textId="3D7ED660" w:rsidR="00FF634B" w:rsidRPr="00536580" w:rsidRDefault="00FF634B" w:rsidP="0056543D">
      <w:pPr>
        <w:pStyle w:val="Heading3"/>
        <w:rPr>
          <w:sz w:val="22"/>
          <w:szCs w:val="22"/>
        </w:rPr>
      </w:pPr>
      <w:r w:rsidRPr="00536580">
        <w:rPr>
          <w:sz w:val="22"/>
          <w:szCs w:val="22"/>
        </w:rPr>
        <w:t>Audio</w:t>
      </w:r>
    </w:p>
    <w:p w14:paraId="51916A0F" w14:textId="6B7E9EB5" w:rsidR="00271AF7" w:rsidRPr="00536580" w:rsidRDefault="00FF634B" w:rsidP="000C04AB">
      <w:pPr>
        <w:rPr>
          <w:rFonts w:cs="Open Sans Light"/>
          <w:sz w:val="22"/>
          <w:szCs w:val="22"/>
        </w:rPr>
      </w:pPr>
      <w:r w:rsidRPr="00536580">
        <w:rPr>
          <w:rFonts w:cs="Open Sans Light"/>
          <w:sz w:val="22"/>
          <w:szCs w:val="22"/>
        </w:rPr>
        <w:t xml:space="preserve">I den nederste overskrift </w:t>
      </w:r>
      <w:r w:rsidR="001E0BF6" w:rsidRPr="00536580">
        <w:rPr>
          <w:rFonts w:cs="Open Sans Light"/>
          <w:sz w:val="22"/>
          <w:szCs w:val="22"/>
        </w:rPr>
        <w:t xml:space="preserve">”Audio” </w:t>
      </w:r>
      <w:r w:rsidR="0056543D" w:rsidRPr="00536580">
        <w:rPr>
          <w:rFonts w:cs="Open Sans Light"/>
          <w:sz w:val="22"/>
          <w:szCs w:val="22"/>
        </w:rPr>
        <w:t xml:space="preserve">vælger </w:t>
      </w:r>
      <w:r w:rsidRPr="00536580">
        <w:rPr>
          <w:rFonts w:cs="Open Sans Light"/>
          <w:sz w:val="22"/>
          <w:szCs w:val="22"/>
        </w:rPr>
        <w:t>du lyd</w:t>
      </w:r>
      <w:r w:rsidR="0056543D" w:rsidRPr="00536580">
        <w:rPr>
          <w:rFonts w:cs="Open Sans Light"/>
          <w:sz w:val="22"/>
          <w:szCs w:val="22"/>
        </w:rPr>
        <w:t>kilde. Vi anbefaler, du markerer ved ”Telephone and Computer Audio”. Så er der lyd til begge typer enheder</w:t>
      </w:r>
      <w:r w:rsidR="00D74A82">
        <w:rPr>
          <w:rFonts w:cs="Open Sans Light"/>
          <w:sz w:val="22"/>
          <w:szCs w:val="22"/>
        </w:rPr>
        <w:t>, det vil sige både telefon og computer</w:t>
      </w:r>
      <w:r w:rsidR="0056543D" w:rsidRPr="00536580">
        <w:rPr>
          <w:rFonts w:cs="Open Sans Light"/>
          <w:sz w:val="22"/>
          <w:szCs w:val="22"/>
        </w:rPr>
        <w:t>.</w:t>
      </w:r>
    </w:p>
    <w:p w14:paraId="77CFED04" w14:textId="3E967FF3" w:rsidR="003B48CC" w:rsidRDefault="003B48CC" w:rsidP="000C04AB">
      <w:pPr>
        <w:rPr>
          <w:rFonts w:cs="Open Sans Light"/>
          <w:sz w:val="22"/>
          <w:szCs w:val="22"/>
        </w:rPr>
      </w:pPr>
    </w:p>
    <w:p w14:paraId="2EB765FE" w14:textId="0C1D0A60" w:rsidR="00A2199B" w:rsidRDefault="00A2199B" w:rsidP="00A2199B">
      <w:pPr>
        <w:pStyle w:val="Heading3"/>
        <w:rPr>
          <w:sz w:val="22"/>
          <w:szCs w:val="22"/>
        </w:rPr>
      </w:pPr>
      <w:r w:rsidRPr="00A2199B">
        <w:rPr>
          <w:sz w:val="22"/>
          <w:szCs w:val="22"/>
        </w:rPr>
        <w:t>Advanced Options</w:t>
      </w:r>
    </w:p>
    <w:p w14:paraId="1158542A" w14:textId="1C138F7D" w:rsidR="002B285D" w:rsidRDefault="002B285D" w:rsidP="002B285D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Nede</w:t>
      </w:r>
      <w:r w:rsidR="00F055CF">
        <w:rPr>
          <w:rFonts w:cs="Open Sans Light"/>
          <w:sz w:val="22"/>
          <w:szCs w:val="22"/>
        </w:rPr>
        <w:t>n</w:t>
      </w:r>
      <w:r>
        <w:rPr>
          <w:rFonts w:cs="Open Sans Light"/>
          <w:sz w:val="22"/>
          <w:szCs w:val="22"/>
        </w:rPr>
        <w:t xml:space="preserve"> for er et skærmbillede med </w:t>
      </w:r>
      <w:r w:rsidR="00F055CF">
        <w:rPr>
          <w:rFonts w:cs="Open Sans Light"/>
          <w:sz w:val="22"/>
          <w:szCs w:val="22"/>
        </w:rPr>
        <w:t xml:space="preserve">”Advanced Options”. </w:t>
      </w:r>
      <w:r w:rsidR="009B109E">
        <w:rPr>
          <w:rFonts w:cs="Open Sans Light"/>
          <w:sz w:val="22"/>
          <w:szCs w:val="22"/>
        </w:rPr>
        <w:t xml:space="preserve">Her </w:t>
      </w:r>
      <w:r w:rsidRPr="00536580">
        <w:rPr>
          <w:rFonts w:cs="Open Sans Light"/>
          <w:sz w:val="22"/>
          <w:szCs w:val="22"/>
        </w:rPr>
        <w:t xml:space="preserve">kan du klikke på den lille pil </w:t>
      </w:r>
      <w:r w:rsidR="009B109E">
        <w:rPr>
          <w:rFonts w:cs="Open Sans Light"/>
          <w:sz w:val="22"/>
          <w:szCs w:val="22"/>
        </w:rPr>
        <w:t xml:space="preserve">lige </w:t>
      </w:r>
      <w:r w:rsidRPr="00536580">
        <w:rPr>
          <w:rFonts w:cs="Open Sans Light"/>
          <w:sz w:val="22"/>
          <w:szCs w:val="22"/>
        </w:rPr>
        <w:t>til højre for overskriften og give mødedeltagerne tilladelse til at tilgå mødet, når de vil</w:t>
      </w:r>
      <w:r>
        <w:rPr>
          <w:rFonts w:cs="Open Sans Light"/>
          <w:sz w:val="22"/>
          <w:szCs w:val="22"/>
        </w:rPr>
        <w:t xml:space="preserve">. Det kan være deltagerne vil tilgå mødet </w:t>
      </w:r>
      <w:r w:rsidRPr="00536580">
        <w:rPr>
          <w:rFonts w:cs="Open Sans Light"/>
          <w:sz w:val="22"/>
          <w:szCs w:val="22"/>
        </w:rPr>
        <w:t>i god tid</w:t>
      </w:r>
      <w:r>
        <w:rPr>
          <w:rFonts w:cs="Open Sans Light"/>
          <w:sz w:val="22"/>
          <w:szCs w:val="22"/>
        </w:rPr>
        <w:t>,</w:t>
      </w:r>
      <w:r w:rsidRPr="00536580">
        <w:rPr>
          <w:rFonts w:cs="Open Sans Light"/>
          <w:sz w:val="22"/>
          <w:szCs w:val="22"/>
        </w:rPr>
        <w:t xml:space="preserve"> og også uden du er inde i mødet. </w:t>
      </w:r>
      <w:r w:rsidRPr="001206C8">
        <w:rPr>
          <w:rFonts w:cs="Open Sans Light"/>
          <w:sz w:val="22"/>
          <w:szCs w:val="22"/>
        </w:rPr>
        <w:t>Sæt flueben i ”</w:t>
      </w:r>
      <w:proofErr w:type="spellStart"/>
      <w:r w:rsidRPr="001206C8">
        <w:rPr>
          <w:rFonts w:cs="Open Sans Light"/>
          <w:sz w:val="22"/>
          <w:szCs w:val="22"/>
        </w:rPr>
        <w:t>Allow</w:t>
      </w:r>
      <w:proofErr w:type="spellEnd"/>
      <w:r w:rsidRPr="001206C8">
        <w:rPr>
          <w:rFonts w:cs="Open Sans Light"/>
          <w:sz w:val="22"/>
          <w:szCs w:val="22"/>
        </w:rPr>
        <w:t xml:space="preserve"> participants to </w:t>
      </w:r>
      <w:proofErr w:type="spellStart"/>
      <w:r w:rsidRPr="001206C8">
        <w:rPr>
          <w:rFonts w:cs="Open Sans Light"/>
          <w:sz w:val="22"/>
          <w:szCs w:val="22"/>
        </w:rPr>
        <w:t>join</w:t>
      </w:r>
      <w:proofErr w:type="spellEnd"/>
      <w:r w:rsidRPr="001206C8">
        <w:rPr>
          <w:rFonts w:cs="Open Sans Light"/>
          <w:sz w:val="22"/>
          <w:szCs w:val="22"/>
        </w:rPr>
        <w:t xml:space="preserve"> anytime”, hvis du vil </w:t>
      </w:r>
      <w:r>
        <w:rPr>
          <w:rFonts w:cs="Open Sans Light"/>
          <w:sz w:val="22"/>
          <w:szCs w:val="22"/>
        </w:rPr>
        <w:t xml:space="preserve">gøre </w:t>
      </w:r>
      <w:r w:rsidRPr="001206C8">
        <w:rPr>
          <w:rFonts w:cs="Open Sans Light"/>
          <w:sz w:val="22"/>
          <w:szCs w:val="22"/>
        </w:rPr>
        <w:t>det</w:t>
      </w:r>
      <w:r>
        <w:rPr>
          <w:rFonts w:cs="Open Sans Light"/>
          <w:sz w:val="22"/>
          <w:szCs w:val="22"/>
        </w:rPr>
        <w:t>te muligt. K</w:t>
      </w:r>
      <w:r w:rsidRPr="00536580">
        <w:rPr>
          <w:rFonts w:cs="Open Sans Light"/>
          <w:sz w:val="22"/>
          <w:szCs w:val="22"/>
        </w:rPr>
        <w:t xml:space="preserve">lik </w:t>
      </w:r>
      <w:r>
        <w:rPr>
          <w:rFonts w:cs="Open Sans Light"/>
          <w:sz w:val="22"/>
          <w:szCs w:val="22"/>
        </w:rPr>
        <w:t xml:space="preserve">til sidst </w:t>
      </w:r>
      <w:r w:rsidRPr="00536580">
        <w:rPr>
          <w:rFonts w:cs="Open Sans Light"/>
          <w:sz w:val="22"/>
          <w:szCs w:val="22"/>
        </w:rPr>
        <w:t xml:space="preserve">på knappen ”Save” </w:t>
      </w:r>
      <w:r w:rsidR="005B056D">
        <w:rPr>
          <w:rFonts w:cs="Open Sans Light"/>
          <w:sz w:val="22"/>
          <w:szCs w:val="22"/>
        </w:rPr>
        <w:t xml:space="preserve">længere nede på skærmen </w:t>
      </w:r>
      <w:r w:rsidRPr="00536580">
        <w:rPr>
          <w:rFonts w:cs="Open Sans Light"/>
          <w:sz w:val="22"/>
          <w:szCs w:val="22"/>
        </w:rPr>
        <w:t>og ge</w:t>
      </w:r>
      <w:r>
        <w:rPr>
          <w:rFonts w:cs="Open Sans Light"/>
          <w:sz w:val="22"/>
          <w:szCs w:val="22"/>
        </w:rPr>
        <w:t>m</w:t>
      </w:r>
      <w:r w:rsidRPr="00536580">
        <w:rPr>
          <w:rFonts w:cs="Open Sans Light"/>
          <w:sz w:val="22"/>
          <w:szCs w:val="22"/>
        </w:rPr>
        <w:t xml:space="preserve"> dit møde.</w:t>
      </w:r>
    </w:p>
    <w:p w14:paraId="5123C4DD" w14:textId="2B21E153" w:rsidR="00A2199B" w:rsidRPr="00A2199B" w:rsidRDefault="00A2199B" w:rsidP="00A2199B"/>
    <w:p w14:paraId="20BF54D2" w14:textId="397ECBA7" w:rsidR="002B1FAF" w:rsidRPr="00536580" w:rsidRDefault="00482EC2" w:rsidP="000C04AB">
      <w:pPr>
        <w:rPr>
          <w:rFonts w:cs="Open Sans Light"/>
          <w:sz w:val="22"/>
          <w:szCs w:val="22"/>
        </w:rPr>
      </w:pPr>
      <w:r>
        <w:rPr>
          <w:rFonts w:cs="Open Sans Ligh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067B98F5" wp14:editId="27BDE0A8">
                <wp:simplePos x="0" y="0"/>
                <wp:positionH relativeFrom="column">
                  <wp:posOffset>1206362</wp:posOffset>
                </wp:positionH>
                <wp:positionV relativeFrom="paragraph">
                  <wp:posOffset>329537</wp:posOffset>
                </wp:positionV>
                <wp:extent cx="864249" cy="1913988"/>
                <wp:effectExtent l="0" t="19050" r="12065" b="10160"/>
                <wp:wrapNone/>
                <wp:docPr id="23" name="Grupp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249" cy="1913988"/>
                          <a:chOff x="0" y="0"/>
                          <a:chExt cx="864249" cy="1913988"/>
                        </a:xfrm>
                      </wpg:grpSpPr>
                      <wps:wsp>
                        <wps:cNvPr id="17" name="Freeform 75"/>
                        <wps:cNvSpPr>
                          <a:spLocks/>
                        </wps:cNvSpPr>
                        <wps:spPr bwMode="auto">
                          <a:xfrm>
                            <a:off x="373711" y="1499650"/>
                            <a:ext cx="490538" cy="414338"/>
                          </a:xfrm>
                          <a:custGeom>
                            <a:avLst/>
                            <a:gdLst>
                              <a:gd name="T0" fmla="*/ 0 w 309"/>
                              <a:gd name="T1" fmla="*/ 190 h 261"/>
                              <a:gd name="T2" fmla="*/ 130 w 309"/>
                              <a:gd name="T3" fmla="*/ 190 h 261"/>
                              <a:gd name="T4" fmla="*/ 130 w 309"/>
                              <a:gd name="T5" fmla="*/ 261 h 261"/>
                              <a:gd name="T6" fmla="*/ 309 w 309"/>
                              <a:gd name="T7" fmla="*/ 130 h 261"/>
                              <a:gd name="T8" fmla="*/ 130 w 309"/>
                              <a:gd name="T9" fmla="*/ 0 h 261"/>
                              <a:gd name="T10" fmla="*/ 130 w 309"/>
                              <a:gd name="T11" fmla="*/ 71 h 261"/>
                              <a:gd name="T12" fmla="*/ 0 w 309"/>
                              <a:gd name="T13" fmla="*/ 71 h 261"/>
                              <a:gd name="T14" fmla="*/ 0 w 309"/>
                              <a:gd name="T15" fmla="*/ 144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9" h="261">
                                <a:moveTo>
                                  <a:pt x="0" y="190"/>
                                </a:moveTo>
                                <a:lnTo>
                                  <a:pt x="130" y="190"/>
                                </a:lnTo>
                                <a:lnTo>
                                  <a:pt x="130" y="261"/>
                                </a:lnTo>
                                <a:lnTo>
                                  <a:pt x="309" y="130"/>
                                </a:lnTo>
                                <a:lnTo>
                                  <a:pt x="130" y="0"/>
                                </a:lnTo>
                                <a:lnTo>
                                  <a:pt x="130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0F695B" w14:textId="77777777" w:rsidR="001206C8" w:rsidRDefault="001206C8" w:rsidP="001206C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Freeform 75"/>
                        <wps:cNvSpPr>
                          <a:spLocks/>
                        </wps:cNvSpPr>
                        <wps:spPr bwMode="auto">
                          <a:xfrm rot="9178694">
                            <a:off x="0" y="0"/>
                            <a:ext cx="490538" cy="414338"/>
                          </a:xfrm>
                          <a:custGeom>
                            <a:avLst/>
                            <a:gdLst>
                              <a:gd name="T0" fmla="*/ 0 w 309"/>
                              <a:gd name="T1" fmla="*/ 190 h 261"/>
                              <a:gd name="T2" fmla="*/ 130 w 309"/>
                              <a:gd name="T3" fmla="*/ 190 h 261"/>
                              <a:gd name="T4" fmla="*/ 130 w 309"/>
                              <a:gd name="T5" fmla="*/ 261 h 261"/>
                              <a:gd name="T6" fmla="*/ 309 w 309"/>
                              <a:gd name="T7" fmla="*/ 130 h 261"/>
                              <a:gd name="T8" fmla="*/ 130 w 309"/>
                              <a:gd name="T9" fmla="*/ 0 h 261"/>
                              <a:gd name="T10" fmla="*/ 130 w 309"/>
                              <a:gd name="T11" fmla="*/ 71 h 261"/>
                              <a:gd name="T12" fmla="*/ 0 w 309"/>
                              <a:gd name="T13" fmla="*/ 71 h 261"/>
                              <a:gd name="T14" fmla="*/ 0 w 309"/>
                              <a:gd name="T15" fmla="*/ 144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9" h="261">
                                <a:moveTo>
                                  <a:pt x="0" y="190"/>
                                </a:moveTo>
                                <a:lnTo>
                                  <a:pt x="130" y="190"/>
                                </a:lnTo>
                                <a:lnTo>
                                  <a:pt x="130" y="261"/>
                                </a:lnTo>
                                <a:lnTo>
                                  <a:pt x="309" y="130"/>
                                </a:lnTo>
                                <a:lnTo>
                                  <a:pt x="130" y="0"/>
                                </a:lnTo>
                                <a:lnTo>
                                  <a:pt x="130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13566B5" w14:textId="77777777" w:rsidR="001206C8" w:rsidRDefault="001206C8" w:rsidP="001206C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B98F5" id="Gruppe 23" o:spid="_x0000_s1028" alt="&quot;&quot;" style="position:absolute;margin-left:95pt;margin-top:25.95pt;width:68.05pt;height:150.7pt;z-index:251658244;mso-width-relative:margin;mso-height-relative:margin" coordsize="8642,191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">
                <v:shape id="_x0000_s1029" style="position:absolute;left:3737;top:14996;width:4905;height:4143;visibility:visible;mso-wrap-style:square;v-text-anchor:top" coordsize="309,261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" adj="-11796480,,5400" path="m,190r130,l130,261,309,130,130,r,71l,71r,73e" filled="f" strokecolor="red" strokeweight="1pt">
                  <v:stroke joinstyle="round" endcap="round"/>
                  <v:formulas/>
                  <v:path arrowok="t" o:connecttype="custom" o:connectlocs="0,301625;206375,301625;206375,414338;490538,206375;206375,0;206375,112713;0,112713;0,228600" o:connectangles="0,0,0,0,0,0,0,0" textboxrect="0,0,309,261"/>
                  <v:textbox>
                    <w:txbxContent>
                      <w:p w14:paraId="630F695B" w14:textId="77777777" w:rsidR="001206C8" w:rsidRDefault="001206C8" w:rsidP="001206C8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0" style="position:absolute;width:4905;height:4143;rotation:10025581fd;visibility:visible;mso-wrap-style:square;v-text-anchor:top" coordsize="309,261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" adj="-11796480,,5400" path="m,190r130,l130,261,309,130,130,r,71l,71r,73e" filled="f" strokecolor="red" strokeweight="1pt">
                  <v:stroke joinstyle="round" endcap="round"/>
                  <v:formulas/>
                  <v:path arrowok="t" o:connecttype="custom" o:connectlocs="0,301625;206375,301625;206375,414338;490538,206375;206375,0;206375,112713;0,112713;0,228600" o:connectangles="0,0,0,0,0,0,0,0" textboxrect="0,0,309,261"/>
                  <v:textbox>
                    <w:txbxContent>
                      <w:p w14:paraId="613566B5" w14:textId="77777777" w:rsidR="001206C8" w:rsidRDefault="001206C8" w:rsidP="001206C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B1FAF" w:rsidRPr="00536580">
        <w:rPr>
          <w:rFonts w:cs="Open Sans Light"/>
          <w:noProof/>
          <w:sz w:val="22"/>
          <w:szCs w:val="22"/>
        </w:rPr>
        <w:drawing>
          <wp:inline distT="0" distB="0" distL="0" distR="0" wp14:anchorId="1DD45CCF" wp14:editId="66C9A378">
            <wp:extent cx="3250050" cy="2184400"/>
            <wp:effectExtent l="19050" t="19050" r="26670" b="25400"/>
            <wp:docPr id="12" name="Billede 12" descr="Skærmbillede med bunden af skærmen for  mødeoprettelse i Zoom. Her med visning af tre mulige kalenderopkoblinger til mødeoprettelsen og Gem-knappen, der skal klikkes på til sidst i mødeoprettels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Skærmbillede med bunden af skærmen for  mødeoprettelse i Zoom. Her med visning af tre mulige kalenderopkoblinger til mødeoprettelsen og Gem-knappen, der skal klikkes på til sidst i mødeoprettelse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8176" cy="2216746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206C8" w:rsidRPr="001206C8">
        <w:rPr>
          <w:noProof/>
        </w:rPr>
        <w:t xml:space="preserve"> </w:t>
      </w:r>
    </w:p>
    <w:p w14:paraId="49E110FA" w14:textId="77777777" w:rsidR="00824177" w:rsidRPr="00536580" w:rsidRDefault="00824177" w:rsidP="000C04AB">
      <w:pPr>
        <w:rPr>
          <w:rFonts w:cs="Open Sans Light"/>
          <w:sz w:val="22"/>
          <w:szCs w:val="22"/>
        </w:rPr>
      </w:pPr>
    </w:p>
    <w:p w14:paraId="3D48FF26" w14:textId="56F638CD" w:rsidR="00120AB5" w:rsidRPr="00BA4467" w:rsidRDefault="00120AB5" w:rsidP="00120AB5">
      <w:pPr>
        <w:pStyle w:val="Heading2"/>
      </w:pPr>
      <w:r w:rsidRPr="00BA4467">
        <w:t xml:space="preserve">Invitér andre </w:t>
      </w:r>
      <w:r>
        <w:t xml:space="preserve">til </w:t>
      </w:r>
      <w:r w:rsidRPr="00BA4467">
        <w:t>Zoom</w:t>
      </w:r>
      <w:r>
        <w:t>-mødet</w:t>
      </w:r>
    </w:p>
    <w:p w14:paraId="1223388A" w14:textId="1F67BC93" w:rsidR="00A11FBC" w:rsidRDefault="007E3DA1" w:rsidP="000C04AB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Når mødet er </w:t>
      </w:r>
      <w:r w:rsidR="00ED7070">
        <w:rPr>
          <w:rFonts w:cs="Open Sans Light"/>
          <w:sz w:val="22"/>
          <w:szCs w:val="22"/>
        </w:rPr>
        <w:t>oprettet</w:t>
      </w:r>
      <w:r w:rsidR="00C335DD">
        <w:rPr>
          <w:rFonts w:cs="Open Sans Light"/>
          <w:sz w:val="22"/>
          <w:szCs w:val="22"/>
        </w:rPr>
        <w:t xml:space="preserve">, </w:t>
      </w:r>
      <w:r w:rsidR="00871809">
        <w:rPr>
          <w:rFonts w:cs="Open Sans Light"/>
          <w:sz w:val="22"/>
          <w:szCs w:val="22"/>
        </w:rPr>
        <w:t xml:space="preserve">får du </w:t>
      </w:r>
      <w:r w:rsidR="007658A4">
        <w:rPr>
          <w:rFonts w:cs="Open Sans Light"/>
          <w:sz w:val="22"/>
          <w:szCs w:val="22"/>
        </w:rPr>
        <w:t xml:space="preserve">et </w:t>
      </w:r>
      <w:r w:rsidR="00871809">
        <w:rPr>
          <w:rFonts w:cs="Open Sans Light"/>
          <w:sz w:val="22"/>
          <w:szCs w:val="22"/>
        </w:rPr>
        <w:t>skærmbillede</w:t>
      </w:r>
      <w:r w:rsidR="007658A4">
        <w:rPr>
          <w:rFonts w:cs="Open Sans Light"/>
          <w:sz w:val="22"/>
          <w:szCs w:val="22"/>
        </w:rPr>
        <w:t xml:space="preserve"> med </w:t>
      </w:r>
      <w:r w:rsidR="00571E3B">
        <w:rPr>
          <w:rFonts w:cs="Open Sans Light"/>
          <w:sz w:val="22"/>
          <w:szCs w:val="22"/>
        </w:rPr>
        <w:t>oplysninger om mødet.</w:t>
      </w:r>
    </w:p>
    <w:p w14:paraId="347B25D1" w14:textId="77777777" w:rsidR="00A864D6" w:rsidRDefault="00A864D6" w:rsidP="000C04AB">
      <w:pPr>
        <w:rPr>
          <w:rFonts w:cs="Open Sans Light"/>
          <w:sz w:val="22"/>
          <w:szCs w:val="22"/>
        </w:rPr>
      </w:pPr>
    </w:p>
    <w:p w14:paraId="1ECCF147" w14:textId="6CD14CC5" w:rsidR="00434A8C" w:rsidRDefault="00ED7070" w:rsidP="000C04AB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Neden for </w:t>
      </w:r>
      <w:r w:rsidR="00551B11">
        <w:rPr>
          <w:rFonts w:cs="Open Sans Light"/>
          <w:sz w:val="22"/>
          <w:szCs w:val="22"/>
        </w:rPr>
        <w:t xml:space="preserve">er </w:t>
      </w:r>
      <w:r>
        <w:rPr>
          <w:rFonts w:cs="Open Sans Light"/>
          <w:sz w:val="22"/>
          <w:szCs w:val="22"/>
        </w:rPr>
        <w:t xml:space="preserve">et </w:t>
      </w:r>
      <w:r w:rsidR="00551B11">
        <w:rPr>
          <w:rFonts w:cs="Open Sans Light"/>
          <w:sz w:val="22"/>
          <w:szCs w:val="22"/>
        </w:rPr>
        <w:t xml:space="preserve">skærmbillede fra </w:t>
      </w:r>
      <w:r>
        <w:rPr>
          <w:rFonts w:cs="Open Sans Light"/>
          <w:sz w:val="22"/>
          <w:szCs w:val="22"/>
        </w:rPr>
        <w:t xml:space="preserve">et oprettet møde i </w:t>
      </w:r>
      <w:r w:rsidR="00551B11">
        <w:rPr>
          <w:rFonts w:cs="Open Sans Light"/>
          <w:sz w:val="22"/>
          <w:szCs w:val="22"/>
        </w:rPr>
        <w:t>Zoom</w:t>
      </w:r>
      <w:r w:rsidR="006366B2">
        <w:rPr>
          <w:rFonts w:cs="Open Sans Light"/>
          <w:sz w:val="22"/>
          <w:szCs w:val="22"/>
        </w:rPr>
        <w:t xml:space="preserve"> </w:t>
      </w:r>
      <w:r w:rsidR="00A11FBC">
        <w:rPr>
          <w:rFonts w:cs="Open Sans Light"/>
          <w:sz w:val="22"/>
          <w:szCs w:val="22"/>
        </w:rPr>
        <w:t xml:space="preserve">via </w:t>
      </w:r>
      <w:r w:rsidR="006366B2">
        <w:rPr>
          <w:rFonts w:cs="Open Sans Light"/>
          <w:sz w:val="22"/>
          <w:szCs w:val="22"/>
        </w:rPr>
        <w:t>internet browser</w:t>
      </w:r>
      <w:r w:rsidR="00434A8C">
        <w:rPr>
          <w:rFonts w:cs="Open Sans Light"/>
          <w:sz w:val="22"/>
          <w:szCs w:val="22"/>
        </w:rPr>
        <w:t xml:space="preserve"> med et link til at invitere deltagere.</w:t>
      </w:r>
    </w:p>
    <w:p w14:paraId="3AF72491" w14:textId="605D1724" w:rsidR="00D62011" w:rsidRDefault="00426522" w:rsidP="000C04AB">
      <w:pPr>
        <w:rPr>
          <w:rFonts w:cs="Open Sans Light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69D5223" wp14:editId="46610239">
                <wp:simplePos x="0" y="0"/>
                <wp:positionH relativeFrom="margin">
                  <wp:posOffset>4515789</wp:posOffset>
                </wp:positionH>
                <wp:positionV relativeFrom="paragraph">
                  <wp:posOffset>1438964</wp:posOffset>
                </wp:positionV>
                <wp:extent cx="490538" cy="414338"/>
                <wp:effectExtent l="38100" t="19050" r="0" b="0"/>
                <wp:wrapNone/>
                <wp:docPr id="25" name="Freeform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97312">
                          <a:off x="0" y="0"/>
                          <a:ext cx="490538" cy="414338"/>
                        </a:xfrm>
                        <a:custGeom>
                          <a:avLst/>
                          <a:gdLst>
                            <a:gd name="T0" fmla="*/ 0 w 309"/>
                            <a:gd name="T1" fmla="*/ 190 h 261"/>
                            <a:gd name="T2" fmla="*/ 130 w 309"/>
                            <a:gd name="T3" fmla="*/ 190 h 261"/>
                            <a:gd name="T4" fmla="*/ 130 w 309"/>
                            <a:gd name="T5" fmla="*/ 261 h 261"/>
                            <a:gd name="T6" fmla="*/ 309 w 309"/>
                            <a:gd name="T7" fmla="*/ 130 h 261"/>
                            <a:gd name="T8" fmla="*/ 130 w 309"/>
                            <a:gd name="T9" fmla="*/ 0 h 261"/>
                            <a:gd name="T10" fmla="*/ 130 w 309"/>
                            <a:gd name="T11" fmla="*/ 71 h 261"/>
                            <a:gd name="T12" fmla="*/ 0 w 309"/>
                            <a:gd name="T13" fmla="*/ 71 h 261"/>
                            <a:gd name="T14" fmla="*/ 0 w 309"/>
                            <a:gd name="T15" fmla="*/ 144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09" h="261">
                              <a:moveTo>
                                <a:pt x="0" y="190"/>
                              </a:moveTo>
                              <a:lnTo>
                                <a:pt x="130" y="190"/>
                              </a:lnTo>
                              <a:lnTo>
                                <a:pt x="130" y="261"/>
                              </a:lnTo>
                              <a:lnTo>
                                <a:pt x="309" y="130"/>
                              </a:lnTo>
                              <a:lnTo>
                                <a:pt x="130" y="0"/>
                              </a:lnTo>
                              <a:lnTo>
                                <a:pt x="130" y="71"/>
                              </a:lnTo>
                              <a:lnTo>
                                <a:pt x="0" y="71"/>
                              </a:lnTo>
                              <a:lnTo>
                                <a:pt x="0" y="144"/>
                              </a:ln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0BA3A9" w14:textId="77777777" w:rsidR="00426522" w:rsidRDefault="00426522" w:rsidP="00426522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9D5223" id="_x0000_s1031" alt="&quot;&quot;" style="position:absolute;margin-left:355.55pt;margin-top:113.3pt;width:38.65pt;height:32.65pt;rotation:2181597fd;z-index:25165824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309,26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" adj="-11796480,,5400" path="m,190r130,l130,261,309,130,130,r,71l,71r,73e" filled="f" strokecolor="red" strokeweight="1pt">
                <v:stroke joinstyle="round" endcap="round"/>
                <v:formulas/>
                <v:path arrowok="t" o:connecttype="custom" o:connectlocs="0,301625;206375,301625;206375,414338;490538,206375;206375,0;206375,112713;0,112713;0,228600" o:connectangles="0,0,0,0,0,0,0,0" textboxrect="0,0,309,261"/>
                <v:textbox>
                  <w:txbxContent>
                    <w:p w14:paraId="4D0BA3A9" w14:textId="77777777" w:rsidR="00426522" w:rsidRDefault="00426522" w:rsidP="0042652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B11" w:rsidRPr="008D343C">
        <w:rPr>
          <w:rFonts w:cs="Open Sans Light"/>
          <w:noProof/>
          <w:sz w:val="22"/>
          <w:szCs w:val="22"/>
        </w:rPr>
        <w:drawing>
          <wp:inline distT="0" distB="0" distL="0" distR="0" wp14:anchorId="0C9193BF" wp14:editId="23240B9C">
            <wp:extent cx="5721791" cy="2028532"/>
            <wp:effectExtent l="19050" t="19050" r="12700" b="10160"/>
            <wp:docPr id="20" name="Billede 20" descr="Skærmbillede med visning af et oprette møde i Zoom via en internet browser. Der er i nederste højre en rød pil, der peger på linket &quot;Copy Invitation&quot;, som skal trykkes på, så du kopierer linket til Zoom-mødet og kan indsætte linket i en besked til dem der skal inviter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 descr="Skærmbillede med visning af et oprette møde i Zoom via en internet browser. Der er i nederste højre en rød pil, der peger på linket &quot;Copy Invitation&quot;, som skal trykkes på, så du kopierer linket til Zoom-mødet og kan indsætte linket i en besked til dem der skal inviteres. "/>
                    <pic:cNvPicPr/>
                  </pic:nvPicPr>
                  <pic:blipFill rotWithShape="1">
                    <a:blip r:embed="rId21"/>
                    <a:srcRect l="1930" t="2796"/>
                    <a:stretch/>
                  </pic:blipFill>
                  <pic:spPr bwMode="auto">
                    <a:xfrm>
                      <a:off x="0" y="0"/>
                      <a:ext cx="5727078" cy="203040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rgbClr val="19376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6522">
        <w:rPr>
          <w:noProof/>
        </w:rPr>
        <w:t xml:space="preserve"> </w:t>
      </w:r>
    </w:p>
    <w:p w14:paraId="45C5152F" w14:textId="7B6B0D3A" w:rsidR="00B931F7" w:rsidRDefault="00B931F7" w:rsidP="00B931F7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Ved ”</w:t>
      </w:r>
      <w:proofErr w:type="spellStart"/>
      <w:r>
        <w:rPr>
          <w:rFonts w:cs="Open Sans Light"/>
          <w:sz w:val="22"/>
          <w:szCs w:val="22"/>
        </w:rPr>
        <w:t>Invite</w:t>
      </w:r>
      <w:proofErr w:type="spellEnd"/>
      <w:r>
        <w:rPr>
          <w:rFonts w:cs="Open Sans Light"/>
          <w:sz w:val="22"/>
          <w:szCs w:val="22"/>
        </w:rPr>
        <w:t xml:space="preserve"> link”</w:t>
      </w:r>
      <w:r w:rsidR="0089068C">
        <w:rPr>
          <w:rFonts w:cs="Open Sans Light"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 xml:space="preserve">har du direkte link til mødet. </w:t>
      </w:r>
      <w:r w:rsidR="00ED7070">
        <w:rPr>
          <w:rFonts w:cs="Open Sans Light"/>
          <w:sz w:val="22"/>
          <w:szCs w:val="22"/>
        </w:rPr>
        <w:t>K</w:t>
      </w:r>
      <w:r>
        <w:rPr>
          <w:rFonts w:cs="Open Sans Light"/>
          <w:sz w:val="22"/>
          <w:szCs w:val="22"/>
        </w:rPr>
        <w:t>lik på ”</w:t>
      </w:r>
      <w:proofErr w:type="spellStart"/>
      <w:r>
        <w:rPr>
          <w:rFonts w:cs="Open Sans Light"/>
          <w:sz w:val="22"/>
          <w:szCs w:val="22"/>
        </w:rPr>
        <w:t>Copy</w:t>
      </w:r>
      <w:proofErr w:type="spellEnd"/>
      <w:r>
        <w:rPr>
          <w:rFonts w:cs="Open Sans Light"/>
          <w:sz w:val="22"/>
          <w:szCs w:val="22"/>
        </w:rPr>
        <w:t xml:space="preserve"> invitation</w:t>
      </w:r>
      <w:r w:rsidR="00DD5BD6">
        <w:rPr>
          <w:rFonts w:cs="Open Sans Light"/>
          <w:sz w:val="22"/>
          <w:szCs w:val="22"/>
        </w:rPr>
        <w:t>”</w:t>
      </w:r>
      <w:r w:rsidR="00167E6D">
        <w:rPr>
          <w:rFonts w:cs="Open Sans Light"/>
          <w:sz w:val="22"/>
          <w:szCs w:val="22"/>
        </w:rPr>
        <w:t xml:space="preserve">, som er </w:t>
      </w:r>
      <w:r w:rsidR="00ED7070">
        <w:rPr>
          <w:rFonts w:cs="Open Sans Light"/>
          <w:sz w:val="22"/>
          <w:szCs w:val="22"/>
        </w:rPr>
        <w:t xml:space="preserve">til højre for linket, så har </w:t>
      </w:r>
      <w:r>
        <w:rPr>
          <w:rFonts w:cs="Open Sans Light"/>
          <w:sz w:val="22"/>
          <w:szCs w:val="22"/>
        </w:rPr>
        <w:t>du kopieret mødelinket.</w:t>
      </w:r>
      <w:r w:rsidR="00167E6D">
        <w:rPr>
          <w:rFonts w:cs="Open Sans Light"/>
          <w:sz w:val="22"/>
          <w:szCs w:val="22"/>
        </w:rPr>
        <w:t xml:space="preserve"> Mødelinket sætter du derefter ind i en besked til dem, du vil invitere til Zoom-mødet. </w:t>
      </w:r>
    </w:p>
    <w:p w14:paraId="06AB9A4A" w14:textId="5028FE48" w:rsidR="00FB522B" w:rsidRDefault="00C91A0A" w:rsidP="00B931F7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lastRenderedPageBreak/>
        <w:t xml:space="preserve">I </w:t>
      </w:r>
      <w:r w:rsidR="003F7AC9">
        <w:rPr>
          <w:rFonts w:cs="Open Sans Light"/>
          <w:sz w:val="22"/>
          <w:szCs w:val="22"/>
        </w:rPr>
        <w:t>Zoom</w:t>
      </w:r>
      <w:r w:rsidR="00F27BC4">
        <w:rPr>
          <w:rFonts w:cs="Open Sans Light"/>
          <w:sz w:val="22"/>
          <w:szCs w:val="22"/>
        </w:rPr>
        <w:t>-</w:t>
      </w:r>
      <w:proofErr w:type="spellStart"/>
      <w:r w:rsidR="003F7AC9">
        <w:rPr>
          <w:rFonts w:cs="Open Sans Light"/>
          <w:sz w:val="22"/>
          <w:szCs w:val="22"/>
        </w:rPr>
        <w:t>appen</w:t>
      </w:r>
      <w:proofErr w:type="spellEnd"/>
      <w:r w:rsidR="003F7AC9">
        <w:rPr>
          <w:rFonts w:cs="Open Sans Light"/>
          <w:sz w:val="22"/>
          <w:szCs w:val="22"/>
        </w:rPr>
        <w:t xml:space="preserve"> inviterer du andre </w:t>
      </w:r>
      <w:r>
        <w:rPr>
          <w:rFonts w:cs="Open Sans Light"/>
          <w:sz w:val="22"/>
          <w:szCs w:val="22"/>
        </w:rPr>
        <w:t xml:space="preserve">til </w:t>
      </w:r>
      <w:r w:rsidR="00A63D36">
        <w:rPr>
          <w:rFonts w:cs="Open Sans Light"/>
          <w:sz w:val="22"/>
          <w:szCs w:val="22"/>
        </w:rPr>
        <w:t xml:space="preserve">de </w:t>
      </w:r>
      <w:r>
        <w:rPr>
          <w:rFonts w:cs="Open Sans Light"/>
          <w:sz w:val="22"/>
          <w:szCs w:val="22"/>
        </w:rPr>
        <w:t xml:space="preserve">oprettede møder ved </w:t>
      </w:r>
      <w:r w:rsidR="0038685B">
        <w:rPr>
          <w:rFonts w:cs="Open Sans Light"/>
          <w:sz w:val="22"/>
          <w:szCs w:val="22"/>
        </w:rPr>
        <w:t xml:space="preserve">først at </w:t>
      </w:r>
      <w:r w:rsidR="008F1E87">
        <w:rPr>
          <w:rFonts w:cs="Open Sans Light"/>
          <w:sz w:val="22"/>
          <w:szCs w:val="22"/>
        </w:rPr>
        <w:t xml:space="preserve">gå til </w:t>
      </w:r>
      <w:r w:rsidR="00426522">
        <w:rPr>
          <w:rFonts w:cs="Open Sans Light"/>
          <w:sz w:val="22"/>
          <w:szCs w:val="22"/>
        </w:rPr>
        <w:t>din oversigt med Zoom-møder, som hedder ”Meeting</w:t>
      </w:r>
      <w:r w:rsidR="00936590">
        <w:rPr>
          <w:rFonts w:cs="Open Sans Light"/>
          <w:sz w:val="22"/>
          <w:szCs w:val="22"/>
        </w:rPr>
        <w:t>s”</w:t>
      </w:r>
      <w:r w:rsidR="0089068C">
        <w:rPr>
          <w:rFonts w:cs="Open Sans Light"/>
          <w:sz w:val="22"/>
          <w:szCs w:val="22"/>
        </w:rPr>
        <w:t xml:space="preserve"> </w:t>
      </w:r>
      <w:r w:rsidR="006C5E66">
        <w:rPr>
          <w:rFonts w:cs="Open Sans Light"/>
          <w:sz w:val="22"/>
          <w:szCs w:val="22"/>
        </w:rPr>
        <w:t>i toppen af skærmen.</w:t>
      </w:r>
      <w:r w:rsidR="006010A5">
        <w:rPr>
          <w:rFonts w:cs="Open Sans Light"/>
          <w:sz w:val="22"/>
          <w:szCs w:val="22"/>
        </w:rPr>
        <w:t xml:space="preserve"> Neden for er et skærmbillede </w:t>
      </w:r>
      <w:r w:rsidR="00A40475">
        <w:rPr>
          <w:rFonts w:cs="Open Sans Light"/>
          <w:sz w:val="22"/>
          <w:szCs w:val="22"/>
        </w:rPr>
        <w:t xml:space="preserve">fra </w:t>
      </w:r>
      <w:r w:rsidR="00F27BC4">
        <w:rPr>
          <w:rFonts w:cs="Open Sans Light"/>
          <w:sz w:val="22"/>
          <w:szCs w:val="22"/>
        </w:rPr>
        <w:t>Zoom-</w:t>
      </w:r>
      <w:proofErr w:type="spellStart"/>
      <w:r w:rsidR="00F27BC4">
        <w:rPr>
          <w:rFonts w:cs="Open Sans Light"/>
          <w:sz w:val="22"/>
          <w:szCs w:val="22"/>
        </w:rPr>
        <w:t>appen</w:t>
      </w:r>
      <w:proofErr w:type="spellEnd"/>
      <w:r w:rsidR="00A921D9">
        <w:rPr>
          <w:rFonts w:cs="Open Sans Light"/>
          <w:sz w:val="22"/>
          <w:szCs w:val="22"/>
        </w:rPr>
        <w:t xml:space="preserve"> </w:t>
      </w:r>
      <w:r w:rsidR="00C465F4">
        <w:rPr>
          <w:rFonts w:cs="Open Sans Light"/>
          <w:sz w:val="22"/>
          <w:szCs w:val="22"/>
        </w:rPr>
        <w:t xml:space="preserve">med </w:t>
      </w:r>
      <w:r w:rsidR="00A921D9">
        <w:rPr>
          <w:rFonts w:cs="Open Sans Light"/>
          <w:sz w:val="22"/>
          <w:szCs w:val="22"/>
        </w:rPr>
        <w:t xml:space="preserve">overblik over </w:t>
      </w:r>
      <w:r w:rsidR="00C465F4">
        <w:rPr>
          <w:rFonts w:cs="Open Sans Light"/>
          <w:sz w:val="22"/>
          <w:szCs w:val="22"/>
        </w:rPr>
        <w:t xml:space="preserve">møder og et møde, som er fremhævet for at kunne </w:t>
      </w:r>
      <w:r w:rsidR="00671AA3">
        <w:rPr>
          <w:rFonts w:cs="Open Sans Light"/>
          <w:sz w:val="22"/>
          <w:szCs w:val="22"/>
        </w:rPr>
        <w:t>invitere andre til mødet.</w:t>
      </w:r>
    </w:p>
    <w:p w14:paraId="26BCA2B6" w14:textId="69C93F3E" w:rsidR="003F7AC9" w:rsidRDefault="00A017B2" w:rsidP="00B931F7">
      <w:pPr>
        <w:rPr>
          <w:rFonts w:cs="Open Sans Light"/>
          <w:sz w:val="22"/>
          <w:szCs w:val="22"/>
        </w:rPr>
      </w:pPr>
      <w:r w:rsidRPr="000269E2">
        <w:rPr>
          <w:rFonts w:cs="Open Sans Ligh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37CE41E9" wp14:editId="4FA1A888">
                <wp:simplePos x="0" y="0"/>
                <wp:positionH relativeFrom="column">
                  <wp:posOffset>192405</wp:posOffset>
                </wp:positionH>
                <wp:positionV relativeFrom="paragraph">
                  <wp:posOffset>1350010</wp:posOffset>
                </wp:positionV>
                <wp:extent cx="1804670" cy="1085850"/>
                <wp:effectExtent l="0" t="0" r="24130" b="1905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FBE1" w14:textId="739CFB97" w:rsidR="000269E2" w:rsidRDefault="000269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E41E9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32" type="#_x0000_t202" style="position:absolute;margin-left:15.15pt;margin-top:106.3pt;width:142.1pt;height:85.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" strokecolor="white [3212]">
                <v:textbox>
                  <w:txbxContent>
                    <w:p w14:paraId="108CFBE1" w14:textId="739CFB97" w:rsidR="000269E2" w:rsidRDefault="000269E2"/>
                  </w:txbxContent>
                </v:textbox>
              </v:shape>
            </w:pict>
          </mc:Fallback>
        </mc:AlternateContent>
      </w:r>
      <w:r w:rsidRPr="00BC4756">
        <w:rPr>
          <w:noProof/>
        </w:rPr>
        <w:drawing>
          <wp:anchor distT="0" distB="0" distL="114300" distR="114300" simplePos="0" relativeHeight="251658248" behindDoc="1" locked="0" layoutInCell="1" allowOverlap="1" wp14:anchorId="4004F857" wp14:editId="4514D3FA">
            <wp:simplePos x="0" y="0"/>
            <wp:positionH relativeFrom="column">
              <wp:posOffset>-1280795</wp:posOffset>
            </wp:positionH>
            <wp:positionV relativeFrom="paragraph">
              <wp:posOffset>1648460</wp:posOffset>
            </wp:positionV>
            <wp:extent cx="1834515" cy="1003300"/>
            <wp:effectExtent l="0" t="0" r="0" b="635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0033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0ED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D5DBB73" wp14:editId="5F630070">
                <wp:simplePos x="0" y="0"/>
                <wp:positionH relativeFrom="margin">
                  <wp:posOffset>3170886</wp:posOffset>
                </wp:positionH>
                <wp:positionV relativeFrom="paragraph">
                  <wp:posOffset>1199930</wp:posOffset>
                </wp:positionV>
                <wp:extent cx="490538" cy="414338"/>
                <wp:effectExtent l="0" t="38100" r="24130" b="0"/>
                <wp:wrapNone/>
                <wp:docPr id="27" name="Freeform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714360">
                          <a:off x="0" y="0"/>
                          <a:ext cx="490538" cy="414338"/>
                        </a:xfrm>
                        <a:custGeom>
                          <a:avLst/>
                          <a:gdLst>
                            <a:gd name="T0" fmla="*/ 0 w 309"/>
                            <a:gd name="T1" fmla="*/ 190 h 261"/>
                            <a:gd name="T2" fmla="*/ 130 w 309"/>
                            <a:gd name="T3" fmla="*/ 190 h 261"/>
                            <a:gd name="T4" fmla="*/ 130 w 309"/>
                            <a:gd name="T5" fmla="*/ 261 h 261"/>
                            <a:gd name="T6" fmla="*/ 309 w 309"/>
                            <a:gd name="T7" fmla="*/ 130 h 261"/>
                            <a:gd name="T8" fmla="*/ 130 w 309"/>
                            <a:gd name="T9" fmla="*/ 0 h 261"/>
                            <a:gd name="T10" fmla="*/ 130 w 309"/>
                            <a:gd name="T11" fmla="*/ 71 h 261"/>
                            <a:gd name="T12" fmla="*/ 0 w 309"/>
                            <a:gd name="T13" fmla="*/ 71 h 261"/>
                            <a:gd name="T14" fmla="*/ 0 w 309"/>
                            <a:gd name="T15" fmla="*/ 144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09" h="261">
                              <a:moveTo>
                                <a:pt x="0" y="190"/>
                              </a:moveTo>
                              <a:lnTo>
                                <a:pt x="130" y="190"/>
                              </a:lnTo>
                              <a:lnTo>
                                <a:pt x="130" y="261"/>
                              </a:lnTo>
                              <a:lnTo>
                                <a:pt x="309" y="130"/>
                              </a:lnTo>
                              <a:lnTo>
                                <a:pt x="130" y="0"/>
                              </a:lnTo>
                              <a:lnTo>
                                <a:pt x="130" y="71"/>
                              </a:lnTo>
                              <a:lnTo>
                                <a:pt x="0" y="71"/>
                              </a:lnTo>
                              <a:lnTo>
                                <a:pt x="0" y="144"/>
                              </a:ln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2AF511" w14:textId="77777777" w:rsidR="00426522" w:rsidRDefault="00426522" w:rsidP="00426522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5DBB73" id="_x0000_s1033" alt="&quot;&quot;" style="position:absolute;margin-left:249.7pt;margin-top:94.5pt;width:38.65pt;height:32.65pt;rotation:9518405fd;z-index:25165824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309,26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" adj="-11796480,,5400" path="m,190r130,l130,261,309,130,130,r,71l,71r,73e" filled="f" strokecolor="red" strokeweight="1pt">
                <v:stroke joinstyle="round" endcap="round"/>
                <v:formulas/>
                <v:path arrowok="t" o:connecttype="custom" o:connectlocs="0,301625;206375,301625;206375,414338;490538,206375;206375,0;206375,112713;0,112713;0,228600" o:connectangles="0,0,0,0,0,0,0,0" textboxrect="0,0,309,261"/>
                <v:textbox>
                  <w:txbxContent>
                    <w:p w14:paraId="372AF511" w14:textId="77777777" w:rsidR="00426522" w:rsidRDefault="00426522" w:rsidP="0042652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70ED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55E3C88" wp14:editId="7414A346">
                <wp:simplePos x="0" y="0"/>
                <wp:positionH relativeFrom="margin">
                  <wp:posOffset>3680101</wp:posOffset>
                </wp:positionH>
                <wp:positionV relativeFrom="paragraph">
                  <wp:posOffset>389917</wp:posOffset>
                </wp:positionV>
                <wp:extent cx="490538" cy="414338"/>
                <wp:effectExtent l="0" t="0" r="43180" b="24130"/>
                <wp:wrapNone/>
                <wp:docPr id="28" name="Freeform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921583">
                          <a:off x="0" y="0"/>
                          <a:ext cx="490538" cy="414338"/>
                        </a:xfrm>
                        <a:custGeom>
                          <a:avLst/>
                          <a:gdLst>
                            <a:gd name="T0" fmla="*/ 0 w 309"/>
                            <a:gd name="T1" fmla="*/ 190 h 261"/>
                            <a:gd name="T2" fmla="*/ 130 w 309"/>
                            <a:gd name="T3" fmla="*/ 190 h 261"/>
                            <a:gd name="T4" fmla="*/ 130 w 309"/>
                            <a:gd name="T5" fmla="*/ 261 h 261"/>
                            <a:gd name="T6" fmla="*/ 309 w 309"/>
                            <a:gd name="T7" fmla="*/ 130 h 261"/>
                            <a:gd name="T8" fmla="*/ 130 w 309"/>
                            <a:gd name="T9" fmla="*/ 0 h 261"/>
                            <a:gd name="T10" fmla="*/ 130 w 309"/>
                            <a:gd name="T11" fmla="*/ 71 h 261"/>
                            <a:gd name="T12" fmla="*/ 0 w 309"/>
                            <a:gd name="T13" fmla="*/ 71 h 261"/>
                            <a:gd name="T14" fmla="*/ 0 w 309"/>
                            <a:gd name="T15" fmla="*/ 144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09" h="261">
                              <a:moveTo>
                                <a:pt x="0" y="190"/>
                              </a:moveTo>
                              <a:lnTo>
                                <a:pt x="130" y="190"/>
                              </a:lnTo>
                              <a:lnTo>
                                <a:pt x="130" y="261"/>
                              </a:lnTo>
                              <a:lnTo>
                                <a:pt x="309" y="130"/>
                              </a:lnTo>
                              <a:lnTo>
                                <a:pt x="130" y="0"/>
                              </a:lnTo>
                              <a:lnTo>
                                <a:pt x="130" y="71"/>
                              </a:lnTo>
                              <a:lnTo>
                                <a:pt x="0" y="71"/>
                              </a:lnTo>
                              <a:lnTo>
                                <a:pt x="0" y="144"/>
                              </a:ln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84322F" w14:textId="77777777" w:rsidR="00A070ED" w:rsidRDefault="00A070ED" w:rsidP="00426522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E3C88" id="_x0000_s1034" alt="&quot;&quot;" style="position:absolute;margin-left:289.75pt;margin-top:30.7pt;width:38.65pt;height:32.65pt;rotation:-8386879fd;z-index:25165824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309,26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" adj="-11796480,,5400" path="m,190r130,l130,261,309,130,130,r,71l,71r,73e" filled="f" strokecolor="red" strokeweight="1pt">
                <v:stroke joinstyle="round" endcap="round"/>
                <v:formulas/>
                <v:path arrowok="t" o:connecttype="custom" o:connectlocs="0,301625;206375,301625;206375,414338;490538,206375;206375,0;206375,112713;0,112713;0,228600" o:connectangles="0,0,0,0,0,0,0,0" textboxrect="0,0,309,261"/>
                <v:textbox>
                  <w:txbxContent>
                    <w:p w14:paraId="2584322F" w14:textId="77777777" w:rsidR="00A070ED" w:rsidRDefault="00A070ED" w:rsidP="0042652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756" w:rsidRPr="00BC4756">
        <w:rPr>
          <w:rFonts w:cs="Open Sans Light"/>
          <w:noProof/>
          <w:sz w:val="22"/>
          <w:szCs w:val="22"/>
        </w:rPr>
        <w:t xml:space="preserve"> </w:t>
      </w:r>
      <w:r w:rsidR="00BC4756" w:rsidRPr="00BC4756">
        <w:t xml:space="preserve"> </w:t>
      </w:r>
      <w:r w:rsidR="00FF0E3E" w:rsidRPr="00FF0E3E">
        <w:rPr>
          <w:rFonts w:cs="Open Sans Light"/>
          <w:noProof/>
          <w:sz w:val="22"/>
          <w:szCs w:val="22"/>
        </w:rPr>
        <w:drawing>
          <wp:inline distT="0" distB="0" distL="0" distR="0" wp14:anchorId="2EE1A7AD" wp14:editId="312F7DBD">
            <wp:extent cx="5780405" cy="2470150"/>
            <wp:effectExtent l="19050" t="19050" r="10795" b="25400"/>
            <wp:docPr id="24" name="Billede 24" descr="Skærmbillede med visning af et oprette møde i Zoom via Zoom-appen installeret på computer. Der er øverst  en rød pil, der peger på topmenuen &quot;Meetings&quot;, hvor du klikker for at få dine Zoom-møder frem på en liste. Og der er indsat en rød pil, der på knappen &quot;Copy Invitation&quot;, som skal trykkes på, så du kopierer linket til Zoom-mødet og kan indsætte linket i en besked til dem der skal invite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lede 24" descr="Skærmbillede med visning af et oprette møde i Zoom via Zoom-appen installeret på computer. Der er øverst  en rød pil, der peger på topmenuen &quot;Meetings&quot;, hvor du klikker for at få dine Zoom-møder frem på en liste. Og der er indsat en rød pil, der på knappen &quot;Copy Invitation&quot;, som skal trykkes på, så du kopierer linket til Zoom-mødet og kan indsætte linket i en besked til dem der skal inviteres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20"/>
                    <a:stretch/>
                  </pic:blipFill>
                  <pic:spPr bwMode="auto">
                    <a:xfrm>
                      <a:off x="0" y="0"/>
                      <a:ext cx="5780405" cy="247015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rgbClr val="19376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959FC" w14:textId="7DDC22D3" w:rsidR="00714E8C" w:rsidRDefault="00714E8C" w:rsidP="00B931F7">
      <w:pPr>
        <w:rPr>
          <w:rFonts w:cs="Open Sans Light"/>
          <w:sz w:val="22"/>
          <w:szCs w:val="22"/>
        </w:rPr>
      </w:pPr>
    </w:p>
    <w:p w14:paraId="0C450976" w14:textId="77777777" w:rsidR="004B0CFD" w:rsidRDefault="008A4BD3" w:rsidP="00B931F7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I oversigten i venstre side </w:t>
      </w:r>
      <w:r w:rsidR="007A0696">
        <w:rPr>
          <w:rFonts w:cs="Open Sans Light"/>
          <w:sz w:val="22"/>
          <w:szCs w:val="22"/>
        </w:rPr>
        <w:t xml:space="preserve">i skærmbilledet ovenfor </w:t>
      </w:r>
      <w:r>
        <w:rPr>
          <w:rFonts w:cs="Open Sans Light"/>
          <w:sz w:val="22"/>
          <w:szCs w:val="22"/>
        </w:rPr>
        <w:t>finder du det Zoom-møde, du vil invitere andre til</w:t>
      </w:r>
      <w:r w:rsidR="004B0CFD">
        <w:rPr>
          <w:rFonts w:cs="Open Sans Light"/>
          <w:sz w:val="22"/>
          <w:szCs w:val="22"/>
        </w:rPr>
        <w:t xml:space="preserve">: </w:t>
      </w:r>
    </w:p>
    <w:p w14:paraId="0C9E85B4" w14:textId="564F46DC" w:rsidR="004B0CFD" w:rsidRDefault="008A4BD3" w:rsidP="003B2C04">
      <w:pPr>
        <w:pStyle w:val="ListParagraph"/>
        <w:numPr>
          <w:ilvl w:val="0"/>
          <w:numId w:val="36"/>
        </w:numPr>
        <w:rPr>
          <w:rFonts w:cs="Open Sans Light"/>
          <w:sz w:val="22"/>
          <w:szCs w:val="22"/>
        </w:rPr>
      </w:pPr>
      <w:r w:rsidRPr="004B0CFD">
        <w:rPr>
          <w:rFonts w:cs="Open Sans Light"/>
          <w:sz w:val="22"/>
          <w:szCs w:val="22"/>
        </w:rPr>
        <w:t>Klik på det møde</w:t>
      </w:r>
      <w:r w:rsidR="0004495D" w:rsidRPr="004B0CFD">
        <w:rPr>
          <w:rFonts w:cs="Open Sans Light"/>
          <w:sz w:val="22"/>
          <w:szCs w:val="22"/>
        </w:rPr>
        <w:t>,</w:t>
      </w:r>
      <w:r w:rsidRPr="004B0CFD">
        <w:rPr>
          <w:rFonts w:cs="Open Sans Light"/>
          <w:sz w:val="22"/>
          <w:szCs w:val="22"/>
        </w:rPr>
        <w:t xml:space="preserve"> du vil invitere til.</w:t>
      </w:r>
      <w:r w:rsidR="007D5E59">
        <w:rPr>
          <w:rFonts w:cs="Open Sans Light"/>
          <w:sz w:val="22"/>
          <w:szCs w:val="22"/>
        </w:rPr>
        <w:t xml:space="preserve"> I billedet hedder eksemplet ”Årsmøde DH-Vallensbæk”.</w:t>
      </w:r>
    </w:p>
    <w:p w14:paraId="6CA28F8F" w14:textId="61EE834D" w:rsidR="000A1AB6" w:rsidRDefault="00BA734F" w:rsidP="003B2C04">
      <w:pPr>
        <w:pStyle w:val="ListParagraph"/>
        <w:numPr>
          <w:ilvl w:val="0"/>
          <w:numId w:val="36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K</w:t>
      </w:r>
      <w:r w:rsidR="008A4BD3" w:rsidRPr="004B0CFD">
        <w:rPr>
          <w:rFonts w:cs="Open Sans Light"/>
          <w:sz w:val="22"/>
          <w:szCs w:val="22"/>
        </w:rPr>
        <w:t xml:space="preserve">lik på knappen </w:t>
      </w:r>
      <w:r w:rsidR="00B44285" w:rsidRPr="004B0CFD">
        <w:rPr>
          <w:rFonts w:cs="Open Sans Light"/>
          <w:sz w:val="22"/>
          <w:szCs w:val="22"/>
        </w:rPr>
        <w:t>”</w:t>
      </w:r>
      <w:proofErr w:type="spellStart"/>
      <w:r w:rsidR="00B44285" w:rsidRPr="004B0CFD">
        <w:rPr>
          <w:rFonts w:cs="Open Sans Light"/>
          <w:sz w:val="22"/>
          <w:szCs w:val="22"/>
        </w:rPr>
        <w:t>Copy</w:t>
      </w:r>
      <w:proofErr w:type="spellEnd"/>
      <w:r w:rsidR="00B44285" w:rsidRPr="004B0CFD">
        <w:rPr>
          <w:rFonts w:cs="Open Sans Light"/>
          <w:sz w:val="22"/>
          <w:szCs w:val="22"/>
        </w:rPr>
        <w:t xml:space="preserve"> invitation”</w:t>
      </w:r>
      <w:r w:rsidR="0089068C" w:rsidRPr="004B0CFD">
        <w:rPr>
          <w:rFonts w:cs="Open Sans Light"/>
          <w:sz w:val="22"/>
          <w:szCs w:val="22"/>
        </w:rPr>
        <w:t xml:space="preserve"> </w:t>
      </w:r>
      <w:r w:rsidR="000A1AB6">
        <w:rPr>
          <w:rFonts w:cs="Open Sans Light"/>
          <w:sz w:val="22"/>
          <w:szCs w:val="22"/>
        </w:rPr>
        <w:t xml:space="preserve">for at </w:t>
      </w:r>
      <w:r w:rsidR="00B44285" w:rsidRPr="004B0CFD">
        <w:rPr>
          <w:rFonts w:cs="Open Sans Light"/>
          <w:sz w:val="22"/>
          <w:szCs w:val="22"/>
        </w:rPr>
        <w:t xml:space="preserve">kopiere linket til </w:t>
      </w:r>
      <w:r>
        <w:rPr>
          <w:rFonts w:cs="Open Sans Light"/>
          <w:sz w:val="22"/>
          <w:szCs w:val="22"/>
        </w:rPr>
        <w:t xml:space="preserve">dette </w:t>
      </w:r>
      <w:r w:rsidR="000A1AB6">
        <w:rPr>
          <w:rFonts w:cs="Open Sans Light"/>
          <w:sz w:val="22"/>
          <w:szCs w:val="22"/>
        </w:rPr>
        <w:t>Zoom-</w:t>
      </w:r>
      <w:r w:rsidR="00B44285" w:rsidRPr="004B0CFD">
        <w:rPr>
          <w:rFonts w:cs="Open Sans Light"/>
          <w:sz w:val="22"/>
          <w:szCs w:val="22"/>
        </w:rPr>
        <w:t>møde</w:t>
      </w:r>
      <w:r w:rsidR="006E1233" w:rsidRPr="004B0CFD">
        <w:rPr>
          <w:rFonts w:cs="Open Sans Light"/>
          <w:sz w:val="22"/>
          <w:szCs w:val="22"/>
        </w:rPr>
        <w:t xml:space="preserve">. </w:t>
      </w:r>
    </w:p>
    <w:p w14:paraId="15DA15EB" w14:textId="01C56E92" w:rsidR="006366B2" w:rsidRPr="004B0CFD" w:rsidRDefault="00CB0DDD" w:rsidP="003B2C04">
      <w:pPr>
        <w:pStyle w:val="ListParagraph"/>
        <w:numPr>
          <w:ilvl w:val="0"/>
          <w:numId w:val="36"/>
        </w:numPr>
        <w:rPr>
          <w:rFonts w:cs="Open Sans Light"/>
          <w:sz w:val="22"/>
          <w:szCs w:val="22"/>
        </w:rPr>
      </w:pPr>
      <w:r w:rsidRPr="004B0CFD">
        <w:rPr>
          <w:rFonts w:cs="Open Sans Light"/>
          <w:sz w:val="22"/>
          <w:szCs w:val="22"/>
        </w:rPr>
        <w:t>Møde</w:t>
      </w:r>
      <w:r w:rsidR="00B931F7" w:rsidRPr="004B0CFD">
        <w:rPr>
          <w:rFonts w:cs="Open Sans Light"/>
          <w:sz w:val="22"/>
          <w:szCs w:val="22"/>
        </w:rPr>
        <w:t>link</w:t>
      </w:r>
      <w:r w:rsidRPr="004B0CFD">
        <w:rPr>
          <w:rFonts w:cs="Open Sans Light"/>
          <w:sz w:val="22"/>
          <w:szCs w:val="22"/>
        </w:rPr>
        <w:t>et</w:t>
      </w:r>
      <w:r w:rsidR="00BA734F">
        <w:rPr>
          <w:rFonts w:cs="Open Sans Light"/>
          <w:sz w:val="22"/>
          <w:szCs w:val="22"/>
        </w:rPr>
        <w:t>,</w:t>
      </w:r>
      <w:r w:rsidR="00B931F7" w:rsidRPr="004B0CFD">
        <w:rPr>
          <w:rFonts w:cs="Open Sans Light"/>
          <w:sz w:val="22"/>
          <w:szCs w:val="22"/>
        </w:rPr>
        <w:t xml:space="preserve"> </w:t>
      </w:r>
      <w:r w:rsidR="00BA734F">
        <w:rPr>
          <w:rFonts w:cs="Open Sans Light"/>
          <w:sz w:val="22"/>
          <w:szCs w:val="22"/>
        </w:rPr>
        <w:t xml:space="preserve">som nu er kopieret, </w:t>
      </w:r>
      <w:r w:rsidR="00B931F7" w:rsidRPr="004B0CFD">
        <w:rPr>
          <w:rFonts w:cs="Open Sans Light"/>
          <w:sz w:val="22"/>
          <w:szCs w:val="22"/>
        </w:rPr>
        <w:t xml:space="preserve">sætter du ind en </w:t>
      </w:r>
      <w:r w:rsidR="000A1AB6">
        <w:rPr>
          <w:rFonts w:cs="Open Sans Light"/>
          <w:sz w:val="22"/>
          <w:szCs w:val="22"/>
        </w:rPr>
        <w:t>besked</w:t>
      </w:r>
      <w:r w:rsidR="00EC19CE">
        <w:rPr>
          <w:rFonts w:cs="Open Sans Light"/>
          <w:sz w:val="22"/>
          <w:szCs w:val="22"/>
        </w:rPr>
        <w:t xml:space="preserve"> – for eksempel</w:t>
      </w:r>
      <w:r w:rsidR="000A1AB6">
        <w:rPr>
          <w:rFonts w:cs="Open Sans Light"/>
          <w:sz w:val="22"/>
          <w:szCs w:val="22"/>
        </w:rPr>
        <w:t xml:space="preserve"> en </w:t>
      </w:r>
      <w:r w:rsidR="00B931F7" w:rsidRPr="004B0CFD">
        <w:rPr>
          <w:rFonts w:cs="Open Sans Light"/>
          <w:sz w:val="22"/>
          <w:szCs w:val="22"/>
        </w:rPr>
        <w:t>e-mail</w:t>
      </w:r>
      <w:r w:rsidR="000A1AB6">
        <w:rPr>
          <w:rFonts w:cs="Open Sans Light"/>
          <w:sz w:val="22"/>
          <w:szCs w:val="22"/>
        </w:rPr>
        <w:t xml:space="preserve"> eller kalenderinvitation</w:t>
      </w:r>
      <w:r w:rsidR="00EC19CE">
        <w:rPr>
          <w:rFonts w:cs="Open Sans Light"/>
          <w:sz w:val="22"/>
          <w:szCs w:val="22"/>
        </w:rPr>
        <w:t xml:space="preserve"> -</w:t>
      </w:r>
      <w:r w:rsidR="00B931F7" w:rsidRPr="004B0CFD">
        <w:rPr>
          <w:rFonts w:cs="Open Sans Light"/>
          <w:sz w:val="22"/>
          <w:szCs w:val="22"/>
        </w:rPr>
        <w:t xml:space="preserve"> med mødeinvitationen</w:t>
      </w:r>
      <w:r w:rsidR="000A1AB6">
        <w:rPr>
          <w:rFonts w:cs="Open Sans Light"/>
          <w:sz w:val="22"/>
          <w:szCs w:val="22"/>
        </w:rPr>
        <w:t xml:space="preserve"> til dem</w:t>
      </w:r>
      <w:r w:rsidR="00EC19CE">
        <w:rPr>
          <w:rFonts w:cs="Open Sans Light"/>
          <w:sz w:val="22"/>
          <w:szCs w:val="22"/>
        </w:rPr>
        <w:t>,</w:t>
      </w:r>
      <w:r w:rsidR="000A1AB6">
        <w:rPr>
          <w:rFonts w:cs="Open Sans Light"/>
          <w:sz w:val="22"/>
          <w:szCs w:val="22"/>
        </w:rPr>
        <w:t xml:space="preserve"> du vil invitere</w:t>
      </w:r>
      <w:r w:rsidR="00B931F7" w:rsidRPr="004B0CFD">
        <w:rPr>
          <w:rFonts w:cs="Open Sans Light"/>
          <w:sz w:val="22"/>
          <w:szCs w:val="22"/>
        </w:rPr>
        <w:t>.</w:t>
      </w:r>
    </w:p>
    <w:p w14:paraId="19DCB7B9" w14:textId="14554603" w:rsidR="006366B2" w:rsidRDefault="006366B2" w:rsidP="00B931F7">
      <w:pPr>
        <w:rPr>
          <w:rFonts w:cs="Open Sans Light"/>
          <w:sz w:val="22"/>
          <w:szCs w:val="22"/>
        </w:rPr>
      </w:pPr>
    </w:p>
    <w:p w14:paraId="59606997" w14:textId="66F74BBE" w:rsidR="00B931F7" w:rsidRDefault="00B931F7" w:rsidP="00B931F7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Du indsætter det kopierede link til Zoom-mødet ved at trykke tasterne CTRL+V samtidigt</w:t>
      </w:r>
      <w:r w:rsidR="003B2EC3">
        <w:rPr>
          <w:rFonts w:cs="Open Sans Light"/>
          <w:sz w:val="22"/>
          <w:szCs w:val="22"/>
        </w:rPr>
        <w:t xml:space="preserve"> e</w:t>
      </w:r>
      <w:r>
        <w:rPr>
          <w:rFonts w:cs="Open Sans Light"/>
          <w:sz w:val="22"/>
          <w:szCs w:val="22"/>
        </w:rPr>
        <w:t xml:space="preserve">ller </w:t>
      </w:r>
      <w:r w:rsidR="003B2EC3">
        <w:rPr>
          <w:rFonts w:cs="Open Sans Light"/>
          <w:sz w:val="22"/>
          <w:szCs w:val="22"/>
        </w:rPr>
        <w:t xml:space="preserve">ved at </w:t>
      </w:r>
      <w:proofErr w:type="spellStart"/>
      <w:r>
        <w:rPr>
          <w:rFonts w:cs="Open Sans Light"/>
          <w:sz w:val="22"/>
          <w:szCs w:val="22"/>
        </w:rPr>
        <w:t>højreklikke</w:t>
      </w:r>
      <w:proofErr w:type="spellEnd"/>
      <w:r>
        <w:rPr>
          <w:rFonts w:cs="Open Sans Light"/>
          <w:sz w:val="22"/>
          <w:szCs w:val="22"/>
        </w:rPr>
        <w:t xml:space="preserve"> med din mus og klikke ”indsæt”.</w:t>
      </w:r>
    </w:p>
    <w:p w14:paraId="7820D70A" w14:textId="189029D1" w:rsidR="00974888" w:rsidRDefault="00974888" w:rsidP="00974888">
      <w:pPr>
        <w:pStyle w:val="Heading2"/>
      </w:pPr>
      <w:r>
        <w:t xml:space="preserve">Start </w:t>
      </w:r>
      <w:r w:rsidR="00BB3EA7">
        <w:t xml:space="preserve">dit </w:t>
      </w:r>
      <w:r w:rsidRPr="00BA4467">
        <w:t>Zoom</w:t>
      </w:r>
      <w:r>
        <w:t>-møde</w:t>
      </w:r>
    </w:p>
    <w:p w14:paraId="22EDDD04" w14:textId="77777777" w:rsidR="00DC3214" w:rsidRPr="008E1881" w:rsidRDefault="00C727F5" w:rsidP="00DC3214">
      <w:pPr>
        <w:rPr>
          <w:rFonts w:cs="Open Sans Light"/>
          <w:sz w:val="22"/>
          <w:szCs w:val="22"/>
        </w:rPr>
      </w:pPr>
      <w:r w:rsidRPr="008E1881">
        <w:rPr>
          <w:rFonts w:cs="Open Sans Light"/>
          <w:sz w:val="22"/>
          <w:szCs w:val="22"/>
        </w:rPr>
        <w:t xml:space="preserve">Når du har </w:t>
      </w:r>
      <w:r w:rsidR="00416A22" w:rsidRPr="008E1881">
        <w:rPr>
          <w:rFonts w:cs="Open Sans Light"/>
          <w:sz w:val="22"/>
          <w:szCs w:val="22"/>
        </w:rPr>
        <w:t xml:space="preserve">oprettet og </w:t>
      </w:r>
      <w:r w:rsidRPr="008E1881">
        <w:rPr>
          <w:rFonts w:cs="Open Sans Light"/>
          <w:sz w:val="22"/>
          <w:szCs w:val="22"/>
        </w:rPr>
        <w:t xml:space="preserve">inviteret andre til Zoom-mødet, </w:t>
      </w:r>
      <w:r w:rsidR="000018D6" w:rsidRPr="008E1881">
        <w:rPr>
          <w:rFonts w:cs="Open Sans Light"/>
          <w:sz w:val="22"/>
          <w:szCs w:val="22"/>
        </w:rPr>
        <w:t xml:space="preserve">så er du i Zoom </w:t>
      </w:r>
      <w:r w:rsidR="00974888" w:rsidRPr="008E1881">
        <w:rPr>
          <w:rFonts w:cs="Open Sans Light"/>
          <w:sz w:val="22"/>
          <w:szCs w:val="22"/>
        </w:rPr>
        <w:t xml:space="preserve">vært </w:t>
      </w:r>
      <w:r w:rsidR="001A2D18" w:rsidRPr="008E1881">
        <w:rPr>
          <w:rFonts w:cs="Open Sans Light"/>
          <w:sz w:val="22"/>
          <w:szCs w:val="22"/>
        </w:rPr>
        <w:t xml:space="preserve">(”Host”) </w:t>
      </w:r>
      <w:r w:rsidRPr="008E1881">
        <w:rPr>
          <w:rFonts w:cs="Open Sans Light"/>
          <w:sz w:val="22"/>
          <w:szCs w:val="22"/>
        </w:rPr>
        <w:t>for mødet</w:t>
      </w:r>
      <w:r w:rsidR="000018D6" w:rsidRPr="008E1881">
        <w:rPr>
          <w:rFonts w:cs="Open Sans Light"/>
          <w:sz w:val="22"/>
          <w:szCs w:val="22"/>
        </w:rPr>
        <w:t>.</w:t>
      </w:r>
      <w:r w:rsidR="00DC3214" w:rsidRPr="008E1881">
        <w:rPr>
          <w:rFonts w:cs="Open Sans Light"/>
          <w:sz w:val="22"/>
          <w:szCs w:val="22"/>
        </w:rPr>
        <w:t xml:space="preserve"> </w:t>
      </w:r>
    </w:p>
    <w:p w14:paraId="3343833F" w14:textId="77777777" w:rsidR="00DC3214" w:rsidRPr="008E1881" w:rsidRDefault="00DC3214" w:rsidP="00DC3214">
      <w:pPr>
        <w:rPr>
          <w:rFonts w:cs="Open Sans Light"/>
          <w:sz w:val="22"/>
          <w:szCs w:val="22"/>
        </w:rPr>
      </w:pPr>
    </w:p>
    <w:p w14:paraId="200D8C96" w14:textId="77777777" w:rsidR="00336E8B" w:rsidRDefault="001A2D18" w:rsidP="00DC3214">
      <w:pPr>
        <w:rPr>
          <w:rFonts w:cs="Open Sans Light"/>
          <w:sz w:val="22"/>
          <w:szCs w:val="22"/>
        </w:rPr>
      </w:pPr>
      <w:r w:rsidRPr="008E1881">
        <w:rPr>
          <w:rFonts w:cs="Open Sans Light"/>
          <w:sz w:val="22"/>
          <w:szCs w:val="22"/>
        </w:rPr>
        <w:t xml:space="preserve">Som vært kan du starte dit Zoom-møde </w:t>
      </w:r>
      <w:r w:rsidR="009E444C" w:rsidRPr="008E1881">
        <w:rPr>
          <w:rFonts w:cs="Open Sans Light"/>
          <w:sz w:val="22"/>
          <w:szCs w:val="22"/>
        </w:rPr>
        <w:t xml:space="preserve">ved </w:t>
      </w:r>
      <w:r w:rsidR="00645431" w:rsidRPr="008E1881">
        <w:rPr>
          <w:rFonts w:cs="Open Sans Light"/>
          <w:sz w:val="22"/>
          <w:szCs w:val="22"/>
        </w:rPr>
        <w:t xml:space="preserve">først at </w:t>
      </w:r>
      <w:r w:rsidR="009E444C" w:rsidRPr="008E1881">
        <w:rPr>
          <w:rFonts w:cs="Open Sans Light"/>
          <w:sz w:val="22"/>
          <w:szCs w:val="22"/>
        </w:rPr>
        <w:t xml:space="preserve">tilgå </w:t>
      </w:r>
      <w:r w:rsidR="00645431" w:rsidRPr="008E1881">
        <w:rPr>
          <w:rFonts w:cs="Open Sans Light"/>
          <w:sz w:val="22"/>
          <w:szCs w:val="22"/>
        </w:rPr>
        <w:t xml:space="preserve">dit </w:t>
      </w:r>
      <w:r w:rsidR="009E444C" w:rsidRPr="008E1881">
        <w:rPr>
          <w:rFonts w:cs="Open Sans Light"/>
          <w:sz w:val="22"/>
          <w:szCs w:val="22"/>
        </w:rPr>
        <w:t>møde</w:t>
      </w:r>
      <w:r w:rsidR="00645431" w:rsidRPr="008E1881">
        <w:rPr>
          <w:rFonts w:cs="Open Sans Light"/>
          <w:sz w:val="22"/>
          <w:szCs w:val="22"/>
        </w:rPr>
        <w:t xml:space="preserve">. </w:t>
      </w:r>
    </w:p>
    <w:p w14:paraId="17A75934" w14:textId="77777777" w:rsidR="00336E8B" w:rsidRDefault="00336E8B" w:rsidP="00DC3214">
      <w:pPr>
        <w:rPr>
          <w:rFonts w:cs="Open Sans Light"/>
          <w:sz w:val="22"/>
          <w:szCs w:val="22"/>
        </w:rPr>
      </w:pPr>
    </w:p>
    <w:p w14:paraId="5BEAAB48" w14:textId="64EDF39A" w:rsidR="001A2D18" w:rsidRPr="008E1881" w:rsidRDefault="00DC3214" w:rsidP="00DC3214">
      <w:pPr>
        <w:rPr>
          <w:rFonts w:cs="Open Sans Light"/>
          <w:sz w:val="22"/>
          <w:szCs w:val="22"/>
        </w:rPr>
      </w:pPr>
      <w:r w:rsidRPr="008E1881">
        <w:rPr>
          <w:rFonts w:cs="Open Sans Light"/>
          <w:sz w:val="22"/>
          <w:szCs w:val="22"/>
        </w:rPr>
        <w:t>Du kan tilgå dit en af følgende måder</w:t>
      </w:r>
      <w:r w:rsidR="001A2D18" w:rsidRPr="008E1881">
        <w:rPr>
          <w:rFonts w:cs="Open Sans Light"/>
          <w:sz w:val="22"/>
          <w:szCs w:val="22"/>
        </w:rPr>
        <w:t xml:space="preserve">: </w:t>
      </w:r>
    </w:p>
    <w:p w14:paraId="1B5D6743" w14:textId="08B886B7" w:rsidR="001A2D18" w:rsidRPr="008E1881" w:rsidRDefault="00645431" w:rsidP="00DC3214">
      <w:pPr>
        <w:pStyle w:val="ListParagraph"/>
        <w:numPr>
          <w:ilvl w:val="0"/>
          <w:numId w:val="37"/>
        </w:numPr>
        <w:spacing w:line="240" w:lineRule="auto"/>
        <w:contextualSpacing w:val="0"/>
        <w:rPr>
          <w:rFonts w:asciiTheme="minorHAnsi" w:hAnsiTheme="minorHAnsi" w:cstheme="minorBidi"/>
          <w:sz w:val="22"/>
          <w:szCs w:val="22"/>
        </w:rPr>
      </w:pPr>
      <w:r w:rsidRPr="008E1881">
        <w:rPr>
          <w:rFonts w:asciiTheme="minorHAnsi" w:hAnsiTheme="minorHAnsi" w:cstheme="minorBidi"/>
          <w:sz w:val="22"/>
          <w:szCs w:val="22"/>
        </w:rPr>
        <w:t xml:space="preserve">Login </w:t>
      </w:r>
      <w:r w:rsidR="00CB4997" w:rsidRPr="008E1881">
        <w:rPr>
          <w:rFonts w:asciiTheme="minorHAnsi" w:hAnsiTheme="minorHAnsi" w:cstheme="minorBidi"/>
          <w:sz w:val="22"/>
          <w:szCs w:val="22"/>
        </w:rPr>
        <w:t>ind på din Zoom-konto</w:t>
      </w:r>
      <w:r w:rsidR="009B4F2E" w:rsidRPr="008E1881">
        <w:rPr>
          <w:rFonts w:asciiTheme="minorHAnsi" w:hAnsiTheme="minorHAnsi" w:cstheme="minorBidi"/>
          <w:sz w:val="22"/>
          <w:szCs w:val="22"/>
        </w:rPr>
        <w:t xml:space="preserve"> </w:t>
      </w:r>
      <w:r w:rsidRPr="008E1881">
        <w:rPr>
          <w:rFonts w:asciiTheme="minorHAnsi" w:hAnsiTheme="minorHAnsi" w:cstheme="minorBidi"/>
          <w:sz w:val="22"/>
          <w:szCs w:val="22"/>
        </w:rPr>
        <w:t xml:space="preserve">med din e-mail og selvvalgte adgangskode </w:t>
      </w:r>
      <w:r w:rsidR="009B4F2E" w:rsidRPr="008E1881">
        <w:rPr>
          <w:rFonts w:asciiTheme="minorHAnsi" w:hAnsiTheme="minorHAnsi" w:cstheme="minorBidi"/>
          <w:sz w:val="22"/>
          <w:szCs w:val="22"/>
        </w:rPr>
        <w:t>og klik på ”Meetings”</w:t>
      </w:r>
      <w:r w:rsidR="00BE1A9D" w:rsidRPr="008E1881">
        <w:rPr>
          <w:rFonts w:asciiTheme="minorHAnsi" w:hAnsiTheme="minorHAnsi" w:cstheme="minorBidi"/>
          <w:sz w:val="22"/>
          <w:szCs w:val="22"/>
        </w:rPr>
        <w:t xml:space="preserve"> </w:t>
      </w:r>
      <w:r w:rsidR="009B4F2E" w:rsidRPr="008E1881">
        <w:rPr>
          <w:rFonts w:asciiTheme="minorHAnsi" w:hAnsiTheme="minorHAnsi" w:cstheme="minorBidi"/>
          <w:sz w:val="22"/>
          <w:szCs w:val="22"/>
        </w:rPr>
        <w:t>i toppen af skærmen.</w:t>
      </w:r>
    </w:p>
    <w:p w14:paraId="694F3314" w14:textId="4A567390" w:rsidR="001A2D18" w:rsidRPr="008E1881" w:rsidRDefault="009E444C" w:rsidP="00DC3214">
      <w:pPr>
        <w:pStyle w:val="ListParagraph"/>
        <w:numPr>
          <w:ilvl w:val="0"/>
          <w:numId w:val="37"/>
        </w:numPr>
        <w:spacing w:line="240" w:lineRule="auto"/>
        <w:contextualSpacing w:val="0"/>
        <w:rPr>
          <w:rFonts w:asciiTheme="minorHAnsi" w:hAnsiTheme="minorHAnsi" w:cstheme="minorBidi"/>
          <w:sz w:val="22"/>
          <w:szCs w:val="22"/>
        </w:rPr>
      </w:pPr>
      <w:r w:rsidRPr="008E1881">
        <w:rPr>
          <w:rFonts w:asciiTheme="minorHAnsi" w:hAnsiTheme="minorHAnsi" w:cstheme="minorBidi"/>
          <w:sz w:val="22"/>
          <w:szCs w:val="22"/>
        </w:rPr>
        <w:t xml:space="preserve">Gå via </w:t>
      </w:r>
      <w:r w:rsidR="00645431" w:rsidRPr="008E1881">
        <w:rPr>
          <w:rFonts w:asciiTheme="minorHAnsi" w:hAnsiTheme="minorHAnsi" w:cstheme="minorBidi"/>
          <w:sz w:val="22"/>
          <w:szCs w:val="22"/>
        </w:rPr>
        <w:t xml:space="preserve">det </w:t>
      </w:r>
      <w:r w:rsidR="001A2D18" w:rsidRPr="008E1881">
        <w:rPr>
          <w:rFonts w:asciiTheme="minorHAnsi" w:hAnsiTheme="minorHAnsi" w:cstheme="minorBidi"/>
          <w:sz w:val="22"/>
          <w:szCs w:val="22"/>
        </w:rPr>
        <w:t>Zoom-mødelink</w:t>
      </w:r>
      <w:r w:rsidR="00645431" w:rsidRPr="008E1881">
        <w:rPr>
          <w:rFonts w:asciiTheme="minorHAnsi" w:hAnsiTheme="minorHAnsi" w:cstheme="minorBidi"/>
          <w:sz w:val="22"/>
          <w:szCs w:val="22"/>
        </w:rPr>
        <w:t xml:space="preserve"> </w:t>
      </w:r>
      <w:r w:rsidRPr="008E1881">
        <w:rPr>
          <w:rFonts w:asciiTheme="minorHAnsi" w:hAnsiTheme="minorHAnsi" w:cstheme="minorBidi"/>
          <w:sz w:val="22"/>
          <w:szCs w:val="22"/>
        </w:rPr>
        <w:t xml:space="preserve">du </w:t>
      </w:r>
      <w:r w:rsidR="001A2D18" w:rsidRPr="008E1881">
        <w:rPr>
          <w:rFonts w:asciiTheme="minorHAnsi" w:hAnsiTheme="minorHAnsi" w:cstheme="minorBidi"/>
          <w:sz w:val="22"/>
          <w:szCs w:val="22"/>
        </w:rPr>
        <w:t xml:space="preserve">har kopieret og indsat i </w:t>
      </w:r>
      <w:r w:rsidRPr="008E1881">
        <w:rPr>
          <w:rFonts w:asciiTheme="minorHAnsi" w:hAnsiTheme="minorHAnsi" w:cstheme="minorBidi"/>
          <w:sz w:val="22"/>
          <w:szCs w:val="22"/>
        </w:rPr>
        <w:t xml:space="preserve">din </w:t>
      </w:r>
      <w:r w:rsidR="001A2D18" w:rsidRPr="008E1881">
        <w:rPr>
          <w:rFonts w:asciiTheme="minorHAnsi" w:hAnsiTheme="minorHAnsi" w:cstheme="minorBidi"/>
          <w:sz w:val="22"/>
          <w:szCs w:val="22"/>
        </w:rPr>
        <w:t>egen kalender</w:t>
      </w:r>
      <w:r w:rsidRPr="008E1881">
        <w:rPr>
          <w:rFonts w:asciiTheme="minorHAnsi" w:hAnsiTheme="minorHAnsi" w:cstheme="minorBidi"/>
          <w:sz w:val="22"/>
          <w:szCs w:val="22"/>
        </w:rPr>
        <w:t xml:space="preserve">. Hvis du har kopieret og indsat mødelinket i din elektroniske kalender </w:t>
      </w:r>
      <w:r w:rsidR="001A2D18" w:rsidRPr="008E1881">
        <w:rPr>
          <w:rFonts w:asciiTheme="minorHAnsi" w:hAnsiTheme="minorHAnsi" w:cstheme="minorBidi"/>
          <w:sz w:val="22"/>
          <w:szCs w:val="22"/>
        </w:rPr>
        <w:t>(fx Outlook eller Google kalender)</w:t>
      </w:r>
      <w:r w:rsidRPr="008E1881">
        <w:rPr>
          <w:rFonts w:asciiTheme="minorHAnsi" w:hAnsiTheme="minorHAnsi" w:cstheme="minorBidi"/>
          <w:sz w:val="22"/>
          <w:szCs w:val="22"/>
        </w:rPr>
        <w:t>, så kan du klikke på det link</w:t>
      </w:r>
      <w:r w:rsidR="001A2D18" w:rsidRPr="008E1881">
        <w:rPr>
          <w:rFonts w:asciiTheme="minorHAnsi" w:hAnsiTheme="minorHAnsi" w:cstheme="minorBidi"/>
          <w:sz w:val="22"/>
          <w:szCs w:val="22"/>
        </w:rPr>
        <w:t>.</w:t>
      </w:r>
    </w:p>
    <w:p w14:paraId="1E6779E2" w14:textId="3BF8E91C" w:rsidR="001A2D18" w:rsidRPr="008E1881" w:rsidRDefault="00645431" w:rsidP="00DC3214">
      <w:pPr>
        <w:pStyle w:val="ListParagraph"/>
        <w:numPr>
          <w:ilvl w:val="0"/>
          <w:numId w:val="37"/>
        </w:numPr>
        <w:spacing w:line="240" w:lineRule="auto"/>
        <w:contextualSpacing w:val="0"/>
        <w:rPr>
          <w:rFonts w:asciiTheme="minorHAnsi" w:hAnsiTheme="minorHAnsi" w:cstheme="minorBidi"/>
          <w:sz w:val="22"/>
          <w:szCs w:val="22"/>
        </w:rPr>
      </w:pPr>
      <w:r w:rsidRPr="008E1881">
        <w:rPr>
          <w:rFonts w:asciiTheme="minorHAnsi" w:hAnsiTheme="minorHAnsi" w:cstheme="minorBidi"/>
          <w:sz w:val="22"/>
          <w:szCs w:val="22"/>
        </w:rPr>
        <w:t xml:space="preserve">Gå </w:t>
      </w:r>
      <w:r w:rsidR="001A2D18" w:rsidRPr="008E1881">
        <w:rPr>
          <w:rFonts w:asciiTheme="minorHAnsi" w:hAnsiTheme="minorHAnsi" w:cstheme="minorBidi"/>
          <w:sz w:val="22"/>
          <w:szCs w:val="22"/>
        </w:rPr>
        <w:t xml:space="preserve">via </w:t>
      </w:r>
      <w:r w:rsidRPr="008E1881">
        <w:rPr>
          <w:rFonts w:asciiTheme="minorHAnsi" w:hAnsiTheme="minorHAnsi" w:cstheme="minorBidi"/>
          <w:sz w:val="22"/>
          <w:szCs w:val="22"/>
        </w:rPr>
        <w:t>d</w:t>
      </w:r>
      <w:r w:rsidR="001A2D18" w:rsidRPr="008E1881">
        <w:rPr>
          <w:rFonts w:asciiTheme="minorHAnsi" w:hAnsiTheme="minorHAnsi" w:cstheme="minorBidi"/>
          <w:sz w:val="22"/>
          <w:szCs w:val="22"/>
        </w:rPr>
        <w:t>et Zoom-mødelink</w:t>
      </w:r>
      <w:r w:rsidRPr="008E1881">
        <w:rPr>
          <w:rFonts w:asciiTheme="minorHAnsi" w:hAnsiTheme="minorHAnsi" w:cstheme="minorBidi"/>
          <w:sz w:val="22"/>
          <w:szCs w:val="22"/>
        </w:rPr>
        <w:t xml:space="preserve">, du har kopieret og indsat i </w:t>
      </w:r>
      <w:r w:rsidR="004772F4" w:rsidRPr="008E1881">
        <w:rPr>
          <w:rFonts w:asciiTheme="minorHAnsi" w:hAnsiTheme="minorHAnsi" w:cstheme="minorBidi"/>
          <w:sz w:val="22"/>
          <w:szCs w:val="22"/>
        </w:rPr>
        <w:t xml:space="preserve">en </w:t>
      </w:r>
      <w:r w:rsidR="001A2D18" w:rsidRPr="008E1881">
        <w:rPr>
          <w:rFonts w:asciiTheme="minorHAnsi" w:hAnsiTheme="minorHAnsi" w:cstheme="minorBidi"/>
          <w:sz w:val="22"/>
          <w:szCs w:val="22"/>
        </w:rPr>
        <w:t>mail</w:t>
      </w:r>
      <w:r w:rsidR="004772F4" w:rsidRPr="008E1881">
        <w:rPr>
          <w:rFonts w:asciiTheme="minorHAnsi" w:hAnsiTheme="minorHAnsi" w:cstheme="minorBidi"/>
          <w:sz w:val="22"/>
          <w:szCs w:val="22"/>
        </w:rPr>
        <w:t xml:space="preserve"> </w:t>
      </w:r>
      <w:r w:rsidR="001A2D18" w:rsidRPr="008E1881">
        <w:rPr>
          <w:rFonts w:asciiTheme="minorHAnsi" w:hAnsiTheme="minorHAnsi" w:cstheme="minorBidi"/>
          <w:sz w:val="22"/>
          <w:szCs w:val="22"/>
        </w:rPr>
        <w:t xml:space="preserve">til </w:t>
      </w:r>
      <w:r w:rsidR="004772F4" w:rsidRPr="008E1881">
        <w:rPr>
          <w:rFonts w:asciiTheme="minorHAnsi" w:hAnsiTheme="minorHAnsi" w:cstheme="minorBidi"/>
          <w:sz w:val="22"/>
          <w:szCs w:val="22"/>
        </w:rPr>
        <w:t xml:space="preserve">dine </w:t>
      </w:r>
      <w:r w:rsidR="001A2D18" w:rsidRPr="008E1881">
        <w:rPr>
          <w:rFonts w:asciiTheme="minorHAnsi" w:hAnsiTheme="minorHAnsi" w:cstheme="minorBidi"/>
          <w:sz w:val="22"/>
          <w:szCs w:val="22"/>
        </w:rPr>
        <w:t>mødedeltagere</w:t>
      </w:r>
      <w:r w:rsidR="004772F4" w:rsidRPr="008E1881">
        <w:rPr>
          <w:rFonts w:asciiTheme="minorHAnsi" w:hAnsiTheme="minorHAnsi" w:cstheme="minorBidi"/>
          <w:sz w:val="22"/>
          <w:szCs w:val="22"/>
        </w:rPr>
        <w:t xml:space="preserve">. Du finder din </w:t>
      </w:r>
      <w:r w:rsidR="001A2D18" w:rsidRPr="008E1881">
        <w:rPr>
          <w:rFonts w:asciiTheme="minorHAnsi" w:hAnsiTheme="minorHAnsi" w:cstheme="minorBidi"/>
          <w:sz w:val="22"/>
          <w:szCs w:val="22"/>
        </w:rPr>
        <w:t>egen mail</w:t>
      </w:r>
      <w:r w:rsidR="004772F4" w:rsidRPr="008E1881">
        <w:rPr>
          <w:rFonts w:asciiTheme="minorHAnsi" w:hAnsiTheme="minorHAnsi" w:cstheme="minorBidi"/>
          <w:sz w:val="22"/>
          <w:szCs w:val="22"/>
        </w:rPr>
        <w:t xml:space="preserve"> til deltagerne med mødelinket</w:t>
      </w:r>
      <w:r w:rsidR="001A2D18" w:rsidRPr="008E1881">
        <w:rPr>
          <w:rFonts w:asciiTheme="minorHAnsi" w:hAnsiTheme="minorHAnsi" w:cstheme="minorBidi"/>
          <w:sz w:val="22"/>
          <w:szCs w:val="22"/>
        </w:rPr>
        <w:t xml:space="preserve"> og tilgår mødet via </w:t>
      </w:r>
      <w:r w:rsidR="004772F4" w:rsidRPr="008E1881">
        <w:rPr>
          <w:rFonts w:asciiTheme="minorHAnsi" w:hAnsiTheme="minorHAnsi" w:cstheme="minorBidi"/>
          <w:sz w:val="22"/>
          <w:szCs w:val="22"/>
        </w:rPr>
        <w:t xml:space="preserve">dette </w:t>
      </w:r>
      <w:r w:rsidR="001A2D18" w:rsidRPr="008E1881">
        <w:rPr>
          <w:rFonts w:asciiTheme="minorHAnsi" w:hAnsiTheme="minorHAnsi" w:cstheme="minorBidi"/>
          <w:sz w:val="22"/>
          <w:szCs w:val="22"/>
        </w:rPr>
        <w:t>link.</w:t>
      </w:r>
    </w:p>
    <w:p w14:paraId="02BB90FF" w14:textId="2C05ED5A" w:rsidR="001A2D18" w:rsidRPr="008E1881" w:rsidRDefault="001A2D18" w:rsidP="001A2D18">
      <w:pPr>
        <w:rPr>
          <w:rFonts w:asciiTheme="minorHAnsi" w:hAnsiTheme="minorHAnsi" w:cstheme="minorBidi"/>
          <w:sz w:val="22"/>
          <w:szCs w:val="22"/>
        </w:rPr>
      </w:pPr>
    </w:p>
    <w:p w14:paraId="6B4470A0" w14:textId="77777777" w:rsidR="00020A67" w:rsidRDefault="004772F4" w:rsidP="00C978B8">
      <w:pPr>
        <w:rPr>
          <w:rFonts w:asciiTheme="minorHAnsi" w:hAnsiTheme="minorHAnsi" w:cstheme="minorBidi"/>
          <w:sz w:val="22"/>
          <w:szCs w:val="22"/>
        </w:rPr>
      </w:pPr>
      <w:r w:rsidRPr="008E1881">
        <w:rPr>
          <w:rFonts w:asciiTheme="minorHAnsi" w:hAnsiTheme="minorHAnsi" w:cstheme="minorBidi"/>
          <w:sz w:val="22"/>
          <w:szCs w:val="22"/>
        </w:rPr>
        <w:t xml:space="preserve">Når du er inde </w:t>
      </w:r>
      <w:r w:rsidR="00707005" w:rsidRPr="008E1881">
        <w:rPr>
          <w:rFonts w:asciiTheme="minorHAnsi" w:hAnsiTheme="minorHAnsi" w:cstheme="minorBidi"/>
          <w:sz w:val="22"/>
          <w:szCs w:val="22"/>
        </w:rPr>
        <w:t>i Zoom og har dine møder (”Meetings”) på skærmen, s</w:t>
      </w:r>
      <w:r w:rsidR="00C978B8" w:rsidRPr="008E1881">
        <w:rPr>
          <w:rFonts w:asciiTheme="minorHAnsi" w:hAnsiTheme="minorHAnsi" w:cstheme="minorBidi"/>
          <w:sz w:val="22"/>
          <w:szCs w:val="22"/>
        </w:rPr>
        <w:t xml:space="preserve">å vil det </w:t>
      </w:r>
      <w:r w:rsidR="00645431" w:rsidRPr="008E1881">
        <w:rPr>
          <w:rFonts w:asciiTheme="minorHAnsi" w:hAnsiTheme="minorHAnsi" w:cstheme="minorBidi"/>
          <w:sz w:val="22"/>
          <w:szCs w:val="22"/>
        </w:rPr>
        <w:t>førstkommende møder stå øverst på listen</w:t>
      </w:r>
      <w:r w:rsidR="00C978B8" w:rsidRPr="008E1881">
        <w:rPr>
          <w:rFonts w:asciiTheme="minorHAnsi" w:hAnsiTheme="minorHAnsi" w:cstheme="minorBidi"/>
          <w:sz w:val="22"/>
          <w:szCs w:val="22"/>
        </w:rPr>
        <w:t xml:space="preserve"> over dine møder</w:t>
      </w:r>
      <w:r w:rsidR="00645431" w:rsidRPr="008E1881">
        <w:rPr>
          <w:rFonts w:asciiTheme="minorHAnsi" w:hAnsiTheme="minorHAnsi" w:cstheme="minorBidi"/>
          <w:sz w:val="22"/>
          <w:szCs w:val="22"/>
        </w:rPr>
        <w:t xml:space="preserve">. </w:t>
      </w:r>
    </w:p>
    <w:p w14:paraId="049523F7" w14:textId="77777777" w:rsidR="00020A67" w:rsidRDefault="00020A67" w:rsidP="00C978B8">
      <w:pPr>
        <w:rPr>
          <w:rFonts w:asciiTheme="minorHAnsi" w:hAnsiTheme="minorHAnsi" w:cstheme="minorBidi"/>
          <w:sz w:val="22"/>
          <w:szCs w:val="22"/>
        </w:rPr>
      </w:pPr>
    </w:p>
    <w:p w14:paraId="4B0CE02E" w14:textId="11CD1B18" w:rsidR="00645431" w:rsidRDefault="00C978B8" w:rsidP="00C978B8">
      <w:pPr>
        <w:rPr>
          <w:rFonts w:asciiTheme="minorHAnsi" w:hAnsiTheme="minorHAnsi" w:cstheme="minorBidi"/>
          <w:sz w:val="22"/>
          <w:szCs w:val="22"/>
        </w:rPr>
      </w:pPr>
      <w:r w:rsidRPr="008E1881">
        <w:rPr>
          <w:rFonts w:asciiTheme="minorHAnsi" w:hAnsiTheme="minorHAnsi" w:cstheme="minorBidi"/>
          <w:sz w:val="22"/>
          <w:szCs w:val="22"/>
        </w:rPr>
        <w:t>D</w:t>
      </w:r>
      <w:r w:rsidR="00645431" w:rsidRPr="008E1881">
        <w:rPr>
          <w:rFonts w:asciiTheme="minorHAnsi" w:hAnsiTheme="minorHAnsi" w:cstheme="minorBidi"/>
          <w:sz w:val="22"/>
          <w:szCs w:val="22"/>
        </w:rPr>
        <w:t xml:space="preserve">u </w:t>
      </w:r>
      <w:r w:rsidRPr="008E1881">
        <w:rPr>
          <w:rFonts w:asciiTheme="minorHAnsi" w:hAnsiTheme="minorHAnsi" w:cstheme="minorBidi"/>
          <w:sz w:val="22"/>
          <w:szCs w:val="22"/>
        </w:rPr>
        <w:t xml:space="preserve">starter </w:t>
      </w:r>
      <w:r w:rsidR="00645431" w:rsidRPr="008E1881">
        <w:rPr>
          <w:rFonts w:asciiTheme="minorHAnsi" w:hAnsiTheme="minorHAnsi" w:cstheme="minorBidi"/>
          <w:sz w:val="22"/>
          <w:szCs w:val="22"/>
        </w:rPr>
        <w:t>et møde ved at trykke på knappen ”Start”</w:t>
      </w:r>
      <w:r w:rsidR="000416D8" w:rsidRPr="008E1881">
        <w:rPr>
          <w:rFonts w:asciiTheme="minorHAnsi" w:hAnsiTheme="minorHAnsi" w:cstheme="minorBidi"/>
          <w:sz w:val="22"/>
          <w:szCs w:val="22"/>
        </w:rPr>
        <w:t xml:space="preserve"> </w:t>
      </w:r>
      <w:r w:rsidR="00645431" w:rsidRPr="008E1881">
        <w:rPr>
          <w:rFonts w:asciiTheme="minorHAnsi" w:hAnsiTheme="minorHAnsi" w:cstheme="minorBidi"/>
          <w:sz w:val="22"/>
          <w:szCs w:val="22"/>
        </w:rPr>
        <w:t>ved det møde, du vil starte.</w:t>
      </w:r>
    </w:p>
    <w:p w14:paraId="4E0CE56A" w14:textId="77777777" w:rsidR="00336E8B" w:rsidRPr="008E1881" w:rsidRDefault="00336E8B" w:rsidP="00C978B8">
      <w:pPr>
        <w:rPr>
          <w:rFonts w:asciiTheme="minorHAnsi" w:hAnsiTheme="minorHAnsi" w:cstheme="minorBidi"/>
          <w:sz w:val="22"/>
          <w:szCs w:val="22"/>
        </w:rPr>
      </w:pPr>
    </w:p>
    <w:p w14:paraId="4ADE54C6" w14:textId="77777777" w:rsidR="00020A67" w:rsidRDefault="00020A67" w:rsidP="001A2D18">
      <w:pPr>
        <w:rPr>
          <w:rFonts w:asciiTheme="minorHAnsi" w:hAnsiTheme="minorHAnsi" w:cstheme="minorBidi"/>
          <w:sz w:val="22"/>
          <w:szCs w:val="22"/>
        </w:rPr>
      </w:pPr>
    </w:p>
    <w:p w14:paraId="183E4962" w14:textId="7C4053DE" w:rsidR="00CB3D61" w:rsidRPr="008E1881" w:rsidRDefault="00E268CB" w:rsidP="001A2D18">
      <w:pPr>
        <w:rPr>
          <w:rFonts w:asciiTheme="minorHAnsi" w:hAnsiTheme="minorHAnsi" w:cstheme="minorBidi"/>
          <w:sz w:val="22"/>
          <w:szCs w:val="22"/>
        </w:rPr>
      </w:pPr>
      <w:r w:rsidRPr="008E1881">
        <w:rPr>
          <w:rFonts w:asciiTheme="minorHAnsi" w:hAnsiTheme="minorHAnsi" w:cstheme="minorBidi"/>
          <w:sz w:val="22"/>
          <w:szCs w:val="22"/>
        </w:rPr>
        <w:t>Neden for er to s</w:t>
      </w:r>
      <w:r w:rsidR="001A2D18" w:rsidRPr="008E1881">
        <w:rPr>
          <w:rFonts w:asciiTheme="minorHAnsi" w:hAnsiTheme="minorHAnsi" w:cstheme="minorBidi"/>
          <w:sz w:val="22"/>
          <w:szCs w:val="22"/>
        </w:rPr>
        <w:t>kærmbilleder</w:t>
      </w:r>
      <w:r w:rsidRPr="008E1881">
        <w:rPr>
          <w:rFonts w:asciiTheme="minorHAnsi" w:hAnsiTheme="minorHAnsi" w:cstheme="minorBidi"/>
          <w:sz w:val="22"/>
          <w:szCs w:val="22"/>
        </w:rPr>
        <w:t xml:space="preserve">. </w:t>
      </w:r>
    </w:p>
    <w:p w14:paraId="44A457F8" w14:textId="77777777" w:rsidR="00CB3D61" w:rsidRPr="008E1881" w:rsidRDefault="00CB3D61" w:rsidP="001A2D18">
      <w:pPr>
        <w:rPr>
          <w:rFonts w:asciiTheme="minorHAnsi" w:hAnsiTheme="minorHAnsi" w:cstheme="minorBidi"/>
          <w:sz w:val="22"/>
          <w:szCs w:val="22"/>
        </w:rPr>
      </w:pPr>
    </w:p>
    <w:p w14:paraId="425971F8" w14:textId="1003B455" w:rsidR="00CB3D61" w:rsidRPr="008E1881" w:rsidRDefault="00E268CB" w:rsidP="001A2D18">
      <w:pPr>
        <w:rPr>
          <w:rFonts w:asciiTheme="minorHAnsi" w:hAnsiTheme="minorHAnsi" w:cstheme="minorBidi"/>
          <w:sz w:val="22"/>
          <w:szCs w:val="22"/>
        </w:rPr>
      </w:pPr>
      <w:r w:rsidRPr="008E1881">
        <w:rPr>
          <w:rFonts w:asciiTheme="minorHAnsi" w:hAnsiTheme="minorHAnsi" w:cstheme="minorBidi"/>
          <w:sz w:val="22"/>
          <w:szCs w:val="22"/>
        </w:rPr>
        <w:t xml:space="preserve">Det </w:t>
      </w:r>
      <w:r w:rsidR="00CB3D61" w:rsidRPr="008E1881">
        <w:rPr>
          <w:rFonts w:asciiTheme="minorHAnsi" w:hAnsiTheme="minorHAnsi" w:cstheme="minorBidi"/>
          <w:sz w:val="22"/>
          <w:szCs w:val="22"/>
        </w:rPr>
        <w:t xml:space="preserve">første </w:t>
      </w:r>
      <w:r w:rsidRPr="008E1881">
        <w:rPr>
          <w:rFonts w:asciiTheme="minorHAnsi" w:hAnsiTheme="minorHAnsi" w:cstheme="minorBidi"/>
          <w:sz w:val="22"/>
          <w:szCs w:val="22"/>
        </w:rPr>
        <w:t xml:space="preserve">skærmbillede viser mødeoversigten i Zoom </w:t>
      </w:r>
      <w:r w:rsidR="00DE3452" w:rsidRPr="008E1881">
        <w:rPr>
          <w:rFonts w:asciiTheme="minorHAnsi" w:hAnsiTheme="minorHAnsi" w:cstheme="minorBidi"/>
          <w:sz w:val="22"/>
          <w:szCs w:val="22"/>
        </w:rPr>
        <w:t>internet browser</w:t>
      </w:r>
      <w:r w:rsidRPr="008E1881">
        <w:rPr>
          <w:rFonts w:asciiTheme="minorHAnsi" w:hAnsiTheme="minorHAnsi" w:cstheme="minorBidi"/>
          <w:sz w:val="22"/>
          <w:szCs w:val="22"/>
        </w:rPr>
        <w:t xml:space="preserve"> med knappen ”start”</w:t>
      </w:r>
      <w:r w:rsidR="004E36F9" w:rsidRPr="008E1881">
        <w:rPr>
          <w:rFonts w:asciiTheme="minorHAnsi" w:hAnsiTheme="minorHAnsi" w:cstheme="minorBidi"/>
          <w:sz w:val="22"/>
          <w:szCs w:val="22"/>
        </w:rPr>
        <w:t xml:space="preserve">, </w:t>
      </w:r>
      <w:r w:rsidR="003256A6" w:rsidRPr="008E1881">
        <w:rPr>
          <w:rFonts w:asciiTheme="minorHAnsi" w:hAnsiTheme="minorHAnsi" w:cstheme="minorBidi"/>
          <w:sz w:val="22"/>
          <w:szCs w:val="22"/>
        </w:rPr>
        <w:t xml:space="preserve">som du skal trykke på for at starte dit møde. </w:t>
      </w:r>
      <w:r w:rsidR="00CC254B" w:rsidRPr="008E1881">
        <w:rPr>
          <w:rFonts w:asciiTheme="minorHAnsi" w:hAnsiTheme="minorHAnsi" w:cstheme="minorBidi"/>
          <w:sz w:val="22"/>
          <w:szCs w:val="22"/>
        </w:rPr>
        <w:t xml:space="preserve">Du kan også klikke på mødets titel – så får du en knap frem med ”Start </w:t>
      </w:r>
      <w:proofErr w:type="spellStart"/>
      <w:r w:rsidR="00CC254B" w:rsidRPr="008E1881">
        <w:rPr>
          <w:rFonts w:asciiTheme="minorHAnsi" w:hAnsiTheme="minorHAnsi" w:cstheme="minorBidi"/>
          <w:sz w:val="22"/>
          <w:szCs w:val="22"/>
        </w:rPr>
        <w:t>this</w:t>
      </w:r>
      <w:proofErr w:type="spellEnd"/>
      <w:r w:rsidR="00CC254B" w:rsidRPr="008E1881">
        <w:rPr>
          <w:rFonts w:asciiTheme="minorHAnsi" w:hAnsiTheme="minorHAnsi" w:cstheme="minorBidi"/>
          <w:sz w:val="22"/>
          <w:szCs w:val="22"/>
        </w:rPr>
        <w:t xml:space="preserve"> meeting”. Vælg den metode der fungerer bedst for dig. </w:t>
      </w:r>
    </w:p>
    <w:p w14:paraId="0848408A" w14:textId="77777777" w:rsidR="00CB3D61" w:rsidRPr="008E1881" w:rsidRDefault="00CB3D61" w:rsidP="001A2D18">
      <w:pPr>
        <w:rPr>
          <w:rFonts w:asciiTheme="minorHAnsi" w:hAnsiTheme="minorHAnsi" w:cstheme="minorBidi"/>
          <w:sz w:val="22"/>
          <w:szCs w:val="22"/>
        </w:rPr>
      </w:pPr>
    </w:p>
    <w:p w14:paraId="043FA482" w14:textId="2B04098F" w:rsidR="00E268CB" w:rsidRPr="008E1881" w:rsidRDefault="003256A6" w:rsidP="001A2D18">
      <w:pPr>
        <w:rPr>
          <w:rFonts w:asciiTheme="minorHAnsi" w:hAnsiTheme="minorHAnsi" w:cstheme="minorBidi"/>
          <w:sz w:val="22"/>
          <w:szCs w:val="22"/>
        </w:rPr>
      </w:pPr>
      <w:r w:rsidRPr="008E1881">
        <w:rPr>
          <w:rFonts w:asciiTheme="minorHAnsi" w:hAnsiTheme="minorHAnsi" w:cstheme="minorBidi"/>
          <w:sz w:val="22"/>
          <w:szCs w:val="22"/>
        </w:rPr>
        <w:t xml:space="preserve">Det andet skærmbillede viser mødeoversigten i </w:t>
      </w:r>
      <w:r w:rsidR="00F27BC4" w:rsidRPr="008E1881">
        <w:rPr>
          <w:rFonts w:asciiTheme="minorHAnsi" w:hAnsiTheme="minorHAnsi" w:cstheme="minorBidi"/>
          <w:sz w:val="22"/>
          <w:szCs w:val="22"/>
        </w:rPr>
        <w:t>Zoom-</w:t>
      </w:r>
      <w:proofErr w:type="spellStart"/>
      <w:r w:rsidR="00F27BC4" w:rsidRPr="008E1881">
        <w:rPr>
          <w:rFonts w:asciiTheme="minorHAnsi" w:hAnsiTheme="minorHAnsi" w:cstheme="minorBidi"/>
          <w:sz w:val="22"/>
          <w:szCs w:val="22"/>
        </w:rPr>
        <w:t>appen</w:t>
      </w:r>
      <w:proofErr w:type="spellEnd"/>
      <w:r w:rsidRPr="008E1881">
        <w:rPr>
          <w:rFonts w:asciiTheme="minorHAnsi" w:hAnsiTheme="minorHAnsi" w:cstheme="minorBidi"/>
          <w:sz w:val="22"/>
          <w:szCs w:val="22"/>
        </w:rPr>
        <w:t xml:space="preserve"> på en computer</w:t>
      </w:r>
      <w:r w:rsidR="00626171" w:rsidRPr="008E1881">
        <w:rPr>
          <w:rFonts w:asciiTheme="minorHAnsi" w:hAnsiTheme="minorHAnsi" w:cstheme="minorBidi"/>
          <w:sz w:val="22"/>
          <w:szCs w:val="22"/>
        </w:rPr>
        <w:t xml:space="preserve">, hvor du </w:t>
      </w:r>
      <w:r w:rsidR="00F57CAB" w:rsidRPr="008E1881">
        <w:rPr>
          <w:rFonts w:asciiTheme="minorHAnsi" w:hAnsiTheme="minorHAnsi" w:cstheme="minorBidi"/>
          <w:sz w:val="22"/>
          <w:szCs w:val="22"/>
        </w:rPr>
        <w:t xml:space="preserve">får </w:t>
      </w:r>
      <w:r w:rsidRPr="008E1881">
        <w:rPr>
          <w:rFonts w:asciiTheme="minorHAnsi" w:hAnsiTheme="minorHAnsi" w:cstheme="minorBidi"/>
          <w:sz w:val="22"/>
          <w:szCs w:val="22"/>
        </w:rPr>
        <w:t xml:space="preserve">knappen ”Start” frem ved at </w:t>
      </w:r>
      <w:r w:rsidR="00F57CAB" w:rsidRPr="008E1881">
        <w:rPr>
          <w:rFonts w:asciiTheme="minorHAnsi" w:hAnsiTheme="minorHAnsi" w:cstheme="minorBidi"/>
          <w:sz w:val="22"/>
          <w:szCs w:val="22"/>
        </w:rPr>
        <w:t>placere musen på mødets titel</w:t>
      </w:r>
      <w:r w:rsidR="00231508" w:rsidRPr="008E1881">
        <w:rPr>
          <w:rFonts w:asciiTheme="minorHAnsi" w:hAnsiTheme="minorHAnsi" w:cstheme="minorBidi"/>
          <w:sz w:val="22"/>
          <w:szCs w:val="22"/>
        </w:rPr>
        <w:t>.</w:t>
      </w:r>
    </w:p>
    <w:p w14:paraId="38580D35" w14:textId="2E976E41" w:rsidR="003256A6" w:rsidRPr="008E1881" w:rsidRDefault="003256A6" w:rsidP="001A2D18">
      <w:pPr>
        <w:rPr>
          <w:rFonts w:asciiTheme="minorHAnsi" w:hAnsiTheme="minorHAnsi" w:cstheme="minorBidi"/>
          <w:sz w:val="22"/>
          <w:szCs w:val="22"/>
        </w:rPr>
      </w:pPr>
    </w:p>
    <w:p w14:paraId="380F8343" w14:textId="70BA0F15" w:rsidR="00541B97" w:rsidRPr="008E1881" w:rsidRDefault="00541B97" w:rsidP="00541B97">
      <w:pPr>
        <w:rPr>
          <w:rFonts w:asciiTheme="minorHAnsi" w:hAnsiTheme="minorHAnsi" w:cstheme="minorBidi"/>
          <w:sz w:val="22"/>
          <w:szCs w:val="22"/>
        </w:rPr>
      </w:pPr>
      <w:r w:rsidRPr="008E1881">
        <w:rPr>
          <w:rFonts w:asciiTheme="minorHAnsi" w:hAnsiTheme="minorHAnsi" w:cstheme="minorBidi"/>
          <w:sz w:val="22"/>
          <w:szCs w:val="22"/>
        </w:rPr>
        <w:t xml:space="preserve">Skærmbillede </w:t>
      </w:r>
      <w:r w:rsidR="003B2C04" w:rsidRPr="008E1881">
        <w:rPr>
          <w:rFonts w:asciiTheme="minorHAnsi" w:hAnsiTheme="minorHAnsi" w:cstheme="minorBidi"/>
          <w:sz w:val="22"/>
          <w:szCs w:val="22"/>
        </w:rPr>
        <w:t xml:space="preserve">neden for er med </w:t>
      </w:r>
      <w:r w:rsidRPr="008E1881">
        <w:rPr>
          <w:rFonts w:asciiTheme="minorHAnsi" w:hAnsiTheme="minorHAnsi" w:cstheme="minorBidi"/>
          <w:sz w:val="22"/>
          <w:szCs w:val="22"/>
        </w:rPr>
        <w:t xml:space="preserve">Zoom </w:t>
      </w:r>
      <w:r w:rsidR="00094720" w:rsidRPr="008E1881">
        <w:rPr>
          <w:rFonts w:asciiTheme="minorHAnsi" w:hAnsiTheme="minorHAnsi" w:cstheme="minorBidi"/>
          <w:sz w:val="22"/>
          <w:szCs w:val="22"/>
        </w:rPr>
        <w:t xml:space="preserve">via </w:t>
      </w:r>
      <w:r w:rsidRPr="008E1881">
        <w:rPr>
          <w:rFonts w:asciiTheme="minorHAnsi" w:hAnsiTheme="minorHAnsi" w:cstheme="minorBidi"/>
          <w:sz w:val="22"/>
          <w:szCs w:val="22"/>
        </w:rPr>
        <w:t>internet</w:t>
      </w:r>
      <w:r w:rsidR="00094720" w:rsidRPr="008E1881">
        <w:rPr>
          <w:rFonts w:asciiTheme="minorHAnsi" w:hAnsiTheme="minorHAnsi" w:cstheme="minorBidi"/>
          <w:sz w:val="22"/>
          <w:szCs w:val="22"/>
        </w:rPr>
        <w:t xml:space="preserve"> </w:t>
      </w:r>
      <w:r w:rsidRPr="008E1881">
        <w:rPr>
          <w:rFonts w:asciiTheme="minorHAnsi" w:hAnsiTheme="minorHAnsi" w:cstheme="minorBidi"/>
          <w:sz w:val="22"/>
          <w:szCs w:val="22"/>
        </w:rPr>
        <w:t xml:space="preserve">browser med </w:t>
      </w:r>
      <w:r w:rsidR="003B2C04" w:rsidRPr="008E1881">
        <w:rPr>
          <w:rFonts w:asciiTheme="minorHAnsi" w:hAnsiTheme="minorHAnsi" w:cstheme="minorBidi"/>
          <w:sz w:val="22"/>
          <w:szCs w:val="22"/>
        </w:rPr>
        <w:t xml:space="preserve">en </w:t>
      </w:r>
      <w:r w:rsidRPr="008E1881">
        <w:rPr>
          <w:rFonts w:asciiTheme="minorHAnsi" w:hAnsiTheme="minorHAnsi" w:cstheme="minorBidi"/>
          <w:sz w:val="22"/>
          <w:szCs w:val="22"/>
        </w:rPr>
        <w:t>knappen ”Start” for at starte dit møde:</w:t>
      </w:r>
    </w:p>
    <w:p w14:paraId="026D85AA" w14:textId="69813702" w:rsidR="00541B97" w:rsidRDefault="000416D8" w:rsidP="001A2D18">
      <w:pPr>
        <w:rPr>
          <w:rFonts w:asciiTheme="minorHAnsi" w:hAnsiTheme="minorHAnsi" w:cstheme="min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49692BC" wp14:editId="003284AA">
                <wp:simplePos x="0" y="0"/>
                <wp:positionH relativeFrom="column">
                  <wp:posOffset>3773805</wp:posOffset>
                </wp:positionH>
                <wp:positionV relativeFrom="paragraph">
                  <wp:posOffset>408940</wp:posOffset>
                </wp:positionV>
                <wp:extent cx="490220" cy="414020"/>
                <wp:effectExtent l="38100" t="0" r="0" b="24130"/>
                <wp:wrapNone/>
                <wp:docPr id="34" name="Freeform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712954">
                          <a:off x="0" y="0"/>
                          <a:ext cx="490220" cy="414020"/>
                        </a:xfrm>
                        <a:custGeom>
                          <a:avLst/>
                          <a:gdLst>
                            <a:gd name="T0" fmla="*/ 0 w 309"/>
                            <a:gd name="T1" fmla="*/ 190 h 261"/>
                            <a:gd name="T2" fmla="*/ 130 w 309"/>
                            <a:gd name="T3" fmla="*/ 190 h 261"/>
                            <a:gd name="T4" fmla="*/ 130 w 309"/>
                            <a:gd name="T5" fmla="*/ 261 h 261"/>
                            <a:gd name="T6" fmla="*/ 309 w 309"/>
                            <a:gd name="T7" fmla="*/ 130 h 261"/>
                            <a:gd name="T8" fmla="*/ 130 w 309"/>
                            <a:gd name="T9" fmla="*/ 0 h 261"/>
                            <a:gd name="T10" fmla="*/ 130 w 309"/>
                            <a:gd name="T11" fmla="*/ 71 h 261"/>
                            <a:gd name="T12" fmla="*/ 0 w 309"/>
                            <a:gd name="T13" fmla="*/ 71 h 261"/>
                            <a:gd name="T14" fmla="*/ 0 w 309"/>
                            <a:gd name="T15" fmla="*/ 144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09" h="261">
                              <a:moveTo>
                                <a:pt x="0" y="190"/>
                              </a:moveTo>
                              <a:lnTo>
                                <a:pt x="130" y="190"/>
                              </a:lnTo>
                              <a:lnTo>
                                <a:pt x="130" y="261"/>
                              </a:lnTo>
                              <a:lnTo>
                                <a:pt x="309" y="130"/>
                              </a:lnTo>
                              <a:lnTo>
                                <a:pt x="130" y="0"/>
                              </a:lnTo>
                              <a:lnTo>
                                <a:pt x="130" y="71"/>
                              </a:lnTo>
                              <a:lnTo>
                                <a:pt x="0" y="71"/>
                              </a:lnTo>
                              <a:lnTo>
                                <a:pt x="0" y="144"/>
                              </a:ln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93E86F" w14:textId="77777777" w:rsidR="00BF1879" w:rsidRDefault="00BF1879" w:rsidP="00BF1879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692BC" id="_x0000_s1035" alt="&quot;&quot;" style="position:absolute;margin-left:297.15pt;margin-top:32.2pt;width:38.6pt;height:32.6pt;rotation:-2061157fd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9,26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" adj="-11796480,,5400" path="m,190r130,l130,261,309,130,130,r,71l,71r,73e" filled="f" strokecolor="red" strokeweight="1pt">
                <v:stroke joinstyle="round" endcap="round"/>
                <v:formulas/>
                <v:path arrowok="t" o:connecttype="custom" o:connectlocs="0,301394;206241,301394;206241,414020;490220,206217;206241,0;206241,112626;0,112626;0,228425" o:connectangles="0,0,0,0,0,0,0,0" textboxrect="0,0,309,261"/>
                <v:textbox>
                  <w:txbxContent>
                    <w:p w14:paraId="4593E86F" w14:textId="77777777" w:rsidR="00BF1879" w:rsidRDefault="00BF1879" w:rsidP="00BF18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16157" w:rsidRPr="000269E2">
        <w:rPr>
          <w:rFonts w:cs="Open Sans Ligh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2A21274C" wp14:editId="554137AE">
                <wp:simplePos x="0" y="0"/>
                <wp:positionH relativeFrom="column">
                  <wp:posOffset>1602105</wp:posOffset>
                </wp:positionH>
                <wp:positionV relativeFrom="paragraph">
                  <wp:posOffset>1045210</wp:posOffset>
                </wp:positionV>
                <wp:extent cx="2617470" cy="279400"/>
                <wp:effectExtent l="0" t="0" r="11430" b="25400"/>
                <wp:wrapNone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747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36E3F" w14:textId="77777777" w:rsidR="00C16157" w:rsidRDefault="00C16157" w:rsidP="00C16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1274C" id="_x0000_s1036" type="#_x0000_t202" style="position:absolute;margin-left:126.15pt;margin-top:82.3pt;width:206.1pt;height:22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" strokecolor="window">
                <v:textbox>
                  <w:txbxContent>
                    <w:p w14:paraId="7EE36E3F" w14:textId="77777777" w:rsidR="00C16157" w:rsidRDefault="00C16157" w:rsidP="00C16157"/>
                  </w:txbxContent>
                </v:textbox>
              </v:shape>
            </w:pict>
          </mc:Fallback>
        </mc:AlternateContent>
      </w:r>
      <w:r w:rsidR="00C326B2" w:rsidRPr="00C326B2">
        <w:rPr>
          <w:rFonts w:asciiTheme="minorHAnsi" w:hAnsiTheme="minorHAnsi" w:cstheme="minorBidi"/>
          <w:noProof/>
        </w:rPr>
        <w:drawing>
          <wp:inline distT="0" distB="0" distL="0" distR="0" wp14:anchorId="040926E3" wp14:editId="27166BB3">
            <wp:extent cx="6075516" cy="2686050"/>
            <wp:effectExtent l="19050" t="19050" r="20955" b="19050"/>
            <wp:docPr id="31" name="Billede 31" descr="Skærmbillede med visning af et oprette møde i Zoom via en internetbrowser.  Der er øverst en rød pil, der peger på knappen &quot;Start&quot;, hvor du klikker for at starte det Zoom-møde der står til venstre for knapp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lede 31" descr="Skærmbillede med visning af et oprette møde i Zoom via en internetbrowser.  Der er øverst en rød pil, der peger på knappen &quot;Start&quot;, hvor du klikker for at starte det Zoom-møde der står til venstre for knappen. "/>
                    <pic:cNvPicPr/>
                  </pic:nvPicPr>
                  <pic:blipFill rotWithShape="1">
                    <a:blip r:embed="rId24"/>
                    <a:srcRect r="7631"/>
                    <a:stretch/>
                  </pic:blipFill>
                  <pic:spPr bwMode="auto">
                    <a:xfrm>
                      <a:off x="0" y="0"/>
                      <a:ext cx="6090064" cy="26924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CC04D" w14:textId="0627971B" w:rsidR="00CB3D61" w:rsidRDefault="00CB3D61" w:rsidP="001A2D18">
      <w:pPr>
        <w:rPr>
          <w:rFonts w:asciiTheme="minorHAnsi" w:hAnsiTheme="minorHAnsi" w:cstheme="minorBidi"/>
        </w:rPr>
      </w:pPr>
    </w:p>
    <w:p w14:paraId="0968F844" w14:textId="0927A8A8" w:rsidR="00CC254B" w:rsidRDefault="00CC254B" w:rsidP="001A2D18">
      <w:pPr>
        <w:rPr>
          <w:rFonts w:asciiTheme="minorHAnsi" w:hAnsiTheme="minorHAnsi" w:cstheme="minorBidi"/>
        </w:rPr>
      </w:pPr>
    </w:p>
    <w:p w14:paraId="3C157709" w14:textId="15DB594E" w:rsidR="008E6008" w:rsidRPr="008E1881" w:rsidRDefault="008E6008" w:rsidP="001A2D18">
      <w:pPr>
        <w:rPr>
          <w:rFonts w:asciiTheme="minorHAnsi" w:hAnsiTheme="minorHAnsi" w:cstheme="minorBidi"/>
          <w:sz w:val="22"/>
          <w:szCs w:val="22"/>
        </w:rPr>
      </w:pPr>
      <w:r w:rsidRPr="008E1881">
        <w:rPr>
          <w:rFonts w:asciiTheme="minorHAnsi" w:hAnsiTheme="minorHAnsi" w:cstheme="minorBidi"/>
          <w:sz w:val="22"/>
          <w:szCs w:val="22"/>
        </w:rPr>
        <w:t xml:space="preserve">Skærmbillede </w:t>
      </w:r>
      <w:r w:rsidR="00094720" w:rsidRPr="008E1881">
        <w:rPr>
          <w:rFonts w:asciiTheme="minorHAnsi" w:hAnsiTheme="minorHAnsi" w:cstheme="minorBidi"/>
          <w:sz w:val="22"/>
          <w:szCs w:val="22"/>
        </w:rPr>
        <w:t xml:space="preserve">med </w:t>
      </w:r>
      <w:r w:rsidRPr="008E1881">
        <w:rPr>
          <w:rFonts w:asciiTheme="minorHAnsi" w:hAnsiTheme="minorHAnsi" w:cstheme="minorBidi"/>
          <w:sz w:val="22"/>
          <w:szCs w:val="22"/>
        </w:rPr>
        <w:t>Zoom</w:t>
      </w:r>
      <w:r w:rsidR="00094720" w:rsidRPr="008E1881">
        <w:rPr>
          <w:rFonts w:asciiTheme="minorHAnsi" w:hAnsiTheme="minorHAnsi" w:cstheme="minorBidi"/>
          <w:sz w:val="22"/>
          <w:szCs w:val="22"/>
        </w:rPr>
        <w:t>-</w:t>
      </w:r>
      <w:proofErr w:type="spellStart"/>
      <w:r w:rsidRPr="008E1881">
        <w:rPr>
          <w:rFonts w:asciiTheme="minorHAnsi" w:hAnsiTheme="minorHAnsi" w:cstheme="minorBidi"/>
          <w:sz w:val="22"/>
          <w:szCs w:val="22"/>
        </w:rPr>
        <w:t>appen</w:t>
      </w:r>
      <w:proofErr w:type="spellEnd"/>
      <w:r w:rsidRPr="008E1881">
        <w:rPr>
          <w:rFonts w:asciiTheme="minorHAnsi" w:hAnsiTheme="minorHAnsi" w:cstheme="minorBidi"/>
          <w:sz w:val="22"/>
          <w:szCs w:val="22"/>
        </w:rPr>
        <w:t xml:space="preserve"> med knappen ”Start” for at starte dit møde:</w:t>
      </w:r>
    </w:p>
    <w:p w14:paraId="612849E0" w14:textId="53D44135" w:rsidR="008E6008" w:rsidRDefault="00076F4D" w:rsidP="001A2D18">
      <w:pPr>
        <w:rPr>
          <w:rFonts w:asciiTheme="minorHAnsi" w:hAnsiTheme="minorHAnsi" w:cstheme="minorBidi"/>
        </w:rPr>
      </w:pPr>
      <w:r w:rsidRPr="000269E2">
        <w:rPr>
          <w:rFonts w:cs="Open Sans Ligh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7550E40D" wp14:editId="6E89EE16">
                <wp:simplePos x="0" y="0"/>
                <wp:positionH relativeFrom="column">
                  <wp:posOffset>217805</wp:posOffset>
                </wp:positionH>
                <wp:positionV relativeFrom="paragraph">
                  <wp:posOffset>1424940</wp:posOffset>
                </wp:positionV>
                <wp:extent cx="1676400" cy="1143000"/>
                <wp:effectExtent l="0" t="0" r="19050" b="19050"/>
                <wp:wrapNone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63C7D" w14:textId="77777777" w:rsidR="00036F43" w:rsidRDefault="00036F43" w:rsidP="00036F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0E40D" id="_x0000_s1037" type="#_x0000_t202" style="position:absolute;margin-left:17.15pt;margin-top:112.2pt;width:132pt;height:90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" strokecolor="window">
                <v:textbox>
                  <w:txbxContent>
                    <w:p w14:paraId="3E963C7D" w14:textId="77777777" w:rsidR="00036F43" w:rsidRDefault="00036F43" w:rsidP="00036F43"/>
                  </w:txbxContent>
                </v:textbox>
              </v:shape>
            </w:pict>
          </mc:Fallback>
        </mc:AlternateContent>
      </w:r>
      <w:r w:rsidR="008E1881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1AD33FF" wp14:editId="5DF59D9E">
                <wp:simplePos x="0" y="0"/>
                <wp:positionH relativeFrom="column">
                  <wp:posOffset>1957705</wp:posOffset>
                </wp:positionH>
                <wp:positionV relativeFrom="paragraph">
                  <wp:posOffset>1691640</wp:posOffset>
                </wp:positionV>
                <wp:extent cx="490220" cy="414020"/>
                <wp:effectExtent l="38100" t="0" r="0" b="24130"/>
                <wp:wrapNone/>
                <wp:docPr id="29" name="Freeform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712954">
                          <a:off x="0" y="0"/>
                          <a:ext cx="490220" cy="414020"/>
                        </a:xfrm>
                        <a:custGeom>
                          <a:avLst/>
                          <a:gdLst>
                            <a:gd name="T0" fmla="*/ 0 w 309"/>
                            <a:gd name="T1" fmla="*/ 190 h 261"/>
                            <a:gd name="T2" fmla="*/ 130 w 309"/>
                            <a:gd name="T3" fmla="*/ 190 h 261"/>
                            <a:gd name="T4" fmla="*/ 130 w 309"/>
                            <a:gd name="T5" fmla="*/ 261 h 261"/>
                            <a:gd name="T6" fmla="*/ 309 w 309"/>
                            <a:gd name="T7" fmla="*/ 130 h 261"/>
                            <a:gd name="T8" fmla="*/ 130 w 309"/>
                            <a:gd name="T9" fmla="*/ 0 h 261"/>
                            <a:gd name="T10" fmla="*/ 130 w 309"/>
                            <a:gd name="T11" fmla="*/ 71 h 261"/>
                            <a:gd name="T12" fmla="*/ 0 w 309"/>
                            <a:gd name="T13" fmla="*/ 71 h 261"/>
                            <a:gd name="T14" fmla="*/ 0 w 309"/>
                            <a:gd name="T15" fmla="*/ 144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09" h="261">
                              <a:moveTo>
                                <a:pt x="0" y="190"/>
                              </a:moveTo>
                              <a:lnTo>
                                <a:pt x="130" y="190"/>
                              </a:lnTo>
                              <a:lnTo>
                                <a:pt x="130" y="261"/>
                              </a:lnTo>
                              <a:lnTo>
                                <a:pt x="309" y="130"/>
                              </a:lnTo>
                              <a:lnTo>
                                <a:pt x="130" y="0"/>
                              </a:lnTo>
                              <a:lnTo>
                                <a:pt x="130" y="71"/>
                              </a:lnTo>
                              <a:lnTo>
                                <a:pt x="0" y="71"/>
                              </a:lnTo>
                              <a:lnTo>
                                <a:pt x="0" y="144"/>
                              </a:ln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396DA4" w14:textId="77777777" w:rsidR="00AB7FFC" w:rsidRDefault="00AB7FFC" w:rsidP="00AB7FF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D33FF" id="_x0000_s1038" alt="&quot;&quot;" style="position:absolute;margin-left:154.15pt;margin-top:133.2pt;width:38.6pt;height:32.6pt;rotation:-2061157fd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9,26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" adj="-11796480,,5400" path="m,190r130,l130,261,309,130,130,r,71l,71r,73e" filled="f" strokecolor="red" strokeweight="1pt">
                <v:stroke joinstyle="round" endcap="round"/>
                <v:formulas/>
                <v:path arrowok="t" o:connecttype="custom" o:connectlocs="0,301394;206241,301394;206241,414020;490220,206217;206241,0;206241,112626;0,112626;0,228425" o:connectangles="0,0,0,0,0,0,0,0" textboxrect="0,0,309,261"/>
                <v:textbox>
                  <w:txbxContent>
                    <w:p w14:paraId="2A396DA4" w14:textId="77777777" w:rsidR="00AB7FFC" w:rsidRDefault="00AB7FFC" w:rsidP="00AB7FF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36F43" w:rsidRPr="00036F43">
        <w:rPr>
          <w:rFonts w:cs="Open Sans Light"/>
          <w:noProof/>
          <w:sz w:val="22"/>
          <w:szCs w:val="22"/>
        </w:rPr>
        <w:t xml:space="preserve"> </w:t>
      </w:r>
      <w:r w:rsidR="008E6008" w:rsidRPr="00FF0E3E">
        <w:rPr>
          <w:rFonts w:cs="Open Sans Light"/>
          <w:noProof/>
          <w:sz w:val="22"/>
          <w:szCs w:val="22"/>
        </w:rPr>
        <w:drawing>
          <wp:inline distT="0" distB="0" distL="0" distR="0" wp14:anchorId="78B53DC2" wp14:editId="16CA5593">
            <wp:extent cx="6042479" cy="2603500"/>
            <wp:effectExtent l="19050" t="19050" r="15875" b="25400"/>
            <wp:docPr id="21" name="Billede 21" descr="Skærmbillede med visning af et oprette møde i Zoom via Zoom-appen. Der er en rød pil, som peger på knappen &quot;Start&quot;, hvor du klikker for at starte det Zoom-møde, der står på skærm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 descr="Skærmbillede med visning af et oprette møde i Zoom via Zoom-appen. Der er en rød pil, som peger på knappen &quot;Start&quot;, hvor du klikker for at starte det Zoom-møde, der står på skærmen. 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85"/>
                    <a:stretch/>
                  </pic:blipFill>
                  <pic:spPr bwMode="auto">
                    <a:xfrm>
                      <a:off x="0" y="0"/>
                      <a:ext cx="6115576" cy="26349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rgbClr val="19376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AC74F" w14:textId="77777777" w:rsidR="00076F4D" w:rsidRPr="00977200" w:rsidRDefault="00076F4D" w:rsidP="001A2D18">
      <w:pPr>
        <w:rPr>
          <w:rFonts w:asciiTheme="minorHAnsi" w:hAnsiTheme="minorHAnsi" w:cstheme="minorBidi"/>
          <w:sz w:val="22"/>
          <w:szCs w:val="22"/>
        </w:rPr>
      </w:pPr>
    </w:p>
    <w:p w14:paraId="70B63B75" w14:textId="6838762B" w:rsidR="001A2D18" w:rsidRDefault="002D3EAD" w:rsidP="001A2D18">
      <w:pPr>
        <w:rPr>
          <w:rFonts w:asciiTheme="minorHAnsi" w:hAnsiTheme="minorHAnsi" w:cstheme="minorBidi"/>
          <w:sz w:val="22"/>
          <w:szCs w:val="22"/>
        </w:rPr>
      </w:pPr>
      <w:r w:rsidRPr="00977200">
        <w:rPr>
          <w:rFonts w:asciiTheme="minorHAnsi" w:hAnsiTheme="minorHAnsi" w:cstheme="minorBidi"/>
          <w:sz w:val="22"/>
          <w:szCs w:val="22"/>
        </w:rPr>
        <w:t xml:space="preserve">Når du er vært og har oprettet Zoom-mødet og inviteret deltagerne, så er </w:t>
      </w:r>
      <w:r w:rsidR="009A00AE" w:rsidRPr="00977200">
        <w:rPr>
          <w:rFonts w:asciiTheme="minorHAnsi" w:hAnsiTheme="minorHAnsi" w:cstheme="minorBidi"/>
          <w:sz w:val="22"/>
          <w:szCs w:val="22"/>
        </w:rPr>
        <w:t xml:space="preserve">fremgangsmåde den samme uanset, </w:t>
      </w:r>
      <w:r w:rsidR="00036F43" w:rsidRPr="00977200">
        <w:rPr>
          <w:rFonts w:asciiTheme="minorHAnsi" w:hAnsiTheme="minorHAnsi" w:cstheme="minorBidi"/>
          <w:sz w:val="22"/>
          <w:szCs w:val="22"/>
        </w:rPr>
        <w:t xml:space="preserve">om du bruger Zoom </w:t>
      </w:r>
      <w:r w:rsidR="00094720" w:rsidRPr="00977200">
        <w:rPr>
          <w:rFonts w:asciiTheme="minorHAnsi" w:hAnsiTheme="minorHAnsi" w:cstheme="minorBidi"/>
          <w:sz w:val="22"/>
          <w:szCs w:val="22"/>
        </w:rPr>
        <w:t xml:space="preserve">via </w:t>
      </w:r>
      <w:r w:rsidR="00DE3452" w:rsidRPr="00977200">
        <w:rPr>
          <w:rFonts w:asciiTheme="minorHAnsi" w:hAnsiTheme="minorHAnsi" w:cstheme="minorBidi"/>
          <w:sz w:val="22"/>
          <w:szCs w:val="22"/>
        </w:rPr>
        <w:t>internet browser</w:t>
      </w:r>
      <w:r w:rsidR="00036F43" w:rsidRPr="00977200">
        <w:rPr>
          <w:rFonts w:asciiTheme="minorHAnsi" w:hAnsiTheme="minorHAnsi" w:cstheme="minorBidi"/>
          <w:sz w:val="22"/>
          <w:szCs w:val="22"/>
        </w:rPr>
        <w:t xml:space="preserve"> eller Zoom</w:t>
      </w:r>
      <w:r w:rsidR="009A00AE" w:rsidRPr="00977200">
        <w:rPr>
          <w:rFonts w:asciiTheme="minorHAnsi" w:hAnsiTheme="minorHAnsi" w:cstheme="minorBidi"/>
          <w:sz w:val="22"/>
          <w:szCs w:val="22"/>
        </w:rPr>
        <w:t>-</w:t>
      </w:r>
      <w:proofErr w:type="spellStart"/>
      <w:r w:rsidR="00036F43" w:rsidRPr="00977200">
        <w:rPr>
          <w:rFonts w:asciiTheme="minorHAnsi" w:hAnsiTheme="minorHAnsi" w:cstheme="minorBidi"/>
          <w:sz w:val="22"/>
          <w:szCs w:val="22"/>
        </w:rPr>
        <w:t>appen</w:t>
      </w:r>
      <w:proofErr w:type="spellEnd"/>
      <w:r w:rsidR="00036F43" w:rsidRPr="00977200">
        <w:rPr>
          <w:rFonts w:asciiTheme="minorHAnsi" w:hAnsiTheme="minorHAnsi" w:cstheme="minorBidi"/>
          <w:sz w:val="22"/>
          <w:szCs w:val="22"/>
        </w:rPr>
        <w:t xml:space="preserve"> på din computer</w:t>
      </w:r>
      <w:r w:rsidR="009A00AE" w:rsidRPr="00977200">
        <w:rPr>
          <w:rFonts w:asciiTheme="minorHAnsi" w:hAnsiTheme="minorHAnsi" w:cstheme="minorBidi"/>
          <w:sz w:val="22"/>
          <w:szCs w:val="22"/>
        </w:rPr>
        <w:t xml:space="preserve">. Dog ser skærmbillederne </w:t>
      </w:r>
      <w:r w:rsidR="009A00AE" w:rsidRPr="00977200">
        <w:rPr>
          <w:rFonts w:asciiTheme="minorHAnsi" w:hAnsiTheme="minorHAnsi" w:cstheme="minorBidi"/>
          <w:sz w:val="22"/>
          <w:szCs w:val="22"/>
        </w:rPr>
        <w:lastRenderedPageBreak/>
        <w:t>lidt forskellige ud</w:t>
      </w:r>
      <w:r w:rsidR="00D93A02" w:rsidRPr="00977200">
        <w:rPr>
          <w:rFonts w:asciiTheme="minorHAnsi" w:hAnsiTheme="minorHAnsi" w:cstheme="minorBidi"/>
          <w:sz w:val="22"/>
          <w:szCs w:val="22"/>
        </w:rPr>
        <w:t>. Og nogle få af knapperne har forskelligartede</w:t>
      </w:r>
      <w:r w:rsidR="00036F43" w:rsidRPr="00977200">
        <w:rPr>
          <w:rFonts w:asciiTheme="minorHAnsi" w:hAnsiTheme="minorHAnsi" w:cstheme="minorBidi"/>
          <w:sz w:val="22"/>
          <w:szCs w:val="22"/>
        </w:rPr>
        <w:t xml:space="preserve">, så </w:t>
      </w:r>
      <w:r w:rsidR="00AA32DA" w:rsidRPr="00977200">
        <w:rPr>
          <w:rFonts w:asciiTheme="minorHAnsi" w:hAnsiTheme="minorHAnsi" w:cstheme="minorBidi"/>
          <w:sz w:val="22"/>
          <w:szCs w:val="22"/>
        </w:rPr>
        <w:t xml:space="preserve">skal </w:t>
      </w:r>
      <w:r w:rsidR="00036F43" w:rsidRPr="00977200">
        <w:rPr>
          <w:rFonts w:asciiTheme="minorHAnsi" w:hAnsiTheme="minorHAnsi" w:cstheme="minorBidi"/>
          <w:sz w:val="22"/>
          <w:szCs w:val="22"/>
        </w:rPr>
        <w:t xml:space="preserve">du </w:t>
      </w:r>
      <w:r w:rsidR="00AA32DA" w:rsidRPr="00977200">
        <w:rPr>
          <w:rFonts w:asciiTheme="minorHAnsi" w:hAnsiTheme="minorHAnsi" w:cstheme="minorBidi"/>
          <w:sz w:val="22"/>
          <w:szCs w:val="22"/>
        </w:rPr>
        <w:t>som v</w:t>
      </w:r>
      <w:r w:rsidR="001A2D18" w:rsidRPr="00977200">
        <w:rPr>
          <w:rFonts w:asciiTheme="minorHAnsi" w:hAnsiTheme="minorHAnsi" w:cstheme="minorBidi"/>
          <w:sz w:val="22"/>
          <w:szCs w:val="22"/>
        </w:rPr>
        <w:t xml:space="preserve">ært </w:t>
      </w:r>
      <w:r w:rsidR="00CC254B" w:rsidRPr="00977200">
        <w:rPr>
          <w:rFonts w:asciiTheme="minorHAnsi" w:hAnsiTheme="minorHAnsi" w:cstheme="minorBidi"/>
          <w:sz w:val="22"/>
          <w:szCs w:val="22"/>
        </w:rPr>
        <w:t xml:space="preserve">(”Host”) for Zoom-mødet </w:t>
      </w:r>
      <w:r w:rsidR="00AA32DA" w:rsidRPr="00977200">
        <w:rPr>
          <w:rFonts w:asciiTheme="minorHAnsi" w:hAnsiTheme="minorHAnsi" w:cstheme="minorBidi"/>
          <w:sz w:val="22"/>
          <w:szCs w:val="22"/>
        </w:rPr>
        <w:t xml:space="preserve">starte med at klikke på </w:t>
      </w:r>
      <w:r w:rsidR="001A2D18" w:rsidRPr="00977200">
        <w:rPr>
          <w:rFonts w:asciiTheme="minorHAnsi" w:hAnsiTheme="minorHAnsi" w:cstheme="minorBidi"/>
          <w:sz w:val="22"/>
          <w:szCs w:val="22"/>
        </w:rPr>
        <w:t>”Meetings” i toppen af skærmen.</w:t>
      </w:r>
      <w:r w:rsidR="00AA32DA" w:rsidRPr="00977200">
        <w:rPr>
          <w:rFonts w:asciiTheme="minorHAnsi" w:hAnsiTheme="minorHAnsi" w:cstheme="minorBidi"/>
          <w:sz w:val="22"/>
          <w:szCs w:val="22"/>
        </w:rPr>
        <w:t xml:space="preserve"> Og bagefter </w:t>
      </w:r>
      <w:r w:rsidR="00880084" w:rsidRPr="00977200">
        <w:rPr>
          <w:rFonts w:asciiTheme="minorHAnsi" w:hAnsiTheme="minorHAnsi" w:cstheme="minorBidi"/>
          <w:sz w:val="22"/>
          <w:szCs w:val="22"/>
        </w:rPr>
        <w:t>starte dit møde ved at trykke på knappen ”Start” ved det møde</w:t>
      </w:r>
      <w:r w:rsidR="00036F43" w:rsidRPr="00977200">
        <w:rPr>
          <w:rFonts w:asciiTheme="minorHAnsi" w:hAnsiTheme="minorHAnsi" w:cstheme="minorBidi"/>
          <w:sz w:val="22"/>
          <w:szCs w:val="22"/>
        </w:rPr>
        <w:t>,</w:t>
      </w:r>
      <w:r w:rsidR="00880084" w:rsidRPr="00977200">
        <w:rPr>
          <w:rFonts w:asciiTheme="minorHAnsi" w:hAnsiTheme="minorHAnsi" w:cstheme="minorBidi"/>
          <w:sz w:val="22"/>
          <w:szCs w:val="22"/>
        </w:rPr>
        <w:t xml:space="preserve"> du vil starte.</w:t>
      </w:r>
    </w:p>
    <w:p w14:paraId="2D5CBDA8" w14:textId="77777777" w:rsidR="00974888" w:rsidRDefault="00974888" w:rsidP="00175D38">
      <w:pPr>
        <w:pStyle w:val="Heading2"/>
      </w:pPr>
    </w:p>
    <w:p w14:paraId="0FCA07C1" w14:textId="54AE060F" w:rsidR="00175D38" w:rsidRDefault="00175D38" w:rsidP="00175D38">
      <w:pPr>
        <w:pStyle w:val="Heading2"/>
      </w:pPr>
      <w:r>
        <w:t>Tekniske t</w:t>
      </w:r>
      <w:r w:rsidRPr="001A0318">
        <w:t>ips</w:t>
      </w:r>
      <w:r>
        <w:t xml:space="preserve"> til Zoom</w:t>
      </w:r>
      <w:r w:rsidR="00026E06">
        <w:t xml:space="preserve"> </w:t>
      </w:r>
      <w:r w:rsidR="00CB0DDD">
        <w:t xml:space="preserve">når du </w:t>
      </w:r>
      <w:r w:rsidR="00E95D98">
        <w:t>oprette</w:t>
      </w:r>
      <w:r w:rsidR="00CB0DDD">
        <w:t>r</w:t>
      </w:r>
      <w:r w:rsidR="00E95D98">
        <w:t xml:space="preserve"> og invitere</w:t>
      </w:r>
      <w:r w:rsidR="00CB0DDD">
        <w:t>r</w:t>
      </w:r>
      <w:r w:rsidR="00E95D98">
        <w:t xml:space="preserve"> til møder</w:t>
      </w:r>
      <w:r>
        <w:t>:</w:t>
      </w:r>
    </w:p>
    <w:p w14:paraId="34ADF347" w14:textId="77777777" w:rsidR="00D10FCF" w:rsidRPr="00977200" w:rsidRDefault="001D30A0" w:rsidP="00207A52">
      <w:pPr>
        <w:pStyle w:val="ListParagraph"/>
        <w:numPr>
          <w:ilvl w:val="0"/>
          <w:numId w:val="26"/>
        </w:numPr>
        <w:rPr>
          <w:rFonts w:cs="Open Sans Light"/>
          <w:sz w:val="22"/>
          <w:szCs w:val="22"/>
        </w:rPr>
      </w:pPr>
      <w:r w:rsidRPr="00977200">
        <w:rPr>
          <w:rFonts w:cs="Open Sans Light"/>
          <w:sz w:val="22"/>
          <w:szCs w:val="22"/>
        </w:rPr>
        <w:t xml:space="preserve">Husk at give </w:t>
      </w:r>
      <w:r w:rsidR="001A0318" w:rsidRPr="00977200">
        <w:rPr>
          <w:rFonts w:cs="Open Sans Light"/>
          <w:sz w:val="22"/>
          <w:szCs w:val="22"/>
        </w:rPr>
        <w:t>tilladelse til, at Zoom må bruge kamera, mikrofon og højtaler</w:t>
      </w:r>
      <w:r w:rsidR="00D10FCF" w:rsidRPr="00977200">
        <w:rPr>
          <w:rFonts w:cs="Open Sans Light"/>
          <w:sz w:val="22"/>
          <w:szCs w:val="22"/>
        </w:rPr>
        <w:t>.</w:t>
      </w:r>
    </w:p>
    <w:p w14:paraId="04573F95" w14:textId="27B694B7" w:rsidR="0036110B" w:rsidRPr="00977200" w:rsidRDefault="00FE028D" w:rsidP="00EC0522">
      <w:pPr>
        <w:pStyle w:val="ListParagraph"/>
        <w:numPr>
          <w:ilvl w:val="0"/>
          <w:numId w:val="26"/>
        </w:numPr>
        <w:rPr>
          <w:rFonts w:cs="Open Sans Light"/>
          <w:sz w:val="22"/>
          <w:szCs w:val="22"/>
        </w:rPr>
      </w:pPr>
      <w:r w:rsidRPr="00977200">
        <w:rPr>
          <w:rFonts w:cs="Open Sans Light"/>
          <w:sz w:val="22"/>
          <w:szCs w:val="22"/>
        </w:rPr>
        <w:t xml:space="preserve">Indstil </w:t>
      </w:r>
      <w:r w:rsidR="006A5ED4" w:rsidRPr="00977200">
        <w:rPr>
          <w:rFonts w:cs="Open Sans Light"/>
          <w:sz w:val="22"/>
          <w:szCs w:val="22"/>
        </w:rPr>
        <w:t xml:space="preserve">om </w:t>
      </w:r>
      <w:r w:rsidR="0036110B" w:rsidRPr="00977200">
        <w:rPr>
          <w:rFonts w:cs="Open Sans Light"/>
          <w:sz w:val="22"/>
          <w:szCs w:val="22"/>
        </w:rPr>
        <w:t xml:space="preserve">deltagerne </w:t>
      </w:r>
      <w:r w:rsidR="006A5ED4" w:rsidRPr="00977200">
        <w:rPr>
          <w:rFonts w:cs="Open Sans Light"/>
          <w:sz w:val="22"/>
          <w:szCs w:val="22"/>
        </w:rPr>
        <w:t>skal lukkes ind i mødet af dig</w:t>
      </w:r>
      <w:r w:rsidRPr="00977200">
        <w:rPr>
          <w:rFonts w:cs="Open Sans Light"/>
          <w:sz w:val="22"/>
          <w:szCs w:val="22"/>
        </w:rPr>
        <w:t>,</w:t>
      </w:r>
      <w:r w:rsidR="00E95D98" w:rsidRPr="00977200">
        <w:rPr>
          <w:rFonts w:cs="Open Sans Light"/>
          <w:sz w:val="22"/>
          <w:szCs w:val="22"/>
        </w:rPr>
        <w:t xml:space="preserve"> </w:t>
      </w:r>
      <w:r w:rsidRPr="00977200">
        <w:rPr>
          <w:rFonts w:cs="Open Sans Light"/>
          <w:sz w:val="22"/>
          <w:szCs w:val="22"/>
        </w:rPr>
        <w:t>eller om deltagerne kan komme ind i mødet, når de selv vil.</w:t>
      </w:r>
    </w:p>
    <w:p w14:paraId="190DC4B7" w14:textId="42EAE650" w:rsidR="0036110B" w:rsidRPr="00977200" w:rsidRDefault="00FE028D" w:rsidP="00EC0522">
      <w:pPr>
        <w:pStyle w:val="ListParagraph"/>
        <w:numPr>
          <w:ilvl w:val="0"/>
          <w:numId w:val="26"/>
        </w:numPr>
        <w:rPr>
          <w:rFonts w:cs="Open Sans Light"/>
          <w:sz w:val="22"/>
          <w:szCs w:val="22"/>
        </w:rPr>
      </w:pPr>
      <w:r w:rsidRPr="00977200">
        <w:rPr>
          <w:rFonts w:cs="Open Sans Light"/>
          <w:sz w:val="22"/>
          <w:szCs w:val="22"/>
        </w:rPr>
        <w:t>Indstil</w:t>
      </w:r>
      <w:r w:rsidR="0036110B" w:rsidRPr="00977200">
        <w:rPr>
          <w:rFonts w:cs="Open Sans Light"/>
          <w:sz w:val="22"/>
          <w:szCs w:val="22"/>
        </w:rPr>
        <w:t xml:space="preserve"> </w:t>
      </w:r>
      <w:r w:rsidR="006A5ED4" w:rsidRPr="00977200">
        <w:rPr>
          <w:rFonts w:cs="Open Sans Light"/>
          <w:sz w:val="22"/>
          <w:szCs w:val="22"/>
        </w:rPr>
        <w:t>om de</w:t>
      </w:r>
      <w:r w:rsidR="0036110B" w:rsidRPr="00977200">
        <w:rPr>
          <w:rFonts w:cs="Open Sans Light"/>
          <w:sz w:val="22"/>
          <w:szCs w:val="22"/>
        </w:rPr>
        <w:t xml:space="preserve">ltagerne </w:t>
      </w:r>
      <w:r w:rsidR="006A5ED4" w:rsidRPr="00977200">
        <w:rPr>
          <w:rFonts w:cs="Open Sans Light"/>
          <w:sz w:val="22"/>
          <w:szCs w:val="22"/>
        </w:rPr>
        <w:t xml:space="preserve">har </w:t>
      </w:r>
      <w:r w:rsidR="0036110B" w:rsidRPr="00977200">
        <w:rPr>
          <w:rFonts w:cs="Open Sans Light"/>
          <w:sz w:val="22"/>
          <w:szCs w:val="22"/>
        </w:rPr>
        <w:t xml:space="preserve">video og </w:t>
      </w:r>
      <w:r w:rsidR="006A5ED4" w:rsidRPr="00977200">
        <w:rPr>
          <w:rFonts w:cs="Open Sans Light"/>
          <w:sz w:val="22"/>
          <w:szCs w:val="22"/>
        </w:rPr>
        <w:t>lyd slået fra</w:t>
      </w:r>
      <w:r w:rsidR="0036110B" w:rsidRPr="00977200">
        <w:rPr>
          <w:rFonts w:cs="Open Sans Light"/>
          <w:sz w:val="22"/>
          <w:szCs w:val="22"/>
        </w:rPr>
        <w:t xml:space="preserve"> eller til, når de kommer ind i mødet</w:t>
      </w:r>
    </w:p>
    <w:p w14:paraId="4F2CC7E0" w14:textId="77777777" w:rsidR="00D552BC" w:rsidRPr="00977200" w:rsidRDefault="00FE028D" w:rsidP="00D552BC">
      <w:pPr>
        <w:pStyle w:val="ListParagraph"/>
        <w:numPr>
          <w:ilvl w:val="0"/>
          <w:numId w:val="26"/>
        </w:numPr>
        <w:rPr>
          <w:rFonts w:cs="Open Sans Light"/>
          <w:sz w:val="22"/>
          <w:szCs w:val="22"/>
        </w:rPr>
      </w:pPr>
      <w:r w:rsidRPr="00977200">
        <w:rPr>
          <w:rFonts w:cs="Open Sans Light"/>
          <w:sz w:val="22"/>
          <w:szCs w:val="22"/>
        </w:rPr>
        <w:t>Indstil</w:t>
      </w:r>
      <w:r w:rsidR="0036110B" w:rsidRPr="00977200">
        <w:rPr>
          <w:rFonts w:cs="Open Sans Light"/>
          <w:sz w:val="22"/>
          <w:szCs w:val="22"/>
        </w:rPr>
        <w:t xml:space="preserve"> om de</w:t>
      </w:r>
      <w:r w:rsidR="00BB3045" w:rsidRPr="00977200">
        <w:rPr>
          <w:rFonts w:cs="Open Sans Light"/>
          <w:sz w:val="22"/>
          <w:szCs w:val="22"/>
        </w:rPr>
        <w:t xml:space="preserve"> skal benytte </w:t>
      </w:r>
      <w:r w:rsidR="00EC0522" w:rsidRPr="00977200">
        <w:rPr>
          <w:rFonts w:cs="Open Sans Light"/>
          <w:sz w:val="22"/>
          <w:szCs w:val="22"/>
        </w:rPr>
        <w:t xml:space="preserve">et </w:t>
      </w:r>
      <w:r w:rsidR="00BB3045" w:rsidRPr="00977200">
        <w:rPr>
          <w:rFonts w:cs="Open Sans Light"/>
          <w:sz w:val="22"/>
          <w:szCs w:val="22"/>
        </w:rPr>
        <w:t>”Meeting ID” og ”</w:t>
      </w:r>
      <w:proofErr w:type="spellStart"/>
      <w:r w:rsidR="00BB3045" w:rsidRPr="00977200">
        <w:rPr>
          <w:rFonts w:cs="Open Sans Light"/>
          <w:sz w:val="22"/>
          <w:szCs w:val="22"/>
        </w:rPr>
        <w:t>Passcode</w:t>
      </w:r>
      <w:proofErr w:type="spellEnd"/>
      <w:r w:rsidR="00BB3045" w:rsidRPr="00977200">
        <w:rPr>
          <w:rFonts w:cs="Open Sans Light"/>
          <w:sz w:val="22"/>
          <w:szCs w:val="22"/>
        </w:rPr>
        <w:t>” for adgang til Zoom-mødet.</w:t>
      </w:r>
    </w:p>
    <w:p w14:paraId="7279CA52" w14:textId="5500D19C" w:rsidR="002D28A7" w:rsidRPr="00977200" w:rsidRDefault="002D28A7" w:rsidP="00B2543D">
      <w:pPr>
        <w:pStyle w:val="ListParagraph"/>
        <w:numPr>
          <w:ilvl w:val="0"/>
          <w:numId w:val="26"/>
        </w:numPr>
        <w:rPr>
          <w:rFonts w:cs="Open Sans Light"/>
          <w:sz w:val="22"/>
          <w:szCs w:val="22"/>
        </w:rPr>
      </w:pPr>
      <w:r w:rsidRPr="00977200">
        <w:rPr>
          <w:rFonts w:cs="Open Sans Light"/>
          <w:sz w:val="22"/>
          <w:szCs w:val="22"/>
        </w:rPr>
        <w:t xml:space="preserve">Sørg for mikrofon med god lyd, så andre kan høre dig. </w:t>
      </w:r>
      <w:r w:rsidR="00EC6976" w:rsidRPr="00977200">
        <w:rPr>
          <w:rFonts w:cs="Open Sans Light"/>
          <w:sz w:val="22"/>
          <w:szCs w:val="22"/>
        </w:rPr>
        <w:t>Hovedtelefoner med indbygget mikrofon kan være en fordel at bruge.</w:t>
      </w:r>
    </w:p>
    <w:p w14:paraId="55047A54" w14:textId="4371B797" w:rsidR="00EC6976" w:rsidRPr="00977200" w:rsidRDefault="00EC6976" w:rsidP="00B2543D">
      <w:pPr>
        <w:pStyle w:val="ListParagraph"/>
        <w:numPr>
          <w:ilvl w:val="0"/>
          <w:numId w:val="26"/>
        </w:numPr>
        <w:rPr>
          <w:rFonts w:cs="Open Sans Light"/>
          <w:sz w:val="22"/>
          <w:szCs w:val="22"/>
        </w:rPr>
      </w:pPr>
      <w:r w:rsidRPr="00977200">
        <w:rPr>
          <w:rFonts w:cs="Open Sans Light"/>
          <w:sz w:val="22"/>
          <w:szCs w:val="22"/>
        </w:rPr>
        <w:t xml:space="preserve">Sørg for </w:t>
      </w:r>
      <w:r w:rsidR="00264466" w:rsidRPr="00977200">
        <w:rPr>
          <w:rFonts w:cs="Open Sans Light"/>
          <w:sz w:val="22"/>
          <w:szCs w:val="22"/>
        </w:rPr>
        <w:t xml:space="preserve">god belysning på dig og undgå så vidt muligt modlys i baggrunden. </w:t>
      </w:r>
    </w:p>
    <w:p w14:paraId="080FE99A" w14:textId="46AB5DDD" w:rsidR="00D552BC" w:rsidRPr="00977200" w:rsidRDefault="00064AD4" w:rsidP="00B2543D">
      <w:pPr>
        <w:pStyle w:val="ListParagraph"/>
        <w:numPr>
          <w:ilvl w:val="0"/>
          <w:numId w:val="26"/>
        </w:numPr>
        <w:rPr>
          <w:rFonts w:cs="Open Sans Light"/>
          <w:sz w:val="22"/>
          <w:szCs w:val="22"/>
        </w:rPr>
      </w:pPr>
      <w:r w:rsidRPr="00977200">
        <w:rPr>
          <w:sz w:val="22"/>
          <w:szCs w:val="22"/>
        </w:rPr>
        <w:t xml:space="preserve">Vis din </w:t>
      </w:r>
      <w:r w:rsidR="00D552BC" w:rsidRPr="00977200">
        <w:rPr>
          <w:sz w:val="22"/>
          <w:szCs w:val="22"/>
        </w:rPr>
        <w:t>lyd- og billedkvalitet</w:t>
      </w:r>
      <w:r w:rsidRPr="00977200">
        <w:rPr>
          <w:sz w:val="22"/>
          <w:szCs w:val="22"/>
        </w:rPr>
        <w:t xml:space="preserve"> er lav</w:t>
      </w:r>
      <w:r w:rsidR="00D552BC" w:rsidRPr="00977200">
        <w:rPr>
          <w:sz w:val="22"/>
          <w:szCs w:val="22"/>
        </w:rPr>
        <w:t xml:space="preserve">, så </w:t>
      </w:r>
      <w:r w:rsidRPr="00977200">
        <w:rPr>
          <w:sz w:val="22"/>
          <w:szCs w:val="22"/>
        </w:rPr>
        <w:t xml:space="preserve">prøv at lukke </w:t>
      </w:r>
      <w:r w:rsidR="00D552BC" w:rsidRPr="00977200">
        <w:rPr>
          <w:sz w:val="22"/>
          <w:szCs w:val="22"/>
        </w:rPr>
        <w:t xml:space="preserve">andre programmer på </w:t>
      </w:r>
      <w:r w:rsidRPr="00977200">
        <w:rPr>
          <w:sz w:val="22"/>
          <w:szCs w:val="22"/>
        </w:rPr>
        <w:t>din computer.</w:t>
      </w:r>
    </w:p>
    <w:p w14:paraId="373CC938" w14:textId="4ADD2C79" w:rsidR="006803B0" w:rsidRPr="00977200" w:rsidRDefault="006803B0" w:rsidP="00B2543D">
      <w:pPr>
        <w:pStyle w:val="ListParagraph"/>
        <w:numPr>
          <w:ilvl w:val="0"/>
          <w:numId w:val="26"/>
        </w:numPr>
        <w:rPr>
          <w:rFonts w:cs="Open Sans Light"/>
          <w:sz w:val="22"/>
          <w:szCs w:val="22"/>
        </w:rPr>
      </w:pPr>
      <w:r w:rsidRPr="00977200">
        <w:rPr>
          <w:sz w:val="22"/>
          <w:szCs w:val="22"/>
        </w:rPr>
        <w:t xml:space="preserve">Hvis du skal nulstille </w:t>
      </w:r>
      <w:r w:rsidR="00971B3F" w:rsidRPr="00977200">
        <w:rPr>
          <w:sz w:val="22"/>
          <w:szCs w:val="22"/>
        </w:rPr>
        <w:t>din adgangskode</w:t>
      </w:r>
      <w:r w:rsidRPr="00977200">
        <w:rPr>
          <w:sz w:val="22"/>
          <w:szCs w:val="22"/>
        </w:rPr>
        <w:t xml:space="preserve">, </w:t>
      </w:r>
      <w:r w:rsidR="009378F2">
        <w:rPr>
          <w:sz w:val="22"/>
          <w:szCs w:val="22"/>
        </w:rPr>
        <w:t xml:space="preserve">skal du gøre det via </w:t>
      </w:r>
      <w:hyperlink r:id="rId26" w:history="1">
        <w:r w:rsidR="009378F2" w:rsidRPr="009378F2">
          <w:rPr>
            <w:rStyle w:val="Hyperlink"/>
            <w:sz w:val="22"/>
            <w:szCs w:val="22"/>
          </w:rPr>
          <w:t>Zooms egen hjemmeside</w:t>
        </w:r>
      </w:hyperlink>
      <w:r w:rsidR="009378F2">
        <w:rPr>
          <w:sz w:val="22"/>
          <w:szCs w:val="22"/>
        </w:rPr>
        <w:t>.</w:t>
      </w:r>
    </w:p>
    <w:p w14:paraId="56BF677F" w14:textId="77777777" w:rsidR="005129B0" w:rsidRPr="00645649" w:rsidRDefault="005129B0" w:rsidP="005129B0">
      <w:pPr>
        <w:rPr>
          <w:rFonts w:cs="Open Sans Light"/>
        </w:rPr>
      </w:pPr>
    </w:p>
    <w:p w14:paraId="09D701B4" w14:textId="13387F85" w:rsidR="00707AA3" w:rsidRDefault="00707AA3" w:rsidP="00707AA3">
      <w:pPr>
        <w:pStyle w:val="Heading2"/>
      </w:pPr>
      <w:r>
        <w:t xml:space="preserve">Genvejstaster i Zoom </w:t>
      </w:r>
    </w:p>
    <w:p w14:paraId="1868FDF5" w14:textId="610AA14E" w:rsidR="00707AA3" w:rsidRPr="00977200" w:rsidRDefault="00707AA3" w:rsidP="00707AA3">
      <w:pPr>
        <w:rPr>
          <w:sz w:val="22"/>
          <w:szCs w:val="22"/>
        </w:rPr>
      </w:pPr>
      <w:r w:rsidRPr="00977200">
        <w:rPr>
          <w:sz w:val="22"/>
          <w:szCs w:val="22"/>
        </w:rPr>
        <w:t xml:space="preserve">Du kan benytte genvejstaster </w:t>
      </w:r>
      <w:r w:rsidR="0074463A" w:rsidRPr="00977200">
        <w:rPr>
          <w:sz w:val="22"/>
          <w:szCs w:val="22"/>
        </w:rPr>
        <w:t xml:space="preserve">i </w:t>
      </w:r>
      <w:r w:rsidRPr="00977200">
        <w:rPr>
          <w:sz w:val="22"/>
          <w:szCs w:val="22"/>
        </w:rPr>
        <w:t>Zoom</w:t>
      </w:r>
      <w:r w:rsidR="00AF51E6" w:rsidRPr="00977200">
        <w:rPr>
          <w:sz w:val="22"/>
          <w:szCs w:val="22"/>
        </w:rPr>
        <w:t>-</w:t>
      </w:r>
      <w:r w:rsidRPr="00977200">
        <w:rPr>
          <w:sz w:val="22"/>
          <w:szCs w:val="22"/>
        </w:rPr>
        <w:t>møde</w:t>
      </w:r>
      <w:r w:rsidR="0074463A" w:rsidRPr="00977200">
        <w:rPr>
          <w:sz w:val="22"/>
          <w:szCs w:val="22"/>
        </w:rPr>
        <w:t>r</w:t>
      </w:r>
      <w:r w:rsidR="009139DB">
        <w:rPr>
          <w:sz w:val="22"/>
          <w:szCs w:val="22"/>
        </w:rPr>
        <w:t>. H</w:t>
      </w:r>
      <w:r w:rsidRPr="00977200">
        <w:rPr>
          <w:sz w:val="22"/>
          <w:szCs w:val="22"/>
        </w:rPr>
        <w:t>vis du</w:t>
      </w:r>
      <w:r w:rsidR="009139DB">
        <w:rPr>
          <w:sz w:val="22"/>
          <w:szCs w:val="22"/>
        </w:rPr>
        <w:t xml:space="preserve"> er på </w:t>
      </w:r>
      <w:r w:rsidRPr="00977200">
        <w:rPr>
          <w:sz w:val="22"/>
          <w:szCs w:val="22"/>
        </w:rPr>
        <w:t>en Windows computer</w:t>
      </w:r>
      <w:r w:rsidR="009139DB">
        <w:rPr>
          <w:sz w:val="22"/>
          <w:szCs w:val="22"/>
        </w:rPr>
        <w:t xml:space="preserve">, så kan du bruge disse </w:t>
      </w:r>
      <w:r w:rsidR="00EC281B">
        <w:rPr>
          <w:sz w:val="22"/>
          <w:szCs w:val="22"/>
        </w:rPr>
        <w:t>genveje</w:t>
      </w:r>
      <w:r w:rsidRPr="00977200">
        <w:rPr>
          <w:sz w:val="22"/>
          <w:szCs w:val="22"/>
        </w:rPr>
        <w:t xml:space="preserve">: </w:t>
      </w:r>
    </w:p>
    <w:p w14:paraId="417C6D90" w14:textId="77777777" w:rsidR="00707AA3" w:rsidRPr="00977200" w:rsidRDefault="00707AA3" w:rsidP="00707AA3">
      <w:pPr>
        <w:numPr>
          <w:ilvl w:val="0"/>
          <w:numId w:val="15"/>
        </w:numPr>
        <w:rPr>
          <w:sz w:val="22"/>
          <w:szCs w:val="22"/>
        </w:rPr>
      </w:pPr>
      <w:proofErr w:type="spellStart"/>
      <w:r w:rsidRPr="00977200">
        <w:rPr>
          <w:bCs/>
          <w:sz w:val="22"/>
          <w:szCs w:val="22"/>
        </w:rPr>
        <w:t>Alt+V</w:t>
      </w:r>
      <w:proofErr w:type="spellEnd"/>
      <w:r w:rsidRPr="00977200">
        <w:rPr>
          <w:sz w:val="22"/>
          <w:szCs w:val="22"/>
        </w:rPr>
        <w:t>: Start/stop video</w:t>
      </w:r>
    </w:p>
    <w:p w14:paraId="72567243" w14:textId="053713F4" w:rsidR="00C35E6E" w:rsidRPr="00977200" w:rsidRDefault="00707AA3" w:rsidP="005B4E4F">
      <w:pPr>
        <w:numPr>
          <w:ilvl w:val="0"/>
          <w:numId w:val="15"/>
        </w:numPr>
        <w:rPr>
          <w:sz w:val="22"/>
          <w:szCs w:val="22"/>
        </w:rPr>
      </w:pPr>
      <w:proofErr w:type="spellStart"/>
      <w:r w:rsidRPr="00977200">
        <w:rPr>
          <w:bCs/>
          <w:sz w:val="22"/>
          <w:szCs w:val="22"/>
        </w:rPr>
        <w:t>Alt+A</w:t>
      </w:r>
      <w:proofErr w:type="spellEnd"/>
      <w:r w:rsidRPr="00977200">
        <w:rPr>
          <w:sz w:val="22"/>
          <w:szCs w:val="22"/>
        </w:rPr>
        <w:t>: </w:t>
      </w:r>
      <w:r w:rsidR="00C35E6E" w:rsidRPr="00977200">
        <w:rPr>
          <w:sz w:val="22"/>
          <w:szCs w:val="22"/>
        </w:rPr>
        <w:t>Slå lyd til/slå lyd fra (”</w:t>
      </w:r>
      <w:proofErr w:type="spellStart"/>
      <w:r w:rsidRPr="00977200">
        <w:rPr>
          <w:sz w:val="22"/>
          <w:szCs w:val="22"/>
        </w:rPr>
        <w:t>Mute</w:t>
      </w:r>
      <w:proofErr w:type="spellEnd"/>
      <w:r w:rsidRPr="00977200">
        <w:rPr>
          <w:sz w:val="22"/>
          <w:szCs w:val="22"/>
        </w:rPr>
        <w:t>/</w:t>
      </w:r>
      <w:proofErr w:type="spellStart"/>
      <w:r w:rsidRPr="00977200">
        <w:rPr>
          <w:sz w:val="22"/>
          <w:szCs w:val="22"/>
        </w:rPr>
        <w:t>unmute</w:t>
      </w:r>
      <w:proofErr w:type="spellEnd"/>
      <w:r w:rsidR="00C35E6E" w:rsidRPr="00977200">
        <w:rPr>
          <w:sz w:val="22"/>
          <w:szCs w:val="22"/>
        </w:rPr>
        <w:t>” i Zoom)</w:t>
      </w:r>
      <w:r w:rsidRPr="00977200">
        <w:rPr>
          <w:sz w:val="22"/>
          <w:szCs w:val="22"/>
        </w:rPr>
        <w:t xml:space="preserve"> </w:t>
      </w:r>
    </w:p>
    <w:p w14:paraId="2DE7EB45" w14:textId="642EECC1" w:rsidR="00707AA3" w:rsidRPr="00977200" w:rsidRDefault="00707AA3" w:rsidP="005B4E4F">
      <w:pPr>
        <w:numPr>
          <w:ilvl w:val="0"/>
          <w:numId w:val="15"/>
        </w:numPr>
        <w:rPr>
          <w:sz w:val="22"/>
          <w:szCs w:val="22"/>
        </w:rPr>
      </w:pPr>
      <w:proofErr w:type="spellStart"/>
      <w:r w:rsidRPr="00977200">
        <w:rPr>
          <w:sz w:val="22"/>
          <w:szCs w:val="22"/>
        </w:rPr>
        <w:t>Alt+Y</w:t>
      </w:r>
      <w:proofErr w:type="spellEnd"/>
      <w:r w:rsidRPr="00977200">
        <w:rPr>
          <w:sz w:val="22"/>
          <w:szCs w:val="22"/>
        </w:rPr>
        <w:t>: Ræk hånden op/tag hånden ned</w:t>
      </w:r>
      <w:r w:rsidR="00F37B4A" w:rsidRPr="00977200">
        <w:rPr>
          <w:sz w:val="22"/>
          <w:szCs w:val="22"/>
        </w:rPr>
        <w:t xml:space="preserve"> </w:t>
      </w:r>
      <w:r w:rsidR="00C35E6E" w:rsidRPr="00977200">
        <w:rPr>
          <w:sz w:val="22"/>
          <w:szCs w:val="22"/>
        </w:rPr>
        <w:t>(”</w:t>
      </w:r>
      <w:proofErr w:type="spellStart"/>
      <w:r w:rsidR="00C35E6E" w:rsidRPr="00977200">
        <w:rPr>
          <w:sz w:val="22"/>
          <w:szCs w:val="22"/>
        </w:rPr>
        <w:t>Raise</w:t>
      </w:r>
      <w:proofErr w:type="spellEnd"/>
      <w:r w:rsidR="00C35E6E" w:rsidRPr="00977200">
        <w:rPr>
          <w:sz w:val="22"/>
          <w:szCs w:val="22"/>
        </w:rPr>
        <w:t xml:space="preserve"> </w:t>
      </w:r>
      <w:proofErr w:type="spellStart"/>
      <w:r w:rsidR="00C35E6E" w:rsidRPr="00977200">
        <w:rPr>
          <w:sz w:val="22"/>
          <w:szCs w:val="22"/>
        </w:rPr>
        <w:t>hand</w:t>
      </w:r>
      <w:proofErr w:type="spellEnd"/>
      <w:r w:rsidR="00C35E6E" w:rsidRPr="00977200">
        <w:rPr>
          <w:sz w:val="22"/>
          <w:szCs w:val="22"/>
        </w:rPr>
        <w:t>/</w:t>
      </w:r>
      <w:proofErr w:type="spellStart"/>
      <w:r w:rsidR="00C35E6E" w:rsidRPr="00977200">
        <w:rPr>
          <w:sz w:val="22"/>
          <w:szCs w:val="22"/>
        </w:rPr>
        <w:t>Lower</w:t>
      </w:r>
      <w:proofErr w:type="spellEnd"/>
      <w:r w:rsidR="00C35E6E" w:rsidRPr="00977200">
        <w:rPr>
          <w:sz w:val="22"/>
          <w:szCs w:val="22"/>
        </w:rPr>
        <w:t xml:space="preserve"> </w:t>
      </w:r>
      <w:proofErr w:type="spellStart"/>
      <w:r w:rsidR="00C35E6E" w:rsidRPr="00977200">
        <w:rPr>
          <w:sz w:val="22"/>
          <w:szCs w:val="22"/>
        </w:rPr>
        <w:t>hand</w:t>
      </w:r>
      <w:proofErr w:type="spellEnd"/>
      <w:r w:rsidR="00C35E6E" w:rsidRPr="00977200">
        <w:rPr>
          <w:sz w:val="22"/>
          <w:szCs w:val="22"/>
        </w:rPr>
        <w:t>” i Zoom)</w:t>
      </w:r>
    </w:p>
    <w:p w14:paraId="03991097" w14:textId="42225EAA" w:rsidR="00D008CC" w:rsidRPr="001A5627" w:rsidRDefault="00384593" w:rsidP="00D008CC">
      <w:pPr>
        <w:numPr>
          <w:ilvl w:val="0"/>
          <w:numId w:val="15"/>
        </w:numPr>
        <w:rPr>
          <w:sz w:val="22"/>
          <w:szCs w:val="22"/>
        </w:rPr>
      </w:pPr>
      <w:proofErr w:type="spellStart"/>
      <w:r w:rsidRPr="00977200">
        <w:rPr>
          <w:sz w:val="22"/>
          <w:szCs w:val="22"/>
        </w:rPr>
        <w:t>Alt+Q</w:t>
      </w:r>
      <w:proofErr w:type="spellEnd"/>
      <w:r w:rsidRPr="00977200">
        <w:rPr>
          <w:sz w:val="22"/>
          <w:szCs w:val="22"/>
        </w:rPr>
        <w:t>: Forlad mødet</w:t>
      </w:r>
      <w:r w:rsidR="00F659E2">
        <w:rPr>
          <w:sz w:val="22"/>
          <w:szCs w:val="22"/>
        </w:rPr>
        <w:t xml:space="preserve"> (”</w:t>
      </w:r>
      <w:proofErr w:type="spellStart"/>
      <w:r w:rsidR="00F659E2">
        <w:rPr>
          <w:sz w:val="22"/>
          <w:szCs w:val="22"/>
        </w:rPr>
        <w:t>Leave</w:t>
      </w:r>
      <w:proofErr w:type="spellEnd"/>
      <w:r w:rsidR="00F659E2">
        <w:rPr>
          <w:sz w:val="22"/>
          <w:szCs w:val="22"/>
        </w:rPr>
        <w:t xml:space="preserve"> Meeting” i Zoom)</w:t>
      </w:r>
      <w:r w:rsidRPr="00977200">
        <w:rPr>
          <w:sz w:val="22"/>
          <w:szCs w:val="22"/>
        </w:rPr>
        <w:t>.</w:t>
      </w:r>
    </w:p>
    <w:sectPr w:rsidR="00D008CC" w:rsidRPr="001A5627" w:rsidSect="000C04AB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FD33AD" w14:textId="77777777" w:rsidR="00337FB6" w:rsidRDefault="00337FB6">
      <w:pPr>
        <w:spacing w:line="240" w:lineRule="auto"/>
      </w:pPr>
      <w:r>
        <w:separator/>
      </w:r>
    </w:p>
  </w:endnote>
  <w:endnote w:type="continuationSeparator" w:id="0">
    <w:p w14:paraId="17E0D5E7" w14:textId="77777777" w:rsidR="00337FB6" w:rsidRDefault="00337FB6">
      <w:pPr>
        <w:spacing w:line="240" w:lineRule="auto"/>
      </w:pPr>
      <w:r>
        <w:continuationSeparator/>
      </w:r>
    </w:p>
  </w:endnote>
  <w:endnote w:type="continuationNotice" w:id="1">
    <w:p w14:paraId="2BA72102" w14:textId="77777777" w:rsidR="00337FB6" w:rsidRDefault="00337FB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9ABF82A-13C6-CE4D-92C6-35646812D3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EC81C24-7FCD-ED41-8EAD-DD8E8DF27292}"/>
    <w:embedBold r:id="rId3" w:fontKey="{8502DBCD-C6E2-6F4D-90EB-E77D34709D79}"/>
    <w:embedItalic r:id="rId4" w:fontKey="{8A880393-3BFF-D641-875C-2E5F2E12CB67}"/>
    <w:embedBoldItalic r:id="rId5" w:fontKey="{37866C94-ED63-CB41-8254-CAEEEAB64A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B55BC60-F5E6-F248-A27A-C0DE3067EC1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D8178D8-0658-084B-96A1-8EAE8220F47E}"/>
  </w:font>
  <w:font w:name="Open Sans Light">
    <w:altName w:val="﷽﷽﷽﷽﷽﷽﷽﷽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552C95FF-9F8A-2840-AACB-86E2D46ABAD4}"/>
    <w:embedBold r:id="rId9" w:fontKey="{802D65BB-A004-114F-9BD5-08555566FF66}"/>
    <w:embedItalic r:id="rId10" w:fontKey="{83177D5F-B212-2A4C-932D-122F0D296B0A}"/>
    <w:embedBoldItalic r:id="rId11" w:fontKey="{28F89738-7E76-B041-8F68-6DBC2E4EB70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505EDBBD-EE30-B345-9302-174AB686469A}"/>
    <w:embedBold r:id="rId13" w:fontKey="{B729E2B5-27C7-964B-A2A3-22764867CC4C}"/>
    <w:embedItalic r:id="rId14" w:fontKey="{6AA84771-1724-614B-8956-2190B49C7798}"/>
    <w:embedBoldItalic r:id="rId15" w:fontKey="{C8AF9CFE-9A5D-9045-8CC4-CB2F34583826}"/>
  </w:font>
  <w:font w:name="Open Sans">
    <w:altName w:val="﷽﷽﷽﷽﷽﷽B}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C3FAB9EC-9316-F244-AB2F-28641BC1E7C9}"/>
    <w:embedBold r:id="rId17" w:fontKey="{D84C8BC4-6AB0-614C-A907-C5A34D333D6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altName w:val="Kapra Regular"/>
    <w:panose1 w:val="020B0604020202020204"/>
    <w:charset w:val="4D"/>
    <w:family w:val="auto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C8D7760F-E3CB-F44A-8CDC-992124DE17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81" w14:textId="77777777" w:rsidR="00100249" w:rsidRDefault="001A62B3" w:rsidP="00100249">
    <w:pPr>
      <w:pStyle w:val="Foot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DCAF987" wp14:editId="5DCAF988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DCAF98D" w14:textId="5406F44A" w:rsidR="00100249" w:rsidRDefault="001A62B3" w:rsidP="00100249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t xml:space="preserve">Side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267A4B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</w:rPr>
                            <w:t xml:space="preserve"> af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491C85"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CAF9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15.15pt;margin-top:793.8pt;width:66.35pt;height:47.6pt;z-index:25165824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" filled="f" fillcolor="white [3201]" stroked="f" strokeweight=".5pt">
              <v:textbox inset="0,0,0,0">
                <w:txbxContent>
                  <w:p w14:paraId="5DCAF98D" w14:textId="5406F44A" w:rsidR="00100249" w:rsidRDefault="001A62B3" w:rsidP="00100249">
                    <w:pPr>
                      <w:pStyle w:val="Footer"/>
                    </w:pPr>
                    <w:r>
                      <w:rPr>
                        <w:rStyle w:val="PageNumber"/>
                      </w:rPr>
                      <w:t xml:space="preserve">Side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267A4B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>
                      <w:rPr>
                        <w:rStyle w:val="PageNumber"/>
                      </w:rPr>
                      <w:t xml:space="preserve"> af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SECTIONPAGES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491C85"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5A65B4" w14:paraId="5DCAF985" w14:textId="77777777" w:rsidTr="00A97F6A">
      <w:tc>
        <w:tcPr>
          <w:tcW w:w="10915" w:type="dxa"/>
          <w:hideMark/>
        </w:tcPr>
        <w:p w14:paraId="5DCAF984" w14:textId="77777777" w:rsidR="00A97F6A" w:rsidRDefault="001A62B3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</w:t>
          </w:r>
          <w:r w:rsidR="005C29DF">
            <w:t>5</w:t>
          </w:r>
          <w:r>
            <w:t xml:space="preserve"> handicaporganisationer med cirka 340.000 medlemmer er tilsluttet DH.</w:t>
          </w:r>
        </w:p>
      </w:tc>
    </w:tr>
  </w:tbl>
  <w:p w14:paraId="5DCAF986" w14:textId="77777777" w:rsidR="00C41E04" w:rsidRDefault="00C41E04" w:rsidP="00C41E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6CEE95" w14:textId="77777777" w:rsidR="00337FB6" w:rsidRDefault="00337FB6">
      <w:pPr>
        <w:spacing w:line="240" w:lineRule="auto"/>
      </w:pPr>
      <w:r>
        <w:separator/>
      </w:r>
    </w:p>
  </w:footnote>
  <w:footnote w:type="continuationSeparator" w:id="0">
    <w:p w14:paraId="1C3DD14A" w14:textId="77777777" w:rsidR="00337FB6" w:rsidRDefault="00337FB6">
      <w:pPr>
        <w:spacing w:line="240" w:lineRule="auto"/>
      </w:pPr>
      <w:r>
        <w:continuationSeparator/>
      </w:r>
    </w:p>
  </w:footnote>
  <w:footnote w:type="continuationNotice" w:id="1">
    <w:p w14:paraId="3B853F97" w14:textId="77777777" w:rsidR="00337FB6" w:rsidRDefault="00337FB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7E" w14:textId="77777777" w:rsidR="00022BE5" w:rsidRDefault="00022BE5" w:rsidP="00022BE5">
    <w:pPr>
      <w:pStyle w:val="Header"/>
    </w:pPr>
  </w:p>
  <w:p w14:paraId="5DCAF97F" w14:textId="77777777" w:rsidR="00AA4E87" w:rsidRDefault="00AA4E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82" w14:textId="77777777" w:rsidR="002762D8" w:rsidRDefault="001A62B3" w:rsidP="00F4074D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5DCAF989" wp14:editId="48C91D19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 descr="DH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" descr="DH'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8241" behindDoc="1" locked="0" layoutInCell="1" hidden="1" allowOverlap="1" wp14:anchorId="5DCAF98B" wp14:editId="5DCAF9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CAF983" w14:textId="77777777" w:rsidR="008F4D20" w:rsidRPr="00F4074D" w:rsidRDefault="008F4D20" w:rsidP="00F407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4235D80"/>
    <w:multiLevelType w:val="hybridMultilevel"/>
    <w:tmpl w:val="0F4891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4F5A75"/>
    <w:multiLevelType w:val="hybridMultilevel"/>
    <w:tmpl w:val="0CEE73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2B6FAC"/>
    <w:multiLevelType w:val="hybridMultilevel"/>
    <w:tmpl w:val="F7D0A73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3C2E2E"/>
    <w:multiLevelType w:val="multilevel"/>
    <w:tmpl w:val="93907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A84E3A"/>
    <w:multiLevelType w:val="hybridMultilevel"/>
    <w:tmpl w:val="F2765752"/>
    <w:lvl w:ilvl="0" w:tplc="A4B2CB40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A2DB5"/>
    <w:multiLevelType w:val="hybridMultilevel"/>
    <w:tmpl w:val="3D20879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E83051"/>
    <w:multiLevelType w:val="multilevel"/>
    <w:tmpl w:val="85F8F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EDA2AB7"/>
    <w:multiLevelType w:val="hybridMultilevel"/>
    <w:tmpl w:val="592A30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B56BF1"/>
    <w:multiLevelType w:val="hybridMultilevel"/>
    <w:tmpl w:val="9EFE08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3A7CCC"/>
    <w:multiLevelType w:val="hybridMultilevel"/>
    <w:tmpl w:val="E730C2E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8120C"/>
    <w:multiLevelType w:val="hybridMultilevel"/>
    <w:tmpl w:val="249843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CB75D4"/>
    <w:multiLevelType w:val="hybridMultilevel"/>
    <w:tmpl w:val="3432BC9A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7F0133E"/>
    <w:multiLevelType w:val="multilevel"/>
    <w:tmpl w:val="E60C1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002298"/>
    <w:multiLevelType w:val="hybridMultilevel"/>
    <w:tmpl w:val="693A73F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BA4296"/>
    <w:multiLevelType w:val="hybridMultilevel"/>
    <w:tmpl w:val="800CE2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E549DC"/>
    <w:multiLevelType w:val="hybridMultilevel"/>
    <w:tmpl w:val="FA68F958"/>
    <w:lvl w:ilvl="0" w:tplc="87846E96">
      <w:start w:val="1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C64059"/>
    <w:multiLevelType w:val="hybridMultilevel"/>
    <w:tmpl w:val="F4E6C64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911E03"/>
    <w:multiLevelType w:val="hybridMultilevel"/>
    <w:tmpl w:val="684471A2"/>
    <w:lvl w:ilvl="0" w:tplc="06289108">
      <w:start w:val="1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383C6F"/>
    <w:multiLevelType w:val="hybridMultilevel"/>
    <w:tmpl w:val="417A5E0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D632CA"/>
    <w:multiLevelType w:val="hybridMultilevel"/>
    <w:tmpl w:val="0F4891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A51372"/>
    <w:multiLevelType w:val="hybridMultilevel"/>
    <w:tmpl w:val="5832120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D6A02"/>
    <w:multiLevelType w:val="hybridMultilevel"/>
    <w:tmpl w:val="338C07B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20588C"/>
    <w:multiLevelType w:val="multilevel"/>
    <w:tmpl w:val="DDC8C172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32" w15:restartNumberingAfterBreak="0">
    <w:nsid w:val="7FB354B8"/>
    <w:multiLevelType w:val="multilevel"/>
    <w:tmpl w:val="F20425EA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32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31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31"/>
    <w:lvlOverride w:ilvl="0">
      <w:lvl w:ilvl="0">
        <w:start w:val="1"/>
        <w:numFmt w:val="decimal"/>
        <w:pStyle w:val="ListNumber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32"/>
  </w:num>
  <w:num w:numId="14">
    <w:abstractNumId w:val="31"/>
  </w:num>
  <w:num w:numId="15">
    <w:abstractNumId w:val="15"/>
  </w:num>
  <w:num w:numId="16">
    <w:abstractNumId w:val="16"/>
  </w:num>
  <w:num w:numId="17">
    <w:abstractNumId w:val="28"/>
  </w:num>
  <w:num w:numId="18">
    <w:abstractNumId w:val="25"/>
  </w:num>
  <w:num w:numId="19">
    <w:abstractNumId w:val="30"/>
  </w:num>
  <w:num w:numId="20">
    <w:abstractNumId w:val="26"/>
  </w:num>
  <w:num w:numId="21">
    <w:abstractNumId w:val="18"/>
  </w:num>
  <w:num w:numId="22">
    <w:abstractNumId w:val="11"/>
  </w:num>
  <w:num w:numId="23">
    <w:abstractNumId w:val="14"/>
  </w:num>
  <w:num w:numId="24">
    <w:abstractNumId w:val="17"/>
  </w:num>
  <w:num w:numId="25">
    <w:abstractNumId w:val="20"/>
  </w:num>
  <w:num w:numId="26">
    <w:abstractNumId w:val="10"/>
  </w:num>
  <w:num w:numId="27">
    <w:abstractNumId w:val="9"/>
  </w:num>
  <w:num w:numId="28">
    <w:abstractNumId w:val="24"/>
  </w:num>
  <w:num w:numId="29">
    <w:abstractNumId w:val="27"/>
  </w:num>
  <w:num w:numId="30">
    <w:abstractNumId w:val="22"/>
  </w:num>
  <w:num w:numId="31">
    <w:abstractNumId w:val="21"/>
  </w:num>
  <w:num w:numId="32">
    <w:abstractNumId w:val="19"/>
  </w:num>
  <w:num w:numId="33">
    <w:abstractNumId w:val="15"/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23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AD9"/>
    <w:rsid w:val="00000E87"/>
    <w:rsid w:val="000018D6"/>
    <w:rsid w:val="000032AF"/>
    <w:rsid w:val="000032BF"/>
    <w:rsid w:val="00004865"/>
    <w:rsid w:val="00006F78"/>
    <w:rsid w:val="00011BEB"/>
    <w:rsid w:val="000157FC"/>
    <w:rsid w:val="00015B6A"/>
    <w:rsid w:val="00016218"/>
    <w:rsid w:val="00020A67"/>
    <w:rsid w:val="0002102A"/>
    <w:rsid w:val="00022133"/>
    <w:rsid w:val="00022BE5"/>
    <w:rsid w:val="000269E2"/>
    <w:rsid w:val="00026E06"/>
    <w:rsid w:val="000323B2"/>
    <w:rsid w:val="00035377"/>
    <w:rsid w:val="00035FF7"/>
    <w:rsid w:val="00036F43"/>
    <w:rsid w:val="000416D8"/>
    <w:rsid w:val="0004495D"/>
    <w:rsid w:val="00045EDF"/>
    <w:rsid w:val="00046EE0"/>
    <w:rsid w:val="00064AD4"/>
    <w:rsid w:val="0007343C"/>
    <w:rsid w:val="00075D3A"/>
    <w:rsid w:val="000765E6"/>
    <w:rsid w:val="00076F4D"/>
    <w:rsid w:val="00080393"/>
    <w:rsid w:val="00080DF1"/>
    <w:rsid w:val="0009128C"/>
    <w:rsid w:val="00092278"/>
    <w:rsid w:val="00094720"/>
    <w:rsid w:val="00094803"/>
    <w:rsid w:val="00094ABD"/>
    <w:rsid w:val="00095F85"/>
    <w:rsid w:val="00097995"/>
    <w:rsid w:val="0009799A"/>
    <w:rsid w:val="000A1AB6"/>
    <w:rsid w:val="000A27E4"/>
    <w:rsid w:val="000B128D"/>
    <w:rsid w:val="000B5B4D"/>
    <w:rsid w:val="000B5F8E"/>
    <w:rsid w:val="000B7C37"/>
    <w:rsid w:val="000C04AB"/>
    <w:rsid w:val="000C08C2"/>
    <w:rsid w:val="000C4FB1"/>
    <w:rsid w:val="000D1122"/>
    <w:rsid w:val="000D5BC9"/>
    <w:rsid w:val="000E36FD"/>
    <w:rsid w:val="000E45C3"/>
    <w:rsid w:val="000F0DF3"/>
    <w:rsid w:val="000F585B"/>
    <w:rsid w:val="00100249"/>
    <w:rsid w:val="001012C9"/>
    <w:rsid w:val="00103E3F"/>
    <w:rsid w:val="0011077B"/>
    <w:rsid w:val="00114DFB"/>
    <w:rsid w:val="00116DF3"/>
    <w:rsid w:val="00117186"/>
    <w:rsid w:val="00117B3D"/>
    <w:rsid w:val="001206C8"/>
    <w:rsid w:val="00120AB5"/>
    <w:rsid w:val="0012684E"/>
    <w:rsid w:val="0013244F"/>
    <w:rsid w:val="00142586"/>
    <w:rsid w:val="00144BD8"/>
    <w:rsid w:val="001473EB"/>
    <w:rsid w:val="00150B83"/>
    <w:rsid w:val="0015310E"/>
    <w:rsid w:val="0015356B"/>
    <w:rsid w:val="00153897"/>
    <w:rsid w:val="0015406F"/>
    <w:rsid w:val="001542A8"/>
    <w:rsid w:val="001544B0"/>
    <w:rsid w:val="001605F8"/>
    <w:rsid w:val="0016332B"/>
    <w:rsid w:val="00167E6D"/>
    <w:rsid w:val="00175D38"/>
    <w:rsid w:val="001777D5"/>
    <w:rsid w:val="00177DDE"/>
    <w:rsid w:val="00181781"/>
    <w:rsid w:val="00181D8B"/>
    <w:rsid w:val="00182651"/>
    <w:rsid w:val="001861E3"/>
    <w:rsid w:val="001877E1"/>
    <w:rsid w:val="001A0318"/>
    <w:rsid w:val="001A2C62"/>
    <w:rsid w:val="001A2D18"/>
    <w:rsid w:val="001A51BE"/>
    <w:rsid w:val="001A5627"/>
    <w:rsid w:val="001A62B3"/>
    <w:rsid w:val="001C0CC7"/>
    <w:rsid w:val="001D30A0"/>
    <w:rsid w:val="001E0BF6"/>
    <w:rsid w:val="001E2A1C"/>
    <w:rsid w:val="001F566D"/>
    <w:rsid w:val="00201004"/>
    <w:rsid w:val="0020235E"/>
    <w:rsid w:val="00202E55"/>
    <w:rsid w:val="00205607"/>
    <w:rsid w:val="0020639F"/>
    <w:rsid w:val="00206780"/>
    <w:rsid w:val="00207A52"/>
    <w:rsid w:val="00207BBA"/>
    <w:rsid w:val="002114C1"/>
    <w:rsid w:val="0021154B"/>
    <w:rsid w:val="00211C9F"/>
    <w:rsid w:val="00212AA6"/>
    <w:rsid w:val="00216E82"/>
    <w:rsid w:val="0022171F"/>
    <w:rsid w:val="00231508"/>
    <w:rsid w:val="0023726F"/>
    <w:rsid w:val="002415B1"/>
    <w:rsid w:val="0024282A"/>
    <w:rsid w:val="00243AFA"/>
    <w:rsid w:val="00244D70"/>
    <w:rsid w:val="0025146F"/>
    <w:rsid w:val="00252732"/>
    <w:rsid w:val="00260FC0"/>
    <w:rsid w:val="00263CFB"/>
    <w:rsid w:val="00264466"/>
    <w:rsid w:val="002662AD"/>
    <w:rsid w:val="002668FD"/>
    <w:rsid w:val="00267A4B"/>
    <w:rsid w:val="00271AF7"/>
    <w:rsid w:val="00271C9B"/>
    <w:rsid w:val="00273B5F"/>
    <w:rsid w:val="00273CAC"/>
    <w:rsid w:val="002740BA"/>
    <w:rsid w:val="002762D8"/>
    <w:rsid w:val="0029153F"/>
    <w:rsid w:val="00291B7D"/>
    <w:rsid w:val="002953B7"/>
    <w:rsid w:val="00297FF1"/>
    <w:rsid w:val="002A4B80"/>
    <w:rsid w:val="002B1FAF"/>
    <w:rsid w:val="002B285D"/>
    <w:rsid w:val="002B6986"/>
    <w:rsid w:val="002B7B28"/>
    <w:rsid w:val="002C4069"/>
    <w:rsid w:val="002C5297"/>
    <w:rsid w:val="002C64DC"/>
    <w:rsid w:val="002D28A7"/>
    <w:rsid w:val="002D3EAD"/>
    <w:rsid w:val="002D5562"/>
    <w:rsid w:val="002E27B6"/>
    <w:rsid w:val="002E2E5A"/>
    <w:rsid w:val="002E4D40"/>
    <w:rsid w:val="002E56D2"/>
    <w:rsid w:val="002E74A4"/>
    <w:rsid w:val="002E7868"/>
    <w:rsid w:val="002F00DB"/>
    <w:rsid w:val="002F121C"/>
    <w:rsid w:val="002F2C5F"/>
    <w:rsid w:val="002F67E4"/>
    <w:rsid w:val="002F6A1C"/>
    <w:rsid w:val="003025F7"/>
    <w:rsid w:val="003030AA"/>
    <w:rsid w:val="003033F8"/>
    <w:rsid w:val="00315D5D"/>
    <w:rsid w:val="00316531"/>
    <w:rsid w:val="00317969"/>
    <w:rsid w:val="0032030E"/>
    <w:rsid w:val="003222AD"/>
    <w:rsid w:val="00322419"/>
    <w:rsid w:val="00322424"/>
    <w:rsid w:val="003237AB"/>
    <w:rsid w:val="003256A6"/>
    <w:rsid w:val="00326C57"/>
    <w:rsid w:val="00333E52"/>
    <w:rsid w:val="00336730"/>
    <w:rsid w:val="00336E8B"/>
    <w:rsid w:val="00337FB6"/>
    <w:rsid w:val="003502D1"/>
    <w:rsid w:val="00351F81"/>
    <w:rsid w:val="00353C5A"/>
    <w:rsid w:val="0035418E"/>
    <w:rsid w:val="00360EDE"/>
    <w:rsid w:val="0036110B"/>
    <w:rsid w:val="00361BC1"/>
    <w:rsid w:val="003659C5"/>
    <w:rsid w:val="003728C0"/>
    <w:rsid w:val="00374692"/>
    <w:rsid w:val="003810ED"/>
    <w:rsid w:val="00384593"/>
    <w:rsid w:val="003866A9"/>
    <w:rsid w:val="0038685B"/>
    <w:rsid w:val="003907A9"/>
    <w:rsid w:val="003934E6"/>
    <w:rsid w:val="003B0D54"/>
    <w:rsid w:val="003B24D0"/>
    <w:rsid w:val="003B2C04"/>
    <w:rsid w:val="003B2EC3"/>
    <w:rsid w:val="003B35B0"/>
    <w:rsid w:val="003B48CC"/>
    <w:rsid w:val="003C2D8B"/>
    <w:rsid w:val="003C3569"/>
    <w:rsid w:val="003C4F9F"/>
    <w:rsid w:val="003C60F1"/>
    <w:rsid w:val="003D6B99"/>
    <w:rsid w:val="003D6BFD"/>
    <w:rsid w:val="003E4091"/>
    <w:rsid w:val="003E4394"/>
    <w:rsid w:val="003E589E"/>
    <w:rsid w:val="003E7402"/>
    <w:rsid w:val="003E780D"/>
    <w:rsid w:val="003F0840"/>
    <w:rsid w:val="003F38E2"/>
    <w:rsid w:val="003F5FAD"/>
    <w:rsid w:val="003F6DFC"/>
    <w:rsid w:val="003F7AC9"/>
    <w:rsid w:val="00412B29"/>
    <w:rsid w:val="004166DD"/>
    <w:rsid w:val="00416A22"/>
    <w:rsid w:val="00421009"/>
    <w:rsid w:val="00421A66"/>
    <w:rsid w:val="004241AB"/>
    <w:rsid w:val="00424709"/>
    <w:rsid w:val="00424AD9"/>
    <w:rsid w:val="00426522"/>
    <w:rsid w:val="00427669"/>
    <w:rsid w:val="004344E5"/>
    <w:rsid w:val="00434A8C"/>
    <w:rsid w:val="00436CBB"/>
    <w:rsid w:val="004416BC"/>
    <w:rsid w:val="00441ABB"/>
    <w:rsid w:val="00444132"/>
    <w:rsid w:val="00452F69"/>
    <w:rsid w:val="0045378B"/>
    <w:rsid w:val="00455852"/>
    <w:rsid w:val="004632F9"/>
    <w:rsid w:val="00463CB5"/>
    <w:rsid w:val="00465F10"/>
    <w:rsid w:val="004772F4"/>
    <w:rsid w:val="004824E9"/>
    <w:rsid w:val="00482900"/>
    <w:rsid w:val="00482EC2"/>
    <w:rsid w:val="0048363A"/>
    <w:rsid w:val="00483737"/>
    <w:rsid w:val="00484D1A"/>
    <w:rsid w:val="0048790C"/>
    <w:rsid w:val="00490BF6"/>
    <w:rsid w:val="00491C85"/>
    <w:rsid w:val="004A5FFD"/>
    <w:rsid w:val="004A6D4D"/>
    <w:rsid w:val="004B0CFD"/>
    <w:rsid w:val="004B2E40"/>
    <w:rsid w:val="004C01B2"/>
    <w:rsid w:val="004C027F"/>
    <w:rsid w:val="004C5574"/>
    <w:rsid w:val="004D35CC"/>
    <w:rsid w:val="004D42B2"/>
    <w:rsid w:val="004D5F02"/>
    <w:rsid w:val="004D7DE9"/>
    <w:rsid w:val="004E01B5"/>
    <w:rsid w:val="004E0D0A"/>
    <w:rsid w:val="004E1AA9"/>
    <w:rsid w:val="004E2C1A"/>
    <w:rsid w:val="004E36F9"/>
    <w:rsid w:val="004E3F3A"/>
    <w:rsid w:val="004E49D7"/>
    <w:rsid w:val="004F01DC"/>
    <w:rsid w:val="004F09E8"/>
    <w:rsid w:val="004F1A28"/>
    <w:rsid w:val="004F1ED7"/>
    <w:rsid w:val="004F2C11"/>
    <w:rsid w:val="004F35E0"/>
    <w:rsid w:val="004F3E77"/>
    <w:rsid w:val="004F7AC2"/>
    <w:rsid w:val="005005D2"/>
    <w:rsid w:val="00502F76"/>
    <w:rsid w:val="0050445C"/>
    <w:rsid w:val="0050799C"/>
    <w:rsid w:val="00511600"/>
    <w:rsid w:val="005129B0"/>
    <w:rsid w:val="005178A7"/>
    <w:rsid w:val="00520451"/>
    <w:rsid w:val="005258FC"/>
    <w:rsid w:val="00536580"/>
    <w:rsid w:val="005378F9"/>
    <w:rsid w:val="0053795B"/>
    <w:rsid w:val="00540519"/>
    <w:rsid w:val="00541B97"/>
    <w:rsid w:val="00543EF2"/>
    <w:rsid w:val="00551346"/>
    <w:rsid w:val="00551B11"/>
    <w:rsid w:val="005544E6"/>
    <w:rsid w:val="00554766"/>
    <w:rsid w:val="0055617E"/>
    <w:rsid w:val="00561C72"/>
    <w:rsid w:val="00562862"/>
    <w:rsid w:val="0056543D"/>
    <w:rsid w:val="00571E3B"/>
    <w:rsid w:val="005751AA"/>
    <w:rsid w:val="00576407"/>
    <w:rsid w:val="00582344"/>
    <w:rsid w:val="00582AE7"/>
    <w:rsid w:val="00582F66"/>
    <w:rsid w:val="00592544"/>
    <w:rsid w:val="005A00C7"/>
    <w:rsid w:val="005A25F0"/>
    <w:rsid w:val="005A28D4"/>
    <w:rsid w:val="005A65B4"/>
    <w:rsid w:val="005B056D"/>
    <w:rsid w:val="005C141E"/>
    <w:rsid w:val="005C2116"/>
    <w:rsid w:val="005C29DF"/>
    <w:rsid w:val="005C3C9B"/>
    <w:rsid w:val="005C5F97"/>
    <w:rsid w:val="005C769C"/>
    <w:rsid w:val="005C776A"/>
    <w:rsid w:val="005C7995"/>
    <w:rsid w:val="005C7996"/>
    <w:rsid w:val="005E29C3"/>
    <w:rsid w:val="005E7B62"/>
    <w:rsid w:val="005F0175"/>
    <w:rsid w:val="005F1580"/>
    <w:rsid w:val="005F3299"/>
    <w:rsid w:val="005F3ED8"/>
    <w:rsid w:val="005F63C4"/>
    <w:rsid w:val="005F6B57"/>
    <w:rsid w:val="0060103C"/>
    <w:rsid w:val="006010A5"/>
    <w:rsid w:val="00605038"/>
    <w:rsid w:val="00605B82"/>
    <w:rsid w:val="00610412"/>
    <w:rsid w:val="00610AC6"/>
    <w:rsid w:val="00623968"/>
    <w:rsid w:val="00626171"/>
    <w:rsid w:val="006276CD"/>
    <w:rsid w:val="0063095A"/>
    <w:rsid w:val="006325AE"/>
    <w:rsid w:val="00634B3C"/>
    <w:rsid w:val="006366B2"/>
    <w:rsid w:val="00637475"/>
    <w:rsid w:val="00645431"/>
    <w:rsid w:val="00645649"/>
    <w:rsid w:val="006467F2"/>
    <w:rsid w:val="00646C80"/>
    <w:rsid w:val="00655B49"/>
    <w:rsid w:val="0065779C"/>
    <w:rsid w:val="00662F66"/>
    <w:rsid w:val="00663A36"/>
    <w:rsid w:val="00671AA3"/>
    <w:rsid w:val="00673481"/>
    <w:rsid w:val="00674045"/>
    <w:rsid w:val="00674B15"/>
    <w:rsid w:val="0067516B"/>
    <w:rsid w:val="006803B0"/>
    <w:rsid w:val="00681D83"/>
    <w:rsid w:val="00687200"/>
    <w:rsid w:val="006900C2"/>
    <w:rsid w:val="00690684"/>
    <w:rsid w:val="00690F5A"/>
    <w:rsid w:val="00691622"/>
    <w:rsid w:val="00692574"/>
    <w:rsid w:val="00695E89"/>
    <w:rsid w:val="006A1B44"/>
    <w:rsid w:val="006A2EA5"/>
    <w:rsid w:val="006A3A71"/>
    <w:rsid w:val="006A4DC4"/>
    <w:rsid w:val="006A5ED4"/>
    <w:rsid w:val="006B2AE2"/>
    <w:rsid w:val="006B30A9"/>
    <w:rsid w:val="006B5DF8"/>
    <w:rsid w:val="006B7FE9"/>
    <w:rsid w:val="006C2991"/>
    <w:rsid w:val="006C2D41"/>
    <w:rsid w:val="006C5E66"/>
    <w:rsid w:val="006E1233"/>
    <w:rsid w:val="006E7C44"/>
    <w:rsid w:val="006F0395"/>
    <w:rsid w:val="006F6ADC"/>
    <w:rsid w:val="007008EE"/>
    <w:rsid w:val="0070267E"/>
    <w:rsid w:val="00704BA7"/>
    <w:rsid w:val="00704DFB"/>
    <w:rsid w:val="00706E32"/>
    <w:rsid w:val="00707005"/>
    <w:rsid w:val="00707AA3"/>
    <w:rsid w:val="00710901"/>
    <w:rsid w:val="00712794"/>
    <w:rsid w:val="00712935"/>
    <w:rsid w:val="00712EF4"/>
    <w:rsid w:val="007133C6"/>
    <w:rsid w:val="00713964"/>
    <w:rsid w:val="00714E8C"/>
    <w:rsid w:val="00715758"/>
    <w:rsid w:val="00741183"/>
    <w:rsid w:val="007425C7"/>
    <w:rsid w:val="00742C29"/>
    <w:rsid w:val="0074463A"/>
    <w:rsid w:val="00751071"/>
    <w:rsid w:val="00752ACA"/>
    <w:rsid w:val="007546AF"/>
    <w:rsid w:val="00756E8A"/>
    <w:rsid w:val="0076254F"/>
    <w:rsid w:val="00765720"/>
    <w:rsid w:val="007658A4"/>
    <w:rsid w:val="00765934"/>
    <w:rsid w:val="00766AC9"/>
    <w:rsid w:val="00766EEF"/>
    <w:rsid w:val="007670CC"/>
    <w:rsid w:val="00772B23"/>
    <w:rsid w:val="0077451B"/>
    <w:rsid w:val="00776435"/>
    <w:rsid w:val="00777FAE"/>
    <w:rsid w:val="007830AC"/>
    <w:rsid w:val="00785D91"/>
    <w:rsid w:val="0078666D"/>
    <w:rsid w:val="007915D3"/>
    <w:rsid w:val="007A0696"/>
    <w:rsid w:val="007A0BAB"/>
    <w:rsid w:val="007A3228"/>
    <w:rsid w:val="007A6C07"/>
    <w:rsid w:val="007A737E"/>
    <w:rsid w:val="007B6CC9"/>
    <w:rsid w:val="007C2A6D"/>
    <w:rsid w:val="007D5E59"/>
    <w:rsid w:val="007E373C"/>
    <w:rsid w:val="007E3DA1"/>
    <w:rsid w:val="007F1ED1"/>
    <w:rsid w:val="008002CE"/>
    <w:rsid w:val="0080053F"/>
    <w:rsid w:val="00810A86"/>
    <w:rsid w:val="00812946"/>
    <w:rsid w:val="0081550A"/>
    <w:rsid w:val="0081675C"/>
    <w:rsid w:val="008210CB"/>
    <w:rsid w:val="00824177"/>
    <w:rsid w:val="00836161"/>
    <w:rsid w:val="00844F6C"/>
    <w:rsid w:val="00852BD1"/>
    <w:rsid w:val="008603DF"/>
    <w:rsid w:val="0086268E"/>
    <w:rsid w:val="00863629"/>
    <w:rsid w:val="008657BB"/>
    <w:rsid w:val="00867250"/>
    <w:rsid w:val="00871809"/>
    <w:rsid w:val="00873066"/>
    <w:rsid w:val="0087744F"/>
    <w:rsid w:val="00880084"/>
    <w:rsid w:val="008825DD"/>
    <w:rsid w:val="00885410"/>
    <w:rsid w:val="008866FE"/>
    <w:rsid w:val="0089068C"/>
    <w:rsid w:val="00892D08"/>
    <w:rsid w:val="00893791"/>
    <w:rsid w:val="00893C52"/>
    <w:rsid w:val="00893E8F"/>
    <w:rsid w:val="008A02C6"/>
    <w:rsid w:val="008A1B71"/>
    <w:rsid w:val="008A4BD3"/>
    <w:rsid w:val="008A4DD4"/>
    <w:rsid w:val="008A6A4F"/>
    <w:rsid w:val="008A6DA9"/>
    <w:rsid w:val="008B5EBA"/>
    <w:rsid w:val="008C34FE"/>
    <w:rsid w:val="008C74F9"/>
    <w:rsid w:val="008D0BA6"/>
    <w:rsid w:val="008D343C"/>
    <w:rsid w:val="008D6638"/>
    <w:rsid w:val="008D6732"/>
    <w:rsid w:val="008E1881"/>
    <w:rsid w:val="008E2BDF"/>
    <w:rsid w:val="008E3251"/>
    <w:rsid w:val="008E3D2B"/>
    <w:rsid w:val="008E5A6D"/>
    <w:rsid w:val="008E6008"/>
    <w:rsid w:val="008E7F8C"/>
    <w:rsid w:val="008F0503"/>
    <w:rsid w:val="008F17CC"/>
    <w:rsid w:val="008F1E87"/>
    <w:rsid w:val="008F32DF"/>
    <w:rsid w:val="008F3CFC"/>
    <w:rsid w:val="008F4D20"/>
    <w:rsid w:val="00907233"/>
    <w:rsid w:val="009139DB"/>
    <w:rsid w:val="009220EC"/>
    <w:rsid w:val="009222AA"/>
    <w:rsid w:val="00924E66"/>
    <w:rsid w:val="00931742"/>
    <w:rsid w:val="00936590"/>
    <w:rsid w:val="009378F2"/>
    <w:rsid w:val="00940804"/>
    <w:rsid w:val="0094757D"/>
    <w:rsid w:val="00951615"/>
    <w:rsid w:val="00951B25"/>
    <w:rsid w:val="0095340E"/>
    <w:rsid w:val="00971B3F"/>
    <w:rsid w:val="0097235F"/>
    <w:rsid w:val="0097268A"/>
    <w:rsid w:val="009737E4"/>
    <w:rsid w:val="00974888"/>
    <w:rsid w:val="0097612B"/>
    <w:rsid w:val="00977200"/>
    <w:rsid w:val="0097757D"/>
    <w:rsid w:val="00982E54"/>
    <w:rsid w:val="00983B74"/>
    <w:rsid w:val="0099004B"/>
    <w:rsid w:val="00990263"/>
    <w:rsid w:val="009A00AE"/>
    <w:rsid w:val="009A2CCC"/>
    <w:rsid w:val="009A4B01"/>
    <w:rsid w:val="009A4CCC"/>
    <w:rsid w:val="009B109E"/>
    <w:rsid w:val="009B12E0"/>
    <w:rsid w:val="009B4F2E"/>
    <w:rsid w:val="009C058F"/>
    <w:rsid w:val="009C2069"/>
    <w:rsid w:val="009C2305"/>
    <w:rsid w:val="009D1E80"/>
    <w:rsid w:val="009D32D3"/>
    <w:rsid w:val="009E444C"/>
    <w:rsid w:val="009E4B94"/>
    <w:rsid w:val="009E65CB"/>
    <w:rsid w:val="009E6AD9"/>
    <w:rsid w:val="009F44E7"/>
    <w:rsid w:val="00A00804"/>
    <w:rsid w:val="00A017B2"/>
    <w:rsid w:val="00A06860"/>
    <w:rsid w:val="00A070ED"/>
    <w:rsid w:val="00A11FBC"/>
    <w:rsid w:val="00A12585"/>
    <w:rsid w:val="00A13A5F"/>
    <w:rsid w:val="00A2199B"/>
    <w:rsid w:val="00A24860"/>
    <w:rsid w:val="00A40475"/>
    <w:rsid w:val="00A46697"/>
    <w:rsid w:val="00A50501"/>
    <w:rsid w:val="00A517F7"/>
    <w:rsid w:val="00A55956"/>
    <w:rsid w:val="00A56307"/>
    <w:rsid w:val="00A615E8"/>
    <w:rsid w:val="00A63BC0"/>
    <w:rsid w:val="00A63D36"/>
    <w:rsid w:val="00A676C2"/>
    <w:rsid w:val="00A71F96"/>
    <w:rsid w:val="00A72AB4"/>
    <w:rsid w:val="00A74E73"/>
    <w:rsid w:val="00A76CB5"/>
    <w:rsid w:val="00A77EBB"/>
    <w:rsid w:val="00A816D4"/>
    <w:rsid w:val="00A83B04"/>
    <w:rsid w:val="00A844D8"/>
    <w:rsid w:val="00A85FAD"/>
    <w:rsid w:val="00A864D6"/>
    <w:rsid w:val="00A91DA5"/>
    <w:rsid w:val="00A91EFB"/>
    <w:rsid w:val="00A921D9"/>
    <w:rsid w:val="00A9449E"/>
    <w:rsid w:val="00A945D3"/>
    <w:rsid w:val="00A94677"/>
    <w:rsid w:val="00A959AE"/>
    <w:rsid w:val="00A95DE4"/>
    <w:rsid w:val="00A96060"/>
    <w:rsid w:val="00A97F6A"/>
    <w:rsid w:val="00AA00CB"/>
    <w:rsid w:val="00AA0D2C"/>
    <w:rsid w:val="00AA32DA"/>
    <w:rsid w:val="00AA4E87"/>
    <w:rsid w:val="00AB11A3"/>
    <w:rsid w:val="00AB4582"/>
    <w:rsid w:val="00AB5C71"/>
    <w:rsid w:val="00AB7FFC"/>
    <w:rsid w:val="00AC2F90"/>
    <w:rsid w:val="00AC51A3"/>
    <w:rsid w:val="00AC7861"/>
    <w:rsid w:val="00AD5153"/>
    <w:rsid w:val="00AD5F89"/>
    <w:rsid w:val="00AE07F3"/>
    <w:rsid w:val="00AE1DD5"/>
    <w:rsid w:val="00AE4E2A"/>
    <w:rsid w:val="00AE7F8A"/>
    <w:rsid w:val="00AF07BD"/>
    <w:rsid w:val="00AF1D02"/>
    <w:rsid w:val="00AF51E6"/>
    <w:rsid w:val="00AF6129"/>
    <w:rsid w:val="00AF660A"/>
    <w:rsid w:val="00B00D92"/>
    <w:rsid w:val="00B0422A"/>
    <w:rsid w:val="00B04230"/>
    <w:rsid w:val="00B06D69"/>
    <w:rsid w:val="00B06E2B"/>
    <w:rsid w:val="00B13A10"/>
    <w:rsid w:val="00B13CE1"/>
    <w:rsid w:val="00B171D6"/>
    <w:rsid w:val="00B21CB5"/>
    <w:rsid w:val="00B24E70"/>
    <w:rsid w:val="00B273A2"/>
    <w:rsid w:val="00B30DC9"/>
    <w:rsid w:val="00B36E62"/>
    <w:rsid w:val="00B44285"/>
    <w:rsid w:val="00B509D2"/>
    <w:rsid w:val="00B5144A"/>
    <w:rsid w:val="00B539F7"/>
    <w:rsid w:val="00B575CA"/>
    <w:rsid w:val="00B57CBE"/>
    <w:rsid w:val="00B62887"/>
    <w:rsid w:val="00B7106E"/>
    <w:rsid w:val="00B76B38"/>
    <w:rsid w:val="00B81F03"/>
    <w:rsid w:val="00B81F19"/>
    <w:rsid w:val="00B83481"/>
    <w:rsid w:val="00B931F7"/>
    <w:rsid w:val="00B97059"/>
    <w:rsid w:val="00BA1E54"/>
    <w:rsid w:val="00BA36AF"/>
    <w:rsid w:val="00BA4467"/>
    <w:rsid w:val="00BA734F"/>
    <w:rsid w:val="00BB1949"/>
    <w:rsid w:val="00BB1B90"/>
    <w:rsid w:val="00BB3045"/>
    <w:rsid w:val="00BB3EA7"/>
    <w:rsid w:val="00BB4255"/>
    <w:rsid w:val="00BB739C"/>
    <w:rsid w:val="00BC1017"/>
    <w:rsid w:val="00BC1E28"/>
    <w:rsid w:val="00BC3FEA"/>
    <w:rsid w:val="00BC4756"/>
    <w:rsid w:val="00BC7265"/>
    <w:rsid w:val="00BD6966"/>
    <w:rsid w:val="00BE1A9D"/>
    <w:rsid w:val="00BE2A74"/>
    <w:rsid w:val="00BF02EF"/>
    <w:rsid w:val="00BF0D57"/>
    <w:rsid w:val="00BF1879"/>
    <w:rsid w:val="00BF5268"/>
    <w:rsid w:val="00BF71EB"/>
    <w:rsid w:val="00C0433E"/>
    <w:rsid w:val="00C10097"/>
    <w:rsid w:val="00C13AC5"/>
    <w:rsid w:val="00C16157"/>
    <w:rsid w:val="00C167C7"/>
    <w:rsid w:val="00C22B4B"/>
    <w:rsid w:val="00C30AF2"/>
    <w:rsid w:val="00C326B2"/>
    <w:rsid w:val="00C335DD"/>
    <w:rsid w:val="00C357EF"/>
    <w:rsid w:val="00C35E6E"/>
    <w:rsid w:val="00C41E04"/>
    <w:rsid w:val="00C439CB"/>
    <w:rsid w:val="00C44AAF"/>
    <w:rsid w:val="00C465F4"/>
    <w:rsid w:val="00C4666C"/>
    <w:rsid w:val="00C57D6C"/>
    <w:rsid w:val="00C64739"/>
    <w:rsid w:val="00C727F5"/>
    <w:rsid w:val="00C756A6"/>
    <w:rsid w:val="00C76867"/>
    <w:rsid w:val="00C84168"/>
    <w:rsid w:val="00C90C74"/>
    <w:rsid w:val="00C91475"/>
    <w:rsid w:val="00C91A0A"/>
    <w:rsid w:val="00C978B8"/>
    <w:rsid w:val="00CA0183"/>
    <w:rsid w:val="00CA0A7D"/>
    <w:rsid w:val="00CA4E77"/>
    <w:rsid w:val="00CB0DDD"/>
    <w:rsid w:val="00CB3D61"/>
    <w:rsid w:val="00CB3EFE"/>
    <w:rsid w:val="00CB4997"/>
    <w:rsid w:val="00CC1F47"/>
    <w:rsid w:val="00CC209F"/>
    <w:rsid w:val="00CC254B"/>
    <w:rsid w:val="00CC6322"/>
    <w:rsid w:val="00CE5168"/>
    <w:rsid w:val="00CE5556"/>
    <w:rsid w:val="00CE57E0"/>
    <w:rsid w:val="00CF0183"/>
    <w:rsid w:val="00D008CC"/>
    <w:rsid w:val="00D10FCF"/>
    <w:rsid w:val="00D11604"/>
    <w:rsid w:val="00D23C1F"/>
    <w:rsid w:val="00D273BA"/>
    <w:rsid w:val="00D27BA2"/>
    <w:rsid w:val="00D27D0E"/>
    <w:rsid w:val="00D30912"/>
    <w:rsid w:val="00D3752F"/>
    <w:rsid w:val="00D47EB9"/>
    <w:rsid w:val="00D515F6"/>
    <w:rsid w:val="00D51BA0"/>
    <w:rsid w:val="00D53670"/>
    <w:rsid w:val="00D552BC"/>
    <w:rsid w:val="00D612FE"/>
    <w:rsid w:val="00D62011"/>
    <w:rsid w:val="00D64BC7"/>
    <w:rsid w:val="00D65747"/>
    <w:rsid w:val="00D708F1"/>
    <w:rsid w:val="00D7171B"/>
    <w:rsid w:val="00D74908"/>
    <w:rsid w:val="00D74A82"/>
    <w:rsid w:val="00D8061D"/>
    <w:rsid w:val="00D833C8"/>
    <w:rsid w:val="00D87755"/>
    <w:rsid w:val="00D87C66"/>
    <w:rsid w:val="00D936BE"/>
    <w:rsid w:val="00D93A02"/>
    <w:rsid w:val="00D93F5F"/>
    <w:rsid w:val="00D96141"/>
    <w:rsid w:val="00DB31AF"/>
    <w:rsid w:val="00DB335E"/>
    <w:rsid w:val="00DB485A"/>
    <w:rsid w:val="00DC246F"/>
    <w:rsid w:val="00DC29B9"/>
    <w:rsid w:val="00DC3214"/>
    <w:rsid w:val="00DC61BD"/>
    <w:rsid w:val="00DD1884"/>
    <w:rsid w:val="00DD1936"/>
    <w:rsid w:val="00DD5BD6"/>
    <w:rsid w:val="00DD61FE"/>
    <w:rsid w:val="00DD7E77"/>
    <w:rsid w:val="00DE2B28"/>
    <w:rsid w:val="00DE3452"/>
    <w:rsid w:val="00DF010D"/>
    <w:rsid w:val="00DF1260"/>
    <w:rsid w:val="00DF1EC4"/>
    <w:rsid w:val="00E02ADD"/>
    <w:rsid w:val="00E03BC0"/>
    <w:rsid w:val="00E054B7"/>
    <w:rsid w:val="00E10AC0"/>
    <w:rsid w:val="00E12111"/>
    <w:rsid w:val="00E23314"/>
    <w:rsid w:val="00E23727"/>
    <w:rsid w:val="00E268CB"/>
    <w:rsid w:val="00E26C1A"/>
    <w:rsid w:val="00E30B2A"/>
    <w:rsid w:val="00E31B64"/>
    <w:rsid w:val="00E37675"/>
    <w:rsid w:val="00E44524"/>
    <w:rsid w:val="00E44CF0"/>
    <w:rsid w:val="00E47680"/>
    <w:rsid w:val="00E53EE9"/>
    <w:rsid w:val="00E56962"/>
    <w:rsid w:val="00E570BB"/>
    <w:rsid w:val="00E613EA"/>
    <w:rsid w:val="00E63F47"/>
    <w:rsid w:val="00E64D69"/>
    <w:rsid w:val="00E73FBE"/>
    <w:rsid w:val="00E7414A"/>
    <w:rsid w:val="00E75B16"/>
    <w:rsid w:val="00E831A5"/>
    <w:rsid w:val="00E8341B"/>
    <w:rsid w:val="00E85A0C"/>
    <w:rsid w:val="00E87CAD"/>
    <w:rsid w:val="00E907E6"/>
    <w:rsid w:val="00E92E9E"/>
    <w:rsid w:val="00E9405E"/>
    <w:rsid w:val="00E95D98"/>
    <w:rsid w:val="00EA13EA"/>
    <w:rsid w:val="00EA34A1"/>
    <w:rsid w:val="00EA443E"/>
    <w:rsid w:val="00EA4849"/>
    <w:rsid w:val="00EA62AC"/>
    <w:rsid w:val="00EA706F"/>
    <w:rsid w:val="00EA708D"/>
    <w:rsid w:val="00EB3AAC"/>
    <w:rsid w:val="00EB5205"/>
    <w:rsid w:val="00EC0522"/>
    <w:rsid w:val="00EC19CE"/>
    <w:rsid w:val="00EC281B"/>
    <w:rsid w:val="00EC5A00"/>
    <w:rsid w:val="00EC6976"/>
    <w:rsid w:val="00ED2DCB"/>
    <w:rsid w:val="00ED6EC5"/>
    <w:rsid w:val="00ED7070"/>
    <w:rsid w:val="00EE4292"/>
    <w:rsid w:val="00EE6689"/>
    <w:rsid w:val="00EF19D1"/>
    <w:rsid w:val="00EF2790"/>
    <w:rsid w:val="00EF474E"/>
    <w:rsid w:val="00F0152B"/>
    <w:rsid w:val="00F04788"/>
    <w:rsid w:val="00F055CF"/>
    <w:rsid w:val="00F1150D"/>
    <w:rsid w:val="00F1410F"/>
    <w:rsid w:val="00F1461B"/>
    <w:rsid w:val="00F156F4"/>
    <w:rsid w:val="00F1669E"/>
    <w:rsid w:val="00F16C59"/>
    <w:rsid w:val="00F233E7"/>
    <w:rsid w:val="00F25C14"/>
    <w:rsid w:val="00F27BC4"/>
    <w:rsid w:val="00F31EE8"/>
    <w:rsid w:val="00F3469C"/>
    <w:rsid w:val="00F35F89"/>
    <w:rsid w:val="00F37B4A"/>
    <w:rsid w:val="00F4074D"/>
    <w:rsid w:val="00F5238C"/>
    <w:rsid w:val="00F57CAB"/>
    <w:rsid w:val="00F62D73"/>
    <w:rsid w:val="00F64827"/>
    <w:rsid w:val="00F6497A"/>
    <w:rsid w:val="00F65277"/>
    <w:rsid w:val="00F659E2"/>
    <w:rsid w:val="00F7036C"/>
    <w:rsid w:val="00F710A5"/>
    <w:rsid w:val="00F73354"/>
    <w:rsid w:val="00F807D0"/>
    <w:rsid w:val="00F82257"/>
    <w:rsid w:val="00F8401D"/>
    <w:rsid w:val="00F86903"/>
    <w:rsid w:val="00F879E0"/>
    <w:rsid w:val="00F9246D"/>
    <w:rsid w:val="00FA1E46"/>
    <w:rsid w:val="00FA2CD7"/>
    <w:rsid w:val="00FB522B"/>
    <w:rsid w:val="00FB56D7"/>
    <w:rsid w:val="00FC1B9B"/>
    <w:rsid w:val="00FD1289"/>
    <w:rsid w:val="00FD12E8"/>
    <w:rsid w:val="00FD1AC9"/>
    <w:rsid w:val="00FD27C9"/>
    <w:rsid w:val="00FE028D"/>
    <w:rsid w:val="00FE0428"/>
    <w:rsid w:val="00FE2C9C"/>
    <w:rsid w:val="00FE3341"/>
    <w:rsid w:val="00FE4A56"/>
    <w:rsid w:val="00FF0506"/>
    <w:rsid w:val="00FF0E3E"/>
    <w:rsid w:val="00FF3A83"/>
    <w:rsid w:val="00FF3C5C"/>
    <w:rsid w:val="00FF591E"/>
    <w:rsid w:val="00FF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DCAF977"/>
  <w15:docId w15:val="{AF9C3BBA-13C8-4787-AC37-0C81B23B4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B97"/>
  </w:style>
  <w:style w:type="paragraph" w:styleId="Heading1">
    <w:name w:val="heading 1"/>
    <w:basedOn w:val="Normal"/>
    <w:next w:val="Normal"/>
    <w:link w:val="Heading1Char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21"/>
    <w:semiHidden/>
    <w:rsid w:val="00CC209F"/>
    <w:rPr>
      <w:sz w:val="16"/>
    </w:rPr>
  </w:style>
  <w:style w:type="paragraph" w:styleId="Footer">
    <w:name w:val="footer"/>
    <w:basedOn w:val="Normal"/>
    <w:link w:val="FooterChar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21"/>
    <w:semiHidden/>
    <w:rsid w:val="00CC209F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ubtleEmphasis">
    <w:name w:val="Subtle Emphasis"/>
    <w:basedOn w:val="DefaultParagraphFon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19"/>
    <w:semiHidden/>
    <w:rsid w:val="00CC209F"/>
    <w:rPr>
      <w:b/>
      <w:bCs/>
      <w:i/>
      <w:iCs/>
      <w:color w:val="auto"/>
    </w:rPr>
  </w:style>
  <w:style w:type="character" w:styleId="Strong">
    <w:name w:val="Strong"/>
    <w:basedOn w:val="DefaultParagraphFont"/>
    <w:uiPriority w:val="19"/>
    <w:semiHidden/>
    <w:rsid w:val="00CC209F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19"/>
    <w:semiHidden/>
    <w:rsid w:val="00CC209F"/>
    <w:rPr>
      <w:b/>
      <w:bCs/>
      <w:i/>
      <w:iCs/>
      <w:sz w:val="22"/>
    </w:rPr>
  </w:style>
  <w:style w:type="character" w:styleId="SubtleReference">
    <w:name w:val="Subtle Reference"/>
    <w:basedOn w:val="DefaultParagraphFon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IntenseReference">
    <w:name w:val="Intense Reference"/>
    <w:basedOn w:val="DefaultParagraphFon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Caption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TOC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TOC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TOC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TOC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TOC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TOC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TOC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TOC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TOC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TOCHeading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ckTex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CC209F"/>
    <w:rPr>
      <w:sz w:val="16"/>
    </w:rPr>
  </w:style>
  <w:style w:type="character" w:styleId="EndnoteReference">
    <w:name w:val="endnote reference"/>
    <w:basedOn w:val="DefaultParagraphFont"/>
    <w:uiPriority w:val="21"/>
    <w:semiHidden/>
    <w:rsid w:val="00CC209F"/>
    <w:rPr>
      <w:vertAlign w:val="superscript"/>
    </w:rPr>
  </w:style>
  <w:style w:type="paragraph" w:styleId="FootnoteText">
    <w:name w:val="footnote text"/>
    <w:basedOn w:val="Normal"/>
    <w:link w:val="FootnoteTextChar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CC209F"/>
    <w:rPr>
      <w:sz w:val="16"/>
    </w:rPr>
  </w:style>
  <w:style w:type="paragraph" w:styleId="ListBullet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ListNumber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PageNumber">
    <w:name w:val="page number"/>
    <w:basedOn w:val="DefaultParagraphFon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TOAHeading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Signature">
    <w:name w:val="Signature"/>
    <w:basedOn w:val="Normal"/>
    <w:link w:val="SignatureChar"/>
    <w:uiPriority w:val="99"/>
    <w:semiHidden/>
    <w:rsid w:val="00CC209F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C209F"/>
    <w:rPr>
      <w:sz w:val="22"/>
    </w:rPr>
  </w:style>
  <w:style w:type="character" w:styleId="PlaceholderText">
    <w:name w:val="Placeholder Text"/>
    <w:basedOn w:val="DefaultParagraphFon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Quote">
    <w:name w:val="Quote"/>
    <w:basedOn w:val="Normal"/>
    <w:next w:val="Normal"/>
    <w:link w:val="QuoteChar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19"/>
    <w:semiHidden/>
    <w:rsid w:val="00CC209F"/>
    <w:rPr>
      <w:b/>
      <w:iCs/>
      <w:color w:val="000000" w:themeColor="text1"/>
      <w:sz w:val="22"/>
    </w:rPr>
  </w:style>
  <w:style w:type="character" w:styleId="BookTitle">
    <w:name w:val="Book Title"/>
    <w:basedOn w:val="DefaultParagraphFon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TableofAuthorities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ent">
    <w:name w:val="Normal Indent"/>
    <w:basedOn w:val="Normal"/>
    <w:semiHidden/>
    <w:rsid w:val="00CC209F"/>
    <w:pPr>
      <w:ind w:left="1134"/>
    </w:pPr>
  </w:style>
  <w:style w:type="table" w:styleId="TableGrid">
    <w:name w:val="Table Grid"/>
    <w:basedOn w:val="Table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le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le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NoSpacing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Heading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Footer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DefaultParagraphFon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F6DF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237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37A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37A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7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7AB"/>
    <w:rPr>
      <w:b/>
      <w:bCs/>
    </w:rPr>
  </w:style>
  <w:style w:type="character" w:styleId="Hyperlink">
    <w:name w:val="Hyperlink"/>
    <w:basedOn w:val="DefaultParagraphFont"/>
    <w:uiPriority w:val="21"/>
    <w:unhideWhenUsed/>
    <w:rsid w:val="002740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40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zoom.us/download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www.zoom.us/signi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hyperlink" Target="http://www.zoom.us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9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mart xmlns:xsd="http://www.w3.org/2001/XMLSchema" xmlns:xsi="http://www.w3.org/2001/XMLSchema-instance">
  <documentSettings>
    <rules>
      <disabled/>
    </rules>
    <placement>
      <settings/>
    </placement>
    <theme>
      <recentColors/>
    </theme>
  </documentSettings>
</smart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8" ma:contentTypeDescription="Create a new document." ma:contentTypeScope="" ma:versionID="675f899bb6865e638e8c8391bb1c7123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5ba93a51d0474cd29dd3b76e1dc3501c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/>
        <AccountId xsi:nil="true"/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0B077F8-48B1-4124-832A-3CE3447A9E77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4BA544C-5361-489C-9E56-4B9890E95F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B7F60D-050A-447B-8523-7494FF0E8D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C:\Users\mw_hhdrift.dk\Desktop\DH Skabeloner\Notat med logo ny.dotx</Template>
  <TotalTime>1517</TotalTime>
  <Pages>7</Pages>
  <Words>1333</Words>
  <Characters>7601</Characters>
  <Application>Microsoft Office Word</Application>
  <DocSecurity>0</DocSecurity>
  <Lines>63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8917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Anders Justian - Implement Consulting Group</cp:lastModifiedBy>
  <cp:revision>557</cp:revision>
  <dcterms:created xsi:type="dcterms:W3CDTF">2021-02-03T12:16:00Z</dcterms:created>
  <dcterms:modified xsi:type="dcterms:W3CDTF">2021-04-12T10:22:00Z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