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8F8586" w14:textId="1D49B3C3" w:rsidR="00DB335E" w:rsidRPr="00E23727" w:rsidRDefault="0025146F" w:rsidP="00C95F2B">
      <w:pPr>
        <w:pStyle w:val="Overskrift1"/>
        <w:pBdr>
          <w:bottom w:val="single" w:sz="4" w:space="1" w:color="auto"/>
        </w:pBdr>
        <w:ind w:right="707"/>
        <w:rPr>
          <w:sz w:val="32"/>
          <w:szCs w:val="22"/>
        </w:rPr>
      </w:pPr>
      <w:bookmarkStart w:id="0" w:name="_GoBack"/>
      <w:bookmarkEnd w:id="0"/>
      <w:r w:rsidRPr="00E23727">
        <w:rPr>
          <w:sz w:val="32"/>
          <w:szCs w:val="22"/>
        </w:rPr>
        <w:t>GUIDE</w:t>
      </w:r>
      <w:r>
        <w:rPr>
          <w:sz w:val="32"/>
          <w:szCs w:val="22"/>
        </w:rPr>
        <w:t xml:space="preserve">: </w:t>
      </w:r>
      <w:r w:rsidR="002E6244" w:rsidRPr="002E6244">
        <w:rPr>
          <w:sz w:val="32"/>
          <w:szCs w:val="22"/>
        </w:rPr>
        <w:t xml:space="preserve">TIPS TIL </w:t>
      </w:r>
      <w:r w:rsidR="00714C15">
        <w:rPr>
          <w:sz w:val="32"/>
          <w:szCs w:val="22"/>
        </w:rPr>
        <w:t xml:space="preserve">MERE </w:t>
      </w:r>
      <w:r w:rsidR="002E6244" w:rsidRPr="002E6244">
        <w:rPr>
          <w:sz w:val="32"/>
          <w:szCs w:val="22"/>
        </w:rPr>
        <w:t>INKLUDERENDE HYBRIDMØDER</w:t>
      </w:r>
    </w:p>
    <w:p w14:paraId="4DEE777F" w14:textId="1CF6DF5C" w:rsidR="00E20AE2" w:rsidRDefault="00C11000" w:rsidP="00E20AE2">
      <w:p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Med d</w:t>
      </w:r>
      <w:r w:rsidR="00E20AE2" w:rsidRPr="05EFC0D4">
        <w:rPr>
          <w:rFonts w:cs="Open Sans Light"/>
          <w:sz w:val="22"/>
          <w:szCs w:val="22"/>
        </w:rPr>
        <w:t xml:space="preserve">enne guide </w:t>
      </w:r>
      <w:r>
        <w:rPr>
          <w:rFonts w:cs="Open Sans Light"/>
          <w:sz w:val="22"/>
          <w:szCs w:val="22"/>
        </w:rPr>
        <w:t>får du</w:t>
      </w:r>
      <w:r w:rsidR="00714C15">
        <w:rPr>
          <w:rFonts w:cs="Open Sans Light"/>
          <w:sz w:val="22"/>
          <w:szCs w:val="22"/>
        </w:rPr>
        <w:t xml:space="preserve"> tips </w:t>
      </w:r>
      <w:r w:rsidR="00E20AE2" w:rsidRPr="05EFC0D4">
        <w:rPr>
          <w:rFonts w:cs="Open Sans Light"/>
          <w:sz w:val="22"/>
          <w:szCs w:val="22"/>
        </w:rPr>
        <w:t xml:space="preserve">til at forberede og gennemføre </w:t>
      </w:r>
      <w:r w:rsidR="00714C15">
        <w:rPr>
          <w:rFonts w:cs="Open Sans Light"/>
          <w:sz w:val="22"/>
          <w:szCs w:val="22"/>
        </w:rPr>
        <w:t xml:space="preserve">mere </w:t>
      </w:r>
      <w:r w:rsidR="0099333F">
        <w:rPr>
          <w:rFonts w:cs="Open Sans Light"/>
          <w:sz w:val="22"/>
          <w:szCs w:val="22"/>
        </w:rPr>
        <w:t>inkluderende</w:t>
      </w:r>
      <w:r w:rsidR="00714C15">
        <w:rPr>
          <w:rFonts w:cs="Open Sans Light"/>
          <w:sz w:val="22"/>
          <w:szCs w:val="22"/>
        </w:rPr>
        <w:t xml:space="preserve"> </w:t>
      </w:r>
      <w:r w:rsidR="00E20AE2" w:rsidRPr="05EFC0D4">
        <w:rPr>
          <w:rFonts w:cs="Open Sans Light"/>
          <w:sz w:val="22"/>
          <w:szCs w:val="22"/>
        </w:rPr>
        <w:t>hybridmøder.</w:t>
      </w:r>
    </w:p>
    <w:p w14:paraId="014167E6" w14:textId="453BA0F8" w:rsidR="00796A56" w:rsidRDefault="00796A56" w:rsidP="00E20AE2">
      <w:pPr>
        <w:ind w:right="707"/>
        <w:rPr>
          <w:rFonts w:cs="Open Sans Light"/>
          <w:sz w:val="22"/>
          <w:szCs w:val="22"/>
        </w:rPr>
      </w:pPr>
    </w:p>
    <w:p w14:paraId="651AC497" w14:textId="1110BBB1" w:rsidR="0099333F" w:rsidRDefault="00796A56" w:rsidP="001E31A1">
      <w:pPr>
        <w:ind w:right="707"/>
      </w:pPr>
      <w:r>
        <w:rPr>
          <w:rFonts w:cs="Open Sans Light"/>
          <w:sz w:val="22"/>
          <w:szCs w:val="22"/>
        </w:rPr>
        <w:t>Det hybride møde kræver en del forberedelse for at sikre, at alle deltagere kan deltage på lige fod. Her får du nogle tips til, hvord</w:t>
      </w:r>
      <w:r w:rsidR="00FC2829">
        <w:rPr>
          <w:rFonts w:cs="Open Sans Light"/>
          <w:sz w:val="22"/>
          <w:szCs w:val="22"/>
        </w:rPr>
        <w:t xml:space="preserve">an du kan gøre hybridmødet så tilgængeligt og </w:t>
      </w:r>
      <w:r>
        <w:rPr>
          <w:rFonts w:cs="Open Sans Light"/>
          <w:sz w:val="22"/>
          <w:szCs w:val="22"/>
        </w:rPr>
        <w:t>inkluderende</w:t>
      </w:r>
      <w:r w:rsidR="00FC2829">
        <w:rPr>
          <w:rFonts w:cs="Open Sans Light"/>
          <w:sz w:val="22"/>
          <w:szCs w:val="22"/>
        </w:rPr>
        <w:t xml:space="preserve"> som muligt</w:t>
      </w:r>
      <w:r>
        <w:rPr>
          <w:rFonts w:cs="Open Sans Light"/>
          <w:sz w:val="22"/>
          <w:szCs w:val="22"/>
        </w:rPr>
        <w:t>.</w:t>
      </w:r>
    </w:p>
    <w:p w14:paraId="0245F20F" w14:textId="1446398E" w:rsidR="00714C15" w:rsidRDefault="00714C15" w:rsidP="0099333F">
      <w:pPr>
        <w:pStyle w:val="Overskrift2"/>
        <w:ind w:right="707"/>
      </w:pPr>
      <w:r>
        <w:t xml:space="preserve">FØR: </w:t>
      </w:r>
    </w:p>
    <w:p w14:paraId="2BE5D921" w14:textId="15F7A9B3" w:rsidR="00714C15" w:rsidRDefault="00FC2829" w:rsidP="00714C15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Skrivetolkning: S</w:t>
      </w:r>
      <w:r w:rsidR="00714C15" w:rsidRPr="0068089F">
        <w:rPr>
          <w:rFonts w:cs="Open Sans Light"/>
          <w:sz w:val="22"/>
          <w:szCs w:val="22"/>
        </w:rPr>
        <w:t xml:space="preserve">kriv i </w:t>
      </w:r>
      <w:r w:rsidR="000055A9">
        <w:rPr>
          <w:rFonts w:cs="Open Sans Light"/>
          <w:sz w:val="22"/>
          <w:szCs w:val="22"/>
        </w:rPr>
        <w:t>mødeinvitationen</w:t>
      </w:r>
      <w:r w:rsidR="00C11000">
        <w:rPr>
          <w:rFonts w:cs="Open Sans Light"/>
          <w:sz w:val="22"/>
          <w:szCs w:val="22"/>
        </w:rPr>
        <w:t>,</w:t>
      </w:r>
      <w:r w:rsidR="00714C15">
        <w:rPr>
          <w:rFonts w:cs="Open Sans Light"/>
          <w:sz w:val="22"/>
          <w:szCs w:val="22"/>
        </w:rPr>
        <w:t xml:space="preserve"> </w:t>
      </w:r>
      <w:r w:rsidR="00714C15" w:rsidRPr="0068089F">
        <w:rPr>
          <w:rFonts w:cs="Open Sans Light"/>
          <w:sz w:val="22"/>
          <w:szCs w:val="22"/>
        </w:rPr>
        <w:t>at de</w:t>
      </w:r>
      <w:r w:rsidR="00C11000">
        <w:rPr>
          <w:rFonts w:cs="Open Sans Light"/>
          <w:sz w:val="22"/>
          <w:szCs w:val="22"/>
        </w:rPr>
        <w:t>ltagerne kan få</w:t>
      </w:r>
      <w:r w:rsidR="00714C15" w:rsidRPr="0068089F">
        <w:rPr>
          <w:rFonts w:cs="Open Sans Light"/>
          <w:sz w:val="22"/>
          <w:szCs w:val="22"/>
        </w:rPr>
        <w:t xml:space="preserve"> </w:t>
      </w:r>
      <w:r w:rsidR="00714C15" w:rsidRPr="000055A9">
        <w:rPr>
          <w:rFonts w:cs="Open Sans Light"/>
          <w:sz w:val="22"/>
          <w:szCs w:val="22"/>
        </w:rPr>
        <w:t>skrivetolkning</w:t>
      </w:r>
      <w:r>
        <w:rPr>
          <w:rFonts w:cs="Open Sans Light"/>
          <w:sz w:val="22"/>
          <w:szCs w:val="22"/>
        </w:rPr>
        <w:t xml:space="preserve"> (møder i Zoom)</w:t>
      </w:r>
      <w:r w:rsidR="00C11000">
        <w:rPr>
          <w:rFonts w:cs="Open Sans Light"/>
          <w:sz w:val="22"/>
          <w:szCs w:val="22"/>
        </w:rPr>
        <w:t xml:space="preserve">. </w:t>
      </w:r>
      <w:r w:rsidR="00714C15">
        <w:rPr>
          <w:rFonts w:cs="Open Sans Light"/>
          <w:sz w:val="22"/>
          <w:szCs w:val="22"/>
        </w:rPr>
        <w:t xml:space="preserve">DH har </w:t>
      </w:r>
      <w:r w:rsidR="00C11000">
        <w:rPr>
          <w:rFonts w:cs="Open Sans Light"/>
          <w:sz w:val="22"/>
          <w:szCs w:val="22"/>
        </w:rPr>
        <w:t xml:space="preserve">en </w:t>
      </w:r>
      <w:r w:rsidR="00714C15">
        <w:rPr>
          <w:rFonts w:cs="Open Sans Light"/>
          <w:sz w:val="22"/>
          <w:szCs w:val="22"/>
        </w:rPr>
        <w:t>videoguide om skrivetolkning i Zoom.</w:t>
      </w:r>
    </w:p>
    <w:p w14:paraId="2BC78F4C" w14:textId="59360248" w:rsidR="00714C15" w:rsidRDefault="00C11000" w:rsidP="00714C15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Tegnsprogstolkning: </w:t>
      </w:r>
      <w:r w:rsidR="00FC2829">
        <w:rPr>
          <w:rFonts w:cs="Open Sans Light"/>
          <w:sz w:val="22"/>
          <w:szCs w:val="22"/>
        </w:rPr>
        <w:t>S</w:t>
      </w:r>
      <w:r w:rsidR="00714C15" w:rsidRPr="00FB2D54">
        <w:rPr>
          <w:rFonts w:cs="Open Sans Light"/>
          <w:sz w:val="22"/>
          <w:szCs w:val="22"/>
        </w:rPr>
        <w:t xml:space="preserve">kriv i </w:t>
      </w:r>
      <w:r>
        <w:rPr>
          <w:rFonts w:cs="Open Sans Light"/>
          <w:sz w:val="22"/>
          <w:szCs w:val="22"/>
        </w:rPr>
        <w:t>møde</w:t>
      </w:r>
      <w:r w:rsidR="000055A9">
        <w:rPr>
          <w:rFonts w:cs="Open Sans Light"/>
          <w:sz w:val="22"/>
          <w:szCs w:val="22"/>
        </w:rPr>
        <w:t>invitationen</w:t>
      </w:r>
      <w:r>
        <w:rPr>
          <w:rFonts w:cs="Open Sans Light"/>
          <w:sz w:val="22"/>
          <w:szCs w:val="22"/>
        </w:rPr>
        <w:t xml:space="preserve">, </w:t>
      </w:r>
      <w:r w:rsidR="00714C15" w:rsidRPr="00FB2D54">
        <w:rPr>
          <w:rFonts w:cs="Open Sans Light"/>
          <w:sz w:val="22"/>
          <w:szCs w:val="22"/>
        </w:rPr>
        <w:t xml:space="preserve">at </w:t>
      </w:r>
      <w:r>
        <w:rPr>
          <w:rFonts w:cs="Open Sans Light"/>
          <w:sz w:val="22"/>
          <w:szCs w:val="22"/>
        </w:rPr>
        <w:t xml:space="preserve">deltagerne kan få </w:t>
      </w:r>
      <w:r w:rsidR="00714C15" w:rsidRPr="000055A9">
        <w:rPr>
          <w:rFonts w:cs="Open Sans Light"/>
          <w:sz w:val="22"/>
          <w:szCs w:val="22"/>
        </w:rPr>
        <w:t>tegnsprogstolkning</w:t>
      </w:r>
      <w:r w:rsidR="00FC2829">
        <w:rPr>
          <w:rFonts w:cs="Open Sans Light"/>
          <w:sz w:val="22"/>
          <w:szCs w:val="22"/>
        </w:rPr>
        <w:t xml:space="preserve"> (møder i Zoom)</w:t>
      </w:r>
      <w:r w:rsidR="00714C15">
        <w:rPr>
          <w:rFonts w:cs="Open Sans Light"/>
          <w:sz w:val="22"/>
          <w:szCs w:val="22"/>
        </w:rPr>
        <w:t xml:space="preserve">. DH har </w:t>
      </w:r>
      <w:r w:rsidR="00FC2829">
        <w:rPr>
          <w:rFonts w:cs="Open Sans Light"/>
          <w:sz w:val="22"/>
          <w:szCs w:val="22"/>
        </w:rPr>
        <w:t xml:space="preserve">en </w:t>
      </w:r>
      <w:r w:rsidR="00714C15">
        <w:rPr>
          <w:rFonts w:cs="Open Sans Light"/>
          <w:sz w:val="22"/>
          <w:szCs w:val="22"/>
        </w:rPr>
        <w:t>guide om tegnsprogstolkning i Zoom.</w:t>
      </w:r>
    </w:p>
    <w:p w14:paraId="514A365D" w14:textId="5DE570EB" w:rsidR="00CD2BA6" w:rsidRPr="00CB4A15" w:rsidRDefault="00796A56" w:rsidP="00CD2BA6">
      <w:pPr>
        <w:pStyle w:val="Listeafsnit"/>
        <w:numPr>
          <w:ilvl w:val="0"/>
          <w:numId w:val="3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S</w:t>
      </w:r>
      <w:r w:rsidR="007265E8">
        <w:rPr>
          <w:rFonts w:cs="Open Sans Light"/>
          <w:sz w:val="22"/>
          <w:szCs w:val="22"/>
        </w:rPr>
        <w:t>ærlige hensyn</w:t>
      </w:r>
      <w:r>
        <w:rPr>
          <w:rFonts w:cs="Open Sans Light"/>
          <w:sz w:val="22"/>
          <w:szCs w:val="22"/>
        </w:rPr>
        <w:t>: Spørg</w:t>
      </w:r>
      <w:r w:rsidR="00FC2829">
        <w:rPr>
          <w:rFonts w:cs="Open Sans Light"/>
          <w:sz w:val="22"/>
          <w:szCs w:val="22"/>
        </w:rPr>
        <w:t xml:space="preserve"> deltagerne, om de har særlige forudsætninger, der skal tages hensyn til under mødet. </w:t>
      </w:r>
      <w:r w:rsidR="007265E8">
        <w:rPr>
          <w:rFonts w:cs="Open Sans Light"/>
          <w:sz w:val="22"/>
          <w:szCs w:val="22"/>
        </w:rPr>
        <w:t>(</w:t>
      </w:r>
      <w:r w:rsidR="00212267">
        <w:rPr>
          <w:rFonts w:cs="Open Sans Light"/>
          <w:sz w:val="22"/>
          <w:szCs w:val="22"/>
        </w:rPr>
        <w:t xml:space="preserve">For eksempel </w:t>
      </w:r>
      <w:r w:rsidR="00FC2829">
        <w:rPr>
          <w:rFonts w:cs="Open Sans Light"/>
          <w:sz w:val="22"/>
          <w:szCs w:val="22"/>
        </w:rPr>
        <w:t>synsnedsættelse, hørenedsættelse eller kognitive handicap som</w:t>
      </w:r>
      <w:r w:rsidR="00212267">
        <w:rPr>
          <w:rFonts w:cs="Open Sans Light"/>
          <w:sz w:val="22"/>
          <w:szCs w:val="22"/>
        </w:rPr>
        <w:t xml:space="preserve"> </w:t>
      </w:r>
      <w:r w:rsidR="00477525">
        <w:rPr>
          <w:rFonts w:cs="Open Sans Light"/>
          <w:sz w:val="22"/>
          <w:szCs w:val="22"/>
        </w:rPr>
        <w:t>skal tages højde for</w:t>
      </w:r>
      <w:r w:rsidR="007265E8">
        <w:rPr>
          <w:rFonts w:cs="Open Sans Light"/>
          <w:sz w:val="22"/>
          <w:szCs w:val="22"/>
        </w:rPr>
        <w:t>)</w:t>
      </w:r>
      <w:r w:rsidR="00FC2829">
        <w:rPr>
          <w:rFonts w:cs="Open Sans Light"/>
          <w:sz w:val="22"/>
          <w:szCs w:val="22"/>
        </w:rPr>
        <w:t>.</w:t>
      </w:r>
    </w:p>
    <w:p w14:paraId="2DEA96E2" w14:textId="6EAD629F" w:rsidR="00714C15" w:rsidRPr="00477525" w:rsidRDefault="00FC2829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Input under mødet: </w:t>
      </w:r>
      <w:r w:rsidR="00E23AC2">
        <w:rPr>
          <w:rFonts w:cs="Open Sans Light"/>
          <w:sz w:val="22"/>
          <w:szCs w:val="22"/>
        </w:rPr>
        <w:t xml:space="preserve">Forbered </w:t>
      </w:r>
      <w:r w:rsidR="00932935">
        <w:rPr>
          <w:rFonts w:cs="Open Sans Light"/>
          <w:sz w:val="22"/>
          <w:szCs w:val="22"/>
        </w:rPr>
        <w:t xml:space="preserve">alternative måder at komme med input på, så chatten ikke er den eneste mulighed. </w:t>
      </w:r>
      <w:r>
        <w:rPr>
          <w:rFonts w:cs="Open Sans Light"/>
          <w:sz w:val="22"/>
          <w:szCs w:val="22"/>
        </w:rPr>
        <w:t xml:space="preserve">Mundtlige input eller afstemning i ”Poll” </w:t>
      </w:r>
      <w:r w:rsidR="00406EDE">
        <w:rPr>
          <w:rFonts w:cs="Open Sans Light"/>
          <w:sz w:val="22"/>
          <w:szCs w:val="22"/>
        </w:rPr>
        <w:t xml:space="preserve">(møder </w:t>
      </w:r>
      <w:r>
        <w:rPr>
          <w:rFonts w:cs="Open Sans Light"/>
          <w:sz w:val="22"/>
          <w:szCs w:val="22"/>
        </w:rPr>
        <w:t>i Zoom</w:t>
      </w:r>
      <w:r w:rsidR="00406EDE">
        <w:rPr>
          <w:rFonts w:cs="Open Sans Light"/>
          <w:sz w:val="22"/>
          <w:szCs w:val="22"/>
        </w:rPr>
        <w:t>)</w:t>
      </w:r>
      <w:r>
        <w:rPr>
          <w:rFonts w:cs="Open Sans Light"/>
          <w:sz w:val="22"/>
          <w:szCs w:val="22"/>
        </w:rPr>
        <w:t xml:space="preserve"> </w:t>
      </w:r>
      <w:r w:rsidRPr="00477525">
        <w:rPr>
          <w:rFonts w:cs="Open Sans Light"/>
          <w:sz w:val="22"/>
          <w:szCs w:val="22"/>
        </w:rPr>
        <w:t xml:space="preserve">kan fx være et godt alternativ for </w:t>
      </w:r>
      <w:r w:rsidR="00E23AC2" w:rsidRPr="00477525">
        <w:rPr>
          <w:rFonts w:cs="Open Sans Light"/>
          <w:sz w:val="22"/>
          <w:szCs w:val="22"/>
        </w:rPr>
        <w:t>d</w:t>
      </w:r>
      <w:r w:rsidR="00714C15" w:rsidRPr="00477525">
        <w:rPr>
          <w:rFonts w:cs="Open Sans Light"/>
          <w:sz w:val="22"/>
          <w:szCs w:val="22"/>
        </w:rPr>
        <w:t>eltagere med</w:t>
      </w:r>
      <w:r w:rsidRPr="00477525">
        <w:rPr>
          <w:rFonts w:cs="Open Sans Light"/>
          <w:sz w:val="22"/>
          <w:szCs w:val="22"/>
        </w:rPr>
        <w:t xml:space="preserve"> </w:t>
      </w:r>
      <w:r w:rsidR="00714C15" w:rsidRPr="00477525">
        <w:rPr>
          <w:rFonts w:cs="Open Sans Light"/>
          <w:sz w:val="22"/>
          <w:szCs w:val="22"/>
        </w:rPr>
        <w:t>ordblindhed eller andre læse- og skrivevanskeligheder</w:t>
      </w:r>
      <w:r w:rsidR="00932935" w:rsidRPr="00477525">
        <w:rPr>
          <w:rFonts w:cs="Open Sans Light"/>
          <w:sz w:val="22"/>
          <w:szCs w:val="22"/>
        </w:rPr>
        <w:t xml:space="preserve">. </w:t>
      </w:r>
    </w:p>
    <w:p w14:paraId="51D68D65" w14:textId="28DCC7D0" w:rsidR="00714C15" w:rsidRDefault="00714C15" w:rsidP="0099333F">
      <w:pPr>
        <w:pStyle w:val="Overskrift2"/>
        <w:ind w:right="707"/>
      </w:pPr>
      <w:r>
        <w:t>UNDER:</w:t>
      </w:r>
    </w:p>
    <w:p w14:paraId="57ABD715" w14:textId="46B32691" w:rsidR="002C073A" w:rsidRDefault="00406EDE" w:rsidP="002C073A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Start mødet med at opridse de `virtuelle spilleregler´</w:t>
      </w:r>
      <w:r w:rsidR="002C073A">
        <w:rPr>
          <w:rFonts w:cs="Open Sans Light"/>
          <w:sz w:val="22"/>
          <w:szCs w:val="22"/>
        </w:rPr>
        <w:t xml:space="preserve"> </w:t>
      </w:r>
      <w:r>
        <w:rPr>
          <w:rFonts w:cs="Open Sans Light"/>
          <w:sz w:val="22"/>
          <w:szCs w:val="22"/>
        </w:rPr>
        <w:t xml:space="preserve">for </w:t>
      </w:r>
      <w:r w:rsidR="002C073A">
        <w:rPr>
          <w:rFonts w:cs="Open Sans Light"/>
          <w:sz w:val="22"/>
          <w:szCs w:val="22"/>
        </w:rPr>
        <w:t>mødet og tag her udgangspunkt i de tilbagemeldinger, du har fået fra deltagerne om eventuelle hensyn. Gentag spillereglerne ved hvert nyt mødepunkt.</w:t>
      </w:r>
    </w:p>
    <w:p w14:paraId="6448B3B0" w14:textId="33527D7A" w:rsidR="002C073A" w:rsidRPr="001E31A1" w:rsidRDefault="002C073A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Vær ekstra tydelig omkring formålet med mødet, mødets dagsorden og </w:t>
      </w:r>
      <w:r w:rsidR="00DB3BBD">
        <w:rPr>
          <w:rFonts w:cs="Open Sans Light"/>
          <w:sz w:val="22"/>
          <w:szCs w:val="22"/>
        </w:rPr>
        <w:t xml:space="preserve">processen </w:t>
      </w:r>
      <w:r w:rsidR="00D80872">
        <w:rPr>
          <w:rFonts w:cs="Open Sans Light"/>
          <w:sz w:val="22"/>
          <w:szCs w:val="22"/>
        </w:rPr>
        <w:t>på mødet</w:t>
      </w:r>
      <w:r>
        <w:rPr>
          <w:rFonts w:cs="Open Sans Light"/>
          <w:sz w:val="22"/>
          <w:szCs w:val="22"/>
        </w:rPr>
        <w:t>.</w:t>
      </w:r>
    </w:p>
    <w:p w14:paraId="1C4E9379" w14:textId="573A88EA" w:rsidR="00714C15" w:rsidRDefault="00932935" w:rsidP="00714C15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Fortæl </w:t>
      </w:r>
      <w:r w:rsidR="00714C15">
        <w:rPr>
          <w:rFonts w:cs="Open Sans Light"/>
          <w:sz w:val="22"/>
          <w:szCs w:val="22"/>
        </w:rPr>
        <w:t>løbende, hvor I er i mødets dagsorden, hvad I drøfter og eventuelt</w:t>
      </w:r>
      <w:r w:rsidR="00753E2E">
        <w:rPr>
          <w:rFonts w:cs="Open Sans Light"/>
          <w:sz w:val="22"/>
          <w:szCs w:val="22"/>
        </w:rPr>
        <w:t xml:space="preserve">, hvad I har </w:t>
      </w:r>
      <w:r w:rsidR="00714C15">
        <w:rPr>
          <w:rFonts w:cs="Open Sans Light"/>
          <w:sz w:val="22"/>
          <w:szCs w:val="22"/>
        </w:rPr>
        <w:t>beslutte</w:t>
      </w:r>
      <w:r w:rsidR="00753E2E">
        <w:rPr>
          <w:rFonts w:cs="Open Sans Light"/>
          <w:sz w:val="22"/>
          <w:szCs w:val="22"/>
        </w:rPr>
        <w:t>t</w:t>
      </w:r>
      <w:r w:rsidR="00714C15">
        <w:rPr>
          <w:rFonts w:cs="Open Sans Light"/>
          <w:sz w:val="22"/>
          <w:szCs w:val="22"/>
        </w:rPr>
        <w:t>.</w:t>
      </w:r>
    </w:p>
    <w:p w14:paraId="7243FEB3" w14:textId="501DD13E" w:rsidR="00714C15" w:rsidRPr="00B92458" w:rsidRDefault="00714C15" w:rsidP="00714C15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 w:rsidRPr="00B92458">
        <w:rPr>
          <w:rFonts w:cs="Open Sans Light"/>
          <w:sz w:val="22"/>
          <w:szCs w:val="22"/>
        </w:rPr>
        <w:t>Markér tydeligt</w:t>
      </w:r>
      <w:r w:rsidR="00753E2E">
        <w:rPr>
          <w:rFonts w:cs="Open Sans Light"/>
          <w:sz w:val="22"/>
          <w:szCs w:val="22"/>
        </w:rPr>
        <w:t>,</w:t>
      </w:r>
      <w:r w:rsidRPr="00B92458">
        <w:rPr>
          <w:rFonts w:cs="Open Sans Light"/>
          <w:sz w:val="22"/>
          <w:szCs w:val="22"/>
        </w:rPr>
        <w:t xml:space="preserve"> når I går videre fra et mødepunkt til det næste.</w:t>
      </w:r>
    </w:p>
    <w:p w14:paraId="4D4943DF" w14:textId="6519F447" w:rsidR="00714C15" w:rsidRDefault="00714C15" w:rsidP="00714C15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 w:rsidRPr="0063675C">
        <w:rPr>
          <w:rFonts w:cs="Open Sans Light"/>
          <w:sz w:val="22"/>
          <w:szCs w:val="22"/>
        </w:rPr>
        <w:t xml:space="preserve">Bed oplægsholdere </w:t>
      </w:r>
      <w:r w:rsidR="00753E2E">
        <w:rPr>
          <w:rFonts w:cs="Open Sans Light"/>
          <w:sz w:val="22"/>
          <w:szCs w:val="22"/>
        </w:rPr>
        <w:t>(</w:t>
      </w:r>
      <w:r w:rsidRPr="0063675C">
        <w:rPr>
          <w:rFonts w:cs="Open Sans Light"/>
          <w:sz w:val="22"/>
          <w:szCs w:val="22"/>
        </w:rPr>
        <w:t>der deler skærm med slides, video eller andet</w:t>
      </w:r>
      <w:r w:rsidR="00753E2E">
        <w:rPr>
          <w:rFonts w:cs="Open Sans Light"/>
          <w:sz w:val="22"/>
          <w:szCs w:val="22"/>
        </w:rPr>
        <w:t xml:space="preserve">) </w:t>
      </w:r>
      <w:r w:rsidRPr="0063675C">
        <w:rPr>
          <w:rFonts w:cs="Open Sans Light"/>
          <w:sz w:val="22"/>
          <w:szCs w:val="22"/>
        </w:rPr>
        <w:t xml:space="preserve">fortælle </w:t>
      </w:r>
      <w:r w:rsidR="00753E2E">
        <w:rPr>
          <w:rFonts w:cs="Open Sans Light"/>
          <w:sz w:val="22"/>
          <w:szCs w:val="22"/>
        </w:rPr>
        <w:t xml:space="preserve">højt </w:t>
      </w:r>
      <w:r w:rsidRPr="0063675C">
        <w:rPr>
          <w:rFonts w:cs="Open Sans Light"/>
          <w:sz w:val="22"/>
          <w:szCs w:val="22"/>
        </w:rPr>
        <w:t>hvad de deler.</w:t>
      </w:r>
    </w:p>
    <w:p w14:paraId="75CE2032" w14:textId="2A119220" w:rsidR="00E8610D" w:rsidRDefault="00E8610D" w:rsidP="00E8610D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 w:rsidRPr="0063675C">
        <w:rPr>
          <w:rFonts w:cs="Open Sans Light"/>
          <w:sz w:val="22"/>
          <w:szCs w:val="22"/>
        </w:rPr>
        <w:t xml:space="preserve">Bed alle </w:t>
      </w:r>
      <w:r w:rsidR="00753E2E">
        <w:rPr>
          <w:rFonts w:cs="Open Sans Light"/>
          <w:sz w:val="22"/>
          <w:szCs w:val="22"/>
        </w:rPr>
        <w:t xml:space="preserve">om at </w:t>
      </w:r>
      <w:r w:rsidRPr="0063675C">
        <w:rPr>
          <w:rFonts w:cs="Open Sans Light"/>
          <w:sz w:val="22"/>
          <w:szCs w:val="22"/>
        </w:rPr>
        <w:t>sige deres navn</w:t>
      </w:r>
      <w:r w:rsidR="00753E2E">
        <w:rPr>
          <w:rFonts w:cs="Open Sans Light"/>
          <w:sz w:val="22"/>
          <w:szCs w:val="22"/>
        </w:rPr>
        <w:t>,</w:t>
      </w:r>
      <w:r w:rsidRPr="0063675C">
        <w:rPr>
          <w:rFonts w:cs="Open Sans Light"/>
          <w:sz w:val="22"/>
          <w:szCs w:val="22"/>
        </w:rPr>
        <w:t xml:space="preserve"> før de taler</w:t>
      </w:r>
      <w:r>
        <w:rPr>
          <w:rFonts w:cs="Open Sans Light"/>
          <w:sz w:val="22"/>
          <w:szCs w:val="22"/>
        </w:rPr>
        <w:t>.</w:t>
      </w:r>
    </w:p>
    <w:p w14:paraId="0EBD97E2" w14:textId="29009078" w:rsidR="00714C15" w:rsidRDefault="00753E2E" w:rsidP="00714C15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S</w:t>
      </w:r>
      <w:r w:rsidR="00714C15">
        <w:rPr>
          <w:rFonts w:cs="Open Sans Light"/>
          <w:sz w:val="22"/>
          <w:szCs w:val="22"/>
        </w:rPr>
        <w:t xml:space="preserve">lides </w:t>
      </w:r>
      <w:r>
        <w:rPr>
          <w:rFonts w:cs="Open Sans Light"/>
          <w:sz w:val="22"/>
          <w:szCs w:val="22"/>
        </w:rPr>
        <w:t xml:space="preserve">med tekst, billeder, grafer </w:t>
      </w:r>
      <w:r w:rsidR="002C073A">
        <w:rPr>
          <w:rFonts w:cs="Open Sans Light"/>
          <w:sz w:val="22"/>
          <w:szCs w:val="22"/>
        </w:rPr>
        <w:t xml:space="preserve">med mere </w:t>
      </w:r>
      <w:r w:rsidR="00714C15">
        <w:rPr>
          <w:rFonts w:cs="Open Sans Light"/>
          <w:sz w:val="22"/>
          <w:szCs w:val="22"/>
        </w:rPr>
        <w:t xml:space="preserve">skal læses </w:t>
      </w:r>
      <w:r w:rsidR="00714C15" w:rsidRPr="0063675C">
        <w:rPr>
          <w:rFonts w:cs="Open Sans Light"/>
          <w:sz w:val="22"/>
          <w:szCs w:val="22"/>
        </w:rPr>
        <w:t>op</w:t>
      </w:r>
      <w:r>
        <w:rPr>
          <w:rFonts w:cs="Open Sans Light"/>
          <w:sz w:val="22"/>
          <w:szCs w:val="22"/>
        </w:rPr>
        <w:t xml:space="preserve"> eller forklares</w:t>
      </w:r>
      <w:r w:rsidR="00714C15" w:rsidRPr="0063675C">
        <w:rPr>
          <w:rFonts w:cs="Open Sans Light"/>
          <w:sz w:val="22"/>
          <w:szCs w:val="22"/>
        </w:rPr>
        <w:t>.</w:t>
      </w:r>
      <w:r w:rsidR="00714C15">
        <w:rPr>
          <w:rFonts w:cs="Open Sans Light"/>
          <w:sz w:val="22"/>
          <w:szCs w:val="22"/>
        </w:rPr>
        <w:t xml:space="preserve"> </w:t>
      </w:r>
      <w:r>
        <w:rPr>
          <w:rFonts w:cs="Open Sans Light"/>
          <w:sz w:val="22"/>
          <w:szCs w:val="22"/>
        </w:rPr>
        <w:t xml:space="preserve">Start </w:t>
      </w:r>
      <w:r w:rsidR="002C073A">
        <w:rPr>
          <w:rFonts w:cs="Open Sans Light"/>
          <w:sz w:val="22"/>
          <w:szCs w:val="22"/>
        </w:rPr>
        <w:t xml:space="preserve">ved hver ny slide </w:t>
      </w:r>
      <w:r>
        <w:rPr>
          <w:rFonts w:cs="Open Sans Light"/>
          <w:sz w:val="22"/>
          <w:szCs w:val="22"/>
        </w:rPr>
        <w:t xml:space="preserve">med at </w:t>
      </w:r>
      <w:r w:rsidR="002C073A">
        <w:rPr>
          <w:rFonts w:cs="Open Sans Light"/>
          <w:sz w:val="22"/>
          <w:szCs w:val="22"/>
        </w:rPr>
        <w:t>spørge, om alle</w:t>
      </w:r>
      <w:r>
        <w:rPr>
          <w:rFonts w:cs="Open Sans Light"/>
          <w:sz w:val="22"/>
          <w:szCs w:val="22"/>
        </w:rPr>
        <w:t xml:space="preserve"> kan </w:t>
      </w:r>
      <w:r w:rsidR="00714C15">
        <w:rPr>
          <w:rFonts w:cs="Open Sans Light"/>
          <w:sz w:val="22"/>
          <w:szCs w:val="22"/>
        </w:rPr>
        <w:t xml:space="preserve">se de slides, </w:t>
      </w:r>
      <w:r w:rsidR="00E8610D">
        <w:rPr>
          <w:rFonts w:cs="Open Sans Light"/>
          <w:sz w:val="22"/>
          <w:szCs w:val="22"/>
        </w:rPr>
        <w:t xml:space="preserve">oplægsholder eller mødevært </w:t>
      </w:r>
      <w:r>
        <w:rPr>
          <w:rFonts w:cs="Open Sans Light"/>
          <w:sz w:val="22"/>
          <w:szCs w:val="22"/>
        </w:rPr>
        <w:t>har delt på</w:t>
      </w:r>
      <w:r w:rsidR="00E8610D">
        <w:rPr>
          <w:rFonts w:cs="Open Sans Light"/>
          <w:sz w:val="22"/>
          <w:szCs w:val="22"/>
        </w:rPr>
        <w:t xml:space="preserve"> skærm</w:t>
      </w:r>
      <w:r>
        <w:rPr>
          <w:rFonts w:cs="Open Sans Light"/>
          <w:sz w:val="22"/>
          <w:szCs w:val="22"/>
        </w:rPr>
        <w:t>en</w:t>
      </w:r>
      <w:r w:rsidR="00714C15">
        <w:rPr>
          <w:rFonts w:cs="Open Sans Light"/>
          <w:sz w:val="22"/>
          <w:szCs w:val="22"/>
        </w:rPr>
        <w:t>.</w:t>
      </w:r>
    </w:p>
    <w:p w14:paraId="1B908558" w14:textId="513A8250" w:rsidR="002C073A" w:rsidRPr="001E31A1" w:rsidRDefault="002F6A3A" w:rsidP="001E31A1">
      <w:pPr>
        <w:pStyle w:val="Listeafsnit"/>
        <w:numPr>
          <w:ilvl w:val="0"/>
          <w:numId w:val="3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Tal tydeligt og i roligt tempo og g</w:t>
      </w:r>
      <w:r w:rsidR="002C073A" w:rsidRPr="001E31A1">
        <w:rPr>
          <w:szCs w:val="22"/>
        </w:rPr>
        <w:t>iv tid til tegnsprogstolke, skrivetolke og andre nødvendige mødeassistenter</w:t>
      </w:r>
      <w:r w:rsidR="002C073A" w:rsidRPr="001E31A1">
        <w:t xml:space="preserve"> -</w:t>
      </w:r>
      <w:r w:rsidR="002C073A">
        <w:rPr>
          <w:rFonts w:cs="Open Sans Light"/>
          <w:b/>
          <w:bCs/>
          <w:sz w:val="22"/>
          <w:szCs w:val="22"/>
        </w:rPr>
        <w:t xml:space="preserve"> </w:t>
      </w:r>
      <w:r w:rsidR="002C073A" w:rsidRPr="000313A9">
        <w:rPr>
          <w:rFonts w:cs="Open Sans Light"/>
          <w:sz w:val="22"/>
          <w:szCs w:val="22"/>
        </w:rPr>
        <w:t>som skal kunne følge med og sikre</w:t>
      </w:r>
      <w:r w:rsidR="002C073A">
        <w:rPr>
          <w:rFonts w:cs="Open Sans Light"/>
          <w:sz w:val="22"/>
          <w:szCs w:val="22"/>
        </w:rPr>
        <w:t>,</w:t>
      </w:r>
      <w:r w:rsidR="002C073A" w:rsidRPr="000313A9">
        <w:rPr>
          <w:rFonts w:cs="Open Sans Light"/>
          <w:sz w:val="22"/>
          <w:szCs w:val="22"/>
        </w:rPr>
        <w:t xml:space="preserve"> at mødet er så inkluderende som muligt</w:t>
      </w:r>
      <w:r>
        <w:rPr>
          <w:rFonts w:cs="Open Sans Light"/>
          <w:sz w:val="22"/>
          <w:szCs w:val="22"/>
        </w:rPr>
        <w:t>.</w:t>
      </w:r>
    </w:p>
    <w:p w14:paraId="722F0551" w14:textId="44A4DC12" w:rsidR="00E8610D" w:rsidRPr="001E31A1" w:rsidRDefault="00753E2E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Ved g</w:t>
      </w:r>
      <w:r w:rsidR="00E8610D">
        <w:rPr>
          <w:rFonts w:cs="Open Sans Light"/>
          <w:sz w:val="22"/>
          <w:szCs w:val="22"/>
        </w:rPr>
        <w:t xml:space="preserve">ruppearbejde i ”Breakout rooms” </w:t>
      </w:r>
      <w:r w:rsidR="002F6A3A">
        <w:rPr>
          <w:rFonts w:cs="Open Sans Light"/>
          <w:sz w:val="22"/>
          <w:szCs w:val="22"/>
        </w:rPr>
        <w:t xml:space="preserve">(møder i </w:t>
      </w:r>
      <w:r w:rsidR="00E8610D">
        <w:rPr>
          <w:rFonts w:cs="Open Sans Light"/>
          <w:sz w:val="22"/>
          <w:szCs w:val="22"/>
        </w:rPr>
        <w:t>Zoom og Teams</w:t>
      </w:r>
      <w:r w:rsidR="002F6A3A">
        <w:rPr>
          <w:rFonts w:cs="Open Sans Light"/>
          <w:sz w:val="22"/>
          <w:szCs w:val="22"/>
        </w:rPr>
        <w:t>)</w:t>
      </w:r>
      <w:r w:rsidR="00E8610D">
        <w:rPr>
          <w:rFonts w:cs="Open Sans Light"/>
          <w:sz w:val="22"/>
          <w:szCs w:val="22"/>
        </w:rPr>
        <w:t xml:space="preserve"> </w:t>
      </w:r>
      <w:r>
        <w:rPr>
          <w:rFonts w:cs="Open Sans Light"/>
          <w:sz w:val="22"/>
          <w:szCs w:val="22"/>
        </w:rPr>
        <w:t xml:space="preserve">kan </w:t>
      </w:r>
      <w:r w:rsidR="002F6A3A">
        <w:rPr>
          <w:rFonts w:cs="Open Sans Light"/>
          <w:sz w:val="22"/>
          <w:szCs w:val="22"/>
        </w:rPr>
        <w:t>det være en god idé at fordele</w:t>
      </w:r>
      <w:r w:rsidR="00E8610D">
        <w:rPr>
          <w:rFonts w:cs="Open Sans Light"/>
          <w:sz w:val="22"/>
          <w:szCs w:val="22"/>
        </w:rPr>
        <w:t xml:space="preserve"> deltagere med hjælpere</w:t>
      </w:r>
      <w:r w:rsidR="002F6A3A">
        <w:rPr>
          <w:rFonts w:cs="Open Sans Light"/>
          <w:sz w:val="22"/>
          <w:szCs w:val="22"/>
        </w:rPr>
        <w:t xml:space="preserve"> i samme </w:t>
      </w:r>
      <w:r w:rsidR="00E8610D">
        <w:rPr>
          <w:rFonts w:cs="Open Sans Light"/>
          <w:sz w:val="22"/>
          <w:szCs w:val="22"/>
        </w:rPr>
        <w:t xml:space="preserve">”Breakout room” som hjælperen. </w:t>
      </w:r>
      <w:r w:rsidR="00294BAB">
        <w:rPr>
          <w:rFonts w:cs="Open Sans Light"/>
          <w:sz w:val="22"/>
          <w:szCs w:val="22"/>
        </w:rPr>
        <w:t>På den måde kan du sikre, at deltagere med hjælpere kan være med på lige fod i ”Breakout rooms”.</w:t>
      </w:r>
    </w:p>
    <w:p w14:paraId="27FE926A" w14:textId="4489D135" w:rsidR="002F6A3A" w:rsidRPr="00CD2BA6" w:rsidRDefault="002F6A3A" w:rsidP="002F6A3A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Respektér</w:t>
      </w:r>
      <w:r w:rsidR="00CD2BA6">
        <w:rPr>
          <w:rFonts w:cs="Open Sans Light"/>
          <w:sz w:val="22"/>
          <w:szCs w:val="22"/>
        </w:rPr>
        <w:t xml:space="preserve"> hvis deltagere ikke ønsker at </w:t>
      </w:r>
      <w:r>
        <w:rPr>
          <w:rFonts w:cs="Open Sans Light"/>
          <w:sz w:val="22"/>
          <w:szCs w:val="22"/>
        </w:rPr>
        <w:t xml:space="preserve">være på med </w:t>
      </w:r>
      <w:r w:rsidR="00CD2BA6">
        <w:rPr>
          <w:rFonts w:cs="Open Sans Light"/>
          <w:sz w:val="22"/>
          <w:szCs w:val="22"/>
        </w:rPr>
        <w:t xml:space="preserve">video. </w:t>
      </w:r>
      <w:r>
        <w:rPr>
          <w:rFonts w:cs="Open Sans Light"/>
          <w:sz w:val="22"/>
          <w:szCs w:val="22"/>
        </w:rPr>
        <w:t>Det kan der være flere grunde til. En grund kan f</w:t>
      </w:r>
      <w:r w:rsidR="00CD2BA6">
        <w:rPr>
          <w:rFonts w:cs="Open Sans Light"/>
          <w:sz w:val="22"/>
          <w:szCs w:val="22"/>
        </w:rPr>
        <w:t xml:space="preserve">or eksempel </w:t>
      </w:r>
      <w:r>
        <w:rPr>
          <w:rFonts w:cs="Open Sans Light"/>
          <w:sz w:val="22"/>
          <w:szCs w:val="22"/>
        </w:rPr>
        <w:t xml:space="preserve">være, </w:t>
      </w:r>
      <w:r w:rsidR="00CD2BA6">
        <w:rPr>
          <w:rFonts w:cs="Open Sans Light"/>
          <w:sz w:val="22"/>
          <w:szCs w:val="22"/>
        </w:rPr>
        <w:t xml:space="preserve">at deltageren </w:t>
      </w:r>
      <w:r>
        <w:rPr>
          <w:rFonts w:cs="Open Sans Light"/>
          <w:sz w:val="22"/>
          <w:szCs w:val="22"/>
        </w:rPr>
        <w:t>ikke ønsker virtuelt ”nærvær” med mange mennesker på én gang eller har problemer med at se sit eget videobillede på skærmen.</w:t>
      </w:r>
    </w:p>
    <w:p w14:paraId="74B05509" w14:textId="054763A6" w:rsidR="00CD2BA6" w:rsidRDefault="002F6A3A" w:rsidP="00A70FE4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Vær opmærksom på altid at fordele t</w:t>
      </w:r>
      <w:r w:rsidR="00714C15" w:rsidRPr="00B53CD2">
        <w:rPr>
          <w:rFonts w:cs="Open Sans Light"/>
          <w:sz w:val="22"/>
          <w:szCs w:val="22"/>
        </w:rPr>
        <w:t xml:space="preserve">olke og tolkebrugere </w:t>
      </w:r>
      <w:r>
        <w:rPr>
          <w:rFonts w:cs="Open Sans Light"/>
          <w:sz w:val="22"/>
          <w:szCs w:val="22"/>
        </w:rPr>
        <w:t xml:space="preserve">i det </w:t>
      </w:r>
      <w:r w:rsidR="00714C15" w:rsidRPr="00B53CD2">
        <w:rPr>
          <w:rFonts w:cs="Open Sans Light"/>
          <w:sz w:val="22"/>
          <w:szCs w:val="22"/>
        </w:rPr>
        <w:t>samme ”Breakout room”.</w:t>
      </w:r>
    </w:p>
    <w:p w14:paraId="5510ECB4" w14:textId="79C49F98" w:rsidR="00714C15" w:rsidRDefault="00714C15" w:rsidP="0099333F">
      <w:pPr>
        <w:pStyle w:val="Overskrift2"/>
        <w:ind w:right="707"/>
      </w:pPr>
      <w:r>
        <w:t>EFTER:</w:t>
      </w:r>
    </w:p>
    <w:p w14:paraId="2A9E5A5E" w14:textId="44447627" w:rsidR="00863F80" w:rsidRPr="000442C6" w:rsidRDefault="00863F80" w:rsidP="00863F80">
      <w:pPr>
        <w:pStyle w:val="Listeafsnit"/>
        <w:numPr>
          <w:ilvl w:val="0"/>
          <w:numId w:val="39"/>
        </w:numPr>
      </w:pPr>
      <w:r>
        <w:rPr>
          <w:rFonts w:cs="Open Sans Light"/>
          <w:sz w:val="22"/>
          <w:szCs w:val="22"/>
        </w:rPr>
        <w:t xml:space="preserve">Evaluér </w:t>
      </w:r>
      <w:r w:rsidR="00D34737">
        <w:rPr>
          <w:rFonts w:cs="Open Sans Light"/>
          <w:sz w:val="22"/>
          <w:szCs w:val="22"/>
        </w:rPr>
        <w:t xml:space="preserve">hybridmødet </w:t>
      </w:r>
      <w:r w:rsidR="000442C6">
        <w:rPr>
          <w:rFonts w:cs="Open Sans Light"/>
          <w:sz w:val="22"/>
          <w:szCs w:val="22"/>
        </w:rPr>
        <w:t>med deltagerne</w:t>
      </w:r>
      <w:r w:rsidR="0099333F">
        <w:rPr>
          <w:rFonts w:cs="Open Sans Light"/>
          <w:sz w:val="22"/>
          <w:szCs w:val="22"/>
        </w:rPr>
        <w:t>.</w:t>
      </w:r>
    </w:p>
    <w:p w14:paraId="19AC7353" w14:textId="0920E289" w:rsidR="00796A56" w:rsidRPr="00714C15" w:rsidRDefault="000442C6" w:rsidP="00DB3BBD">
      <w:pPr>
        <w:pStyle w:val="Listeafsnit"/>
        <w:numPr>
          <w:ilvl w:val="0"/>
          <w:numId w:val="39"/>
        </w:numPr>
      </w:pPr>
      <w:r>
        <w:rPr>
          <w:rFonts w:cs="Open Sans Light"/>
          <w:sz w:val="22"/>
          <w:szCs w:val="22"/>
        </w:rPr>
        <w:t xml:space="preserve">Spørg </w:t>
      </w:r>
      <w:r w:rsidR="00294BAB">
        <w:rPr>
          <w:rFonts w:cs="Open Sans Light"/>
          <w:sz w:val="22"/>
          <w:szCs w:val="22"/>
        </w:rPr>
        <w:t xml:space="preserve">efter </w:t>
      </w:r>
      <w:r>
        <w:rPr>
          <w:rFonts w:cs="Open Sans Light"/>
          <w:sz w:val="22"/>
          <w:szCs w:val="22"/>
        </w:rPr>
        <w:t xml:space="preserve">forbedringsforslag, tips og </w:t>
      </w:r>
      <w:r w:rsidR="0099333F">
        <w:rPr>
          <w:rFonts w:cs="Open Sans Light"/>
          <w:sz w:val="22"/>
          <w:szCs w:val="22"/>
        </w:rPr>
        <w:t xml:space="preserve">råd </w:t>
      </w:r>
      <w:r w:rsidR="00D760E2">
        <w:rPr>
          <w:rFonts w:cs="Open Sans Light"/>
          <w:sz w:val="22"/>
          <w:szCs w:val="22"/>
        </w:rPr>
        <w:t xml:space="preserve">til at øge tilgængeligheden </w:t>
      </w:r>
      <w:r w:rsidR="00294BAB">
        <w:rPr>
          <w:rFonts w:cs="Open Sans Light"/>
          <w:sz w:val="22"/>
          <w:szCs w:val="22"/>
        </w:rPr>
        <w:t>ved</w:t>
      </w:r>
      <w:r w:rsidR="0099333F">
        <w:rPr>
          <w:rFonts w:cs="Open Sans Light"/>
          <w:sz w:val="22"/>
          <w:szCs w:val="22"/>
        </w:rPr>
        <w:t xml:space="preserve"> næste hybridmøde.</w:t>
      </w:r>
    </w:p>
    <w:sectPr w:rsidR="00796A56" w:rsidRPr="00714C15" w:rsidSect="000C04A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155" w:right="567" w:bottom="1134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5A9B25" w14:textId="77777777" w:rsidR="00664DF6" w:rsidRDefault="00664DF6">
      <w:pPr>
        <w:spacing w:line="240" w:lineRule="auto"/>
      </w:pPr>
      <w:r>
        <w:separator/>
      </w:r>
    </w:p>
  </w:endnote>
  <w:endnote w:type="continuationSeparator" w:id="0">
    <w:p w14:paraId="4A36B336" w14:textId="77777777" w:rsidR="00664DF6" w:rsidRDefault="00664DF6">
      <w:pPr>
        <w:spacing w:line="240" w:lineRule="auto"/>
      </w:pPr>
      <w:r>
        <w:continuationSeparator/>
      </w:r>
    </w:p>
  </w:endnote>
  <w:endnote w:type="continuationNotice" w:id="1">
    <w:p w14:paraId="412F226D" w14:textId="77777777" w:rsidR="00664DF6" w:rsidRDefault="00664DF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  <w:embedRegular r:id="rId1" w:fontKey="{ADEEFAA6-BAC9-4105-9D33-C4A95B9F0C62}"/>
    <w:embedBold r:id="rId2" w:fontKey="{E49836A8-4EC1-406B-BC70-0736BE8A025B}"/>
    <w:embedItalic r:id="rId3" w:fontKey="{D510CAFB-C63A-4548-859B-4F4656C51B40}"/>
    <w:embedBoldItalic r:id="rId4" w:fontKey="{045E9E40-B51A-4C24-8BB5-7BEEB250025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66E4F4C2-921C-4643-B3F2-F18552048450}"/>
    <w:embedBold r:id="rId6" w:fontKey="{B1623FF2-4700-4243-835F-8869BF2B924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97E6BB7D-6D8B-45B4-B93A-02C14905E41F}"/>
    <w:embedBold r:id="rId8" w:fontKey="{C081B7BF-241C-43AE-81DC-629375AFA1BC}"/>
    <w:embedItalic r:id="rId9" w:fontKey="{B984E23A-AF98-429C-B49C-0EDB067303DA}"/>
    <w:embedBoldItalic r:id="rId10" w:fontKey="{19FF8C35-97CF-4AAB-B915-3D1EF70F8023}"/>
  </w:font>
  <w:font w:name="Kapra Regular">
    <w:altName w:val="Calibri"/>
    <w:panose1 w:val="00000000000000000000"/>
    <w:charset w:val="4D"/>
    <w:family w:val="auto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9C48E4C-E5F1-4DF3-B934-4B28176DA4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D724" w14:textId="77777777" w:rsidR="005D212E" w:rsidRDefault="005D212E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BBF1CC" w14:textId="77777777" w:rsidR="00100249" w:rsidRDefault="001A62B3" w:rsidP="00100249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DCAF987" wp14:editId="5DCAF988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645" cy="604520"/>
              <wp:effectExtent l="0" t="0" r="1460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F00A533" w14:textId="68537F86" w:rsidR="00100249" w:rsidRDefault="001A62B3" w:rsidP="00100249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2F6A3A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1E31A1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DCAF98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.15pt;margin-top:793.8pt;width:66.35pt;height:47.6pt;z-index:251658242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" filled="f" fillcolor="white [3201]" stroked="f" strokeweight=".5pt">
              <v:textbox inset="0,0,0,0">
                <w:txbxContent>
                  <w:p w14:paraId="0F00A533" w14:textId="68537F86" w:rsidR="00100249" w:rsidRDefault="001A62B3" w:rsidP="00100249">
                    <w:pPr>
                      <w:pStyle w:val="Sidefod"/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2F6A3A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SECTIONPAGES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1E31A1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772"/>
    </w:tblGrid>
    <w:tr w:rsidR="005A65B4" w14:paraId="15EB80AC" w14:textId="77777777" w:rsidTr="00AA5AD1">
      <w:tc>
        <w:tcPr>
          <w:tcW w:w="10915" w:type="dxa"/>
        </w:tcPr>
        <w:p w14:paraId="19E233D7" w14:textId="768656DE" w:rsidR="00A97F6A" w:rsidRDefault="00A97F6A" w:rsidP="005C29DF">
          <w:pPr>
            <w:pStyle w:val="Footer-info"/>
          </w:pPr>
        </w:p>
      </w:tc>
    </w:tr>
  </w:tbl>
  <w:p w14:paraId="06B3F77E" w14:textId="77777777" w:rsidR="00C41E04" w:rsidRDefault="00C41E04" w:rsidP="00C41E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89BEF3" w14:textId="77777777" w:rsidR="00664DF6" w:rsidRDefault="00664DF6">
      <w:pPr>
        <w:spacing w:line="240" w:lineRule="auto"/>
      </w:pPr>
      <w:r>
        <w:separator/>
      </w:r>
    </w:p>
  </w:footnote>
  <w:footnote w:type="continuationSeparator" w:id="0">
    <w:p w14:paraId="6C7340FF" w14:textId="77777777" w:rsidR="00664DF6" w:rsidRDefault="00664DF6">
      <w:pPr>
        <w:spacing w:line="240" w:lineRule="auto"/>
      </w:pPr>
      <w:r>
        <w:continuationSeparator/>
      </w:r>
    </w:p>
  </w:footnote>
  <w:footnote w:type="continuationNotice" w:id="1">
    <w:p w14:paraId="10F6A58C" w14:textId="77777777" w:rsidR="00664DF6" w:rsidRDefault="00664DF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74072E" w14:textId="77777777" w:rsidR="005D212E" w:rsidRDefault="005D212E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17852" w14:textId="77777777" w:rsidR="00022BE5" w:rsidRDefault="00022BE5" w:rsidP="00022BE5">
    <w:pPr>
      <w:pStyle w:val="Sidehoved"/>
    </w:pPr>
  </w:p>
  <w:p w14:paraId="75219DF4" w14:textId="77777777" w:rsidR="00AA4E87" w:rsidRDefault="00AA4E8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06E3B0" w14:textId="77777777" w:rsidR="002762D8" w:rsidRDefault="001A62B3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5DCAF989" wp14:editId="48C91D19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4" name="Logo" descr="DH'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" descr="DH's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58241" behindDoc="1" locked="0" layoutInCell="1" hidden="1" allowOverlap="1" wp14:anchorId="5DCAF98B" wp14:editId="5DCAF98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59AE3C" w14:textId="77777777" w:rsidR="008F4D20" w:rsidRPr="00F4074D" w:rsidRDefault="008F4D20" w:rsidP="00F4074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29E"/>
    <w:multiLevelType w:val="hybridMultilevel"/>
    <w:tmpl w:val="77765764"/>
    <w:lvl w:ilvl="0" w:tplc="12BAA6D2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D0F216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62170A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26834E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54B094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469524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7E5A2A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F864D8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30FD9E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BB5DE0"/>
    <w:multiLevelType w:val="hybridMultilevel"/>
    <w:tmpl w:val="75AA7D96"/>
    <w:lvl w:ilvl="0" w:tplc="7E62E832">
      <w:start w:val="1"/>
      <w:numFmt w:val="decimal"/>
      <w:lvlText w:val="%1."/>
      <w:lvlJc w:val="left"/>
      <w:pPr>
        <w:ind w:left="720" w:hanging="360"/>
      </w:pPr>
      <w:rPr>
        <w:rFonts w:cstheme="majorBidi" w:hint="default"/>
        <w:sz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56408"/>
    <w:multiLevelType w:val="hybridMultilevel"/>
    <w:tmpl w:val="B298E188"/>
    <w:lvl w:ilvl="0" w:tplc="B49A128C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22271E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3C672E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AC6BE4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746D56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54C312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D47144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14B25C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728FB0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2742387"/>
    <w:multiLevelType w:val="hybridMultilevel"/>
    <w:tmpl w:val="2FE4B7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86A27"/>
    <w:multiLevelType w:val="hybridMultilevel"/>
    <w:tmpl w:val="60F89A2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E6F9D"/>
    <w:multiLevelType w:val="hybridMultilevel"/>
    <w:tmpl w:val="2DDA4F1A"/>
    <w:lvl w:ilvl="0" w:tplc="2C52AF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2AC1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5A9F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E80C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7A82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0854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E275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D810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AE13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EA069C"/>
    <w:multiLevelType w:val="hybridMultilevel"/>
    <w:tmpl w:val="A274CA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A156A7"/>
    <w:multiLevelType w:val="hybridMultilevel"/>
    <w:tmpl w:val="39887DA6"/>
    <w:lvl w:ilvl="0" w:tplc="B176ACCE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F802F6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1A8CFA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B6E952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A6F882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70811C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C0065A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FC3D98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EC060A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0C5613A"/>
    <w:multiLevelType w:val="hybridMultilevel"/>
    <w:tmpl w:val="9590325C"/>
    <w:lvl w:ilvl="0" w:tplc="63F2CA0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C4CCC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CA52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B4FED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D418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C206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A088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AC7A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FC6F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134511"/>
    <w:multiLevelType w:val="hybridMultilevel"/>
    <w:tmpl w:val="9962D3F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503D61"/>
    <w:multiLevelType w:val="hybridMultilevel"/>
    <w:tmpl w:val="3C223E64"/>
    <w:lvl w:ilvl="0" w:tplc="F54E6B7C">
      <w:start w:val="1"/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3C6A22"/>
    <w:multiLevelType w:val="hybridMultilevel"/>
    <w:tmpl w:val="DD9C2A6E"/>
    <w:lvl w:ilvl="0" w:tplc="15387F0C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12C02C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D20F20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EC2E2A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3C91A0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6A23E2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34B152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78328A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7E10A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E2A1078"/>
    <w:multiLevelType w:val="hybridMultilevel"/>
    <w:tmpl w:val="E8D0360E"/>
    <w:lvl w:ilvl="0" w:tplc="0226ABF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515E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1EB8D0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96019A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581FC0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58949A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B82E9A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14CDA0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F00E56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00A7B41"/>
    <w:multiLevelType w:val="hybridMultilevel"/>
    <w:tmpl w:val="88D2781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906375"/>
    <w:multiLevelType w:val="hybridMultilevel"/>
    <w:tmpl w:val="95A2D98E"/>
    <w:lvl w:ilvl="0" w:tplc="9D7AC5B8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1AA6DA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7EC022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50AD12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14BF66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EC535C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C2762A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D25126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CAFB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51C7E15"/>
    <w:multiLevelType w:val="hybridMultilevel"/>
    <w:tmpl w:val="82CEAF10"/>
    <w:lvl w:ilvl="0" w:tplc="63BA4862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2C64A8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E22028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ECADE0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2E3E66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020E8E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5E8EC2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3649C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1E6D7E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8726FDF"/>
    <w:multiLevelType w:val="multilevel"/>
    <w:tmpl w:val="14A67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91A3FC6"/>
    <w:multiLevelType w:val="hybridMultilevel"/>
    <w:tmpl w:val="A802FBD2"/>
    <w:lvl w:ilvl="0" w:tplc="68807C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9CAB4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CE98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14F46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F2E40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0CF5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0A62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828FB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02FA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AC6867"/>
    <w:multiLevelType w:val="hybridMultilevel"/>
    <w:tmpl w:val="E67E17A0"/>
    <w:lvl w:ilvl="0" w:tplc="F54E6B7C"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3B4B8B"/>
    <w:multiLevelType w:val="hybridMultilevel"/>
    <w:tmpl w:val="B676803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424F1F"/>
    <w:multiLevelType w:val="hybridMultilevel"/>
    <w:tmpl w:val="ACF000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835E86"/>
    <w:multiLevelType w:val="hybridMultilevel"/>
    <w:tmpl w:val="0A3C0DA2"/>
    <w:lvl w:ilvl="0" w:tplc="3A8C7396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90FB70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360D6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623140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C2E56E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C65E5E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8EEA3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0673C2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4EF74C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71C5831"/>
    <w:multiLevelType w:val="hybridMultilevel"/>
    <w:tmpl w:val="44C2283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DE23CE8"/>
    <w:multiLevelType w:val="hybridMultilevel"/>
    <w:tmpl w:val="A648CC4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C6278B"/>
    <w:multiLevelType w:val="hybridMultilevel"/>
    <w:tmpl w:val="67BAEC18"/>
    <w:lvl w:ilvl="0" w:tplc="3B0230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88771E"/>
    <w:multiLevelType w:val="hybridMultilevel"/>
    <w:tmpl w:val="15DE56E4"/>
    <w:lvl w:ilvl="0" w:tplc="EDBE3F7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DA839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DC5B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5016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0A88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DA36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8894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F2136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AA6D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9F4AAB"/>
    <w:multiLevelType w:val="hybridMultilevel"/>
    <w:tmpl w:val="9858D6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05192D"/>
    <w:multiLevelType w:val="hybridMultilevel"/>
    <w:tmpl w:val="35F8C5E4"/>
    <w:lvl w:ilvl="0" w:tplc="2D86C2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F0D66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EE35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4476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4258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54AF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DA6D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A215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DAE1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997E68"/>
    <w:multiLevelType w:val="hybridMultilevel"/>
    <w:tmpl w:val="6E64890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C3B380B"/>
    <w:multiLevelType w:val="hybridMultilevel"/>
    <w:tmpl w:val="8C204A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3F60B1"/>
    <w:multiLevelType w:val="hybridMultilevel"/>
    <w:tmpl w:val="59742D90"/>
    <w:lvl w:ilvl="0" w:tplc="F54E6B7C">
      <w:numFmt w:val="bullet"/>
      <w:lvlText w:val="-"/>
      <w:lvlJc w:val="left"/>
      <w:pPr>
        <w:ind w:left="108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D99373F"/>
    <w:multiLevelType w:val="hybridMultilevel"/>
    <w:tmpl w:val="3A505A5A"/>
    <w:lvl w:ilvl="0" w:tplc="BEECD80E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26CA30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8897DC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0EF86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580748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4C2936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0EF6D8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5EEB38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D21394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DB02449"/>
    <w:multiLevelType w:val="hybridMultilevel"/>
    <w:tmpl w:val="69E4CA7E"/>
    <w:lvl w:ilvl="0" w:tplc="E71E0E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1696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486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BE33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0454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E407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9AE0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868E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985D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DF560D2"/>
    <w:multiLevelType w:val="hybridMultilevel"/>
    <w:tmpl w:val="2CD8AF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35" w15:restartNumberingAfterBreak="0">
    <w:nsid w:val="7E2B0F95"/>
    <w:multiLevelType w:val="hybridMultilevel"/>
    <w:tmpl w:val="6EC4D018"/>
    <w:lvl w:ilvl="0" w:tplc="A652030E">
      <w:numFmt w:val="bullet"/>
      <w:lvlText w:val="-"/>
      <w:lvlJc w:val="left"/>
      <w:pPr>
        <w:ind w:left="720" w:hanging="360"/>
      </w:pPr>
      <w:rPr>
        <w:rFonts w:ascii="Open Sans" w:eastAsiaTheme="majorEastAsia" w:hAnsi="Open Sans" w:cs="Open San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36"/>
  </w:num>
  <w:num w:numId="2">
    <w:abstractNumId w:val="34"/>
  </w:num>
  <w:num w:numId="3">
    <w:abstractNumId w:val="33"/>
  </w:num>
  <w:num w:numId="4">
    <w:abstractNumId w:val="23"/>
  </w:num>
  <w:num w:numId="5">
    <w:abstractNumId w:val="19"/>
  </w:num>
  <w:num w:numId="6">
    <w:abstractNumId w:val="16"/>
  </w:num>
  <w:num w:numId="7">
    <w:abstractNumId w:val="24"/>
  </w:num>
  <w:num w:numId="8">
    <w:abstractNumId w:val="35"/>
  </w:num>
  <w:num w:numId="9">
    <w:abstractNumId w:val="18"/>
  </w:num>
  <w:num w:numId="10">
    <w:abstractNumId w:val="30"/>
  </w:num>
  <w:num w:numId="11">
    <w:abstractNumId w:val="28"/>
  </w:num>
  <w:num w:numId="12">
    <w:abstractNumId w:val="22"/>
  </w:num>
  <w:num w:numId="13">
    <w:abstractNumId w:val="32"/>
  </w:num>
  <w:num w:numId="14">
    <w:abstractNumId w:val="6"/>
  </w:num>
  <w:num w:numId="15">
    <w:abstractNumId w:val="1"/>
  </w:num>
  <w:num w:numId="16">
    <w:abstractNumId w:val="10"/>
  </w:num>
  <w:num w:numId="17">
    <w:abstractNumId w:val="0"/>
  </w:num>
  <w:num w:numId="18">
    <w:abstractNumId w:val="26"/>
  </w:num>
  <w:num w:numId="19">
    <w:abstractNumId w:val="2"/>
  </w:num>
  <w:num w:numId="20">
    <w:abstractNumId w:val="15"/>
  </w:num>
  <w:num w:numId="21">
    <w:abstractNumId w:val="12"/>
  </w:num>
  <w:num w:numId="22">
    <w:abstractNumId w:val="21"/>
  </w:num>
  <w:num w:numId="23">
    <w:abstractNumId w:val="11"/>
  </w:num>
  <w:num w:numId="24">
    <w:abstractNumId w:val="29"/>
  </w:num>
  <w:num w:numId="25">
    <w:abstractNumId w:val="3"/>
  </w:num>
  <w:num w:numId="26">
    <w:abstractNumId w:val="13"/>
  </w:num>
  <w:num w:numId="27">
    <w:abstractNumId w:val="9"/>
  </w:num>
  <w:num w:numId="28">
    <w:abstractNumId w:val="20"/>
  </w:num>
  <w:num w:numId="29">
    <w:abstractNumId w:val="27"/>
  </w:num>
  <w:num w:numId="30">
    <w:abstractNumId w:val="17"/>
  </w:num>
  <w:num w:numId="31">
    <w:abstractNumId w:val="8"/>
  </w:num>
  <w:num w:numId="32">
    <w:abstractNumId w:val="14"/>
  </w:num>
  <w:num w:numId="33">
    <w:abstractNumId w:val="5"/>
  </w:num>
  <w:num w:numId="34">
    <w:abstractNumId w:val="25"/>
  </w:num>
  <w:num w:numId="35">
    <w:abstractNumId w:val="7"/>
  </w:num>
  <w:num w:numId="36">
    <w:abstractNumId w:val="31"/>
  </w:num>
  <w:num w:numId="37">
    <w:abstractNumId w:val="20"/>
  </w:num>
  <w:num w:numId="38">
    <w:abstractNumId w:val="33"/>
  </w:num>
  <w:num w:numId="39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AD9"/>
    <w:rsid w:val="00000E87"/>
    <w:rsid w:val="000018D6"/>
    <w:rsid w:val="000032AF"/>
    <w:rsid w:val="000032BF"/>
    <w:rsid w:val="00004865"/>
    <w:rsid w:val="000055A9"/>
    <w:rsid w:val="00005713"/>
    <w:rsid w:val="00006F78"/>
    <w:rsid w:val="00011BEB"/>
    <w:rsid w:val="00013DF3"/>
    <w:rsid w:val="000157FC"/>
    <w:rsid w:val="00015B6A"/>
    <w:rsid w:val="00016218"/>
    <w:rsid w:val="0002055A"/>
    <w:rsid w:val="00020A67"/>
    <w:rsid w:val="0002102A"/>
    <w:rsid w:val="00022133"/>
    <w:rsid w:val="00022BE5"/>
    <w:rsid w:val="00023EF7"/>
    <w:rsid w:val="000269E2"/>
    <w:rsid w:val="00026B0E"/>
    <w:rsid w:val="00026E06"/>
    <w:rsid w:val="00026FB5"/>
    <w:rsid w:val="000308CA"/>
    <w:rsid w:val="000311F3"/>
    <w:rsid w:val="000318CE"/>
    <w:rsid w:val="000319AC"/>
    <w:rsid w:val="000323B2"/>
    <w:rsid w:val="00035FF7"/>
    <w:rsid w:val="00036F43"/>
    <w:rsid w:val="000416D8"/>
    <w:rsid w:val="000442C6"/>
    <w:rsid w:val="000445CC"/>
    <w:rsid w:val="0004495D"/>
    <w:rsid w:val="00044BA2"/>
    <w:rsid w:val="00045EDF"/>
    <w:rsid w:val="00046EE0"/>
    <w:rsid w:val="00050D11"/>
    <w:rsid w:val="00052E02"/>
    <w:rsid w:val="00062300"/>
    <w:rsid w:val="00064AD4"/>
    <w:rsid w:val="00066BA9"/>
    <w:rsid w:val="00067802"/>
    <w:rsid w:val="00067BD0"/>
    <w:rsid w:val="00070234"/>
    <w:rsid w:val="0007110B"/>
    <w:rsid w:val="0007343C"/>
    <w:rsid w:val="00075D3A"/>
    <w:rsid w:val="000765E6"/>
    <w:rsid w:val="00076F4D"/>
    <w:rsid w:val="00080393"/>
    <w:rsid w:val="00080DF1"/>
    <w:rsid w:val="0008112C"/>
    <w:rsid w:val="00083CE4"/>
    <w:rsid w:val="00090562"/>
    <w:rsid w:val="0009128C"/>
    <w:rsid w:val="00092278"/>
    <w:rsid w:val="00094720"/>
    <w:rsid w:val="00094803"/>
    <w:rsid w:val="00094ABD"/>
    <w:rsid w:val="00095F85"/>
    <w:rsid w:val="00097995"/>
    <w:rsid w:val="0009799A"/>
    <w:rsid w:val="000A1AB6"/>
    <w:rsid w:val="000A27E4"/>
    <w:rsid w:val="000A2C4C"/>
    <w:rsid w:val="000A4AFD"/>
    <w:rsid w:val="000B128D"/>
    <w:rsid w:val="000B256B"/>
    <w:rsid w:val="000B5522"/>
    <w:rsid w:val="000B5B4D"/>
    <w:rsid w:val="000B5F8E"/>
    <w:rsid w:val="000B7C37"/>
    <w:rsid w:val="000C04AB"/>
    <w:rsid w:val="000C08C2"/>
    <w:rsid w:val="000C1D05"/>
    <w:rsid w:val="000C22DA"/>
    <w:rsid w:val="000C3589"/>
    <w:rsid w:val="000C4FB1"/>
    <w:rsid w:val="000D1122"/>
    <w:rsid w:val="000D1B30"/>
    <w:rsid w:val="000D35FF"/>
    <w:rsid w:val="000D4590"/>
    <w:rsid w:val="000D5BC9"/>
    <w:rsid w:val="000E0B80"/>
    <w:rsid w:val="000E1121"/>
    <w:rsid w:val="000E36FD"/>
    <w:rsid w:val="000E45C3"/>
    <w:rsid w:val="000E5326"/>
    <w:rsid w:val="000E6F00"/>
    <w:rsid w:val="000E7B60"/>
    <w:rsid w:val="000F0DF3"/>
    <w:rsid w:val="000F0F12"/>
    <w:rsid w:val="000F46B3"/>
    <w:rsid w:val="000F585B"/>
    <w:rsid w:val="000F70D7"/>
    <w:rsid w:val="00100249"/>
    <w:rsid w:val="00100734"/>
    <w:rsid w:val="001012C9"/>
    <w:rsid w:val="001029B5"/>
    <w:rsid w:val="001031AD"/>
    <w:rsid w:val="00103483"/>
    <w:rsid w:val="00103E3F"/>
    <w:rsid w:val="00106A5A"/>
    <w:rsid w:val="0011077B"/>
    <w:rsid w:val="00114152"/>
    <w:rsid w:val="00114DFB"/>
    <w:rsid w:val="00114E69"/>
    <w:rsid w:val="00115493"/>
    <w:rsid w:val="001163F4"/>
    <w:rsid w:val="00116DF3"/>
    <w:rsid w:val="00117186"/>
    <w:rsid w:val="00117B3D"/>
    <w:rsid w:val="00117D6B"/>
    <w:rsid w:val="001206C8"/>
    <w:rsid w:val="00120AB5"/>
    <w:rsid w:val="00122AA2"/>
    <w:rsid w:val="00124F3C"/>
    <w:rsid w:val="0012684E"/>
    <w:rsid w:val="001279FA"/>
    <w:rsid w:val="001308DF"/>
    <w:rsid w:val="001312D8"/>
    <w:rsid w:val="0013244F"/>
    <w:rsid w:val="00133F86"/>
    <w:rsid w:val="00140D6B"/>
    <w:rsid w:val="00141A91"/>
    <w:rsid w:val="00141AA1"/>
    <w:rsid w:val="00142586"/>
    <w:rsid w:val="0014367E"/>
    <w:rsid w:val="00144BD8"/>
    <w:rsid w:val="001473EB"/>
    <w:rsid w:val="001501EC"/>
    <w:rsid w:val="00150B83"/>
    <w:rsid w:val="0015292A"/>
    <w:rsid w:val="00152D73"/>
    <w:rsid w:val="0015310E"/>
    <w:rsid w:val="0015356B"/>
    <w:rsid w:val="00153897"/>
    <w:rsid w:val="0015406F"/>
    <w:rsid w:val="001542A8"/>
    <w:rsid w:val="001544B0"/>
    <w:rsid w:val="0015526C"/>
    <w:rsid w:val="00155B15"/>
    <w:rsid w:val="00156B8F"/>
    <w:rsid w:val="0015771B"/>
    <w:rsid w:val="001605F8"/>
    <w:rsid w:val="0016332B"/>
    <w:rsid w:val="00167E6D"/>
    <w:rsid w:val="00173916"/>
    <w:rsid w:val="00175D38"/>
    <w:rsid w:val="001777D5"/>
    <w:rsid w:val="00177DDE"/>
    <w:rsid w:val="00181781"/>
    <w:rsid w:val="00181D8B"/>
    <w:rsid w:val="00182651"/>
    <w:rsid w:val="00185717"/>
    <w:rsid w:val="001861E3"/>
    <w:rsid w:val="001877E1"/>
    <w:rsid w:val="0019324F"/>
    <w:rsid w:val="00197B1A"/>
    <w:rsid w:val="001A0318"/>
    <w:rsid w:val="001A2C62"/>
    <w:rsid w:val="001A2D18"/>
    <w:rsid w:val="001A51BE"/>
    <w:rsid w:val="001A5627"/>
    <w:rsid w:val="001A62B3"/>
    <w:rsid w:val="001A7920"/>
    <w:rsid w:val="001B24B1"/>
    <w:rsid w:val="001B2767"/>
    <w:rsid w:val="001B651F"/>
    <w:rsid w:val="001B685C"/>
    <w:rsid w:val="001C076F"/>
    <w:rsid w:val="001C0CC7"/>
    <w:rsid w:val="001C48A5"/>
    <w:rsid w:val="001C7C41"/>
    <w:rsid w:val="001D04C9"/>
    <w:rsid w:val="001D30A0"/>
    <w:rsid w:val="001D59BC"/>
    <w:rsid w:val="001D5B5D"/>
    <w:rsid w:val="001D783D"/>
    <w:rsid w:val="001E0BF6"/>
    <w:rsid w:val="001E2A1C"/>
    <w:rsid w:val="001E31A1"/>
    <w:rsid w:val="001E3B92"/>
    <w:rsid w:val="001F093E"/>
    <w:rsid w:val="001F4A30"/>
    <w:rsid w:val="001F566D"/>
    <w:rsid w:val="00201004"/>
    <w:rsid w:val="0020235E"/>
    <w:rsid w:val="00202E55"/>
    <w:rsid w:val="0020326E"/>
    <w:rsid w:val="00205607"/>
    <w:rsid w:val="0020639F"/>
    <w:rsid w:val="00206780"/>
    <w:rsid w:val="00207A52"/>
    <w:rsid w:val="00207BBA"/>
    <w:rsid w:val="00210AD0"/>
    <w:rsid w:val="002114C1"/>
    <w:rsid w:val="0021154B"/>
    <w:rsid w:val="00211C9F"/>
    <w:rsid w:val="00212267"/>
    <w:rsid w:val="00212AA6"/>
    <w:rsid w:val="0021462D"/>
    <w:rsid w:val="00216E82"/>
    <w:rsid w:val="00220B6E"/>
    <w:rsid w:val="0022171F"/>
    <w:rsid w:val="00231508"/>
    <w:rsid w:val="002348CD"/>
    <w:rsid w:val="00235AC6"/>
    <w:rsid w:val="0023726F"/>
    <w:rsid w:val="002415B1"/>
    <w:rsid w:val="00241E43"/>
    <w:rsid w:val="0024282A"/>
    <w:rsid w:val="002438BF"/>
    <w:rsid w:val="00243AFA"/>
    <w:rsid w:val="00244D70"/>
    <w:rsid w:val="00250149"/>
    <w:rsid w:val="00250DC1"/>
    <w:rsid w:val="0025146F"/>
    <w:rsid w:val="00252732"/>
    <w:rsid w:val="002578E5"/>
    <w:rsid w:val="00260FC0"/>
    <w:rsid w:val="002613F2"/>
    <w:rsid w:val="00263CFB"/>
    <w:rsid w:val="00264466"/>
    <w:rsid w:val="002662AD"/>
    <w:rsid w:val="002668FD"/>
    <w:rsid w:val="002671A0"/>
    <w:rsid w:val="002673A1"/>
    <w:rsid w:val="00267A4B"/>
    <w:rsid w:val="00271AF7"/>
    <w:rsid w:val="00271C9B"/>
    <w:rsid w:val="00273B5F"/>
    <w:rsid w:val="00273CAC"/>
    <w:rsid w:val="00273CD6"/>
    <w:rsid w:val="002740BA"/>
    <w:rsid w:val="002762D8"/>
    <w:rsid w:val="00290B07"/>
    <w:rsid w:val="0029153F"/>
    <w:rsid w:val="00291B7D"/>
    <w:rsid w:val="0029281F"/>
    <w:rsid w:val="00293B19"/>
    <w:rsid w:val="00294BAB"/>
    <w:rsid w:val="002953B7"/>
    <w:rsid w:val="002957FF"/>
    <w:rsid w:val="00297FF1"/>
    <w:rsid w:val="002A18EF"/>
    <w:rsid w:val="002A363D"/>
    <w:rsid w:val="002A4B80"/>
    <w:rsid w:val="002B1FAF"/>
    <w:rsid w:val="002B285D"/>
    <w:rsid w:val="002B4676"/>
    <w:rsid w:val="002B6986"/>
    <w:rsid w:val="002B7B28"/>
    <w:rsid w:val="002C073A"/>
    <w:rsid w:val="002C4069"/>
    <w:rsid w:val="002C5297"/>
    <w:rsid w:val="002C59CB"/>
    <w:rsid w:val="002C64DC"/>
    <w:rsid w:val="002D28A7"/>
    <w:rsid w:val="002D3EAD"/>
    <w:rsid w:val="002D5562"/>
    <w:rsid w:val="002E09FD"/>
    <w:rsid w:val="002E12A6"/>
    <w:rsid w:val="002E2643"/>
    <w:rsid w:val="002E27B6"/>
    <w:rsid w:val="002E2E5A"/>
    <w:rsid w:val="002E3C49"/>
    <w:rsid w:val="002E4D40"/>
    <w:rsid w:val="002E5043"/>
    <w:rsid w:val="002E56D2"/>
    <w:rsid w:val="002E6244"/>
    <w:rsid w:val="002E62CA"/>
    <w:rsid w:val="002E74A4"/>
    <w:rsid w:val="002E7868"/>
    <w:rsid w:val="002F00DB"/>
    <w:rsid w:val="002F0386"/>
    <w:rsid w:val="002F121C"/>
    <w:rsid w:val="002F2C5F"/>
    <w:rsid w:val="002F432F"/>
    <w:rsid w:val="002F5F24"/>
    <w:rsid w:val="002F6707"/>
    <w:rsid w:val="002F67E4"/>
    <w:rsid w:val="002F6A1C"/>
    <w:rsid w:val="002F6A3A"/>
    <w:rsid w:val="003025F7"/>
    <w:rsid w:val="003030AA"/>
    <w:rsid w:val="003033F8"/>
    <w:rsid w:val="00311119"/>
    <w:rsid w:val="003146F9"/>
    <w:rsid w:val="003151AF"/>
    <w:rsid w:val="00315D5D"/>
    <w:rsid w:val="00316531"/>
    <w:rsid w:val="0031763C"/>
    <w:rsid w:val="003178DA"/>
    <w:rsid w:val="00317969"/>
    <w:rsid w:val="0032030E"/>
    <w:rsid w:val="003215DC"/>
    <w:rsid w:val="00321F02"/>
    <w:rsid w:val="003222AD"/>
    <w:rsid w:val="00322419"/>
    <w:rsid w:val="00322424"/>
    <w:rsid w:val="003237A8"/>
    <w:rsid w:val="003237AB"/>
    <w:rsid w:val="00323E5E"/>
    <w:rsid w:val="003256A6"/>
    <w:rsid w:val="00326C57"/>
    <w:rsid w:val="0033026E"/>
    <w:rsid w:val="003310C2"/>
    <w:rsid w:val="00333E52"/>
    <w:rsid w:val="00336730"/>
    <w:rsid w:val="00336E8B"/>
    <w:rsid w:val="0033777E"/>
    <w:rsid w:val="00342EFB"/>
    <w:rsid w:val="003502D1"/>
    <w:rsid w:val="00350822"/>
    <w:rsid w:val="00351399"/>
    <w:rsid w:val="00351F81"/>
    <w:rsid w:val="00353C5A"/>
    <w:rsid w:val="00353FC2"/>
    <w:rsid w:val="0035418E"/>
    <w:rsid w:val="00355407"/>
    <w:rsid w:val="00355691"/>
    <w:rsid w:val="00360EDE"/>
    <w:rsid w:val="0036110B"/>
    <w:rsid w:val="0036123B"/>
    <w:rsid w:val="00361BC1"/>
    <w:rsid w:val="00362CFE"/>
    <w:rsid w:val="00363471"/>
    <w:rsid w:val="003659C5"/>
    <w:rsid w:val="00371A57"/>
    <w:rsid w:val="003728C0"/>
    <w:rsid w:val="003744AE"/>
    <w:rsid w:val="00374692"/>
    <w:rsid w:val="003810ED"/>
    <w:rsid w:val="00381546"/>
    <w:rsid w:val="00381FFF"/>
    <w:rsid w:val="00384593"/>
    <w:rsid w:val="003866A9"/>
    <w:rsid w:val="0038685B"/>
    <w:rsid w:val="003907A9"/>
    <w:rsid w:val="00391006"/>
    <w:rsid w:val="003934E6"/>
    <w:rsid w:val="003941EE"/>
    <w:rsid w:val="00395B16"/>
    <w:rsid w:val="00396DBE"/>
    <w:rsid w:val="003974EC"/>
    <w:rsid w:val="003A026D"/>
    <w:rsid w:val="003A17AC"/>
    <w:rsid w:val="003A4613"/>
    <w:rsid w:val="003A567E"/>
    <w:rsid w:val="003A6A7D"/>
    <w:rsid w:val="003B0D54"/>
    <w:rsid w:val="003B24D0"/>
    <w:rsid w:val="003B2C04"/>
    <w:rsid w:val="003B2EC3"/>
    <w:rsid w:val="003B35B0"/>
    <w:rsid w:val="003B48CC"/>
    <w:rsid w:val="003B58B5"/>
    <w:rsid w:val="003C10E8"/>
    <w:rsid w:val="003C2D8B"/>
    <w:rsid w:val="003C318E"/>
    <w:rsid w:val="003C3569"/>
    <w:rsid w:val="003C4F9F"/>
    <w:rsid w:val="003C530B"/>
    <w:rsid w:val="003C5D48"/>
    <w:rsid w:val="003C60F1"/>
    <w:rsid w:val="003D110C"/>
    <w:rsid w:val="003D4282"/>
    <w:rsid w:val="003D53CD"/>
    <w:rsid w:val="003D55DA"/>
    <w:rsid w:val="003D6B99"/>
    <w:rsid w:val="003D6BFD"/>
    <w:rsid w:val="003D7FDA"/>
    <w:rsid w:val="003E2530"/>
    <w:rsid w:val="003E4091"/>
    <w:rsid w:val="003E4394"/>
    <w:rsid w:val="003E589E"/>
    <w:rsid w:val="003E7402"/>
    <w:rsid w:val="003E780D"/>
    <w:rsid w:val="003E793A"/>
    <w:rsid w:val="003F0840"/>
    <w:rsid w:val="003F0A41"/>
    <w:rsid w:val="003F0AF3"/>
    <w:rsid w:val="003F1BF2"/>
    <w:rsid w:val="003F38E2"/>
    <w:rsid w:val="003F5D00"/>
    <w:rsid w:val="003F5FAD"/>
    <w:rsid w:val="003F6DFC"/>
    <w:rsid w:val="003F775E"/>
    <w:rsid w:val="003F7AC9"/>
    <w:rsid w:val="00401F50"/>
    <w:rsid w:val="00402115"/>
    <w:rsid w:val="00402B81"/>
    <w:rsid w:val="00406EDE"/>
    <w:rsid w:val="00411BCC"/>
    <w:rsid w:val="00412364"/>
    <w:rsid w:val="004125D1"/>
    <w:rsid w:val="00412B29"/>
    <w:rsid w:val="0041343A"/>
    <w:rsid w:val="00414F3F"/>
    <w:rsid w:val="004166DD"/>
    <w:rsid w:val="00416A22"/>
    <w:rsid w:val="00421009"/>
    <w:rsid w:val="00421A66"/>
    <w:rsid w:val="004241AB"/>
    <w:rsid w:val="00424709"/>
    <w:rsid w:val="00424AD9"/>
    <w:rsid w:val="00426522"/>
    <w:rsid w:val="00427669"/>
    <w:rsid w:val="004344E5"/>
    <w:rsid w:val="00434520"/>
    <w:rsid w:val="00434A8C"/>
    <w:rsid w:val="00436CBB"/>
    <w:rsid w:val="00440CE1"/>
    <w:rsid w:val="004416BC"/>
    <w:rsid w:val="00441ABB"/>
    <w:rsid w:val="00443BE6"/>
    <w:rsid w:val="00444132"/>
    <w:rsid w:val="004445F1"/>
    <w:rsid w:val="004467FA"/>
    <w:rsid w:val="00451B41"/>
    <w:rsid w:val="00452F69"/>
    <w:rsid w:val="00453424"/>
    <w:rsid w:val="00453753"/>
    <w:rsid w:val="0045378B"/>
    <w:rsid w:val="00453DB5"/>
    <w:rsid w:val="00453F86"/>
    <w:rsid w:val="00454E15"/>
    <w:rsid w:val="00455852"/>
    <w:rsid w:val="00461BBA"/>
    <w:rsid w:val="00462D17"/>
    <w:rsid w:val="004632F9"/>
    <w:rsid w:val="00463CB5"/>
    <w:rsid w:val="004716C6"/>
    <w:rsid w:val="00473DF8"/>
    <w:rsid w:val="004772F4"/>
    <w:rsid w:val="00477525"/>
    <w:rsid w:val="00477690"/>
    <w:rsid w:val="004824E9"/>
    <w:rsid w:val="00482900"/>
    <w:rsid w:val="00482EC2"/>
    <w:rsid w:val="0048363A"/>
    <w:rsid w:val="00483737"/>
    <w:rsid w:val="00484D1A"/>
    <w:rsid w:val="0048790C"/>
    <w:rsid w:val="00490BF6"/>
    <w:rsid w:val="00491512"/>
    <w:rsid w:val="00495EFB"/>
    <w:rsid w:val="00497296"/>
    <w:rsid w:val="00497CC0"/>
    <w:rsid w:val="004A39F2"/>
    <w:rsid w:val="004A5FFD"/>
    <w:rsid w:val="004A6D4D"/>
    <w:rsid w:val="004B0CFD"/>
    <w:rsid w:val="004B14E6"/>
    <w:rsid w:val="004B278B"/>
    <w:rsid w:val="004B2E40"/>
    <w:rsid w:val="004B444E"/>
    <w:rsid w:val="004C01B2"/>
    <w:rsid w:val="004C027F"/>
    <w:rsid w:val="004C3871"/>
    <w:rsid w:val="004C5574"/>
    <w:rsid w:val="004C5C41"/>
    <w:rsid w:val="004C7937"/>
    <w:rsid w:val="004C7BA1"/>
    <w:rsid w:val="004D09B1"/>
    <w:rsid w:val="004D2339"/>
    <w:rsid w:val="004D35CC"/>
    <w:rsid w:val="004D42B2"/>
    <w:rsid w:val="004D5F02"/>
    <w:rsid w:val="004D68BA"/>
    <w:rsid w:val="004E01B5"/>
    <w:rsid w:val="004E0D0A"/>
    <w:rsid w:val="004E1AA9"/>
    <w:rsid w:val="004E282D"/>
    <w:rsid w:val="004E2C1A"/>
    <w:rsid w:val="004E2F2F"/>
    <w:rsid w:val="004E36F9"/>
    <w:rsid w:val="004E3824"/>
    <w:rsid w:val="004E3D4B"/>
    <w:rsid w:val="004E3F3A"/>
    <w:rsid w:val="004E49D7"/>
    <w:rsid w:val="004E72F7"/>
    <w:rsid w:val="004E74FC"/>
    <w:rsid w:val="004F01DC"/>
    <w:rsid w:val="004F09E8"/>
    <w:rsid w:val="004F1A28"/>
    <w:rsid w:val="004F1ED7"/>
    <w:rsid w:val="004F25C0"/>
    <w:rsid w:val="004F2A89"/>
    <w:rsid w:val="004F2C11"/>
    <w:rsid w:val="004F3435"/>
    <w:rsid w:val="004F35E0"/>
    <w:rsid w:val="004F37DC"/>
    <w:rsid w:val="004F3E77"/>
    <w:rsid w:val="004F6478"/>
    <w:rsid w:val="004F7AC2"/>
    <w:rsid w:val="004F7F44"/>
    <w:rsid w:val="0050048D"/>
    <w:rsid w:val="005005D2"/>
    <w:rsid w:val="00502F76"/>
    <w:rsid w:val="00503305"/>
    <w:rsid w:val="0050445C"/>
    <w:rsid w:val="00506D6C"/>
    <w:rsid w:val="0050799C"/>
    <w:rsid w:val="00511600"/>
    <w:rsid w:val="00512153"/>
    <w:rsid w:val="005129B0"/>
    <w:rsid w:val="005178A7"/>
    <w:rsid w:val="00520385"/>
    <w:rsid w:val="00520451"/>
    <w:rsid w:val="005258FC"/>
    <w:rsid w:val="00525D11"/>
    <w:rsid w:val="00531632"/>
    <w:rsid w:val="005319EC"/>
    <w:rsid w:val="00533C14"/>
    <w:rsid w:val="0053463A"/>
    <w:rsid w:val="00535AE4"/>
    <w:rsid w:val="00535B39"/>
    <w:rsid w:val="00536580"/>
    <w:rsid w:val="00536AB8"/>
    <w:rsid w:val="005378F9"/>
    <w:rsid w:val="0053795B"/>
    <w:rsid w:val="00540519"/>
    <w:rsid w:val="00541280"/>
    <w:rsid w:val="00541B97"/>
    <w:rsid w:val="00543EF2"/>
    <w:rsid w:val="00547001"/>
    <w:rsid w:val="00551346"/>
    <w:rsid w:val="00551B11"/>
    <w:rsid w:val="005544E6"/>
    <w:rsid w:val="00554766"/>
    <w:rsid w:val="00554F26"/>
    <w:rsid w:val="00555198"/>
    <w:rsid w:val="00555FEA"/>
    <w:rsid w:val="0055617E"/>
    <w:rsid w:val="005573DF"/>
    <w:rsid w:val="00561945"/>
    <w:rsid w:val="00561978"/>
    <w:rsid w:val="00561C72"/>
    <w:rsid w:val="00562862"/>
    <w:rsid w:val="0056395F"/>
    <w:rsid w:val="0056543D"/>
    <w:rsid w:val="00566558"/>
    <w:rsid w:val="00571E3B"/>
    <w:rsid w:val="005751AA"/>
    <w:rsid w:val="00575B16"/>
    <w:rsid w:val="0057614D"/>
    <w:rsid w:val="00576407"/>
    <w:rsid w:val="00581BAE"/>
    <w:rsid w:val="00582344"/>
    <w:rsid w:val="00582AE7"/>
    <w:rsid w:val="00582F66"/>
    <w:rsid w:val="00592544"/>
    <w:rsid w:val="005950F7"/>
    <w:rsid w:val="005A00C7"/>
    <w:rsid w:val="005A035E"/>
    <w:rsid w:val="005A23A4"/>
    <w:rsid w:val="005A25F0"/>
    <w:rsid w:val="005A28D4"/>
    <w:rsid w:val="005A316A"/>
    <w:rsid w:val="005A49F1"/>
    <w:rsid w:val="005A65B4"/>
    <w:rsid w:val="005B055D"/>
    <w:rsid w:val="005B056D"/>
    <w:rsid w:val="005B26BB"/>
    <w:rsid w:val="005C2116"/>
    <w:rsid w:val="005C2482"/>
    <w:rsid w:val="005C29DF"/>
    <w:rsid w:val="005C3C9B"/>
    <w:rsid w:val="005C5F97"/>
    <w:rsid w:val="005C69A2"/>
    <w:rsid w:val="005C769C"/>
    <w:rsid w:val="005C776A"/>
    <w:rsid w:val="005C7995"/>
    <w:rsid w:val="005C7996"/>
    <w:rsid w:val="005D212E"/>
    <w:rsid w:val="005D3818"/>
    <w:rsid w:val="005D5E2A"/>
    <w:rsid w:val="005E00F3"/>
    <w:rsid w:val="005E29C3"/>
    <w:rsid w:val="005E4705"/>
    <w:rsid w:val="005E7B62"/>
    <w:rsid w:val="005F0175"/>
    <w:rsid w:val="005F1580"/>
    <w:rsid w:val="005F3299"/>
    <w:rsid w:val="005F3BE1"/>
    <w:rsid w:val="005F3ED8"/>
    <w:rsid w:val="005F4349"/>
    <w:rsid w:val="005F4E8D"/>
    <w:rsid w:val="005F63C4"/>
    <w:rsid w:val="005F6B57"/>
    <w:rsid w:val="0060091E"/>
    <w:rsid w:val="0060103C"/>
    <w:rsid w:val="006010A5"/>
    <w:rsid w:val="00602272"/>
    <w:rsid w:val="00602380"/>
    <w:rsid w:val="00605038"/>
    <w:rsid w:val="00605B82"/>
    <w:rsid w:val="00606C4A"/>
    <w:rsid w:val="00610412"/>
    <w:rsid w:val="00610AC6"/>
    <w:rsid w:val="00611BE0"/>
    <w:rsid w:val="0061257A"/>
    <w:rsid w:val="00615A78"/>
    <w:rsid w:val="00621117"/>
    <w:rsid w:val="00623968"/>
    <w:rsid w:val="0062581F"/>
    <w:rsid w:val="00626171"/>
    <w:rsid w:val="006269AD"/>
    <w:rsid w:val="006276CD"/>
    <w:rsid w:val="00630255"/>
    <w:rsid w:val="0063095A"/>
    <w:rsid w:val="006325AE"/>
    <w:rsid w:val="00634B3C"/>
    <w:rsid w:val="006356B4"/>
    <w:rsid w:val="006366B2"/>
    <w:rsid w:val="0063675C"/>
    <w:rsid w:val="00637475"/>
    <w:rsid w:val="00637E54"/>
    <w:rsid w:val="0064038E"/>
    <w:rsid w:val="00641278"/>
    <w:rsid w:val="0064320E"/>
    <w:rsid w:val="00643C56"/>
    <w:rsid w:val="00643C7B"/>
    <w:rsid w:val="00645431"/>
    <w:rsid w:val="00645649"/>
    <w:rsid w:val="00645883"/>
    <w:rsid w:val="006467F2"/>
    <w:rsid w:val="00646C80"/>
    <w:rsid w:val="00646D27"/>
    <w:rsid w:val="006507D5"/>
    <w:rsid w:val="00651151"/>
    <w:rsid w:val="00654545"/>
    <w:rsid w:val="00655448"/>
    <w:rsid w:val="00655B49"/>
    <w:rsid w:val="0065779C"/>
    <w:rsid w:val="00660CF7"/>
    <w:rsid w:val="00662F66"/>
    <w:rsid w:val="00663A36"/>
    <w:rsid w:val="00664DF6"/>
    <w:rsid w:val="00665C1E"/>
    <w:rsid w:val="00666D21"/>
    <w:rsid w:val="006715D2"/>
    <w:rsid w:val="006719C4"/>
    <w:rsid w:val="00671AA3"/>
    <w:rsid w:val="00673197"/>
    <w:rsid w:val="00673481"/>
    <w:rsid w:val="00674045"/>
    <w:rsid w:val="00674B15"/>
    <w:rsid w:val="0067516B"/>
    <w:rsid w:val="00675212"/>
    <w:rsid w:val="006803B0"/>
    <w:rsid w:val="0068089F"/>
    <w:rsid w:val="006811CB"/>
    <w:rsid w:val="00681D83"/>
    <w:rsid w:val="00682874"/>
    <w:rsid w:val="00684623"/>
    <w:rsid w:val="00687200"/>
    <w:rsid w:val="006900C2"/>
    <w:rsid w:val="00690684"/>
    <w:rsid w:val="00690F5A"/>
    <w:rsid w:val="00691622"/>
    <w:rsid w:val="00692574"/>
    <w:rsid w:val="0069360B"/>
    <w:rsid w:val="00693FF1"/>
    <w:rsid w:val="00695A79"/>
    <w:rsid w:val="00695E89"/>
    <w:rsid w:val="006A05F3"/>
    <w:rsid w:val="006A1B44"/>
    <w:rsid w:val="006A2E15"/>
    <w:rsid w:val="006A2EA5"/>
    <w:rsid w:val="006A3A71"/>
    <w:rsid w:val="006A44D9"/>
    <w:rsid w:val="006A4DC4"/>
    <w:rsid w:val="006A5429"/>
    <w:rsid w:val="006A5ED4"/>
    <w:rsid w:val="006B2AE2"/>
    <w:rsid w:val="006B30A9"/>
    <w:rsid w:val="006B53B8"/>
    <w:rsid w:val="006B5A35"/>
    <w:rsid w:val="006B5DF8"/>
    <w:rsid w:val="006B7FE9"/>
    <w:rsid w:val="006C2991"/>
    <w:rsid w:val="006C2D41"/>
    <w:rsid w:val="006C4D7F"/>
    <w:rsid w:val="006C5E66"/>
    <w:rsid w:val="006D2076"/>
    <w:rsid w:val="006D32FB"/>
    <w:rsid w:val="006D4675"/>
    <w:rsid w:val="006D6281"/>
    <w:rsid w:val="006D680B"/>
    <w:rsid w:val="006D78F3"/>
    <w:rsid w:val="006E0133"/>
    <w:rsid w:val="006E090F"/>
    <w:rsid w:val="006E110C"/>
    <w:rsid w:val="006E1233"/>
    <w:rsid w:val="006E1692"/>
    <w:rsid w:val="006E2E2E"/>
    <w:rsid w:val="006E349B"/>
    <w:rsid w:val="006E7744"/>
    <w:rsid w:val="006E79D5"/>
    <w:rsid w:val="006E7C44"/>
    <w:rsid w:val="006F0395"/>
    <w:rsid w:val="006F3C2D"/>
    <w:rsid w:val="006F6ADC"/>
    <w:rsid w:val="006F79A4"/>
    <w:rsid w:val="007008EE"/>
    <w:rsid w:val="00701831"/>
    <w:rsid w:val="00701CFE"/>
    <w:rsid w:val="0070267E"/>
    <w:rsid w:val="007043DE"/>
    <w:rsid w:val="00704BA7"/>
    <w:rsid w:val="00704DFB"/>
    <w:rsid w:val="00706E32"/>
    <w:rsid w:val="00707005"/>
    <w:rsid w:val="00707AA3"/>
    <w:rsid w:val="00710901"/>
    <w:rsid w:val="0071186E"/>
    <w:rsid w:val="00711D04"/>
    <w:rsid w:val="00712794"/>
    <w:rsid w:val="00712935"/>
    <w:rsid w:val="00712EF4"/>
    <w:rsid w:val="007133C6"/>
    <w:rsid w:val="00713964"/>
    <w:rsid w:val="00714C15"/>
    <w:rsid w:val="00714E8C"/>
    <w:rsid w:val="00715758"/>
    <w:rsid w:val="00720498"/>
    <w:rsid w:val="00721E4E"/>
    <w:rsid w:val="007265E8"/>
    <w:rsid w:val="00741183"/>
    <w:rsid w:val="007425C7"/>
    <w:rsid w:val="00742C29"/>
    <w:rsid w:val="007430B1"/>
    <w:rsid w:val="00743CB0"/>
    <w:rsid w:val="00744446"/>
    <w:rsid w:val="0074463A"/>
    <w:rsid w:val="0074466E"/>
    <w:rsid w:val="007506BA"/>
    <w:rsid w:val="00751071"/>
    <w:rsid w:val="00752ACA"/>
    <w:rsid w:val="00753E2E"/>
    <w:rsid w:val="0075466C"/>
    <w:rsid w:val="007546AF"/>
    <w:rsid w:val="0075587D"/>
    <w:rsid w:val="00755FB6"/>
    <w:rsid w:val="00756E8A"/>
    <w:rsid w:val="0076254F"/>
    <w:rsid w:val="00765720"/>
    <w:rsid w:val="007658A4"/>
    <w:rsid w:val="00765934"/>
    <w:rsid w:val="00765DBD"/>
    <w:rsid w:val="00766EEF"/>
    <w:rsid w:val="007670CC"/>
    <w:rsid w:val="00772B23"/>
    <w:rsid w:val="0077451B"/>
    <w:rsid w:val="00775792"/>
    <w:rsid w:val="00776435"/>
    <w:rsid w:val="0077720A"/>
    <w:rsid w:val="00777FAE"/>
    <w:rsid w:val="00781412"/>
    <w:rsid w:val="00782DE7"/>
    <w:rsid w:val="007830AC"/>
    <w:rsid w:val="007843D5"/>
    <w:rsid w:val="00785848"/>
    <w:rsid w:val="00785D91"/>
    <w:rsid w:val="0078666D"/>
    <w:rsid w:val="00787860"/>
    <w:rsid w:val="007915D3"/>
    <w:rsid w:val="00791805"/>
    <w:rsid w:val="00791849"/>
    <w:rsid w:val="00792049"/>
    <w:rsid w:val="0079210C"/>
    <w:rsid w:val="007927FF"/>
    <w:rsid w:val="00796A56"/>
    <w:rsid w:val="00797231"/>
    <w:rsid w:val="007A0696"/>
    <w:rsid w:val="007A0BAB"/>
    <w:rsid w:val="007A313B"/>
    <w:rsid w:val="007A3228"/>
    <w:rsid w:val="007A469C"/>
    <w:rsid w:val="007A6C07"/>
    <w:rsid w:val="007A737E"/>
    <w:rsid w:val="007A7AB9"/>
    <w:rsid w:val="007B3552"/>
    <w:rsid w:val="007B5AA5"/>
    <w:rsid w:val="007B6CC9"/>
    <w:rsid w:val="007C2A6D"/>
    <w:rsid w:val="007C2EB7"/>
    <w:rsid w:val="007C64BB"/>
    <w:rsid w:val="007D0808"/>
    <w:rsid w:val="007D1F6B"/>
    <w:rsid w:val="007D48C8"/>
    <w:rsid w:val="007D5E59"/>
    <w:rsid w:val="007E098A"/>
    <w:rsid w:val="007E373C"/>
    <w:rsid w:val="007E3DA1"/>
    <w:rsid w:val="007E6DB1"/>
    <w:rsid w:val="007F1254"/>
    <w:rsid w:val="007F1ED1"/>
    <w:rsid w:val="007F729C"/>
    <w:rsid w:val="008002CE"/>
    <w:rsid w:val="0080053F"/>
    <w:rsid w:val="0080082B"/>
    <w:rsid w:val="00810A86"/>
    <w:rsid w:val="008116A1"/>
    <w:rsid w:val="00812946"/>
    <w:rsid w:val="00812A72"/>
    <w:rsid w:val="0081550A"/>
    <w:rsid w:val="0081675C"/>
    <w:rsid w:val="008171B7"/>
    <w:rsid w:val="008204B5"/>
    <w:rsid w:val="008208C2"/>
    <w:rsid w:val="008210CB"/>
    <w:rsid w:val="008212BD"/>
    <w:rsid w:val="008239E7"/>
    <w:rsid w:val="00823CE7"/>
    <w:rsid w:val="00824177"/>
    <w:rsid w:val="00826B94"/>
    <w:rsid w:val="008278F6"/>
    <w:rsid w:val="00827FC6"/>
    <w:rsid w:val="00833DDA"/>
    <w:rsid w:val="00835BF4"/>
    <w:rsid w:val="00836161"/>
    <w:rsid w:val="008368EA"/>
    <w:rsid w:val="00837D2F"/>
    <w:rsid w:val="00840618"/>
    <w:rsid w:val="00843D94"/>
    <w:rsid w:val="00844F6C"/>
    <w:rsid w:val="00847A27"/>
    <w:rsid w:val="00850388"/>
    <w:rsid w:val="00852464"/>
    <w:rsid w:val="00852BD1"/>
    <w:rsid w:val="0085536A"/>
    <w:rsid w:val="008603DF"/>
    <w:rsid w:val="008619FB"/>
    <w:rsid w:val="0086268E"/>
    <w:rsid w:val="00863629"/>
    <w:rsid w:val="00863F80"/>
    <w:rsid w:val="008657BB"/>
    <w:rsid w:val="00867250"/>
    <w:rsid w:val="0087116F"/>
    <w:rsid w:val="00871809"/>
    <w:rsid w:val="00872F1A"/>
    <w:rsid w:val="00873066"/>
    <w:rsid w:val="00874DE2"/>
    <w:rsid w:val="0087744F"/>
    <w:rsid w:val="00877AC0"/>
    <w:rsid w:val="00880084"/>
    <w:rsid w:val="00880C10"/>
    <w:rsid w:val="008825DD"/>
    <w:rsid w:val="0088289C"/>
    <w:rsid w:val="00883A89"/>
    <w:rsid w:val="00884D02"/>
    <w:rsid w:val="008866FE"/>
    <w:rsid w:val="0089068C"/>
    <w:rsid w:val="00890B9A"/>
    <w:rsid w:val="00890E06"/>
    <w:rsid w:val="00892D08"/>
    <w:rsid w:val="00893791"/>
    <w:rsid w:val="00893C52"/>
    <w:rsid w:val="00893E8F"/>
    <w:rsid w:val="00897466"/>
    <w:rsid w:val="008A02C6"/>
    <w:rsid w:val="008A0EC9"/>
    <w:rsid w:val="008A16EA"/>
    <w:rsid w:val="008A1953"/>
    <w:rsid w:val="008A1B71"/>
    <w:rsid w:val="008A1C03"/>
    <w:rsid w:val="008A2C88"/>
    <w:rsid w:val="008A3729"/>
    <w:rsid w:val="008A4BD3"/>
    <w:rsid w:val="008A4DD4"/>
    <w:rsid w:val="008A6A4F"/>
    <w:rsid w:val="008A6DA9"/>
    <w:rsid w:val="008B37F6"/>
    <w:rsid w:val="008B5E98"/>
    <w:rsid w:val="008B5EBA"/>
    <w:rsid w:val="008C311C"/>
    <w:rsid w:val="008C34FE"/>
    <w:rsid w:val="008C74F9"/>
    <w:rsid w:val="008C7A03"/>
    <w:rsid w:val="008D0BA6"/>
    <w:rsid w:val="008D15F2"/>
    <w:rsid w:val="008D343C"/>
    <w:rsid w:val="008D5F86"/>
    <w:rsid w:val="008D6638"/>
    <w:rsid w:val="008D6732"/>
    <w:rsid w:val="008D7138"/>
    <w:rsid w:val="008E1881"/>
    <w:rsid w:val="008E2BDF"/>
    <w:rsid w:val="008E2FA7"/>
    <w:rsid w:val="008E3251"/>
    <w:rsid w:val="008E3D2B"/>
    <w:rsid w:val="008E3D6F"/>
    <w:rsid w:val="008E5A6D"/>
    <w:rsid w:val="008E6008"/>
    <w:rsid w:val="008E7689"/>
    <w:rsid w:val="008E7F8C"/>
    <w:rsid w:val="008F01FF"/>
    <w:rsid w:val="008F0503"/>
    <w:rsid w:val="008F0811"/>
    <w:rsid w:val="008F17CC"/>
    <w:rsid w:val="008F1E87"/>
    <w:rsid w:val="008F2E35"/>
    <w:rsid w:val="008F32DF"/>
    <w:rsid w:val="008F3CFC"/>
    <w:rsid w:val="008F4D20"/>
    <w:rsid w:val="008F65B3"/>
    <w:rsid w:val="00900A28"/>
    <w:rsid w:val="009052B5"/>
    <w:rsid w:val="009064E2"/>
    <w:rsid w:val="00907233"/>
    <w:rsid w:val="00911696"/>
    <w:rsid w:val="0091205C"/>
    <w:rsid w:val="00913782"/>
    <w:rsid w:val="009139DB"/>
    <w:rsid w:val="009152B0"/>
    <w:rsid w:val="00917029"/>
    <w:rsid w:val="009220EC"/>
    <w:rsid w:val="009222AA"/>
    <w:rsid w:val="00922840"/>
    <w:rsid w:val="00923219"/>
    <w:rsid w:val="009235FF"/>
    <w:rsid w:val="0092417F"/>
    <w:rsid w:val="00924E66"/>
    <w:rsid w:val="00925941"/>
    <w:rsid w:val="00930E04"/>
    <w:rsid w:val="00931742"/>
    <w:rsid w:val="00932597"/>
    <w:rsid w:val="00932935"/>
    <w:rsid w:val="00933A67"/>
    <w:rsid w:val="009343CB"/>
    <w:rsid w:val="0093549F"/>
    <w:rsid w:val="00936590"/>
    <w:rsid w:val="00940804"/>
    <w:rsid w:val="00942A14"/>
    <w:rsid w:val="00946AD3"/>
    <w:rsid w:val="0094757D"/>
    <w:rsid w:val="00947DF6"/>
    <w:rsid w:val="00947EB2"/>
    <w:rsid w:val="00947FBC"/>
    <w:rsid w:val="009511AD"/>
    <w:rsid w:val="0095135B"/>
    <w:rsid w:val="00951615"/>
    <w:rsid w:val="00951B25"/>
    <w:rsid w:val="0095340E"/>
    <w:rsid w:val="0095393C"/>
    <w:rsid w:val="00954473"/>
    <w:rsid w:val="009577A8"/>
    <w:rsid w:val="00960033"/>
    <w:rsid w:val="00960E50"/>
    <w:rsid w:val="00971B3F"/>
    <w:rsid w:val="0097235F"/>
    <w:rsid w:val="0097268A"/>
    <w:rsid w:val="009737E4"/>
    <w:rsid w:val="00974888"/>
    <w:rsid w:val="0097535B"/>
    <w:rsid w:val="0097612B"/>
    <w:rsid w:val="00977200"/>
    <w:rsid w:val="0097757D"/>
    <w:rsid w:val="009810EA"/>
    <w:rsid w:val="009823BA"/>
    <w:rsid w:val="00983B74"/>
    <w:rsid w:val="00985B01"/>
    <w:rsid w:val="009861F6"/>
    <w:rsid w:val="0099004B"/>
    <w:rsid w:val="00990263"/>
    <w:rsid w:val="00990666"/>
    <w:rsid w:val="0099333F"/>
    <w:rsid w:val="00993936"/>
    <w:rsid w:val="00997B9C"/>
    <w:rsid w:val="009A00AE"/>
    <w:rsid w:val="009A012F"/>
    <w:rsid w:val="009A2CCC"/>
    <w:rsid w:val="009A3C53"/>
    <w:rsid w:val="009A4B01"/>
    <w:rsid w:val="009A4CCC"/>
    <w:rsid w:val="009A664A"/>
    <w:rsid w:val="009B109E"/>
    <w:rsid w:val="009B12E0"/>
    <w:rsid w:val="009B4F2E"/>
    <w:rsid w:val="009B63EB"/>
    <w:rsid w:val="009B6C96"/>
    <w:rsid w:val="009C2069"/>
    <w:rsid w:val="009C2305"/>
    <w:rsid w:val="009C2E2F"/>
    <w:rsid w:val="009C2FD2"/>
    <w:rsid w:val="009C4321"/>
    <w:rsid w:val="009D0AF6"/>
    <w:rsid w:val="009D0EC6"/>
    <w:rsid w:val="009D1E80"/>
    <w:rsid w:val="009D32D3"/>
    <w:rsid w:val="009D5DA0"/>
    <w:rsid w:val="009D6168"/>
    <w:rsid w:val="009E0271"/>
    <w:rsid w:val="009E047B"/>
    <w:rsid w:val="009E444C"/>
    <w:rsid w:val="009E4B94"/>
    <w:rsid w:val="009E5B13"/>
    <w:rsid w:val="009E5CEA"/>
    <w:rsid w:val="009E65CB"/>
    <w:rsid w:val="009E6AD9"/>
    <w:rsid w:val="009F44E7"/>
    <w:rsid w:val="009F4852"/>
    <w:rsid w:val="009F4B54"/>
    <w:rsid w:val="009F5B00"/>
    <w:rsid w:val="009F5B1B"/>
    <w:rsid w:val="009F62AD"/>
    <w:rsid w:val="00A00804"/>
    <w:rsid w:val="00A009BD"/>
    <w:rsid w:val="00A0165D"/>
    <w:rsid w:val="00A017B2"/>
    <w:rsid w:val="00A0250C"/>
    <w:rsid w:val="00A05259"/>
    <w:rsid w:val="00A054B9"/>
    <w:rsid w:val="00A06860"/>
    <w:rsid w:val="00A070ED"/>
    <w:rsid w:val="00A077C4"/>
    <w:rsid w:val="00A07BF7"/>
    <w:rsid w:val="00A11FBC"/>
    <w:rsid w:val="00A12585"/>
    <w:rsid w:val="00A13A5F"/>
    <w:rsid w:val="00A13CE1"/>
    <w:rsid w:val="00A13D11"/>
    <w:rsid w:val="00A14AD1"/>
    <w:rsid w:val="00A15DCE"/>
    <w:rsid w:val="00A206AC"/>
    <w:rsid w:val="00A2199B"/>
    <w:rsid w:val="00A235F3"/>
    <w:rsid w:val="00A23D8D"/>
    <w:rsid w:val="00A24860"/>
    <w:rsid w:val="00A31864"/>
    <w:rsid w:val="00A40475"/>
    <w:rsid w:val="00A46697"/>
    <w:rsid w:val="00A501B6"/>
    <w:rsid w:val="00A50501"/>
    <w:rsid w:val="00A517F7"/>
    <w:rsid w:val="00A52472"/>
    <w:rsid w:val="00A55956"/>
    <w:rsid w:val="00A56307"/>
    <w:rsid w:val="00A6019F"/>
    <w:rsid w:val="00A60F34"/>
    <w:rsid w:val="00A615E8"/>
    <w:rsid w:val="00A6236D"/>
    <w:rsid w:val="00A63783"/>
    <w:rsid w:val="00A63BC0"/>
    <w:rsid w:val="00A63D36"/>
    <w:rsid w:val="00A650AC"/>
    <w:rsid w:val="00A66123"/>
    <w:rsid w:val="00A66210"/>
    <w:rsid w:val="00A676C2"/>
    <w:rsid w:val="00A71F96"/>
    <w:rsid w:val="00A72AB4"/>
    <w:rsid w:val="00A7385A"/>
    <w:rsid w:val="00A743EE"/>
    <w:rsid w:val="00A74D78"/>
    <w:rsid w:val="00A74E73"/>
    <w:rsid w:val="00A752E3"/>
    <w:rsid w:val="00A76CB5"/>
    <w:rsid w:val="00A76E11"/>
    <w:rsid w:val="00A77EBB"/>
    <w:rsid w:val="00A80143"/>
    <w:rsid w:val="00A80C8B"/>
    <w:rsid w:val="00A816D4"/>
    <w:rsid w:val="00A83B04"/>
    <w:rsid w:val="00A844D8"/>
    <w:rsid w:val="00A864D6"/>
    <w:rsid w:val="00A9027D"/>
    <w:rsid w:val="00A90472"/>
    <w:rsid w:val="00A91B42"/>
    <w:rsid w:val="00A91DA5"/>
    <w:rsid w:val="00A91EFB"/>
    <w:rsid w:val="00A921D9"/>
    <w:rsid w:val="00A9449E"/>
    <w:rsid w:val="00A945D3"/>
    <w:rsid w:val="00A94677"/>
    <w:rsid w:val="00A959AE"/>
    <w:rsid w:val="00A95DE4"/>
    <w:rsid w:val="00A96060"/>
    <w:rsid w:val="00A961DA"/>
    <w:rsid w:val="00A962B5"/>
    <w:rsid w:val="00A97F6A"/>
    <w:rsid w:val="00AA00CB"/>
    <w:rsid w:val="00AA0717"/>
    <w:rsid w:val="00AA0D2C"/>
    <w:rsid w:val="00AA32DA"/>
    <w:rsid w:val="00AA3C0C"/>
    <w:rsid w:val="00AA4E87"/>
    <w:rsid w:val="00AA565C"/>
    <w:rsid w:val="00AA5AD1"/>
    <w:rsid w:val="00AA7E12"/>
    <w:rsid w:val="00AB11A3"/>
    <w:rsid w:val="00AB1A0B"/>
    <w:rsid w:val="00AB2A2A"/>
    <w:rsid w:val="00AB2A5E"/>
    <w:rsid w:val="00AB4363"/>
    <w:rsid w:val="00AB4582"/>
    <w:rsid w:val="00AB5C71"/>
    <w:rsid w:val="00AB61FA"/>
    <w:rsid w:val="00AB7FFC"/>
    <w:rsid w:val="00AC195E"/>
    <w:rsid w:val="00AC2F90"/>
    <w:rsid w:val="00AC4CBE"/>
    <w:rsid w:val="00AC51A3"/>
    <w:rsid w:val="00AC7861"/>
    <w:rsid w:val="00AD1D2A"/>
    <w:rsid w:val="00AD2C9C"/>
    <w:rsid w:val="00AD2CE3"/>
    <w:rsid w:val="00AD36C5"/>
    <w:rsid w:val="00AD3F5C"/>
    <w:rsid w:val="00AD433C"/>
    <w:rsid w:val="00AD5153"/>
    <w:rsid w:val="00AD5B03"/>
    <w:rsid w:val="00AD5F89"/>
    <w:rsid w:val="00AE0199"/>
    <w:rsid w:val="00AE07F3"/>
    <w:rsid w:val="00AE1DD5"/>
    <w:rsid w:val="00AE21AC"/>
    <w:rsid w:val="00AE22F2"/>
    <w:rsid w:val="00AE4E2A"/>
    <w:rsid w:val="00AE7F8A"/>
    <w:rsid w:val="00AF07BD"/>
    <w:rsid w:val="00AF0EBE"/>
    <w:rsid w:val="00AF1D02"/>
    <w:rsid w:val="00AF2107"/>
    <w:rsid w:val="00AF275B"/>
    <w:rsid w:val="00AF51E6"/>
    <w:rsid w:val="00AF60A2"/>
    <w:rsid w:val="00AF6129"/>
    <w:rsid w:val="00AF660A"/>
    <w:rsid w:val="00B00D92"/>
    <w:rsid w:val="00B0422A"/>
    <w:rsid w:val="00B04230"/>
    <w:rsid w:val="00B0620A"/>
    <w:rsid w:val="00B06A12"/>
    <w:rsid w:val="00B06D69"/>
    <w:rsid w:val="00B06E2B"/>
    <w:rsid w:val="00B109ED"/>
    <w:rsid w:val="00B113B4"/>
    <w:rsid w:val="00B13A10"/>
    <w:rsid w:val="00B13CE1"/>
    <w:rsid w:val="00B152DA"/>
    <w:rsid w:val="00B15E1A"/>
    <w:rsid w:val="00B171D6"/>
    <w:rsid w:val="00B212EB"/>
    <w:rsid w:val="00B21CB5"/>
    <w:rsid w:val="00B248B9"/>
    <w:rsid w:val="00B24E70"/>
    <w:rsid w:val="00B2702B"/>
    <w:rsid w:val="00B30DC9"/>
    <w:rsid w:val="00B33D2E"/>
    <w:rsid w:val="00B349CC"/>
    <w:rsid w:val="00B34C88"/>
    <w:rsid w:val="00B36E62"/>
    <w:rsid w:val="00B42845"/>
    <w:rsid w:val="00B434E3"/>
    <w:rsid w:val="00B44285"/>
    <w:rsid w:val="00B505C8"/>
    <w:rsid w:val="00B5144A"/>
    <w:rsid w:val="00B52FD9"/>
    <w:rsid w:val="00B539F7"/>
    <w:rsid w:val="00B53CD2"/>
    <w:rsid w:val="00B54322"/>
    <w:rsid w:val="00B546D8"/>
    <w:rsid w:val="00B56FC5"/>
    <w:rsid w:val="00B575CA"/>
    <w:rsid w:val="00B57C23"/>
    <w:rsid w:val="00B57CBE"/>
    <w:rsid w:val="00B60946"/>
    <w:rsid w:val="00B622F5"/>
    <w:rsid w:val="00B62887"/>
    <w:rsid w:val="00B62DD4"/>
    <w:rsid w:val="00B63B05"/>
    <w:rsid w:val="00B7106E"/>
    <w:rsid w:val="00B75FC4"/>
    <w:rsid w:val="00B763A1"/>
    <w:rsid w:val="00B76B38"/>
    <w:rsid w:val="00B7776B"/>
    <w:rsid w:val="00B80307"/>
    <w:rsid w:val="00B80BF2"/>
    <w:rsid w:val="00B8100A"/>
    <w:rsid w:val="00B81F03"/>
    <w:rsid w:val="00B81F19"/>
    <w:rsid w:val="00B825CA"/>
    <w:rsid w:val="00B83466"/>
    <w:rsid w:val="00B83481"/>
    <w:rsid w:val="00B84A94"/>
    <w:rsid w:val="00B85D3E"/>
    <w:rsid w:val="00B92458"/>
    <w:rsid w:val="00B931F7"/>
    <w:rsid w:val="00B94420"/>
    <w:rsid w:val="00B97059"/>
    <w:rsid w:val="00BA02F9"/>
    <w:rsid w:val="00BA1E54"/>
    <w:rsid w:val="00BA36AF"/>
    <w:rsid w:val="00BA3A92"/>
    <w:rsid w:val="00BA41EC"/>
    <w:rsid w:val="00BA4467"/>
    <w:rsid w:val="00BA4D01"/>
    <w:rsid w:val="00BA6609"/>
    <w:rsid w:val="00BA734F"/>
    <w:rsid w:val="00BB1949"/>
    <w:rsid w:val="00BB1B90"/>
    <w:rsid w:val="00BB2092"/>
    <w:rsid w:val="00BB2B1D"/>
    <w:rsid w:val="00BB3045"/>
    <w:rsid w:val="00BB3EA7"/>
    <w:rsid w:val="00BB4255"/>
    <w:rsid w:val="00BB579F"/>
    <w:rsid w:val="00BB653D"/>
    <w:rsid w:val="00BB6934"/>
    <w:rsid w:val="00BB7068"/>
    <w:rsid w:val="00BB739C"/>
    <w:rsid w:val="00BC1017"/>
    <w:rsid w:val="00BC10D8"/>
    <w:rsid w:val="00BC1E28"/>
    <w:rsid w:val="00BC3FEA"/>
    <w:rsid w:val="00BC4329"/>
    <w:rsid w:val="00BC4756"/>
    <w:rsid w:val="00BC4A76"/>
    <w:rsid w:val="00BC7265"/>
    <w:rsid w:val="00BC7AC8"/>
    <w:rsid w:val="00BD6966"/>
    <w:rsid w:val="00BD6C23"/>
    <w:rsid w:val="00BE1A9D"/>
    <w:rsid w:val="00BE2A74"/>
    <w:rsid w:val="00BE32CF"/>
    <w:rsid w:val="00BE38C4"/>
    <w:rsid w:val="00BF008A"/>
    <w:rsid w:val="00BF02EF"/>
    <w:rsid w:val="00BF0D57"/>
    <w:rsid w:val="00BF1879"/>
    <w:rsid w:val="00BF1C49"/>
    <w:rsid w:val="00BF1CA6"/>
    <w:rsid w:val="00BF39D2"/>
    <w:rsid w:val="00BF4736"/>
    <w:rsid w:val="00BF71EB"/>
    <w:rsid w:val="00BF7C24"/>
    <w:rsid w:val="00C01010"/>
    <w:rsid w:val="00C01E47"/>
    <w:rsid w:val="00C03D96"/>
    <w:rsid w:val="00C0433E"/>
    <w:rsid w:val="00C06213"/>
    <w:rsid w:val="00C102CE"/>
    <w:rsid w:val="00C11000"/>
    <w:rsid w:val="00C13875"/>
    <w:rsid w:val="00C13A7B"/>
    <w:rsid w:val="00C13AC5"/>
    <w:rsid w:val="00C13C08"/>
    <w:rsid w:val="00C1602F"/>
    <w:rsid w:val="00C16157"/>
    <w:rsid w:val="00C164D6"/>
    <w:rsid w:val="00C167C7"/>
    <w:rsid w:val="00C16AC0"/>
    <w:rsid w:val="00C2034A"/>
    <w:rsid w:val="00C22B4B"/>
    <w:rsid w:val="00C244E3"/>
    <w:rsid w:val="00C24B3C"/>
    <w:rsid w:val="00C3050E"/>
    <w:rsid w:val="00C30AF2"/>
    <w:rsid w:val="00C326B2"/>
    <w:rsid w:val="00C335DD"/>
    <w:rsid w:val="00C357EF"/>
    <w:rsid w:val="00C35E6E"/>
    <w:rsid w:val="00C41E04"/>
    <w:rsid w:val="00C420A8"/>
    <w:rsid w:val="00C439CB"/>
    <w:rsid w:val="00C44AAF"/>
    <w:rsid w:val="00C465F4"/>
    <w:rsid w:val="00C4666C"/>
    <w:rsid w:val="00C55E50"/>
    <w:rsid w:val="00C57D6C"/>
    <w:rsid w:val="00C6299F"/>
    <w:rsid w:val="00C64739"/>
    <w:rsid w:val="00C64B10"/>
    <w:rsid w:val="00C67B8D"/>
    <w:rsid w:val="00C67F3E"/>
    <w:rsid w:val="00C721C0"/>
    <w:rsid w:val="00C727F5"/>
    <w:rsid w:val="00C756A6"/>
    <w:rsid w:val="00C75843"/>
    <w:rsid w:val="00C76867"/>
    <w:rsid w:val="00C80612"/>
    <w:rsid w:val="00C80D1D"/>
    <w:rsid w:val="00C84168"/>
    <w:rsid w:val="00C8521B"/>
    <w:rsid w:val="00C90C74"/>
    <w:rsid w:val="00C91280"/>
    <w:rsid w:val="00C91475"/>
    <w:rsid w:val="00C91566"/>
    <w:rsid w:val="00C91A0A"/>
    <w:rsid w:val="00C936E8"/>
    <w:rsid w:val="00C95F2B"/>
    <w:rsid w:val="00C964D6"/>
    <w:rsid w:val="00C978B8"/>
    <w:rsid w:val="00CA0183"/>
    <w:rsid w:val="00CA05EC"/>
    <w:rsid w:val="00CA0A7D"/>
    <w:rsid w:val="00CA461A"/>
    <w:rsid w:val="00CA4E77"/>
    <w:rsid w:val="00CB0DDD"/>
    <w:rsid w:val="00CB3D61"/>
    <w:rsid w:val="00CB3EFE"/>
    <w:rsid w:val="00CB3F72"/>
    <w:rsid w:val="00CB4997"/>
    <w:rsid w:val="00CB49E5"/>
    <w:rsid w:val="00CB4A15"/>
    <w:rsid w:val="00CB5B89"/>
    <w:rsid w:val="00CB60DE"/>
    <w:rsid w:val="00CC1F47"/>
    <w:rsid w:val="00CC209F"/>
    <w:rsid w:val="00CC254B"/>
    <w:rsid w:val="00CC2A35"/>
    <w:rsid w:val="00CC49EA"/>
    <w:rsid w:val="00CC5465"/>
    <w:rsid w:val="00CC59E1"/>
    <w:rsid w:val="00CC5D4F"/>
    <w:rsid w:val="00CC6322"/>
    <w:rsid w:val="00CD2BA6"/>
    <w:rsid w:val="00CE2F76"/>
    <w:rsid w:val="00CE5168"/>
    <w:rsid w:val="00CE5556"/>
    <w:rsid w:val="00CE57E0"/>
    <w:rsid w:val="00CE57EA"/>
    <w:rsid w:val="00CE72EB"/>
    <w:rsid w:val="00CF0183"/>
    <w:rsid w:val="00CF1B06"/>
    <w:rsid w:val="00CF5153"/>
    <w:rsid w:val="00CF73F2"/>
    <w:rsid w:val="00CF7E38"/>
    <w:rsid w:val="00D001B7"/>
    <w:rsid w:val="00D008CC"/>
    <w:rsid w:val="00D059F6"/>
    <w:rsid w:val="00D1018B"/>
    <w:rsid w:val="00D10FCF"/>
    <w:rsid w:val="00D11604"/>
    <w:rsid w:val="00D1596A"/>
    <w:rsid w:val="00D20BFA"/>
    <w:rsid w:val="00D2171B"/>
    <w:rsid w:val="00D23C1F"/>
    <w:rsid w:val="00D2564D"/>
    <w:rsid w:val="00D256B9"/>
    <w:rsid w:val="00D273BA"/>
    <w:rsid w:val="00D27BA2"/>
    <w:rsid w:val="00D27D0E"/>
    <w:rsid w:val="00D30912"/>
    <w:rsid w:val="00D31FAF"/>
    <w:rsid w:val="00D31FB7"/>
    <w:rsid w:val="00D34737"/>
    <w:rsid w:val="00D349BF"/>
    <w:rsid w:val="00D3752F"/>
    <w:rsid w:val="00D41664"/>
    <w:rsid w:val="00D42C8F"/>
    <w:rsid w:val="00D44251"/>
    <w:rsid w:val="00D45DE1"/>
    <w:rsid w:val="00D4605A"/>
    <w:rsid w:val="00D47EB9"/>
    <w:rsid w:val="00D515F6"/>
    <w:rsid w:val="00D51BA0"/>
    <w:rsid w:val="00D53670"/>
    <w:rsid w:val="00D53D18"/>
    <w:rsid w:val="00D54046"/>
    <w:rsid w:val="00D552BC"/>
    <w:rsid w:val="00D572E3"/>
    <w:rsid w:val="00D57F17"/>
    <w:rsid w:val="00D612FE"/>
    <w:rsid w:val="00D62011"/>
    <w:rsid w:val="00D64BC7"/>
    <w:rsid w:val="00D65747"/>
    <w:rsid w:val="00D6596B"/>
    <w:rsid w:val="00D708F1"/>
    <w:rsid w:val="00D70EAC"/>
    <w:rsid w:val="00D7171B"/>
    <w:rsid w:val="00D74908"/>
    <w:rsid w:val="00D74A82"/>
    <w:rsid w:val="00D760E2"/>
    <w:rsid w:val="00D8061D"/>
    <w:rsid w:val="00D80872"/>
    <w:rsid w:val="00D83033"/>
    <w:rsid w:val="00D83F53"/>
    <w:rsid w:val="00D8524E"/>
    <w:rsid w:val="00D87755"/>
    <w:rsid w:val="00D87C66"/>
    <w:rsid w:val="00D90666"/>
    <w:rsid w:val="00D936BE"/>
    <w:rsid w:val="00D93A02"/>
    <w:rsid w:val="00D93F5F"/>
    <w:rsid w:val="00D96141"/>
    <w:rsid w:val="00DA1D9D"/>
    <w:rsid w:val="00DA2114"/>
    <w:rsid w:val="00DA2977"/>
    <w:rsid w:val="00DA5FF7"/>
    <w:rsid w:val="00DA67F1"/>
    <w:rsid w:val="00DA7A0C"/>
    <w:rsid w:val="00DB1A3B"/>
    <w:rsid w:val="00DB31AF"/>
    <w:rsid w:val="00DB335E"/>
    <w:rsid w:val="00DB3BBD"/>
    <w:rsid w:val="00DB47D8"/>
    <w:rsid w:val="00DB485A"/>
    <w:rsid w:val="00DB796A"/>
    <w:rsid w:val="00DC246F"/>
    <w:rsid w:val="00DC270B"/>
    <w:rsid w:val="00DC29B9"/>
    <w:rsid w:val="00DC3214"/>
    <w:rsid w:val="00DC37CA"/>
    <w:rsid w:val="00DC44F5"/>
    <w:rsid w:val="00DC61BD"/>
    <w:rsid w:val="00DD176D"/>
    <w:rsid w:val="00DD1884"/>
    <w:rsid w:val="00DD1936"/>
    <w:rsid w:val="00DD5BD6"/>
    <w:rsid w:val="00DD61FE"/>
    <w:rsid w:val="00DD6A25"/>
    <w:rsid w:val="00DD7E77"/>
    <w:rsid w:val="00DE066E"/>
    <w:rsid w:val="00DE2B28"/>
    <w:rsid w:val="00DE3452"/>
    <w:rsid w:val="00DE3801"/>
    <w:rsid w:val="00DE41B6"/>
    <w:rsid w:val="00DF010D"/>
    <w:rsid w:val="00DF05E3"/>
    <w:rsid w:val="00DF1260"/>
    <w:rsid w:val="00DF1D2D"/>
    <w:rsid w:val="00DF1EC4"/>
    <w:rsid w:val="00DF578F"/>
    <w:rsid w:val="00E02ADD"/>
    <w:rsid w:val="00E03BC0"/>
    <w:rsid w:val="00E054B7"/>
    <w:rsid w:val="00E056EF"/>
    <w:rsid w:val="00E073DA"/>
    <w:rsid w:val="00E10AC0"/>
    <w:rsid w:val="00E12111"/>
    <w:rsid w:val="00E12411"/>
    <w:rsid w:val="00E16373"/>
    <w:rsid w:val="00E20AE2"/>
    <w:rsid w:val="00E21079"/>
    <w:rsid w:val="00E23314"/>
    <w:rsid w:val="00E23727"/>
    <w:rsid w:val="00E23AC2"/>
    <w:rsid w:val="00E25AF2"/>
    <w:rsid w:val="00E268CB"/>
    <w:rsid w:val="00E26C1A"/>
    <w:rsid w:val="00E27E3F"/>
    <w:rsid w:val="00E30B2A"/>
    <w:rsid w:val="00E31B64"/>
    <w:rsid w:val="00E31F30"/>
    <w:rsid w:val="00E334A1"/>
    <w:rsid w:val="00E35215"/>
    <w:rsid w:val="00E36A15"/>
    <w:rsid w:val="00E37675"/>
    <w:rsid w:val="00E376AA"/>
    <w:rsid w:val="00E37B79"/>
    <w:rsid w:val="00E42E4E"/>
    <w:rsid w:val="00E44524"/>
    <w:rsid w:val="00E44CF0"/>
    <w:rsid w:val="00E4665B"/>
    <w:rsid w:val="00E47680"/>
    <w:rsid w:val="00E51DD9"/>
    <w:rsid w:val="00E53EE9"/>
    <w:rsid w:val="00E557DE"/>
    <w:rsid w:val="00E56962"/>
    <w:rsid w:val="00E570BB"/>
    <w:rsid w:val="00E613EA"/>
    <w:rsid w:val="00E630A3"/>
    <w:rsid w:val="00E6338C"/>
    <w:rsid w:val="00E634FA"/>
    <w:rsid w:val="00E63F47"/>
    <w:rsid w:val="00E63F58"/>
    <w:rsid w:val="00E64D69"/>
    <w:rsid w:val="00E72F34"/>
    <w:rsid w:val="00E7356A"/>
    <w:rsid w:val="00E73FBE"/>
    <w:rsid w:val="00E7414A"/>
    <w:rsid w:val="00E75381"/>
    <w:rsid w:val="00E75B16"/>
    <w:rsid w:val="00E817D9"/>
    <w:rsid w:val="00E81D11"/>
    <w:rsid w:val="00E831A5"/>
    <w:rsid w:val="00E8341B"/>
    <w:rsid w:val="00E83802"/>
    <w:rsid w:val="00E854E0"/>
    <w:rsid w:val="00E85A0C"/>
    <w:rsid w:val="00E8610D"/>
    <w:rsid w:val="00E87CAD"/>
    <w:rsid w:val="00E907E6"/>
    <w:rsid w:val="00E92E9E"/>
    <w:rsid w:val="00E9405E"/>
    <w:rsid w:val="00E95D98"/>
    <w:rsid w:val="00E96929"/>
    <w:rsid w:val="00EA13EA"/>
    <w:rsid w:val="00EA2E9F"/>
    <w:rsid w:val="00EA34A1"/>
    <w:rsid w:val="00EA443E"/>
    <w:rsid w:val="00EA4849"/>
    <w:rsid w:val="00EA62AC"/>
    <w:rsid w:val="00EA706F"/>
    <w:rsid w:val="00EA708D"/>
    <w:rsid w:val="00EA7A6A"/>
    <w:rsid w:val="00EB2199"/>
    <w:rsid w:val="00EB3AAC"/>
    <w:rsid w:val="00EB5205"/>
    <w:rsid w:val="00EB6189"/>
    <w:rsid w:val="00EC0522"/>
    <w:rsid w:val="00EC0D56"/>
    <w:rsid w:val="00EC19CE"/>
    <w:rsid w:val="00EC281B"/>
    <w:rsid w:val="00EC2E65"/>
    <w:rsid w:val="00EC5A00"/>
    <w:rsid w:val="00EC6976"/>
    <w:rsid w:val="00ED19F6"/>
    <w:rsid w:val="00ED2DCB"/>
    <w:rsid w:val="00ED4314"/>
    <w:rsid w:val="00ED6EC5"/>
    <w:rsid w:val="00ED7070"/>
    <w:rsid w:val="00ED73A1"/>
    <w:rsid w:val="00EE04C9"/>
    <w:rsid w:val="00EE268A"/>
    <w:rsid w:val="00EE3DDA"/>
    <w:rsid w:val="00EE4292"/>
    <w:rsid w:val="00EE6689"/>
    <w:rsid w:val="00EF0B66"/>
    <w:rsid w:val="00EF11F3"/>
    <w:rsid w:val="00EF19D1"/>
    <w:rsid w:val="00EF2790"/>
    <w:rsid w:val="00EF2A28"/>
    <w:rsid w:val="00EF4191"/>
    <w:rsid w:val="00EF474E"/>
    <w:rsid w:val="00EF7392"/>
    <w:rsid w:val="00F0073B"/>
    <w:rsid w:val="00F0152B"/>
    <w:rsid w:val="00F017A2"/>
    <w:rsid w:val="00F04788"/>
    <w:rsid w:val="00F055CF"/>
    <w:rsid w:val="00F077FE"/>
    <w:rsid w:val="00F1150D"/>
    <w:rsid w:val="00F12D7C"/>
    <w:rsid w:val="00F1410F"/>
    <w:rsid w:val="00F1461B"/>
    <w:rsid w:val="00F156F4"/>
    <w:rsid w:val="00F1669E"/>
    <w:rsid w:val="00F16C59"/>
    <w:rsid w:val="00F21DBC"/>
    <w:rsid w:val="00F233E7"/>
    <w:rsid w:val="00F258E2"/>
    <w:rsid w:val="00F25C14"/>
    <w:rsid w:val="00F26821"/>
    <w:rsid w:val="00F27BC4"/>
    <w:rsid w:val="00F31EE8"/>
    <w:rsid w:val="00F3469C"/>
    <w:rsid w:val="00F35F89"/>
    <w:rsid w:val="00F37B4A"/>
    <w:rsid w:val="00F4074D"/>
    <w:rsid w:val="00F44490"/>
    <w:rsid w:val="00F5238C"/>
    <w:rsid w:val="00F55273"/>
    <w:rsid w:val="00F56568"/>
    <w:rsid w:val="00F570FB"/>
    <w:rsid w:val="00F57CAB"/>
    <w:rsid w:val="00F60668"/>
    <w:rsid w:val="00F6197F"/>
    <w:rsid w:val="00F62D73"/>
    <w:rsid w:val="00F635C3"/>
    <w:rsid w:val="00F647C4"/>
    <w:rsid w:val="00F64827"/>
    <w:rsid w:val="00F6497A"/>
    <w:rsid w:val="00F65277"/>
    <w:rsid w:val="00F659E2"/>
    <w:rsid w:val="00F710A5"/>
    <w:rsid w:val="00F73354"/>
    <w:rsid w:val="00F77425"/>
    <w:rsid w:val="00F807D0"/>
    <w:rsid w:val="00F82257"/>
    <w:rsid w:val="00F82387"/>
    <w:rsid w:val="00F8256C"/>
    <w:rsid w:val="00F8399F"/>
    <w:rsid w:val="00F8401D"/>
    <w:rsid w:val="00F84ED9"/>
    <w:rsid w:val="00F8531B"/>
    <w:rsid w:val="00F86903"/>
    <w:rsid w:val="00F86C8A"/>
    <w:rsid w:val="00F879E0"/>
    <w:rsid w:val="00F91AEB"/>
    <w:rsid w:val="00F9246D"/>
    <w:rsid w:val="00FA1E46"/>
    <w:rsid w:val="00FA2CD7"/>
    <w:rsid w:val="00FA51B8"/>
    <w:rsid w:val="00FA713F"/>
    <w:rsid w:val="00FB0573"/>
    <w:rsid w:val="00FB1246"/>
    <w:rsid w:val="00FB2D54"/>
    <w:rsid w:val="00FB4B28"/>
    <w:rsid w:val="00FB522B"/>
    <w:rsid w:val="00FB56D7"/>
    <w:rsid w:val="00FB6231"/>
    <w:rsid w:val="00FC1A16"/>
    <w:rsid w:val="00FC2829"/>
    <w:rsid w:val="00FC4010"/>
    <w:rsid w:val="00FC4EDB"/>
    <w:rsid w:val="00FC74F2"/>
    <w:rsid w:val="00FD1289"/>
    <w:rsid w:val="00FD12E8"/>
    <w:rsid w:val="00FD1AC9"/>
    <w:rsid w:val="00FD27C9"/>
    <w:rsid w:val="00FD52DF"/>
    <w:rsid w:val="00FD6358"/>
    <w:rsid w:val="00FE028D"/>
    <w:rsid w:val="00FE0367"/>
    <w:rsid w:val="00FE0428"/>
    <w:rsid w:val="00FE2C9C"/>
    <w:rsid w:val="00FE2F36"/>
    <w:rsid w:val="00FE3341"/>
    <w:rsid w:val="00FE4A56"/>
    <w:rsid w:val="00FE4EF5"/>
    <w:rsid w:val="00FE5E44"/>
    <w:rsid w:val="00FE6662"/>
    <w:rsid w:val="00FE68E2"/>
    <w:rsid w:val="00FE7919"/>
    <w:rsid w:val="00FF0506"/>
    <w:rsid w:val="00FF0D38"/>
    <w:rsid w:val="00FF0E3E"/>
    <w:rsid w:val="00FF185D"/>
    <w:rsid w:val="00FF2488"/>
    <w:rsid w:val="00FF3A83"/>
    <w:rsid w:val="00FF3C5C"/>
    <w:rsid w:val="00FF591E"/>
    <w:rsid w:val="00FF634B"/>
    <w:rsid w:val="01FF5BFA"/>
    <w:rsid w:val="05EFC0D4"/>
    <w:rsid w:val="060C9D69"/>
    <w:rsid w:val="072BBC69"/>
    <w:rsid w:val="0B023499"/>
    <w:rsid w:val="1529B8C6"/>
    <w:rsid w:val="171570EC"/>
    <w:rsid w:val="1DDB780C"/>
    <w:rsid w:val="25082DA7"/>
    <w:rsid w:val="2A7533E8"/>
    <w:rsid w:val="30CB4D0F"/>
    <w:rsid w:val="34224476"/>
    <w:rsid w:val="3AB5F754"/>
    <w:rsid w:val="3F6A0B36"/>
    <w:rsid w:val="44256A4B"/>
    <w:rsid w:val="463839E6"/>
    <w:rsid w:val="487FA6D9"/>
    <w:rsid w:val="49A8991D"/>
    <w:rsid w:val="4F5505E7"/>
    <w:rsid w:val="4FF296D9"/>
    <w:rsid w:val="5206D62E"/>
    <w:rsid w:val="5D84796C"/>
    <w:rsid w:val="61AC788A"/>
    <w:rsid w:val="626B1FD0"/>
    <w:rsid w:val="675296BD"/>
    <w:rsid w:val="6B7DFA72"/>
    <w:rsid w:val="6D76BB2F"/>
    <w:rsid w:val="6EC59C51"/>
    <w:rsid w:val="74A78CB7"/>
    <w:rsid w:val="79150A84"/>
    <w:rsid w:val="7B8249EF"/>
    <w:rsid w:val="7F7BB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AF977"/>
  <w15:docId w15:val="{1729A3D9-810F-499F-8EA6-ED2B75E31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D7C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2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C04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C04AB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3F6DFC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3237A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237AB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237AB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237A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237AB"/>
    <w:rPr>
      <w:b/>
      <w:bCs/>
    </w:rPr>
  </w:style>
  <w:style w:type="character" w:styleId="Hyperlink">
    <w:name w:val="Hyperlink"/>
    <w:basedOn w:val="Standardskrifttypeiafsnit"/>
    <w:uiPriority w:val="21"/>
    <w:unhideWhenUsed/>
    <w:rsid w:val="002740BA"/>
    <w:rPr>
      <w:color w:val="0000FF" w:themeColor="hyperlink"/>
      <w:u w:val="single"/>
    </w:rPr>
  </w:style>
  <w:style w:type="character" w:customStyle="1" w:styleId="UnresolvedMention1">
    <w:name w:val="Unresolved Mention1"/>
    <w:basedOn w:val="Standardskrifttypeiafsnit"/>
    <w:uiPriority w:val="99"/>
    <w:semiHidden/>
    <w:unhideWhenUsed/>
    <w:rsid w:val="002740BA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A0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normaltextrun">
    <w:name w:val="normaltextrun"/>
    <w:basedOn w:val="Standardskrifttypeiafsnit"/>
    <w:rsid w:val="005A035E"/>
  </w:style>
  <w:style w:type="character" w:customStyle="1" w:styleId="eop">
    <w:name w:val="eop"/>
    <w:basedOn w:val="Standardskrifttypeiafsnit"/>
    <w:rsid w:val="005A035E"/>
  </w:style>
  <w:style w:type="character" w:customStyle="1" w:styleId="Ulstomtale1">
    <w:name w:val="Uløst omtale1"/>
    <w:basedOn w:val="Standardskrifttypeiafsnit"/>
    <w:uiPriority w:val="99"/>
    <w:unhideWhenUsed/>
    <w:rsid w:val="003C5D48"/>
    <w:rPr>
      <w:color w:val="605E5C"/>
      <w:shd w:val="clear" w:color="auto" w:fill="E1DFDD"/>
    </w:rPr>
  </w:style>
  <w:style w:type="character" w:customStyle="1" w:styleId="Omtal1">
    <w:name w:val="Omtal1"/>
    <w:basedOn w:val="Standardskrifttypeiafsnit"/>
    <w:uiPriority w:val="99"/>
    <w:unhideWhenUsed/>
    <w:rsid w:val="003C5D48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A0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3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83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4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5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70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05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8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4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9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0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9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1981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92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2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798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0977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405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5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8368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254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7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7858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636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7178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972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7710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718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6243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67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0460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280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6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32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277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088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642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860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34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3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1557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3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081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826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321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3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651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544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73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229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542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42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68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56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41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546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736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44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45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61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6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59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478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526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002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55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 Document" ma:contentTypeID="0x0101006FB0A57AB364454E9C3609524FA70E0800A9F2F5130A05834C8C830987B7ACC544" ma:contentTypeVersion="19" ma:contentTypeDescription="Opret et nyt dokument." ma:contentTypeScope="" ma:versionID="f55f2e4f3bd68192e3b8ce76ddbc7558">
  <xsd:schema xmlns:xsd="http://www.w3.org/2001/XMLSchema" xmlns:xs="http://www.w3.org/2001/XMLSchema" xmlns:p="http://schemas.microsoft.com/office/2006/metadata/properties" xmlns:ns1="b5812392-da20-49c2-83e1-4ce4188245d4" xmlns:ns3="dd5469e2-0b3c-4090-8ca7-f9afdfc19598" targetNamespace="http://schemas.microsoft.com/office/2006/metadata/properties" ma:root="true" ma:fieldsID="65ef0aa8c56c6a37c7844338d346b51a" ns1:_="" ns3:_="">
    <xsd:import namespace="b5812392-da20-49c2-83e1-4ce4188245d4"/>
    <xsd:import namespace="dd5469e2-0b3c-4090-8ca7-f9afdfc19598"/>
    <xsd:element name="properties">
      <xsd:complexType>
        <xsd:sequence>
          <xsd:element name="documentManagement">
            <xsd:complexType>
              <xsd:all>
                <xsd:element ref="ns1:ClientName" minOccurs="0"/>
                <xsd:element ref="ns1:ClientCode" minOccurs="0"/>
                <xsd:element ref="ns1:ProjectManager" minOccurs="0"/>
                <xsd:element ref="ns1:MatterName" minOccurs="0"/>
                <xsd:element ref="ns1:MatterCode" minOccurs="0"/>
                <xsd:element ref="ns3:MediaServiceMetadata" minOccurs="0"/>
                <xsd:element ref="ns3:MediaServiceFastMetadata" minOccurs="0"/>
                <xsd:element ref="ns1:SharedWithUsers" minOccurs="0"/>
                <xsd:element ref="ns1:SharedWithDetail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12392-da20-49c2-83e1-4ce4188245d4" elementFormDefault="qualified">
    <xsd:import namespace="http://schemas.microsoft.com/office/2006/documentManagement/types"/>
    <xsd:import namespace="http://schemas.microsoft.com/office/infopath/2007/PartnerControls"/>
    <xsd:element name="ClientName" ma:index="0" nillable="true" ma:displayName="ClientName" ma:default="Danske Handicaporganisationer" ma:internalName="ClientName" ma:readOnly="false">
      <xsd:simpleType>
        <xsd:restriction base="dms:Text"/>
      </xsd:simpleType>
    </xsd:element>
    <xsd:element name="ClientCode" ma:index="1" nillable="true" ma:displayName="ClientCode" ma:default="11917" ma:internalName="ClientCode" ma:readOnly="false">
      <xsd:simpleType>
        <xsd:restriction base="dms:Text"/>
      </xsd:simpleType>
    </xsd:element>
    <xsd:element name="ProjectManager" ma:index="2" nillable="true" ma:displayName="ProjectManager" ma:default="10;#Kasper Nizam - Implement Consulting Group" ma:internalName="ProjectManag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terName" ma:index="10" nillable="true" ma:displayName="ProjectName" ma:default="Digitale fællesskaber" ma:internalName="MatterName" ma:readOnly="false">
      <xsd:simpleType>
        <xsd:restriction base="dms:Text"/>
      </xsd:simpleType>
    </xsd:element>
    <xsd:element name="MatterCode" ma:index="11" nillable="true" ma:displayName="ProjectCode" ma:default="30002" ma:internalName="MatterCode" ma:readOnly="false">
      <xsd:simpleType>
        <xsd:restriction base="dms:Text"/>
      </xsd:simpleType>
    </xsd:element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469e2-0b3c-4090-8ca7-f9afdfc19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smart xmlns:xsd="http://www.w3.org/2001/XMLSchema" xmlns:xsi="http://www.w3.org/2001/XMLSchema-instance">
  <documentSettings>
    <rules>
      <disabled/>
    </rules>
    <placement>
      <settings/>
    </placement>
    <theme>
      <recentColors/>
    </theme>
  </documentSettings>
</smart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ientName xmlns="b5812392-da20-49c2-83e1-4ce4188245d4">Danske Handicaporganisationer</ClientName>
    <MatterName xmlns="b5812392-da20-49c2-83e1-4ce4188245d4">Digitale fællesskaber</MatterName>
    <ProjectManager xmlns="b5812392-da20-49c2-83e1-4ce4188245d4">
      <UserInfo>
        <DisplayName/>
        <AccountId xsi:nil="true"/>
        <AccountType/>
      </UserInfo>
    </ProjectManager>
    <ClientCode xmlns="b5812392-da20-49c2-83e1-4ce4188245d4">11917</ClientCode>
    <MatterCode xmlns="b5812392-da20-49c2-83e1-4ce4188245d4">30002</MatterCode>
    <SharedWithUsers xmlns="b5812392-da20-49c2-83e1-4ce4188245d4">
      <UserInfo>
        <DisplayName>Tina Hjulmann Meldgaard - Implement Consulting Group</DisplayName>
        <AccountId>14</AccountId>
        <AccountType/>
      </UserInfo>
      <UserInfo>
        <DisplayName>Anders Justian - Implement Consulting Group</DisplayName>
        <AccountId>13</AccountId>
        <AccountType/>
      </UserInfo>
    </SharedWithUsers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DD1DD-9BD7-42CB-8A6C-DD4FBEA519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812392-da20-49c2-83e1-4ce4188245d4"/>
    <ds:schemaRef ds:uri="dd5469e2-0b3c-4090-8ca7-f9afdfc195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B077F8-48B1-4124-832A-3CE3447A9E77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7C583E13-4225-4514-A9A9-F8ADC404AD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489F57-3187-4B29-97E6-810A2D3CD1B8}">
  <ds:schemaRefs>
    <ds:schemaRef ds:uri="http://schemas.microsoft.com/office/2006/metadata/properties"/>
    <ds:schemaRef ds:uri="http://schemas.microsoft.com/office/infopath/2007/PartnerControls"/>
    <ds:schemaRef ds:uri="b5812392-da20-49c2-83e1-4ce4188245d4"/>
  </ds:schemaRefs>
</ds:datastoreItem>
</file>

<file path=customXml/itemProps5.xml><?xml version="1.0" encoding="utf-8"?>
<ds:datastoreItem xmlns:ds="http://schemas.openxmlformats.org/officeDocument/2006/customXml" ds:itemID="{AA6BE059-CDD7-4176-ABD3-3A3180B74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2</TotalTime>
  <Pages>1</Pages>
  <Words>399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Notat</vt:lpstr>
    </vt:vector>
  </TitlesOfParts>
  <Company/>
  <LinksUpToDate>false</LinksUpToDate>
  <CharactersWithSpaces>2833</CharactersWithSpaces>
  <SharedDoc>false</SharedDoc>
  <HLinks>
    <vt:vector size="12" baseType="variant">
      <vt:variant>
        <vt:i4>7209048</vt:i4>
      </vt:variant>
      <vt:variant>
        <vt:i4>3</vt:i4>
      </vt:variant>
      <vt:variant>
        <vt:i4>0</vt:i4>
      </vt:variant>
      <vt:variant>
        <vt:i4>5</vt:i4>
      </vt:variant>
      <vt:variant>
        <vt:lpwstr>mailto:anju@implement.dk</vt:lpwstr>
      </vt:variant>
      <vt:variant>
        <vt:lpwstr/>
      </vt:variant>
      <vt:variant>
        <vt:i4>7209048</vt:i4>
      </vt:variant>
      <vt:variant>
        <vt:i4>0</vt:i4>
      </vt:variant>
      <vt:variant>
        <vt:i4>0</vt:i4>
      </vt:variant>
      <vt:variant>
        <vt:i4>5</vt:i4>
      </vt:variant>
      <vt:variant>
        <vt:lpwstr>mailto:anju@implement.dk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subject/>
  <dc:creator>Mikkel Wied</dc:creator>
  <cp:keywords/>
  <cp:lastModifiedBy>Karen Kristine Grove Sørensen</cp:lastModifiedBy>
  <cp:revision>2</cp:revision>
  <dcterms:created xsi:type="dcterms:W3CDTF">2021-06-18T12:15:00Z</dcterms:created>
  <dcterms:modified xsi:type="dcterms:W3CDTF">2021-06-18T12:15:00Z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0x0101006FB0A57AB364454E9C3609524FA70E0800A9F2F5130A05834C8C830987B7ACC544</vt:lpwstr>
  </property>
  <property fmtid="{D5CDD505-2E9C-101B-9397-08002B2CF9AE}" pid="3" name="TeamShareLastOpen">
    <vt:lpwstr>25-11-2020 11:03:04</vt:lpwstr>
  </property>
</Properties>
</file>