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6C586B" w14:paraId="21674540" w14:textId="77777777" w:rsidTr="00AA0D2C">
        <w:trPr>
          <w:trHeight w:hRule="exact" w:val="737"/>
        </w:trPr>
        <w:tc>
          <w:tcPr>
            <w:tcW w:w="7230" w:type="dxa"/>
          </w:tcPr>
          <w:p w14:paraId="2167453E" w14:textId="6C883A0A" w:rsidR="00206780" w:rsidRDefault="004364A9" w:rsidP="00206780">
            <w:pPr>
              <w:pStyle w:val="Header-info"/>
              <w:framePr w:wrap="auto" w:vAnchor="margin" w:hAnchor="text" w:yAlign="inline"/>
            </w:pPr>
            <w:r>
              <w:t xml:space="preserve">Dokument oprettet </w:t>
            </w:r>
            <w:bookmarkStart w:id="0" w:name="Dato"/>
            <w:r>
              <w:t>23. november 2023</w:t>
            </w:r>
            <w:bookmarkEnd w:id="0"/>
            <w:r w:rsidR="004C6440">
              <w:t xml:space="preserve"> / </w:t>
            </w:r>
            <w:bookmarkStart w:id="1" w:name="Init"/>
            <w:r w:rsidR="004C6440">
              <w:t>msp_dh</w:t>
            </w:r>
            <w:bookmarkEnd w:id="1"/>
          </w:p>
          <w:p w14:paraId="2167453F" w14:textId="77777777" w:rsidR="00333E52" w:rsidRPr="00244D70" w:rsidRDefault="004364A9" w:rsidP="00206780">
            <w:pPr>
              <w:pStyle w:val="Header-info"/>
              <w:framePr w:wrap="auto" w:vAnchor="margin" w:hAnchor="text" w:yAlign="inline"/>
            </w:pPr>
            <w:r>
              <w:t xml:space="preserve">Sag </w:t>
            </w:r>
            <w:bookmarkStart w:id="2" w:name="SagsID"/>
            <w:r>
              <w:t>10-2007-451</w:t>
            </w:r>
            <w:bookmarkEnd w:id="2"/>
            <w:r>
              <w:t xml:space="preserve"> – Dok. </w:t>
            </w:r>
            <w:bookmarkStart w:id="3" w:name="DokID"/>
            <w:r>
              <w:t>632311</w:t>
            </w:r>
            <w:bookmarkEnd w:id="3"/>
          </w:p>
        </w:tc>
      </w:tr>
    </w:tbl>
    <w:p w14:paraId="70FA26D1" w14:textId="77777777" w:rsidR="00D018B9" w:rsidRDefault="00D018B9" w:rsidP="00316531">
      <w:pPr>
        <w:pStyle w:val="Overskrift1"/>
        <w:pBdr>
          <w:bottom w:val="single" w:sz="4" w:space="1" w:color="auto"/>
        </w:pBdr>
      </w:pPr>
      <w:bookmarkStart w:id="4" w:name="Overskrift"/>
    </w:p>
    <w:p w14:paraId="21674541" w14:textId="7D6E60A3" w:rsidR="00DB335E" w:rsidRPr="00502F76" w:rsidRDefault="004364A9" w:rsidP="00316531">
      <w:pPr>
        <w:pStyle w:val="Overskrift1"/>
        <w:pBdr>
          <w:bottom w:val="single" w:sz="4" w:space="1" w:color="auto"/>
        </w:pBdr>
      </w:pPr>
      <w:r>
        <w:t>Guide til dirigenten</w:t>
      </w:r>
      <w:bookmarkEnd w:id="4"/>
      <w:r w:rsidR="00323FD7">
        <w:t xml:space="preserve"> på DH-afdelingens årsmøde</w:t>
      </w:r>
    </w:p>
    <w:p w14:paraId="798A39A8" w14:textId="6E37DED2" w:rsidR="004364A9" w:rsidRPr="00746A8E" w:rsidRDefault="004364A9" w:rsidP="00DF1EC4">
      <w:pPr>
        <w:rPr>
          <w:rFonts w:asciiTheme="minorHAnsi" w:hAnsiTheme="minorHAnsi" w:cstheme="minorHAnsi"/>
        </w:rPr>
      </w:pPr>
      <w:r w:rsidRPr="00746A8E">
        <w:rPr>
          <w:rFonts w:asciiTheme="minorHAnsi" w:hAnsiTheme="minorHAnsi" w:cstheme="minorHAnsi"/>
        </w:rPr>
        <w:t>Dette er en guide</w:t>
      </w:r>
      <w:r w:rsidR="00935848" w:rsidRPr="00746A8E">
        <w:rPr>
          <w:rFonts w:asciiTheme="minorHAnsi" w:hAnsiTheme="minorHAnsi" w:cstheme="minorHAnsi"/>
        </w:rPr>
        <w:t xml:space="preserve"> til dig, der skal være </w:t>
      </w:r>
      <w:r w:rsidRPr="00746A8E">
        <w:rPr>
          <w:rFonts w:asciiTheme="minorHAnsi" w:hAnsiTheme="minorHAnsi" w:cstheme="minorHAnsi"/>
        </w:rPr>
        <w:t xml:space="preserve">dirigent på DH-afdelingens årsmøde. </w:t>
      </w:r>
    </w:p>
    <w:p w14:paraId="664A0F16" w14:textId="77777777" w:rsidR="00011FCF" w:rsidRPr="00746A8E" w:rsidRDefault="00011FCF" w:rsidP="00DF1EC4">
      <w:pPr>
        <w:rPr>
          <w:rFonts w:asciiTheme="minorHAnsi" w:hAnsiTheme="minorHAnsi" w:cstheme="minorHAnsi"/>
        </w:rPr>
      </w:pPr>
    </w:p>
    <w:p w14:paraId="22F36D79" w14:textId="55603E4F" w:rsidR="0095669F" w:rsidRPr="00746A8E" w:rsidRDefault="0095669F" w:rsidP="0095669F">
      <w:pPr>
        <w:rPr>
          <w:rFonts w:asciiTheme="minorHAnsi" w:hAnsiTheme="minorHAnsi" w:cstheme="minorHAnsi"/>
        </w:rPr>
      </w:pPr>
      <w:r w:rsidRPr="00746A8E">
        <w:rPr>
          <w:rFonts w:asciiTheme="minorHAnsi" w:hAnsiTheme="minorHAnsi" w:cstheme="minorHAnsi"/>
        </w:rPr>
        <w:t xml:space="preserve">Dirigenten har det overordnede ansvar for at lede årsmødet gennem dagsordenen på en rolig og saglig måde. Dirigenten </w:t>
      </w:r>
      <w:r w:rsidR="00CF61DD">
        <w:rPr>
          <w:rFonts w:asciiTheme="minorHAnsi" w:hAnsiTheme="minorHAnsi" w:cstheme="minorHAnsi"/>
        </w:rPr>
        <w:t xml:space="preserve">er </w:t>
      </w:r>
      <w:r w:rsidRPr="00746A8E">
        <w:rPr>
          <w:rFonts w:asciiTheme="minorHAnsi" w:hAnsiTheme="minorHAnsi" w:cstheme="minorHAnsi"/>
        </w:rPr>
        <w:t>upartisk</w:t>
      </w:r>
      <w:r w:rsidR="00746A8E" w:rsidRPr="00746A8E">
        <w:rPr>
          <w:rFonts w:asciiTheme="minorHAnsi" w:hAnsiTheme="minorHAnsi" w:cstheme="minorHAnsi"/>
        </w:rPr>
        <w:t xml:space="preserve"> </w:t>
      </w:r>
      <w:r w:rsidRPr="00746A8E">
        <w:rPr>
          <w:rFonts w:asciiTheme="minorHAnsi" w:hAnsiTheme="minorHAnsi" w:cstheme="minorHAnsi"/>
        </w:rPr>
        <w:t xml:space="preserve">og </w:t>
      </w:r>
      <w:r w:rsidR="00746A8E" w:rsidRPr="00746A8E">
        <w:rPr>
          <w:rFonts w:asciiTheme="minorHAnsi" w:hAnsiTheme="minorHAnsi" w:cstheme="minorHAnsi"/>
        </w:rPr>
        <w:t xml:space="preserve">skal </w:t>
      </w:r>
      <w:r w:rsidRPr="00746A8E">
        <w:rPr>
          <w:rFonts w:asciiTheme="minorHAnsi" w:hAnsiTheme="minorHAnsi" w:cstheme="minorHAnsi"/>
        </w:rPr>
        <w:t xml:space="preserve">afgøre evt. tvister eller tvivlstilfælde undervejs i mødet; fx </w:t>
      </w:r>
      <w:r w:rsidR="00746A8E" w:rsidRPr="00746A8E">
        <w:rPr>
          <w:rFonts w:asciiTheme="minorHAnsi" w:hAnsiTheme="minorHAnsi" w:cstheme="minorHAnsi"/>
        </w:rPr>
        <w:t>h</w:t>
      </w:r>
      <w:r w:rsidRPr="00746A8E">
        <w:rPr>
          <w:rFonts w:asciiTheme="minorHAnsi" w:hAnsiTheme="minorHAnsi" w:cstheme="minorHAnsi"/>
        </w:rPr>
        <w:t>vordan vedtægterne fortolkes.</w:t>
      </w:r>
    </w:p>
    <w:p w14:paraId="76B7E655" w14:textId="77777777" w:rsidR="00746A8E" w:rsidRPr="00746A8E" w:rsidRDefault="00746A8E" w:rsidP="0095669F">
      <w:pPr>
        <w:rPr>
          <w:rFonts w:asciiTheme="minorHAnsi" w:hAnsiTheme="minorHAnsi" w:cstheme="minorHAnsi"/>
        </w:rPr>
      </w:pPr>
    </w:p>
    <w:p w14:paraId="7DD3C0DD" w14:textId="01C51EBD" w:rsidR="00746A8E" w:rsidRDefault="00746A8E" w:rsidP="00746A8E">
      <w:r>
        <w:t>Før årsmødet</w:t>
      </w:r>
      <w:r w:rsidR="00CF61DD">
        <w:t xml:space="preserve"> skal du læse </w:t>
      </w:r>
      <w:r>
        <w:t xml:space="preserve">vedtægterne grundigt igennem, og </w:t>
      </w:r>
      <w:r w:rsidR="00CF61DD">
        <w:t xml:space="preserve">du skal </w:t>
      </w:r>
      <w:r>
        <w:t xml:space="preserve">gennemgå dagsorden for årsmødet sammen med formanden for afdelingen, så du har styr på alle detaljer; fx om årsmødet er lovligt indkaldt, og hvilke kandidater der opstiller. </w:t>
      </w:r>
    </w:p>
    <w:p w14:paraId="19488B99" w14:textId="77777777" w:rsidR="00CF61DD" w:rsidRDefault="00CF61DD" w:rsidP="00746A8E"/>
    <w:p w14:paraId="5914FC86" w14:textId="04CDE409" w:rsidR="00935848" w:rsidRDefault="00CF61DD" w:rsidP="00CF61DD">
      <w:r>
        <w:t xml:space="preserve">Under afvikling af årsmødet kan du benytte dette skema som en guide til, hvad du skal sige under det enkelte punkt, og du kan få et hurtigt overblik i løbet af mødet. </w:t>
      </w:r>
    </w:p>
    <w:p w14:paraId="1914F458" w14:textId="77777777" w:rsidR="005E21FE" w:rsidRDefault="005E21FE" w:rsidP="00CF61DD"/>
    <w:p w14:paraId="7EC85CF0" w14:textId="3203FF3C" w:rsidR="00D86989" w:rsidRPr="00495920" w:rsidRDefault="005E21FE" w:rsidP="00DF1EC4">
      <w:pPr>
        <w:rPr>
          <w:rFonts w:asciiTheme="minorHAnsi" w:hAnsiTheme="minorHAnsi" w:cstheme="minorHAnsi"/>
        </w:rPr>
      </w:pPr>
      <w:r>
        <w:rPr>
          <w:rFonts w:asciiTheme="minorHAnsi" w:hAnsiTheme="minorHAnsi" w:cstheme="minorHAnsi"/>
        </w:rPr>
        <w:t xml:space="preserve">Efter årsmødet skal der udsendes et kort beslutningsreferat. </w:t>
      </w:r>
      <w:r w:rsidRPr="005E21FE">
        <w:rPr>
          <w:rFonts w:asciiTheme="minorHAnsi" w:hAnsiTheme="minorHAnsi" w:cstheme="minorHAnsi"/>
        </w:rPr>
        <w:t>Som dirigent skal du godkende referatet</w:t>
      </w:r>
      <w:r>
        <w:rPr>
          <w:rFonts w:asciiTheme="minorHAnsi" w:hAnsiTheme="minorHAnsi" w:cstheme="minorHAnsi"/>
        </w:rPr>
        <w:t xml:space="preserve">, inden det sendes ud til deltagerne. </w:t>
      </w:r>
      <w:r w:rsidRPr="005E21FE">
        <w:rPr>
          <w:rFonts w:asciiTheme="minorHAnsi" w:hAnsiTheme="minorHAnsi" w:cstheme="minorHAnsi"/>
        </w:rPr>
        <w:t xml:space="preserve"> </w:t>
      </w:r>
    </w:p>
    <w:p w14:paraId="5C47E6FE" w14:textId="77777777" w:rsidR="004364A9" w:rsidRDefault="004364A9" w:rsidP="00DF1EC4"/>
    <w:tbl>
      <w:tblPr>
        <w:tblStyle w:val="Tabel-Gitter"/>
        <w:tblW w:w="0" w:type="auto"/>
        <w:tblLook w:val="04A0" w:firstRow="1" w:lastRow="0" w:firstColumn="1" w:lastColumn="0" w:noHBand="0" w:noVBand="1"/>
      </w:tblPr>
      <w:tblGrid>
        <w:gridCol w:w="4786"/>
        <w:gridCol w:w="5103"/>
        <w:gridCol w:w="5387"/>
      </w:tblGrid>
      <w:tr w:rsidR="00D018B9" w14:paraId="10E7E775" w14:textId="77777777" w:rsidTr="00D615EE">
        <w:tc>
          <w:tcPr>
            <w:tcW w:w="4786" w:type="dxa"/>
          </w:tcPr>
          <w:p w14:paraId="4017DFE3" w14:textId="50E86E0A" w:rsidR="00D018B9" w:rsidRPr="00D018B9" w:rsidRDefault="00D018B9" w:rsidP="00DF1EC4">
            <w:pPr>
              <w:rPr>
                <w:b/>
                <w:bCs/>
              </w:rPr>
            </w:pPr>
            <w:r w:rsidRPr="00D018B9">
              <w:rPr>
                <w:b/>
                <w:bCs/>
              </w:rPr>
              <w:t xml:space="preserve">PUNKT </w:t>
            </w:r>
            <w:r w:rsidR="00011FCF">
              <w:rPr>
                <w:b/>
                <w:bCs/>
              </w:rPr>
              <w:t>PÅ DAGSORDEN</w:t>
            </w:r>
          </w:p>
        </w:tc>
        <w:tc>
          <w:tcPr>
            <w:tcW w:w="5103" w:type="dxa"/>
          </w:tcPr>
          <w:p w14:paraId="6EF4DE61" w14:textId="71D04042" w:rsidR="00D018B9" w:rsidRPr="00D018B9" w:rsidRDefault="0035535C" w:rsidP="00DF1EC4">
            <w:pPr>
              <w:rPr>
                <w:b/>
                <w:bCs/>
              </w:rPr>
            </w:pPr>
            <w:r>
              <w:rPr>
                <w:b/>
                <w:bCs/>
              </w:rPr>
              <w:t xml:space="preserve">OPGAVER FOR </w:t>
            </w:r>
            <w:r w:rsidR="00011FCF">
              <w:rPr>
                <w:b/>
                <w:bCs/>
              </w:rPr>
              <w:t>DIRIGENTEN</w:t>
            </w:r>
          </w:p>
        </w:tc>
        <w:tc>
          <w:tcPr>
            <w:tcW w:w="5387" w:type="dxa"/>
          </w:tcPr>
          <w:p w14:paraId="4304240D" w14:textId="07D2EAFD" w:rsidR="00D018B9" w:rsidRPr="00D018B9" w:rsidRDefault="00011FCF" w:rsidP="00DF1EC4">
            <w:pPr>
              <w:rPr>
                <w:b/>
                <w:bCs/>
              </w:rPr>
            </w:pPr>
            <w:r>
              <w:rPr>
                <w:b/>
                <w:bCs/>
              </w:rPr>
              <w:t>BESTEMMELSE I AFDELINGS</w:t>
            </w:r>
            <w:r w:rsidR="00D018B9" w:rsidRPr="00D018B9">
              <w:rPr>
                <w:b/>
                <w:bCs/>
              </w:rPr>
              <w:t>VEDTÆGTER</w:t>
            </w:r>
          </w:p>
        </w:tc>
      </w:tr>
      <w:tr w:rsidR="00D018B9" w14:paraId="74C9FA34" w14:textId="77777777" w:rsidTr="00D615EE">
        <w:tc>
          <w:tcPr>
            <w:tcW w:w="4786" w:type="dxa"/>
          </w:tcPr>
          <w:p w14:paraId="2BA73A17" w14:textId="7AA579A9" w:rsidR="00D018B9" w:rsidRDefault="00D018B9" w:rsidP="00011FCF">
            <w:r>
              <w:t xml:space="preserve">1. </w:t>
            </w:r>
            <w:r w:rsidRPr="00CF675E">
              <w:t>Navneopråb og optælling af stemmeberettigede</w:t>
            </w:r>
          </w:p>
        </w:tc>
        <w:tc>
          <w:tcPr>
            <w:tcW w:w="5103" w:type="dxa"/>
          </w:tcPr>
          <w:p w14:paraId="7888E8EB" w14:textId="2B4AF89B" w:rsidR="00D018B9" w:rsidRDefault="00011FCF" w:rsidP="00DF1EC4">
            <w:r>
              <w:t xml:space="preserve">Formanden byder velkommen til mødet og står for navneopråb og optælling af stemmeberettigede. </w:t>
            </w:r>
          </w:p>
          <w:p w14:paraId="496C3BE1" w14:textId="213411B0" w:rsidR="00011FCF" w:rsidRDefault="00011FCF" w:rsidP="00011FCF"/>
        </w:tc>
        <w:tc>
          <w:tcPr>
            <w:tcW w:w="5387" w:type="dxa"/>
          </w:tcPr>
          <w:p w14:paraId="13344E7E" w14:textId="5F59FD5E" w:rsidR="00D018B9" w:rsidRDefault="00323FD7" w:rsidP="00DF1EC4">
            <w:pPr>
              <w:rPr>
                <w:rFonts w:cs="Arial"/>
              </w:rPr>
            </w:pPr>
            <w:r>
              <w:rPr>
                <w:rFonts w:cs="Arial"/>
                <w:iCs/>
              </w:rPr>
              <w:t xml:space="preserve">§ 2, Stk. 4. </w:t>
            </w:r>
            <w:r w:rsidRPr="00D2403B">
              <w:rPr>
                <w:rFonts w:cs="Arial"/>
              </w:rPr>
              <w:t xml:space="preserve">Stemmeberettigede er en udpeget repræsentant fra hver </w:t>
            </w:r>
            <w:r w:rsidRPr="0078384A">
              <w:rPr>
                <w:rFonts w:cs="Arial"/>
              </w:rPr>
              <w:t>organisation. Den udpegede repræsentant behøver ikke at være bosiddende i kommunen. Hver organisation har en stemme. Hver repræsentant kan kun repræsentere én organisation.</w:t>
            </w:r>
          </w:p>
          <w:p w14:paraId="5841F111" w14:textId="1B9262BD" w:rsidR="00323FD7" w:rsidRDefault="00323FD7" w:rsidP="00DF1EC4"/>
        </w:tc>
      </w:tr>
      <w:tr w:rsidR="00D018B9" w14:paraId="5557E82B" w14:textId="77777777" w:rsidTr="00D615EE">
        <w:tc>
          <w:tcPr>
            <w:tcW w:w="4786" w:type="dxa"/>
          </w:tcPr>
          <w:p w14:paraId="4A723BA9" w14:textId="186EE189" w:rsidR="00D018B9" w:rsidRPr="00CF675E" w:rsidRDefault="00D018B9" w:rsidP="00011FCF">
            <w:r>
              <w:t xml:space="preserve">2. </w:t>
            </w:r>
            <w:r w:rsidRPr="00CF675E">
              <w:t>Valg af dirigent</w:t>
            </w:r>
          </w:p>
          <w:p w14:paraId="0390A5B7" w14:textId="77777777" w:rsidR="00D018B9" w:rsidRDefault="00D018B9" w:rsidP="00011FCF"/>
        </w:tc>
        <w:tc>
          <w:tcPr>
            <w:tcW w:w="5103" w:type="dxa"/>
          </w:tcPr>
          <w:p w14:paraId="2CF62991" w14:textId="3D2CD8F7" w:rsidR="00011FCF" w:rsidRPr="00D615EE" w:rsidRDefault="00011FCF" w:rsidP="00D615EE">
            <w:pPr>
              <w:rPr>
                <w:rFonts w:asciiTheme="minorHAnsi" w:hAnsiTheme="minorHAnsi" w:cstheme="minorHAnsi"/>
              </w:rPr>
            </w:pPr>
            <w:r w:rsidRPr="00D615EE">
              <w:rPr>
                <w:rFonts w:asciiTheme="minorHAnsi" w:hAnsiTheme="minorHAnsi" w:cstheme="minorHAnsi"/>
              </w:rPr>
              <w:t xml:space="preserve">Formanden foreslår, at årsmødet vælger en dirigent, og når dette er sket, tager dirigenten over </w:t>
            </w:r>
            <w:r w:rsidR="0035535C" w:rsidRPr="00D615EE">
              <w:rPr>
                <w:rFonts w:asciiTheme="minorHAnsi" w:hAnsiTheme="minorHAnsi" w:cstheme="minorHAnsi"/>
              </w:rPr>
              <w:t xml:space="preserve">som mødeleder. </w:t>
            </w:r>
          </w:p>
          <w:p w14:paraId="4A4C1616" w14:textId="77777777" w:rsidR="0035535C" w:rsidRPr="00D615EE" w:rsidRDefault="0035535C" w:rsidP="00D615EE">
            <w:pPr>
              <w:rPr>
                <w:rFonts w:asciiTheme="minorHAnsi" w:hAnsiTheme="minorHAnsi" w:cstheme="minorHAnsi"/>
              </w:rPr>
            </w:pPr>
          </w:p>
          <w:p w14:paraId="05EA19FA" w14:textId="28B7C84F" w:rsidR="00D615EE" w:rsidRPr="00D615EE" w:rsidRDefault="0035535C" w:rsidP="00D615EE">
            <w:pPr>
              <w:rPr>
                <w:rFonts w:asciiTheme="minorHAnsi" w:hAnsiTheme="minorHAnsi" w:cstheme="minorHAnsi"/>
                <w:b/>
              </w:rPr>
            </w:pPr>
            <w:r w:rsidRPr="00D615EE">
              <w:rPr>
                <w:rFonts w:asciiTheme="minorHAnsi" w:hAnsiTheme="minorHAnsi" w:cstheme="minorHAnsi"/>
              </w:rPr>
              <w:t>Dirigenten k</w:t>
            </w:r>
            <w:r w:rsidR="00011FCF" w:rsidRPr="00D615EE">
              <w:rPr>
                <w:rFonts w:asciiTheme="minorHAnsi" w:hAnsiTheme="minorHAnsi" w:cstheme="minorHAnsi"/>
              </w:rPr>
              <w:t>onstatere</w:t>
            </w:r>
            <w:r w:rsidRPr="00D615EE">
              <w:rPr>
                <w:rFonts w:asciiTheme="minorHAnsi" w:hAnsiTheme="minorHAnsi" w:cstheme="minorHAnsi"/>
              </w:rPr>
              <w:t>r,</w:t>
            </w:r>
            <w:r w:rsidR="00011FCF" w:rsidRPr="00D615EE">
              <w:rPr>
                <w:rFonts w:asciiTheme="minorHAnsi" w:hAnsiTheme="minorHAnsi" w:cstheme="minorHAnsi"/>
              </w:rPr>
              <w:t xml:space="preserve"> at </w:t>
            </w:r>
            <w:r w:rsidRPr="00D615EE">
              <w:rPr>
                <w:rFonts w:asciiTheme="minorHAnsi" w:hAnsiTheme="minorHAnsi" w:cstheme="minorHAnsi"/>
              </w:rPr>
              <w:t>å</w:t>
            </w:r>
            <w:r w:rsidR="00011FCF" w:rsidRPr="00D615EE">
              <w:rPr>
                <w:rFonts w:asciiTheme="minorHAnsi" w:hAnsiTheme="minorHAnsi" w:cstheme="minorHAnsi"/>
              </w:rPr>
              <w:t>rsmødet er lovligt indkaldt ifølge vedtægter</w:t>
            </w:r>
            <w:r w:rsidR="00D615EE" w:rsidRPr="00D615EE">
              <w:rPr>
                <w:rFonts w:asciiTheme="minorHAnsi" w:hAnsiTheme="minorHAnsi" w:cstheme="minorHAnsi"/>
              </w:rPr>
              <w:t>ne</w:t>
            </w:r>
            <w:r w:rsidR="00011FCF" w:rsidRPr="00D615EE">
              <w:rPr>
                <w:rFonts w:asciiTheme="minorHAnsi" w:hAnsiTheme="minorHAnsi" w:cstheme="minorHAnsi"/>
              </w:rPr>
              <w:t>:</w:t>
            </w:r>
            <w:r w:rsidR="00011FCF" w:rsidRPr="00D615EE">
              <w:rPr>
                <w:rFonts w:asciiTheme="minorHAnsi" w:hAnsiTheme="minorHAnsi" w:cstheme="minorHAnsi"/>
                <w:b/>
              </w:rPr>
              <w:t xml:space="preserve"> </w:t>
            </w:r>
          </w:p>
          <w:p w14:paraId="4D8BDCE6" w14:textId="7585314E" w:rsidR="00D615EE" w:rsidRDefault="00011FCF" w:rsidP="00D615EE">
            <w:pPr>
              <w:rPr>
                <w:rFonts w:asciiTheme="minorHAnsi" w:hAnsiTheme="minorHAnsi" w:cstheme="minorHAnsi"/>
              </w:rPr>
            </w:pPr>
            <w:r w:rsidRPr="00D615EE">
              <w:rPr>
                <w:rFonts w:asciiTheme="minorHAnsi" w:hAnsiTheme="minorHAnsi" w:cstheme="minorHAnsi"/>
              </w:rPr>
              <w:br/>
              <w:t xml:space="preserve">- Årsmøde </w:t>
            </w:r>
            <w:r w:rsidR="00D615EE" w:rsidRPr="00D615EE">
              <w:rPr>
                <w:rFonts w:asciiTheme="minorHAnsi" w:hAnsiTheme="minorHAnsi" w:cstheme="minorHAnsi"/>
              </w:rPr>
              <w:t xml:space="preserve">skal </w:t>
            </w:r>
            <w:r w:rsidRPr="00D615EE">
              <w:rPr>
                <w:rFonts w:asciiTheme="minorHAnsi" w:hAnsiTheme="minorHAnsi" w:cstheme="minorHAnsi"/>
              </w:rPr>
              <w:t>holdes senest i 1. kvartal.</w:t>
            </w:r>
            <w:r w:rsidRPr="00D615EE">
              <w:rPr>
                <w:rFonts w:asciiTheme="minorHAnsi" w:hAnsiTheme="minorHAnsi" w:cstheme="minorHAnsi"/>
              </w:rPr>
              <w:br/>
              <w:t xml:space="preserve">- Årsmødet skal være varslet med </w:t>
            </w:r>
            <w:r w:rsidR="00D615EE">
              <w:rPr>
                <w:rFonts w:asciiTheme="minorHAnsi" w:hAnsiTheme="minorHAnsi" w:cstheme="minorHAnsi"/>
              </w:rPr>
              <w:t xml:space="preserve">mindst </w:t>
            </w:r>
            <w:r w:rsidR="00D615EE" w:rsidRPr="00D615EE">
              <w:rPr>
                <w:rFonts w:asciiTheme="minorHAnsi" w:hAnsiTheme="minorHAnsi" w:cstheme="minorHAnsi"/>
              </w:rPr>
              <w:t>4 uger</w:t>
            </w:r>
            <w:r w:rsidR="00D615EE">
              <w:rPr>
                <w:rFonts w:asciiTheme="minorHAnsi" w:hAnsiTheme="minorHAnsi" w:cstheme="minorHAnsi"/>
              </w:rPr>
              <w:t>s frist</w:t>
            </w:r>
            <w:r w:rsidR="00D615EE" w:rsidRPr="00D615EE">
              <w:rPr>
                <w:rFonts w:asciiTheme="minorHAnsi" w:hAnsiTheme="minorHAnsi" w:cstheme="minorHAnsi"/>
              </w:rPr>
              <w:t xml:space="preserve">. </w:t>
            </w:r>
          </w:p>
          <w:p w14:paraId="5F3204AB" w14:textId="0098400C" w:rsidR="00D018B9" w:rsidRDefault="00011FCF" w:rsidP="00D615EE">
            <w:r w:rsidRPr="00D615EE">
              <w:rPr>
                <w:rFonts w:asciiTheme="minorHAnsi" w:hAnsiTheme="minorHAnsi" w:cstheme="minorHAnsi"/>
              </w:rPr>
              <w:t xml:space="preserve">- Dagsorden </w:t>
            </w:r>
            <w:r w:rsidR="00323FD7">
              <w:rPr>
                <w:rFonts w:asciiTheme="minorHAnsi" w:hAnsiTheme="minorHAnsi" w:cstheme="minorHAnsi"/>
              </w:rPr>
              <w:t xml:space="preserve">inkl. bilag </w:t>
            </w:r>
            <w:r w:rsidRPr="00D615EE">
              <w:rPr>
                <w:rFonts w:asciiTheme="minorHAnsi" w:hAnsiTheme="minorHAnsi" w:cstheme="minorHAnsi"/>
              </w:rPr>
              <w:t xml:space="preserve">skal være udsendt </w:t>
            </w:r>
            <w:r w:rsidR="00D615EE">
              <w:rPr>
                <w:rFonts w:asciiTheme="minorHAnsi" w:hAnsiTheme="minorHAnsi" w:cstheme="minorHAnsi"/>
              </w:rPr>
              <w:t>senest</w:t>
            </w:r>
            <w:r w:rsidRPr="00D615EE">
              <w:rPr>
                <w:rFonts w:asciiTheme="minorHAnsi" w:hAnsiTheme="minorHAnsi" w:cstheme="minorHAnsi"/>
              </w:rPr>
              <w:t xml:space="preserve"> </w:t>
            </w:r>
            <w:r w:rsidR="00D615EE" w:rsidRPr="00D615EE">
              <w:rPr>
                <w:rFonts w:asciiTheme="minorHAnsi" w:hAnsiTheme="minorHAnsi" w:cstheme="minorHAnsi"/>
              </w:rPr>
              <w:t>2 uger</w:t>
            </w:r>
            <w:r w:rsidRPr="00D615EE">
              <w:rPr>
                <w:rFonts w:asciiTheme="minorHAnsi" w:hAnsiTheme="minorHAnsi" w:cstheme="minorHAnsi"/>
              </w:rPr>
              <w:t xml:space="preserve"> før.</w:t>
            </w:r>
            <w:r w:rsidRPr="00D615EE">
              <w:rPr>
                <w:rFonts w:ascii="Verdana" w:hAnsi="Verdana"/>
              </w:rPr>
              <w:t xml:space="preserve"> </w:t>
            </w:r>
          </w:p>
        </w:tc>
        <w:tc>
          <w:tcPr>
            <w:tcW w:w="5387" w:type="dxa"/>
          </w:tcPr>
          <w:p w14:paraId="5CD53F00" w14:textId="77777777" w:rsidR="00D018B9" w:rsidRDefault="0035535C" w:rsidP="00D615EE">
            <w:pPr>
              <w:rPr>
                <w:rFonts w:cs="Arial"/>
              </w:rPr>
            </w:pPr>
            <w:r w:rsidRPr="00323FD7">
              <w:t>§ 2</w:t>
            </w:r>
            <w:r w:rsidR="00D615EE" w:rsidRPr="00323FD7">
              <w:t xml:space="preserve"> </w:t>
            </w:r>
            <w:r w:rsidRPr="00323FD7">
              <w:t>Hvert</w:t>
            </w:r>
            <w:r>
              <w:rPr>
                <w:rFonts w:cs="Arial"/>
              </w:rPr>
              <w:t xml:space="preserve"> år i første kvartal afholder afdelingen årsmøde.</w:t>
            </w:r>
          </w:p>
          <w:p w14:paraId="69B98BD8" w14:textId="77777777" w:rsidR="00D615EE" w:rsidRDefault="00D615EE" w:rsidP="00D615EE">
            <w:pPr>
              <w:rPr>
                <w:rFonts w:cs="Arial"/>
              </w:rPr>
            </w:pPr>
          </w:p>
          <w:p w14:paraId="34A75DC7" w14:textId="77777777" w:rsidR="00D615EE" w:rsidRDefault="00D615EE" w:rsidP="00D615EE">
            <w:pPr>
              <w:rPr>
                <w:rFonts w:cs="Arial"/>
              </w:rPr>
            </w:pPr>
            <w:r>
              <w:rPr>
                <w:rFonts w:cs="Arial"/>
              </w:rPr>
              <w:t xml:space="preserve">Stk. 2. Ved årsmødet gælder følgende frister: </w:t>
            </w:r>
          </w:p>
          <w:p w14:paraId="13C56553" w14:textId="77777777" w:rsidR="00D615EE" w:rsidRDefault="00D615EE" w:rsidP="00D615EE">
            <w:pPr>
              <w:rPr>
                <w:rFonts w:cs="Arial"/>
              </w:rPr>
            </w:pPr>
          </w:p>
          <w:p w14:paraId="16CCE650" w14:textId="77777777" w:rsidR="00D615EE" w:rsidRDefault="00D615EE" w:rsidP="00D615EE">
            <w:pPr>
              <w:pStyle w:val="Listeafsnit"/>
              <w:numPr>
                <w:ilvl w:val="0"/>
                <w:numId w:val="31"/>
              </w:numPr>
              <w:rPr>
                <w:rFonts w:cs="Arial"/>
              </w:rPr>
            </w:pPr>
            <w:r w:rsidRPr="00F3002E">
              <w:rPr>
                <w:rFonts w:cs="Arial"/>
              </w:rPr>
              <w:t xml:space="preserve">årsmødet skal indkaldes med mindst 4 ugers frist. </w:t>
            </w:r>
          </w:p>
          <w:p w14:paraId="4DAC57A4" w14:textId="77777777" w:rsidR="00D615EE" w:rsidRDefault="00D615EE" w:rsidP="00D615EE">
            <w:pPr>
              <w:pStyle w:val="Listeafsnit"/>
              <w:numPr>
                <w:ilvl w:val="0"/>
                <w:numId w:val="31"/>
              </w:numPr>
              <w:rPr>
                <w:rFonts w:cs="Arial"/>
              </w:rPr>
            </w:pPr>
            <w:r>
              <w:rPr>
                <w:rFonts w:cs="Arial"/>
              </w:rPr>
              <w:t>k</w:t>
            </w:r>
            <w:r w:rsidRPr="00F3002E">
              <w:rPr>
                <w:rFonts w:cs="Arial"/>
              </w:rPr>
              <w:t>andidater skal indstilles skriftligt til formanden senest 3 uger før årsmødet.</w:t>
            </w:r>
          </w:p>
          <w:p w14:paraId="67AAFA7A" w14:textId="77777777" w:rsidR="00D615EE" w:rsidRPr="00F3002E" w:rsidRDefault="00D615EE" w:rsidP="00D615EE">
            <w:pPr>
              <w:pStyle w:val="Listeafsnit"/>
              <w:numPr>
                <w:ilvl w:val="0"/>
                <w:numId w:val="31"/>
              </w:numPr>
              <w:rPr>
                <w:rFonts w:cs="Arial"/>
              </w:rPr>
            </w:pPr>
            <w:r>
              <w:rPr>
                <w:rFonts w:cs="Arial"/>
              </w:rPr>
              <w:t>d</w:t>
            </w:r>
            <w:r w:rsidRPr="00F3002E">
              <w:rPr>
                <w:rFonts w:cs="Arial"/>
              </w:rPr>
              <w:t>agsordenen, beretning, handlingsplan</w:t>
            </w:r>
            <w:r>
              <w:rPr>
                <w:rFonts w:cs="Arial"/>
              </w:rPr>
              <w:t xml:space="preserve">, </w:t>
            </w:r>
            <w:r w:rsidRPr="00F3002E">
              <w:rPr>
                <w:rFonts w:cs="Arial"/>
              </w:rPr>
              <w:t>regnskab</w:t>
            </w:r>
            <w:r>
              <w:rPr>
                <w:rFonts w:cs="Arial"/>
              </w:rPr>
              <w:t>, forretningsorden</w:t>
            </w:r>
            <w:r w:rsidRPr="00F3002E">
              <w:rPr>
                <w:rFonts w:cs="Arial"/>
              </w:rPr>
              <w:t xml:space="preserve"> og kandidatliste skal udsendes senest 2 uger før årsmødet.</w:t>
            </w:r>
          </w:p>
          <w:p w14:paraId="1CE9EDE3" w14:textId="4AC2AE7B" w:rsidR="00D615EE" w:rsidRDefault="00D615EE" w:rsidP="00D615EE"/>
        </w:tc>
      </w:tr>
      <w:tr w:rsidR="00D018B9" w14:paraId="577BA6D7" w14:textId="77777777" w:rsidTr="00D615EE">
        <w:tc>
          <w:tcPr>
            <w:tcW w:w="4786" w:type="dxa"/>
          </w:tcPr>
          <w:p w14:paraId="4EDE917C" w14:textId="757D3BA9" w:rsidR="00D018B9" w:rsidRPr="00D018B9" w:rsidRDefault="00011FCF" w:rsidP="00011FCF">
            <w:r>
              <w:lastRenderedPageBreak/>
              <w:t>3. V</w:t>
            </w:r>
            <w:r w:rsidR="00D018B9" w:rsidRPr="00D018B9">
              <w:t xml:space="preserve">alg af referent </w:t>
            </w:r>
          </w:p>
          <w:p w14:paraId="28729722" w14:textId="4B800EA0" w:rsidR="00D018B9" w:rsidRDefault="00D018B9" w:rsidP="0035535C"/>
        </w:tc>
        <w:tc>
          <w:tcPr>
            <w:tcW w:w="5103" w:type="dxa"/>
          </w:tcPr>
          <w:p w14:paraId="4F1CC134" w14:textId="2ECF5BE5" w:rsidR="00D018B9" w:rsidRPr="00323FD7" w:rsidRDefault="00D615EE" w:rsidP="00DF1EC4">
            <w:pPr>
              <w:rPr>
                <w:rFonts w:asciiTheme="minorHAnsi" w:hAnsiTheme="minorHAnsi" w:cstheme="minorHAnsi"/>
              </w:rPr>
            </w:pPr>
            <w:r w:rsidRPr="00323FD7">
              <w:rPr>
                <w:rFonts w:asciiTheme="minorHAnsi" w:hAnsiTheme="minorHAnsi" w:cstheme="minorHAnsi"/>
              </w:rPr>
              <w:t xml:space="preserve">Dirigenten spørger, om der er </w:t>
            </w:r>
            <w:r w:rsidR="0035535C" w:rsidRPr="00323FD7">
              <w:rPr>
                <w:rFonts w:asciiTheme="minorHAnsi" w:hAnsiTheme="minorHAnsi" w:cstheme="minorHAnsi"/>
              </w:rPr>
              <w:t>forslag</w:t>
            </w:r>
            <w:r w:rsidRPr="00323FD7">
              <w:rPr>
                <w:rFonts w:asciiTheme="minorHAnsi" w:hAnsiTheme="minorHAnsi" w:cstheme="minorHAnsi"/>
              </w:rPr>
              <w:t xml:space="preserve"> til referent.</w:t>
            </w:r>
          </w:p>
        </w:tc>
        <w:tc>
          <w:tcPr>
            <w:tcW w:w="5387" w:type="dxa"/>
          </w:tcPr>
          <w:p w14:paraId="1D2CB72B" w14:textId="77777777" w:rsidR="00D018B9" w:rsidRDefault="00D018B9" w:rsidP="00DF1EC4"/>
        </w:tc>
      </w:tr>
      <w:tr w:rsidR="0035535C" w14:paraId="59DF6843" w14:textId="77777777" w:rsidTr="00D615EE">
        <w:tc>
          <w:tcPr>
            <w:tcW w:w="4786" w:type="dxa"/>
          </w:tcPr>
          <w:p w14:paraId="5E33F327" w14:textId="77777777" w:rsidR="0035535C" w:rsidRPr="00CF675E" w:rsidRDefault="0035535C" w:rsidP="0035535C">
            <w:r>
              <w:t xml:space="preserve">4. </w:t>
            </w:r>
            <w:r w:rsidRPr="00CF675E">
              <w:t>Valg af stemmetællere</w:t>
            </w:r>
          </w:p>
          <w:p w14:paraId="3C150AEC" w14:textId="77777777" w:rsidR="0035535C" w:rsidRDefault="0035535C" w:rsidP="00011FCF"/>
        </w:tc>
        <w:tc>
          <w:tcPr>
            <w:tcW w:w="5103" w:type="dxa"/>
          </w:tcPr>
          <w:p w14:paraId="60A63D06" w14:textId="77777777" w:rsidR="00D615EE" w:rsidRPr="00323FD7" w:rsidRDefault="00D615EE" w:rsidP="00DF1EC4">
            <w:pPr>
              <w:rPr>
                <w:rFonts w:asciiTheme="minorHAnsi" w:hAnsiTheme="minorHAnsi" w:cstheme="minorHAnsi"/>
              </w:rPr>
            </w:pPr>
            <w:r w:rsidRPr="00323FD7">
              <w:rPr>
                <w:rFonts w:asciiTheme="minorHAnsi" w:hAnsiTheme="minorHAnsi" w:cstheme="minorHAnsi"/>
              </w:rPr>
              <w:t xml:space="preserve">Dirigenten spørger, om der er forslag til stemmetællere. </w:t>
            </w:r>
          </w:p>
          <w:p w14:paraId="0E50E1D2" w14:textId="3405B231" w:rsidR="0035535C" w:rsidRPr="00323FD7" w:rsidRDefault="0035535C" w:rsidP="00DF1EC4">
            <w:pPr>
              <w:rPr>
                <w:rFonts w:asciiTheme="minorHAnsi" w:hAnsiTheme="minorHAnsi" w:cstheme="minorHAnsi"/>
                <w:i/>
                <w:iCs/>
              </w:rPr>
            </w:pPr>
          </w:p>
        </w:tc>
        <w:tc>
          <w:tcPr>
            <w:tcW w:w="5387" w:type="dxa"/>
          </w:tcPr>
          <w:p w14:paraId="4FF3DFD9" w14:textId="3CFB93AE" w:rsidR="0035535C" w:rsidRPr="00495920" w:rsidRDefault="00323FD7" w:rsidP="00DF1EC4">
            <w:r w:rsidRPr="00495920">
              <w:rPr>
                <w:rFonts w:asciiTheme="minorHAnsi" w:hAnsiTheme="minorHAnsi" w:cstheme="minorHAnsi"/>
              </w:rPr>
              <w:t>Vedtægterne stiller ikke krav om et bestemt antal, men foreslå fx tre stemmetællere. Det skal være personer, som ikke selv stiller op til valg</w:t>
            </w:r>
            <w:r w:rsidR="00495920" w:rsidRPr="00495920">
              <w:rPr>
                <w:rFonts w:asciiTheme="minorHAnsi" w:hAnsiTheme="minorHAnsi" w:cstheme="minorHAnsi"/>
              </w:rPr>
              <w:t>.</w:t>
            </w:r>
          </w:p>
        </w:tc>
      </w:tr>
      <w:tr w:rsidR="00D018B9" w14:paraId="05D7C979" w14:textId="77777777" w:rsidTr="00D615EE">
        <w:tc>
          <w:tcPr>
            <w:tcW w:w="4786" w:type="dxa"/>
          </w:tcPr>
          <w:p w14:paraId="6F4ABE78" w14:textId="13B6D9A8" w:rsidR="00D018B9" w:rsidRPr="00D01ACE" w:rsidRDefault="00D018B9" w:rsidP="00D01ACE">
            <w:pPr>
              <w:rPr>
                <w:rFonts w:asciiTheme="minorHAnsi" w:hAnsiTheme="minorHAnsi" w:cstheme="minorHAnsi"/>
              </w:rPr>
            </w:pPr>
            <w:r w:rsidRPr="00D01ACE">
              <w:rPr>
                <w:rFonts w:asciiTheme="minorHAnsi" w:hAnsiTheme="minorHAnsi" w:cstheme="minorHAnsi"/>
              </w:rPr>
              <w:t xml:space="preserve">5. Godkendelse af dagsorden </w:t>
            </w:r>
          </w:p>
          <w:p w14:paraId="3DBC651D" w14:textId="77777777" w:rsidR="00D018B9" w:rsidRPr="00D01ACE" w:rsidRDefault="00D018B9" w:rsidP="00D01ACE">
            <w:pPr>
              <w:rPr>
                <w:rFonts w:asciiTheme="minorHAnsi" w:hAnsiTheme="minorHAnsi" w:cstheme="minorHAnsi"/>
              </w:rPr>
            </w:pPr>
          </w:p>
        </w:tc>
        <w:tc>
          <w:tcPr>
            <w:tcW w:w="5103" w:type="dxa"/>
          </w:tcPr>
          <w:p w14:paraId="1F2D4627" w14:textId="77777777" w:rsidR="00D018B9" w:rsidRPr="00D01ACE" w:rsidRDefault="00D615EE" w:rsidP="00D01ACE">
            <w:pPr>
              <w:rPr>
                <w:rFonts w:asciiTheme="minorHAnsi" w:hAnsiTheme="minorHAnsi" w:cstheme="minorHAnsi"/>
              </w:rPr>
            </w:pPr>
            <w:r w:rsidRPr="00D01ACE">
              <w:rPr>
                <w:rFonts w:asciiTheme="minorHAnsi" w:hAnsiTheme="minorHAnsi" w:cstheme="minorHAnsi"/>
              </w:rPr>
              <w:t xml:space="preserve">Dirigenten gennemgår kort dagsordenen og hører, om årsmødet kan godkende den. </w:t>
            </w:r>
          </w:p>
          <w:p w14:paraId="7F7FEFA9" w14:textId="3C2D902A" w:rsidR="00D615EE" w:rsidRPr="00D01ACE" w:rsidRDefault="00D615EE" w:rsidP="00D01ACE">
            <w:pPr>
              <w:rPr>
                <w:rFonts w:asciiTheme="minorHAnsi" w:hAnsiTheme="minorHAnsi" w:cstheme="minorHAnsi"/>
                <w:color w:val="FF0000"/>
              </w:rPr>
            </w:pPr>
          </w:p>
        </w:tc>
        <w:tc>
          <w:tcPr>
            <w:tcW w:w="5387" w:type="dxa"/>
          </w:tcPr>
          <w:p w14:paraId="6A1A1656" w14:textId="77777777" w:rsidR="00D018B9" w:rsidRDefault="00D018B9" w:rsidP="00DF1EC4"/>
        </w:tc>
      </w:tr>
      <w:tr w:rsidR="0035535C" w14:paraId="0F7B04B1" w14:textId="77777777" w:rsidTr="00D615EE">
        <w:tc>
          <w:tcPr>
            <w:tcW w:w="4786" w:type="dxa"/>
          </w:tcPr>
          <w:p w14:paraId="209E1FD7" w14:textId="13D78042" w:rsidR="0035535C" w:rsidRPr="00D01ACE" w:rsidRDefault="0035535C" w:rsidP="00D01ACE">
            <w:pPr>
              <w:rPr>
                <w:rFonts w:asciiTheme="minorHAnsi" w:hAnsiTheme="minorHAnsi" w:cstheme="minorHAnsi"/>
              </w:rPr>
            </w:pPr>
            <w:r w:rsidRPr="00D01ACE">
              <w:rPr>
                <w:rFonts w:asciiTheme="minorHAnsi" w:hAnsiTheme="minorHAnsi" w:cstheme="minorHAnsi"/>
              </w:rPr>
              <w:t>6. Fremlæggelse af formandens beretning for det seneste år til godkendelse</w:t>
            </w:r>
          </w:p>
          <w:p w14:paraId="4258CD78" w14:textId="77777777" w:rsidR="0035535C" w:rsidRPr="00D01ACE" w:rsidRDefault="0035535C" w:rsidP="00D01ACE">
            <w:pPr>
              <w:rPr>
                <w:rFonts w:asciiTheme="minorHAnsi" w:hAnsiTheme="minorHAnsi" w:cstheme="minorHAnsi"/>
              </w:rPr>
            </w:pPr>
          </w:p>
        </w:tc>
        <w:tc>
          <w:tcPr>
            <w:tcW w:w="5103" w:type="dxa"/>
          </w:tcPr>
          <w:p w14:paraId="053CA8EE" w14:textId="42DF1885" w:rsidR="00D615EE" w:rsidRPr="00D01ACE" w:rsidRDefault="00D615EE" w:rsidP="00D01ACE">
            <w:pPr>
              <w:rPr>
                <w:rFonts w:asciiTheme="minorHAnsi" w:hAnsiTheme="minorHAnsi" w:cstheme="minorHAnsi"/>
              </w:rPr>
            </w:pPr>
            <w:r w:rsidRPr="00D01ACE">
              <w:rPr>
                <w:rFonts w:asciiTheme="minorHAnsi" w:hAnsiTheme="minorHAnsi" w:cstheme="minorHAnsi"/>
              </w:rPr>
              <w:t xml:space="preserve">Dirigenten giver ordet til formanden, som fremlægger beretningen. </w:t>
            </w:r>
          </w:p>
          <w:p w14:paraId="3F806A89" w14:textId="77777777" w:rsidR="00D615EE" w:rsidRPr="00D01ACE" w:rsidRDefault="00D615EE" w:rsidP="00D01ACE">
            <w:pPr>
              <w:rPr>
                <w:rFonts w:asciiTheme="minorHAnsi" w:hAnsiTheme="minorHAnsi" w:cstheme="minorHAnsi"/>
              </w:rPr>
            </w:pPr>
          </w:p>
          <w:p w14:paraId="2027AC2F" w14:textId="0AAE9F52" w:rsidR="00D615EE" w:rsidRPr="00D01ACE" w:rsidRDefault="00D615EE" w:rsidP="00D01ACE">
            <w:pPr>
              <w:rPr>
                <w:rFonts w:asciiTheme="minorHAnsi" w:hAnsiTheme="minorHAnsi" w:cstheme="minorHAnsi"/>
              </w:rPr>
            </w:pPr>
            <w:r w:rsidRPr="00D01ACE">
              <w:rPr>
                <w:rFonts w:asciiTheme="minorHAnsi" w:hAnsiTheme="minorHAnsi" w:cstheme="minorHAnsi"/>
              </w:rPr>
              <w:t xml:space="preserve">Dirigenten spørger herefter, om der er bemærkninger til beretningen. </w:t>
            </w:r>
          </w:p>
          <w:p w14:paraId="4FEFB135" w14:textId="77777777" w:rsidR="00D615EE" w:rsidRPr="00D01ACE" w:rsidRDefault="00D615EE" w:rsidP="00D01ACE">
            <w:pPr>
              <w:rPr>
                <w:rFonts w:asciiTheme="minorHAnsi" w:hAnsiTheme="minorHAnsi" w:cstheme="minorHAnsi"/>
              </w:rPr>
            </w:pPr>
          </w:p>
          <w:p w14:paraId="23AA8370" w14:textId="1EDE45A4" w:rsidR="00D615EE" w:rsidRPr="00D01ACE" w:rsidRDefault="00D615EE" w:rsidP="00D01ACE">
            <w:pPr>
              <w:rPr>
                <w:rFonts w:asciiTheme="minorHAnsi" w:hAnsiTheme="minorHAnsi" w:cstheme="minorHAnsi"/>
              </w:rPr>
            </w:pPr>
            <w:r w:rsidRPr="00D01ACE">
              <w:rPr>
                <w:rFonts w:asciiTheme="minorHAnsi" w:hAnsiTheme="minorHAnsi" w:cstheme="minorHAnsi"/>
              </w:rPr>
              <w:t>Som afslutning spørger dirigenten, om årsmødet kan godkende forma</w:t>
            </w:r>
            <w:r w:rsidR="00D01ACE" w:rsidRPr="00D01ACE">
              <w:rPr>
                <w:rFonts w:asciiTheme="minorHAnsi" w:hAnsiTheme="minorHAnsi" w:cstheme="minorHAnsi"/>
              </w:rPr>
              <w:t>n</w:t>
            </w:r>
            <w:r w:rsidRPr="00D01ACE">
              <w:rPr>
                <w:rFonts w:asciiTheme="minorHAnsi" w:hAnsiTheme="minorHAnsi" w:cstheme="minorHAnsi"/>
              </w:rPr>
              <w:t>dens beretning</w:t>
            </w:r>
            <w:r w:rsidR="0072252D">
              <w:rPr>
                <w:rFonts w:asciiTheme="minorHAnsi" w:hAnsiTheme="minorHAnsi" w:cstheme="minorHAnsi"/>
              </w:rPr>
              <w:t xml:space="preserve"> (evt. med de faldne bemærkninger)</w:t>
            </w:r>
            <w:r w:rsidRPr="00D01ACE">
              <w:rPr>
                <w:rFonts w:asciiTheme="minorHAnsi" w:hAnsiTheme="minorHAnsi" w:cstheme="minorHAnsi"/>
              </w:rPr>
              <w:t xml:space="preserve">. </w:t>
            </w:r>
          </w:p>
          <w:p w14:paraId="63CF5C5E" w14:textId="0FD432CC" w:rsidR="0035535C" w:rsidRPr="00D01ACE" w:rsidRDefault="0035535C" w:rsidP="00D01ACE">
            <w:pPr>
              <w:rPr>
                <w:rFonts w:asciiTheme="minorHAnsi" w:hAnsiTheme="minorHAnsi" w:cstheme="minorHAnsi"/>
              </w:rPr>
            </w:pPr>
          </w:p>
        </w:tc>
        <w:tc>
          <w:tcPr>
            <w:tcW w:w="5387" w:type="dxa"/>
          </w:tcPr>
          <w:p w14:paraId="251771F2" w14:textId="0F4E16AC" w:rsidR="0035535C" w:rsidRDefault="00323FD7" w:rsidP="0035535C">
            <w:r>
              <w:t xml:space="preserve">Fremlægges til godkendelse. </w:t>
            </w:r>
          </w:p>
        </w:tc>
      </w:tr>
      <w:tr w:rsidR="0035535C" w14:paraId="7B8D5DAF" w14:textId="77777777" w:rsidTr="00D615EE">
        <w:tc>
          <w:tcPr>
            <w:tcW w:w="4786" w:type="dxa"/>
          </w:tcPr>
          <w:p w14:paraId="3D65C157" w14:textId="1743D824" w:rsidR="0035535C" w:rsidRPr="00D01ACE" w:rsidRDefault="0035535C" w:rsidP="00D01ACE">
            <w:pPr>
              <w:rPr>
                <w:rFonts w:asciiTheme="minorHAnsi" w:hAnsiTheme="minorHAnsi" w:cstheme="minorHAnsi"/>
              </w:rPr>
            </w:pPr>
            <w:r w:rsidRPr="00D01ACE">
              <w:rPr>
                <w:rFonts w:asciiTheme="minorHAnsi" w:hAnsiTheme="minorHAnsi" w:cstheme="minorHAnsi"/>
              </w:rPr>
              <w:t>7. Fremlæggelse af handlingsplan for det kommende år til godkendelse</w:t>
            </w:r>
          </w:p>
          <w:p w14:paraId="7D6FC17B" w14:textId="77777777" w:rsidR="0035535C" w:rsidRPr="00D01ACE" w:rsidRDefault="0035535C" w:rsidP="00D01ACE">
            <w:pPr>
              <w:rPr>
                <w:rFonts w:asciiTheme="minorHAnsi" w:hAnsiTheme="minorHAnsi" w:cstheme="minorHAnsi"/>
              </w:rPr>
            </w:pPr>
          </w:p>
        </w:tc>
        <w:tc>
          <w:tcPr>
            <w:tcW w:w="5103" w:type="dxa"/>
          </w:tcPr>
          <w:p w14:paraId="51141EC5" w14:textId="577AB620" w:rsidR="00D01ACE" w:rsidRPr="00D01ACE" w:rsidRDefault="00D01ACE" w:rsidP="00D01ACE">
            <w:pPr>
              <w:rPr>
                <w:rFonts w:asciiTheme="minorHAnsi" w:hAnsiTheme="minorHAnsi" w:cstheme="minorHAnsi"/>
              </w:rPr>
            </w:pPr>
            <w:r w:rsidRPr="00D01ACE">
              <w:rPr>
                <w:rFonts w:asciiTheme="minorHAnsi" w:hAnsiTheme="minorHAnsi" w:cstheme="minorHAnsi"/>
              </w:rPr>
              <w:t xml:space="preserve">Dirigenten spørger, hvem der vil fremlægge forslag til handlingsplan, som er en prioritering af afdelingens fælles indsatser i det kommende år. </w:t>
            </w:r>
          </w:p>
          <w:p w14:paraId="77355A7F" w14:textId="77777777" w:rsidR="00D01ACE" w:rsidRPr="00D01ACE" w:rsidRDefault="00D01ACE" w:rsidP="00D01ACE">
            <w:pPr>
              <w:rPr>
                <w:rFonts w:asciiTheme="minorHAnsi" w:hAnsiTheme="minorHAnsi" w:cstheme="minorHAnsi"/>
              </w:rPr>
            </w:pPr>
          </w:p>
          <w:p w14:paraId="54DDA86E" w14:textId="02A2ADD1" w:rsidR="00D01ACE" w:rsidRPr="00D01ACE" w:rsidRDefault="00D01ACE" w:rsidP="00D01ACE">
            <w:pPr>
              <w:rPr>
                <w:rFonts w:asciiTheme="minorHAnsi" w:hAnsiTheme="minorHAnsi" w:cstheme="minorHAnsi"/>
              </w:rPr>
            </w:pPr>
            <w:r w:rsidRPr="00D01ACE">
              <w:rPr>
                <w:rFonts w:asciiTheme="minorHAnsi" w:hAnsiTheme="minorHAnsi" w:cstheme="minorHAnsi"/>
              </w:rPr>
              <w:t xml:space="preserve">Dirigenten spørger herefter, om der er bemærkninger til handlingsplanen. </w:t>
            </w:r>
          </w:p>
          <w:p w14:paraId="56936C2F" w14:textId="77777777" w:rsidR="00D01ACE" w:rsidRPr="00D01ACE" w:rsidRDefault="00D01ACE" w:rsidP="00D01ACE">
            <w:pPr>
              <w:rPr>
                <w:rFonts w:asciiTheme="minorHAnsi" w:hAnsiTheme="minorHAnsi" w:cstheme="minorHAnsi"/>
              </w:rPr>
            </w:pPr>
          </w:p>
          <w:p w14:paraId="70AA3A50" w14:textId="795ED0AD" w:rsidR="00D01ACE" w:rsidRPr="00D01ACE" w:rsidRDefault="00D01ACE" w:rsidP="00D01ACE">
            <w:pPr>
              <w:rPr>
                <w:rFonts w:asciiTheme="minorHAnsi" w:hAnsiTheme="minorHAnsi" w:cstheme="minorHAnsi"/>
              </w:rPr>
            </w:pPr>
            <w:r w:rsidRPr="00D01ACE">
              <w:rPr>
                <w:rFonts w:asciiTheme="minorHAnsi" w:hAnsiTheme="minorHAnsi" w:cstheme="minorHAnsi"/>
              </w:rPr>
              <w:t xml:space="preserve">Som afslutning </w:t>
            </w:r>
            <w:r>
              <w:rPr>
                <w:rFonts w:asciiTheme="minorHAnsi" w:hAnsiTheme="minorHAnsi" w:cstheme="minorHAnsi"/>
              </w:rPr>
              <w:t xml:space="preserve">på drøftelsen </w:t>
            </w:r>
            <w:r w:rsidRPr="00D01ACE">
              <w:rPr>
                <w:rFonts w:asciiTheme="minorHAnsi" w:hAnsiTheme="minorHAnsi" w:cstheme="minorHAnsi"/>
              </w:rPr>
              <w:t>spørger dirigenten, om årsmødet kan godkende forlag til handlingsplan</w:t>
            </w:r>
            <w:r>
              <w:rPr>
                <w:rFonts w:asciiTheme="minorHAnsi" w:hAnsiTheme="minorHAnsi" w:cstheme="minorHAnsi"/>
              </w:rPr>
              <w:t xml:space="preserve">. </w:t>
            </w:r>
          </w:p>
          <w:p w14:paraId="435E7AF4" w14:textId="6EAFF328" w:rsidR="0035535C" w:rsidRPr="00D01ACE" w:rsidRDefault="0035535C" w:rsidP="00D01ACE">
            <w:pPr>
              <w:rPr>
                <w:rFonts w:asciiTheme="minorHAnsi" w:hAnsiTheme="minorHAnsi" w:cstheme="minorHAnsi"/>
              </w:rPr>
            </w:pPr>
          </w:p>
        </w:tc>
        <w:tc>
          <w:tcPr>
            <w:tcW w:w="5387" w:type="dxa"/>
          </w:tcPr>
          <w:p w14:paraId="1A9FB271" w14:textId="4E2E8D32" w:rsidR="0035535C" w:rsidRDefault="00323FD7" w:rsidP="0035535C">
            <w:r>
              <w:t>Fremlægges til godkendelse.</w:t>
            </w:r>
          </w:p>
        </w:tc>
      </w:tr>
      <w:tr w:rsidR="0035535C" w14:paraId="31040B2D" w14:textId="77777777" w:rsidTr="00D615EE">
        <w:tc>
          <w:tcPr>
            <w:tcW w:w="4786" w:type="dxa"/>
          </w:tcPr>
          <w:p w14:paraId="0B148372" w14:textId="6766F4AB" w:rsidR="0035535C" w:rsidRPr="0078384A" w:rsidRDefault="0035535C" w:rsidP="0035535C">
            <w:r>
              <w:t xml:space="preserve">8. </w:t>
            </w:r>
            <w:r w:rsidRPr="0078384A">
              <w:t>Fremlæggelse af regnskab for seneste regnskabsår til godkendelse</w:t>
            </w:r>
          </w:p>
          <w:p w14:paraId="794FEB19" w14:textId="77777777" w:rsidR="0035535C" w:rsidRDefault="0035535C" w:rsidP="0035535C"/>
        </w:tc>
        <w:tc>
          <w:tcPr>
            <w:tcW w:w="5103" w:type="dxa"/>
          </w:tcPr>
          <w:p w14:paraId="7FF2F312" w14:textId="3FE5E6D3" w:rsidR="00D01ACE" w:rsidRPr="00D01ACE" w:rsidRDefault="00D01ACE" w:rsidP="00D01ACE">
            <w:pPr>
              <w:rPr>
                <w:rFonts w:asciiTheme="minorHAnsi" w:hAnsiTheme="minorHAnsi" w:cstheme="minorHAnsi"/>
              </w:rPr>
            </w:pPr>
            <w:r w:rsidRPr="00D01ACE">
              <w:rPr>
                <w:rFonts w:asciiTheme="minorHAnsi" w:hAnsiTheme="minorHAnsi" w:cstheme="minorHAnsi"/>
              </w:rPr>
              <w:t xml:space="preserve">Dirigenten giver ordet til </w:t>
            </w:r>
            <w:r>
              <w:rPr>
                <w:rFonts w:asciiTheme="minorHAnsi" w:hAnsiTheme="minorHAnsi" w:cstheme="minorHAnsi"/>
              </w:rPr>
              <w:t>den økonomiansvarlige</w:t>
            </w:r>
            <w:r w:rsidRPr="00D01ACE">
              <w:rPr>
                <w:rFonts w:asciiTheme="minorHAnsi" w:hAnsiTheme="minorHAnsi" w:cstheme="minorHAnsi"/>
              </w:rPr>
              <w:t xml:space="preserve">, som fremlægger </w:t>
            </w:r>
            <w:r>
              <w:rPr>
                <w:rFonts w:asciiTheme="minorHAnsi" w:hAnsiTheme="minorHAnsi" w:cstheme="minorHAnsi"/>
              </w:rPr>
              <w:t>regnskab</w:t>
            </w:r>
            <w:r w:rsidRPr="00D01ACE">
              <w:rPr>
                <w:rFonts w:asciiTheme="minorHAnsi" w:hAnsiTheme="minorHAnsi" w:cstheme="minorHAnsi"/>
              </w:rPr>
              <w:t xml:space="preserve">. </w:t>
            </w:r>
          </w:p>
          <w:p w14:paraId="26640788" w14:textId="77777777" w:rsidR="00D01ACE" w:rsidRPr="00D01ACE" w:rsidRDefault="00D01ACE" w:rsidP="00D01ACE">
            <w:pPr>
              <w:rPr>
                <w:rFonts w:asciiTheme="minorHAnsi" w:hAnsiTheme="minorHAnsi" w:cstheme="minorHAnsi"/>
              </w:rPr>
            </w:pPr>
          </w:p>
          <w:p w14:paraId="6681A7F9" w14:textId="000A1832" w:rsidR="00D01ACE" w:rsidRPr="00D01ACE" w:rsidRDefault="00D01ACE" w:rsidP="00D01ACE">
            <w:pPr>
              <w:rPr>
                <w:rFonts w:asciiTheme="minorHAnsi" w:hAnsiTheme="minorHAnsi" w:cstheme="minorHAnsi"/>
              </w:rPr>
            </w:pPr>
            <w:r w:rsidRPr="00D01ACE">
              <w:rPr>
                <w:rFonts w:asciiTheme="minorHAnsi" w:hAnsiTheme="minorHAnsi" w:cstheme="minorHAnsi"/>
              </w:rPr>
              <w:t xml:space="preserve">Dirigenten spørger herefter, om der er </w:t>
            </w:r>
            <w:r>
              <w:rPr>
                <w:rFonts w:asciiTheme="minorHAnsi" w:hAnsiTheme="minorHAnsi" w:cstheme="minorHAnsi"/>
              </w:rPr>
              <w:t xml:space="preserve">spørgsmål til regnskabet. </w:t>
            </w:r>
          </w:p>
          <w:p w14:paraId="1715E4CF" w14:textId="77777777" w:rsidR="00D01ACE" w:rsidRPr="00D01ACE" w:rsidRDefault="00D01ACE" w:rsidP="00D01ACE">
            <w:pPr>
              <w:rPr>
                <w:rFonts w:asciiTheme="minorHAnsi" w:hAnsiTheme="minorHAnsi" w:cstheme="minorHAnsi"/>
              </w:rPr>
            </w:pPr>
          </w:p>
          <w:p w14:paraId="2B120870" w14:textId="7F7AAD10" w:rsidR="00D01ACE" w:rsidRPr="00D01ACE" w:rsidRDefault="00D01ACE" w:rsidP="0035535C">
            <w:pPr>
              <w:rPr>
                <w:rFonts w:asciiTheme="minorHAnsi" w:hAnsiTheme="minorHAnsi" w:cstheme="minorHAnsi"/>
              </w:rPr>
            </w:pPr>
            <w:r w:rsidRPr="00D01ACE">
              <w:rPr>
                <w:rFonts w:asciiTheme="minorHAnsi" w:hAnsiTheme="minorHAnsi" w:cstheme="minorHAnsi"/>
              </w:rPr>
              <w:t xml:space="preserve">Som afslutning spørger dirigenten, om årsmødet kan godkende </w:t>
            </w:r>
            <w:r>
              <w:rPr>
                <w:rFonts w:asciiTheme="minorHAnsi" w:hAnsiTheme="minorHAnsi" w:cstheme="minorHAnsi"/>
              </w:rPr>
              <w:t>regnskabet</w:t>
            </w:r>
            <w:r w:rsidRPr="00D01ACE">
              <w:rPr>
                <w:rFonts w:asciiTheme="minorHAnsi" w:hAnsiTheme="minorHAnsi" w:cstheme="minorHAnsi"/>
              </w:rPr>
              <w:t xml:space="preserve">. </w:t>
            </w:r>
          </w:p>
          <w:p w14:paraId="09FB06E9" w14:textId="2E92987F" w:rsidR="0035535C" w:rsidRDefault="0035535C" w:rsidP="0035535C"/>
        </w:tc>
        <w:tc>
          <w:tcPr>
            <w:tcW w:w="5387" w:type="dxa"/>
          </w:tcPr>
          <w:p w14:paraId="7E44D09D" w14:textId="4E209064" w:rsidR="0035535C" w:rsidRDefault="00323FD7" w:rsidP="0035535C">
            <w:r>
              <w:lastRenderedPageBreak/>
              <w:t>Fremlægges til godkendelse.</w:t>
            </w:r>
          </w:p>
        </w:tc>
      </w:tr>
      <w:tr w:rsidR="0035535C" w14:paraId="28A78F6B" w14:textId="77777777" w:rsidTr="00D615EE">
        <w:tc>
          <w:tcPr>
            <w:tcW w:w="4786" w:type="dxa"/>
          </w:tcPr>
          <w:p w14:paraId="1111B804" w14:textId="4D6EF2D0" w:rsidR="0035535C" w:rsidRPr="0078384A" w:rsidRDefault="0035535C" w:rsidP="0035535C">
            <w:r>
              <w:t xml:space="preserve">9. </w:t>
            </w:r>
            <w:r w:rsidRPr="0078384A">
              <w:t>Fremlæggelse af forslag</w:t>
            </w:r>
            <w:r>
              <w:t>,</w:t>
            </w:r>
            <w:r w:rsidRPr="0078384A">
              <w:t xml:space="preserve"> om afdelingen skal søge §</w:t>
            </w:r>
            <w:r>
              <w:t xml:space="preserve"> </w:t>
            </w:r>
            <w:r w:rsidRPr="0078384A">
              <w:t>18-midler hos kommunen</w:t>
            </w:r>
          </w:p>
          <w:p w14:paraId="38780E1E" w14:textId="77777777" w:rsidR="0035535C" w:rsidRDefault="0035535C" w:rsidP="0035535C"/>
        </w:tc>
        <w:tc>
          <w:tcPr>
            <w:tcW w:w="5103" w:type="dxa"/>
          </w:tcPr>
          <w:p w14:paraId="79635248" w14:textId="29B828BF" w:rsidR="00323FD7" w:rsidRPr="00D01ACE" w:rsidRDefault="00323FD7" w:rsidP="00ED2A8B">
            <w:r w:rsidRPr="00D01ACE">
              <w:t xml:space="preserve">Dirigenten spørger, hvem der vil fremlægge forslag </w:t>
            </w:r>
            <w:r>
              <w:t xml:space="preserve">om at søge/ ikke søge § 18-midler. </w:t>
            </w:r>
          </w:p>
          <w:p w14:paraId="72588AFD" w14:textId="77777777" w:rsidR="00323FD7" w:rsidRPr="00D01ACE" w:rsidRDefault="00323FD7" w:rsidP="00323FD7">
            <w:pPr>
              <w:rPr>
                <w:rFonts w:asciiTheme="minorHAnsi" w:hAnsiTheme="minorHAnsi" w:cstheme="minorHAnsi"/>
              </w:rPr>
            </w:pPr>
          </w:p>
          <w:p w14:paraId="49D90F69" w14:textId="2F0F2A1D" w:rsidR="00323FD7" w:rsidRPr="00D01ACE" w:rsidRDefault="00323FD7" w:rsidP="00323FD7">
            <w:pPr>
              <w:rPr>
                <w:rFonts w:asciiTheme="minorHAnsi" w:hAnsiTheme="minorHAnsi" w:cstheme="minorHAnsi"/>
              </w:rPr>
            </w:pPr>
            <w:r w:rsidRPr="00D01ACE">
              <w:rPr>
                <w:rFonts w:asciiTheme="minorHAnsi" w:hAnsiTheme="minorHAnsi" w:cstheme="minorHAnsi"/>
              </w:rPr>
              <w:t xml:space="preserve">Dirigenten spørger herefter, om der er bemærkninger til </w:t>
            </w:r>
            <w:r>
              <w:rPr>
                <w:rFonts w:asciiTheme="minorHAnsi" w:hAnsiTheme="minorHAnsi" w:cstheme="minorHAnsi"/>
              </w:rPr>
              <w:t>forslaget</w:t>
            </w:r>
            <w:r w:rsidRPr="00D01ACE">
              <w:rPr>
                <w:rFonts w:asciiTheme="minorHAnsi" w:hAnsiTheme="minorHAnsi" w:cstheme="minorHAnsi"/>
              </w:rPr>
              <w:t xml:space="preserve">. </w:t>
            </w:r>
          </w:p>
          <w:p w14:paraId="27310098" w14:textId="77777777" w:rsidR="00323FD7" w:rsidRPr="00D01ACE" w:rsidRDefault="00323FD7" w:rsidP="00323FD7">
            <w:pPr>
              <w:rPr>
                <w:rFonts w:asciiTheme="minorHAnsi" w:hAnsiTheme="minorHAnsi" w:cstheme="minorHAnsi"/>
              </w:rPr>
            </w:pPr>
          </w:p>
          <w:p w14:paraId="1DF08BB5" w14:textId="7965DF26" w:rsidR="00323FD7" w:rsidRPr="00D01ACE" w:rsidRDefault="00323FD7" w:rsidP="00323FD7">
            <w:pPr>
              <w:rPr>
                <w:rFonts w:asciiTheme="minorHAnsi" w:hAnsiTheme="minorHAnsi" w:cstheme="minorHAnsi"/>
              </w:rPr>
            </w:pPr>
            <w:r w:rsidRPr="00D01ACE">
              <w:rPr>
                <w:rFonts w:asciiTheme="minorHAnsi" w:hAnsiTheme="minorHAnsi" w:cstheme="minorHAnsi"/>
              </w:rPr>
              <w:t xml:space="preserve">Som afslutning spørger dirigenten, om årsmødet kan godkende forlag </w:t>
            </w:r>
            <w:r>
              <w:rPr>
                <w:rFonts w:asciiTheme="minorHAnsi" w:hAnsiTheme="minorHAnsi" w:cstheme="minorHAnsi"/>
              </w:rPr>
              <w:t xml:space="preserve">om at søge/ ikke søge.  </w:t>
            </w:r>
          </w:p>
          <w:p w14:paraId="70C269F0" w14:textId="0E4EA02B" w:rsidR="0035535C" w:rsidRDefault="0035535C" w:rsidP="0035535C"/>
        </w:tc>
        <w:tc>
          <w:tcPr>
            <w:tcW w:w="5387" w:type="dxa"/>
          </w:tcPr>
          <w:p w14:paraId="31DF098C" w14:textId="54CDF877" w:rsidR="00323FD7" w:rsidRDefault="00323FD7" w:rsidP="00323FD7">
            <w:pPr>
              <w:rPr>
                <w:rFonts w:cs="Arial"/>
              </w:rPr>
            </w:pPr>
            <w:r>
              <w:rPr>
                <w:rFonts w:cs="Arial"/>
              </w:rPr>
              <w:t xml:space="preserve">§ 3, Stk. 3. Beslutning om at søge § 18-midler kræver 2/3 flertal blandt de fremmødte stemmeberettigede. </w:t>
            </w:r>
          </w:p>
          <w:p w14:paraId="17E9306D" w14:textId="77777777" w:rsidR="0035535C" w:rsidRPr="00495920" w:rsidRDefault="0035535C" w:rsidP="0035535C"/>
          <w:p w14:paraId="6D67229B" w14:textId="57E48C25" w:rsidR="00ED2A8B" w:rsidRPr="00ED2A8B" w:rsidRDefault="00323FD7" w:rsidP="0035535C">
            <w:pPr>
              <w:rPr>
                <w:rFonts w:cs="Arial"/>
                <w:i/>
                <w:iCs/>
              </w:rPr>
            </w:pPr>
            <w:r w:rsidRPr="00495920">
              <w:t xml:space="preserve">(Bemærk at forslag om § 18-midler kræver 2/3 flertal, men alle andre </w:t>
            </w:r>
            <w:r w:rsidR="00ED2A8B" w:rsidRPr="00495920">
              <w:t>b</w:t>
            </w:r>
            <w:r w:rsidR="00ED2A8B" w:rsidRPr="00495920">
              <w:rPr>
                <w:rFonts w:cs="Arial"/>
              </w:rPr>
              <w:t>eslutninger træffes ved simpelt flertal blandt de fremmødte stemmeberettigede).</w:t>
            </w:r>
          </w:p>
        </w:tc>
      </w:tr>
      <w:tr w:rsidR="0035535C" w14:paraId="6396177D" w14:textId="77777777" w:rsidTr="00D615EE">
        <w:tc>
          <w:tcPr>
            <w:tcW w:w="4786" w:type="dxa"/>
          </w:tcPr>
          <w:p w14:paraId="1BABA571" w14:textId="6A01DA34" w:rsidR="0035535C" w:rsidRPr="0078384A" w:rsidRDefault="0035535C" w:rsidP="0035535C">
            <w:r>
              <w:t>10. G</w:t>
            </w:r>
            <w:r w:rsidRPr="0078384A">
              <w:t xml:space="preserve">odkendelse af forretningsorden for bestyrelsen </w:t>
            </w:r>
          </w:p>
          <w:p w14:paraId="032D85CF" w14:textId="77777777" w:rsidR="0035535C" w:rsidRDefault="0035535C" w:rsidP="0035535C"/>
        </w:tc>
        <w:tc>
          <w:tcPr>
            <w:tcW w:w="5103" w:type="dxa"/>
          </w:tcPr>
          <w:p w14:paraId="1886FC9C" w14:textId="663CB7C3" w:rsidR="004D18C4" w:rsidRPr="004D18C4" w:rsidRDefault="004D18C4" w:rsidP="004D18C4">
            <w:r>
              <w:t xml:space="preserve">Bemærk: </w:t>
            </w:r>
            <w:r w:rsidRPr="004D18C4">
              <w:t xml:space="preserve">Dirigentens behandling af dette punkt afhænger af situationen i den enkelte DH-afdeling. </w:t>
            </w:r>
          </w:p>
          <w:p w14:paraId="74C73B37" w14:textId="77777777" w:rsidR="004D18C4" w:rsidRPr="004D18C4" w:rsidRDefault="004D18C4" w:rsidP="004D18C4"/>
          <w:p w14:paraId="3E89127A" w14:textId="2AA3288D" w:rsidR="004D18C4" w:rsidRPr="004D18C4" w:rsidRDefault="004D18C4" w:rsidP="004D18C4">
            <w:r w:rsidRPr="004D18C4">
              <w:t xml:space="preserve">Følgende er en uddybning af vedtægterne: </w:t>
            </w:r>
          </w:p>
          <w:p w14:paraId="36E6B1A2" w14:textId="77777777" w:rsidR="004D18C4" w:rsidRPr="004D18C4" w:rsidRDefault="004D18C4" w:rsidP="004D18C4"/>
          <w:p w14:paraId="5B46605D" w14:textId="445FB085" w:rsidR="004D18C4" w:rsidRPr="004D18C4" w:rsidRDefault="004D18C4" w:rsidP="004D18C4">
            <w:r w:rsidRPr="004D18C4">
              <w:t>Hvis DH-afdelingen udelukkende ønsker formand, næstformand og økonomiansvarlig valgt på årsmødet, så er det frivilligt, om årsmødet fastsætter en forretningsorden.</w:t>
            </w:r>
          </w:p>
          <w:p w14:paraId="35EBC9D8" w14:textId="77777777" w:rsidR="004D18C4" w:rsidRPr="004D18C4" w:rsidRDefault="004D18C4" w:rsidP="004D18C4"/>
          <w:p w14:paraId="73FAE8F6" w14:textId="77777777" w:rsidR="004D18C4" w:rsidRPr="004D18C4" w:rsidRDefault="004D18C4" w:rsidP="004D18C4">
            <w:r w:rsidRPr="004D18C4">
              <w:t xml:space="preserve">Hvis DH-afdelingen ønsker at vælge flere personer end formand, næstformand og økonomiansvarlig, så skal årsmødet vedtage en forretningsorden, som bl.a. fastlægger, hvilke yderligere poster der skal ske valg til på årsmødet. </w:t>
            </w:r>
          </w:p>
          <w:p w14:paraId="1D203871" w14:textId="77777777" w:rsidR="004D18C4" w:rsidRPr="004D18C4" w:rsidRDefault="004D18C4" w:rsidP="004D18C4"/>
          <w:p w14:paraId="31AB3930" w14:textId="7F63937C" w:rsidR="004D18C4" w:rsidRDefault="004D18C4" w:rsidP="004D18C4">
            <w:r w:rsidRPr="004D18C4">
              <w:t xml:space="preserve">DH-afdelingen bestemmer selv formuleringerne i forretningsordenen. Dog må en forretningsorden ikke tilsidesætte eller afvige fra bestemmelser fastlagt i vedtægterne. </w:t>
            </w:r>
            <w:r>
              <w:t xml:space="preserve">DH’s sekretariat har udarbejdet et forslag til forretningsorden for DH-afdelingen. </w:t>
            </w:r>
          </w:p>
          <w:p w14:paraId="0472FC1E" w14:textId="1997F343" w:rsidR="0035535C" w:rsidRDefault="0035535C" w:rsidP="0035535C"/>
        </w:tc>
        <w:tc>
          <w:tcPr>
            <w:tcW w:w="5387" w:type="dxa"/>
          </w:tcPr>
          <w:p w14:paraId="065B1FB9" w14:textId="7E6D1D51" w:rsidR="00ED2A8B" w:rsidRPr="009650C6" w:rsidRDefault="00ED2A8B" w:rsidP="00ED2A8B">
            <w:pPr>
              <w:rPr>
                <w:rFonts w:cs="Arial"/>
              </w:rPr>
            </w:pPr>
            <w:r>
              <w:t>§ 4, s</w:t>
            </w:r>
            <w:r w:rsidRPr="009650C6">
              <w:rPr>
                <w:rFonts w:cs="Arial"/>
              </w:rPr>
              <w:t>tk. 6</w:t>
            </w:r>
            <w:r w:rsidRPr="009650C6">
              <w:rPr>
                <w:rFonts w:cs="Arial"/>
                <w:iCs/>
              </w:rPr>
              <w:t>.</w:t>
            </w:r>
            <w:r w:rsidRPr="009650C6">
              <w:rPr>
                <w:rFonts w:cs="Arial"/>
              </w:rPr>
              <w:t xml:space="preserve"> Årsmødet kan fastsætte en forretningsorden for bestyrelsens virksomhed. H</w:t>
            </w:r>
            <w:r w:rsidRPr="009650C6">
              <w:t>vis afdelingen ønsker, at flere personer end formand, næstformand og økonomiansvarlig koordinerer afdelingens arbejde mellem bestyrelsens møder, så skal der vedtages en forretningsorden, hvori dette fastlægges. Disse personer skal vælges på årsmødet for en 2-årig periode.</w:t>
            </w:r>
          </w:p>
          <w:p w14:paraId="4A3EBAEE" w14:textId="70DCB107" w:rsidR="0035535C" w:rsidRDefault="0035535C" w:rsidP="0035535C"/>
        </w:tc>
      </w:tr>
      <w:tr w:rsidR="0035535C" w14:paraId="10F23B79" w14:textId="77777777" w:rsidTr="00D615EE">
        <w:tc>
          <w:tcPr>
            <w:tcW w:w="4786" w:type="dxa"/>
          </w:tcPr>
          <w:p w14:paraId="79A3B8C1" w14:textId="76A46EB4" w:rsidR="0035535C" w:rsidRDefault="0035535C" w:rsidP="0035535C">
            <w:r>
              <w:t xml:space="preserve">11. </w:t>
            </w:r>
            <w:r w:rsidRPr="0078384A">
              <w:t>Valg af:      </w:t>
            </w:r>
            <w:r>
              <w:br/>
            </w:r>
            <w:r w:rsidRPr="00CF675E">
              <w:t>- Formand for 2 år (ulige år</w:t>
            </w:r>
            <w:r>
              <w:t xml:space="preserve">) </w:t>
            </w:r>
          </w:p>
          <w:p w14:paraId="57251B93" w14:textId="77777777" w:rsidR="0035535C" w:rsidRDefault="0035535C" w:rsidP="0035535C">
            <w:r w:rsidRPr="00CF675E">
              <w:t>- Næstformand for 2 år (lige år)</w:t>
            </w:r>
          </w:p>
          <w:p w14:paraId="044644BC" w14:textId="1F6D354B" w:rsidR="0035535C" w:rsidRPr="00CF675E" w:rsidRDefault="0035535C" w:rsidP="0035535C">
            <w:r w:rsidRPr="00CF675E">
              <w:t>- Økonomiansvarlig for 2 år (lige år)</w:t>
            </w:r>
            <w:r w:rsidRPr="00CF675E">
              <w:br/>
            </w:r>
            <w:r w:rsidRPr="00CF675E">
              <w:lastRenderedPageBreak/>
              <w:t xml:space="preserve">- Valg af revisor for 1 år (hvis afdelingen har valgt selv </w:t>
            </w:r>
            <w:r>
              <w:t xml:space="preserve">at </w:t>
            </w:r>
            <w:r w:rsidRPr="00CF675E">
              <w:t>stå for regnskab)</w:t>
            </w:r>
          </w:p>
          <w:p w14:paraId="100FFB91" w14:textId="77777777" w:rsidR="0035535C" w:rsidRDefault="0035535C" w:rsidP="0035535C"/>
        </w:tc>
        <w:tc>
          <w:tcPr>
            <w:tcW w:w="5103" w:type="dxa"/>
          </w:tcPr>
          <w:p w14:paraId="52976158" w14:textId="03646F34" w:rsidR="00646B96" w:rsidRDefault="00646B96" w:rsidP="004D18C4">
            <w:r>
              <w:lastRenderedPageBreak/>
              <w:t>Det variere</w:t>
            </w:r>
            <w:r w:rsidR="00FA5F06">
              <w:t>r</w:t>
            </w:r>
            <w:r>
              <w:t xml:space="preserve"> fra år til år, hvilke poster der aktuelt er på valg. </w:t>
            </w:r>
          </w:p>
          <w:p w14:paraId="11263F68" w14:textId="77777777" w:rsidR="00646B96" w:rsidRDefault="00646B96" w:rsidP="004D18C4"/>
          <w:p w14:paraId="4092D2D0" w14:textId="4751B43D" w:rsidR="00FA5F06" w:rsidRDefault="004D18C4" w:rsidP="004D18C4">
            <w:r>
              <w:t xml:space="preserve">Dirigenten </w:t>
            </w:r>
            <w:r w:rsidR="00FA5F06">
              <w:t xml:space="preserve">gennemfører valg til hver enkel post for sig. </w:t>
            </w:r>
          </w:p>
          <w:p w14:paraId="74F9A17A" w14:textId="77777777" w:rsidR="00FA5F06" w:rsidRDefault="00FA5F06" w:rsidP="004D18C4"/>
          <w:p w14:paraId="639D7F5D" w14:textId="77777777" w:rsidR="00490242" w:rsidRDefault="00FA5F06" w:rsidP="004D18C4">
            <w:r>
              <w:t>Dirigenten o</w:t>
            </w:r>
            <w:r w:rsidR="004D18C4">
              <w:t xml:space="preserve">rienterer om rettidigt indkomne kandidater til </w:t>
            </w:r>
            <w:r>
              <w:t xml:space="preserve">den </w:t>
            </w:r>
            <w:r w:rsidR="004D18C4">
              <w:t>enkelt</w:t>
            </w:r>
            <w:r>
              <w:t>e</w:t>
            </w:r>
            <w:r w:rsidR="004D18C4">
              <w:t xml:space="preserve"> post.</w:t>
            </w:r>
            <w:r w:rsidR="00646B96">
              <w:t xml:space="preserve"> </w:t>
            </w:r>
          </w:p>
          <w:p w14:paraId="25F24B32" w14:textId="77777777" w:rsidR="00490242" w:rsidRDefault="00490242" w:rsidP="004D18C4"/>
          <w:p w14:paraId="78120A74" w14:textId="35FC0793" w:rsidR="00FA5F06" w:rsidRPr="0085194F" w:rsidRDefault="00FA5F06" w:rsidP="004D18C4">
            <w:r w:rsidRPr="0085194F">
              <w:t xml:space="preserve">Er der kun opstillet én kandidat, så betragtes kandidaten som valgt. Er der flere kandidater til samme post, så skal der </w:t>
            </w:r>
            <w:r w:rsidR="0085194F" w:rsidRPr="0085194F">
              <w:t>være</w:t>
            </w:r>
            <w:r w:rsidRPr="0085194F">
              <w:t xml:space="preserve"> skriftlig afstemning. </w:t>
            </w:r>
          </w:p>
          <w:p w14:paraId="5032A565" w14:textId="6D52BE74" w:rsidR="0035535C" w:rsidRDefault="004D18C4" w:rsidP="004D18C4">
            <w:r>
              <w:t xml:space="preserve"> </w:t>
            </w:r>
            <w:r w:rsidR="0035535C" w:rsidRPr="00686AE0">
              <w:br/>
            </w:r>
          </w:p>
        </w:tc>
        <w:tc>
          <w:tcPr>
            <w:tcW w:w="5387" w:type="dxa"/>
          </w:tcPr>
          <w:p w14:paraId="53DEEBDB" w14:textId="7CFCBEBB" w:rsidR="00FA5F06" w:rsidRPr="00FA5F06" w:rsidRDefault="00FA5F06" w:rsidP="00FA5F06">
            <w:pPr>
              <w:rPr>
                <w:rFonts w:cs="Arial"/>
              </w:rPr>
            </w:pPr>
            <w:r w:rsidRPr="00FA5F06">
              <w:rPr>
                <w:rFonts w:cs="Arial"/>
              </w:rPr>
              <w:lastRenderedPageBreak/>
              <w:t>§ 2, stk. 2 (…)</w:t>
            </w:r>
            <w:r>
              <w:rPr>
                <w:rFonts w:cs="Arial"/>
              </w:rPr>
              <w:t xml:space="preserve"> </w:t>
            </w:r>
            <w:r w:rsidRPr="00FA5F06">
              <w:rPr>
                <w:rFonts w:cs="Arial"/>
              </w:rPr>
              <w:t>kandidater skal indstilles skriftligt til formanden senest 3 uger før årsmødet.</w:t>
            </w:r>
          </w:p>
          <w:p w14:paraId="566EB313" w14:textId="2A0B2227" w:rsidR="00FA5F06" w:rsidRDefault="00FA5F06" w:rsidP="00FA5F06">
            <w:pPr>
              <w:rPr>
                <w:rFonts w:cs="Arial"/>
              </w:rPr>
            </w:pPr>
          </w:p>
          <w:p w14:paraId="04850A6C" w14:textId="4B4A7B7D" w:rsidR="00FA5F06" w:rsidRPr="0078384A" w:rsidRDefault="00FA5F06" w:rsidP="00FA5F06">
            <w:pPr>
              <w:rPr>
                <w:rFonts w:cs="Arial"/>
              </w:rPr>
            </w:pPr>
            <w:r>
              <w:rPr>
                <w:rFonts w:cs="Arial"/>
              </w:rPr>
              <w:t>§ 2, s</w:t>
            </w:r>
            <w:r w:rsidRPr="0078384A">
              <w:rPr>
                <w:rFonts w:cs="Arial"/>
              </w:rPr>
              <w:t>tk. 5.</w:t>
            </w:r>
            <w:r w:rsidRPr="0078384A">
              <w:rPr>
                <w:rFonts w:cs="Arial"/>
                <w:iCs/>
              </w:rPr>
              <w:t xml:space="preserve"> Kandidater til f</w:t>
            </w:r>
            <w:r w:rsidRPr="0078384A">
              <w:rPr>
                <w:rFonts w:cs="Arial"/>
              </w:rPr>
              <w:t>ormand, næstformand og øko</w:t>
            </w:r>
            <w:r w:rsidRPr="0078384A">
              <w:rPr>
                <w:rFonts w:cs="Arial"/>
              </w:rPr>
              <w:lastRenderedPageBreak/>
              <w:t>nomiansvarlig skal være bosiddende i kommunen og være udpeget som organisationens repræsentant i bestyrelsen. Kandidaten behøver ikke at være til stede på årsmødet for at blive valgt. Genvalg kan finde sted.</w:t>
            </w:r>
          </w:p>
          <w:p w14:paraId="7EED8C59" w14:textId="77777777" w:rsidR="00FA5F06" w:rsidRPr="0078384A" w:rsidRDefault="00FA5F06" w:rsidP="00FA5F06">
            <w:pPr>
              <w:rPr>
                <w:rFonts w:cs="Arial"/>
              </w:rPr>
            </w:pPr>
          </w:p>
          <w:p w14:paraId="7A2E3E98" w14:textId="52BCE9EA" w:rsidR="00FA5F06" w:rsidRDefault="00FA5F06" w:rsidP="00FA5F06">
            <w:r w:rsidRPr="0078384A">
              <w:t xml:space="preserve">Er der ikke opstillet kandidater til en post ved fristens udløb, kan der opstilles kandidater til ledige poster på årsmødet.  Hvis der kun er én rettidigt opstillet kandidat til en post, så betragtes kandidaten som valgt. </w:t>
            </w:r>
          </w:p>
          <w:p w14:paraId="7A286924" w14:textId="77777777" w:rsidR="0085194F" w:rsidRDefault="0085194F" w:rsidP="00FA5F06"/>
          <w:p w14:paraId="33A8AECD" w14:textId="0FDD4510" w:rsidR="0085194F" w:rsidRPr="0085194F" w:rsidRDefault="0085194F" w:rsidP="00FA5F06">
            <w:pPr>
              <w:rPr>
                <w:rFonts w:cs="Arial"/>
              </w:rPr>
            </w:pPr>
            <w:r>
              <w:rPr>
                <w:rFonts w:cs="Arial"/>
              </w:rPr>
              <w:t xml:space="preserve">§ 3, stk. 2. Der skal være skriftlig afstemning, hvis der er flere kandidater opstillet, end der skal vælges. I tilfælde af stemmelighed foretages lodtrækning. </w:t>
            </w:r>
          </w:p>
          <w:p w14:paraId="41FFE49D" w14:textId="77777777" w:rsidR="0035535C" w:rsidRDefault="0035535C" w:rsidP="0035535C"/>
        </w:tc>
      </w:tr>
      <w:tr w:rsidR="0035535C" w14:paraId="3CA1A20C" w14:textId="77777777" w:rsidTr="00D615EE">
        <w:tc>
          <w:tcPr>
            <w:tcW w:w="4786" w:type="dxa"/>
          </w:tcPr>
          <w:p w14:paraId="37E03BAB" w14:textId="06DFB4AA" w:rsidR="0035535C" w:rsidRDefault="0035535C" w:rsidP="0035535C">
            <w:r>
              <w:lastRenderedPageBreak/>
              <w:t>12. Indkomne forslag</w:t>
            </w:r>
          </w:p>
        </w:tc>
        <w:tc>
          <w:tcPr>
            <w:tcW w:w="5103" w:type="dxa"/>
          </w:tcPr>
          <w:p w14:paraId="57D2F932" w14:textId="77777777" w:rsidR="0085194F" w:rsidRDefault="0085194F" w:rsidP="0035535C">
            <w:r>
              <w:t xml:space="preserve">Dirigenten oplyser, om der er indkomne forslag. </w:t>
            </w:r>
          </w:p>
          <w:p w14:paraId="305DD721" w14:textId="00A3964A" w:rsidR="0035535C" w:rsidRDefault="0085194F" w:rsidP="0035535C">
            <w:r>
              <w:t>(Typisk har afdelingen oplyst en frist for indkomne forslag i forbindelse med indkaldelse til årsmødet, så evt. konkrete forslag er udsendt sammen med dagsorden)</w:t>
            </w:r>
          </w:p>
        </w:tc>
        <w:tc>
          <w:tcPr>
            <w:tcW w:w="5387" w:type="dxa"/>
          </w:tcPr>
          <w:p w14:paraId="1B12D5D2" w14:textId="73FA8F60" w:rsidR="0035535C" w:rsidRDefault="0085194F" w:rsidP="0035535C">
            <w:r>
              <w:t>Vedtægterne fastsætter ingen frist for indkomne forslag</w:t>
            </w:r>
            <w:r w:rsidR="00F85A61">
              <w:t>.</w:t>
            </w:r>
            <w:r>
              <w:t xml:space="preserve"> </w:t>
            </w:r>
          </w:p>
        </w:tc>
      </w:tr>
      <w:tr w:rsidR="0035535C" w14:paraId="54CA0382" w14:textId="77777777" w:rsidTr="00D615EE">
        <w:tc>
          <w:tcPr>
            <w:tcW w:w="4786" w:type="dxa"/>
          </w:tcPr>
          <w:p w14:paraId="1FD26826" w14:textId="3D2D34C0" w:rsidR="0035535C" w:rsidRDefault="0035535C" w:rsidP="0035535C">
            <w:r>
              <w:t>13. Eventuelt</w:t>
            </w:r>
          </w:p>
        </w:tc>
        <w:tc>
          <w:tcPr>
            <w:tcW w:w="5103" w:type="dxa"/>
          </w:tcPr>
          <w:p w14:paraId="01C0C921" w14:textId="6D38B77B" w:rsidR="0035535C" w:rsidRDefault="00D01ACE" w:rsidP="0035535C">
            <w:r>
              <w:t xml:space="preserve">Dirigenten spørger, om der er nogen, som har noget under eventuelt. </w:t>
            </w:r>
            <w:r w:rsidR="0085194F">
              <w:t xml:space="preserve">Der kan ikke besluttes noget under dette punkt. </w:t>
            </w:r>
          </w:p>
          <w:p w14:paraId="65F23FB6" w14:textId="77777777" w:rsidR="0035535C" w:rsidRDefault="0035535C" w:rsidP="0035535C"/>
        </w:tc>
        <w:tc>
          <w:tcPr>
            <w:tcW w:w="5387" w:type="dxa"/>
          </w:tcPr>
          <w:p w14:paraId="19831504" w14:textId="77777777" w:rsidR="0035535C" w:rsidRDefault="0035535C" w:rsidP="0035535C"/>
        </w:tc>
      </w:tr>
      <w:tr w:rsidR="0035535C" w14:paraId="119C9A47" w14:textId="77777777" w:rsidTr="00D615EE">
        <w:tc>
          <w:tcPr>
            <w:tcW w:w="4786" w:type="dxa"/>
          </w:tcPr>
          <w:p w14:paraId="64F56FE3" w14:textId="0724C5CA" w:rsidR="0035535C" w:rsidRDefault="0035535C" w:rsidP="0035535C">
            <w:r>
              <w:t>Afslutning</w:t>
            </w:r>
          </w:p>
        </w:tc>
        <w:tc>
          <w:tcPr>
            <w:tcW w:w="5103" w:type="dxa"/>
          </w:tcPr>
          <w:p w14:paraId="36D23341" w14:textId="708A290B" w:rsidR="0035535C" w:rsidRDefault="0035535C" w:rsidP="0035535C">
            <w:r>
              <w:t xml:space="preserve">Dirigenten afslutter sin opgave som mødeleder og giver ordet tilbage til formanden, som afslutter årsmødet. </w:t>
            </w:r>
          </w:p>
        </w:tc>
        <w:tc>
          <w:tcPr>
            <w:tcW w:w="5387" w:type="dxa"/>
          </w:tcPr>
          <w:p w14:paraId="39050BA5" w14:textId="77777777" w:rsidR="0035535C" w:rsidRDefault="0035535C" w:rsidP="0035535C"/>
        </w:tc>
      </w:tr>
    </w:tbl>
    <w:p w14:paraId="33508B60" w14:textId="77777777" w:rsidR="004364A9" w:rsidRPr="005E21FE" w:rsidRDefault="004364A9" w:rsidP="00DF1EC4">
      <w:pPr>
        <w:rPr>
          <w:rFonts w:asciiTheme="minorHAnsi" w:hAnsiTheme="minorHAnsi" w:cstheme="minorHAnsi"/>
        </w:rPr>
      </w:pPr>
    </w:p>
    <w:sectPr w:rsidR="004364A9" w:rsidRPr="005E21FE" w:rsidSect="00D018B9">
      <w:headerReference w:type="default" r:id="rId10"/>
      <w:footerReference w:type="default" r:id="rId11"/>
      <w:headerReference w:type="first" r:id="rId12"/>
      <w:footerReference w:type="first" r:id="rId13"/>
      <w:pgSz w:w="16838" w:h="11906" w:orient="landscape" w:code="9"/>
      <w:pgMar w:top="567" w:right="851" w:bottom="567" w:left="851"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74553" w14:textId="77777777" w:rsidR="004364A9" w:rsidRDefault="004364A9">
      <w:pPr>
        <w:spacing w:line="240" w:lineRule="auto"/>
      </w:pPr>
      <w:r>
        <w:separator/>
      </w:r>
    </w:p>
  </w:endnote>
  <w:endnote w:type="continuationSeparator" w:id="0">
    <w:p w14:paraId="21674555" w14:textId="77777777" w:rsidR="004364A9" w:rsidRDefault="00436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7DE9604F-ABFF-4E40-A7BC-A86BC122B96C}"/>
    <w:embedBold r:id="rId2" w:fontKey="{1D469AFA-AE2E-4216-BA91-19BD3F2858C7}"/>
    <w:embedItalic r:id="rId3" w:fontKey="{3B6C47A4-1758-4132-AC4F-8C946B50DDB4}"/>
    <w:embedBoldItalic r:id="rId4" w:fontKey="{7FA48289-05CD-451F-B37F-3AE65A2F00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CE44B148-B325-49BC-BC52-EB49BDDB3D9E}"/>
  </w:font>
  <w:font w:name="Verdana">
    <w:panose1 w:val="020B0604030504040204"/>
    <w:charset w:val="00"/>
    <w:family w:val="swiss"/>
    <w:pitch w:val="variable"/>
    <w:sig w:usb0="A00006FF" w:usb1="4000205B" w:usb2="00000010" w:usb3="00000000" w:csb0="0000019F" w:csb1="00000000"/>
    <w:embedRegular r:id="rId6" w:fontKey="{017CC3A5-1C47-43B8-9C0C-7DC6F933162B}"/>
    <w:embedBold r:id="rId7" w:fontKey="{167CFD57-0889-460D-BA1E-62034E5FAF57}"/>
    <w:embedItalic r:id="rId8" w:fontKey="{16CE7FA5-C661-4B2A-A0F8-B24DC605D7F4}"/>
    <w:embedBoldItalic r:id="rId9" w:fontKey="{264D6124-8574-40A9-B73F-A21E088D3B45}"/>
  </w:font>
  <w:font w:name="Open Sans">
    <w:altName w:val="Arial"/>
    <w:charset w:val="00"/>
    <w:family w:val="swiss"/>
    <w:pitch w:val="variable"/>
    <w:sig w:usb0="E00002EF" w:usb1="4000205B" w:usb2="00000028" w:usb3="00000000" w:csb0="0000019F" w:csb1="00000000"/>
    <w:embedRegular r:id="rId10" w:fontKey="{C0146675-28FA-4097-B096-C0EB43CD54FF}"/>
    <w:embedBold r:id="rId11" w:fontKey="{87F74263-0E88-4C15-85EE-7C750130E947}"/>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4548" w14:textId="77777777" w:rsidR="00100249" w:rsidRDefault="004364A9" w:rsidP="00100249">
    <w:pPr>
      <w:pStyle w:val="Sidefod"/>
    </w:pPr>
    <w:r>
      <w:rPr>
        <w:noProof/>
        <w:lang w:eastAsia="da-DK"/>
      </w:rPr>
      <mc:AlternateContent>
        <mc:Choice Requires="wps">
          <w:drawing>
            <wp:anchor distT="0" distB="0" distL="114300" distR="114300" simplePos="0" relativeHeight="251660288" behindDoc="0" locked="0" layoutInCell="1" allowOverlap="1" wp14:anchorId="2167454F" wp14:editId="21674550">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1674555" w14:textId="3E0C02DB" w:rsidR="00100249" w:rsidRDefault="004364A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D63CEA">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67454F"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21674555" w14:textId="3E0C02DB" w:rsidR="00100249" w:rsidRDefault="004364A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D63CEA">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5136"/>
    </w:tblGrid>
    <w:tr w:rsidR="006C586B" w14:paraId="2167454D" w14:textId="77777777" w:rsidTr="00A97F6A">
      <w:tc>
        <w:tcPr>
          <w:tcW w:w="10915" w:type="dxa"/>
          <w:hideMark/>
        </w:tcPr>
        <w:p w14:paraId="2167454B" w14:textId="77777777" w:rsidR="00DB0DFF" w:rsidRDefault="004364A9" w:rsidP="00DB0DFF">
          <w:pPr>
            <w:pStyle w:val="Footer-info"/>
          </w:pPr>
          <w:r>
            <w:t>DH er fælles talerør for de danske handicaporganisationer.</w:t>
          </w:r>
        </w:p>
        <w:p w14:paraId="2167454C" w14:textId="77777777" w:rsidR="00A97F6A" w:rsidRDefault="004364A9" w:rsidP="00DB0DFF">
          <w:pPr>
            <w:pStyle w:val="Footer-info"/>
          </w:pPr>
          <w:r>
            <w:t>Vi repræsenterer mennesker med alle typer handicap - fra hjerneskade og gigt til udviklingshandicap og sindslidelse</w:t>
          </w:r>
          <w:r w:rsidR="003816B0">
            <w:t>.</w:t>
          </w:r>
        </w:p>
      </w:tc>
    </w:tr>
  </w:tbl>
  <w:p w14:paraId="2167454E"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454F" w14:textId="77777777" w:rsidR="004364A9" w:rsidRDefault="004364A9">
      <w:pPr>
        <w:spacing w:line="240" w:lineRule="auto"/>
      </w:pPr>
      <w:r>
        <w:separator/>
      </w:r>
    </w:p>
  </w:footnote>
  <w:footnote w:type="continuationSeparator" w:id="0">
    <w:p w14:paraId="21674551" w14:textId="77777777" w:rsidR="004364A9" w:rsidRDefault="00436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4545" w14:textId="77777777" w:rsidR="00022BE5" w:rsidRDefault="00022BE5" w:rsidP="00022BE5">
    <w:pPr>
      <w:pStyle w:val="Sidehoved"/>
    </w:pPr>
  </w:p>
  <w:p w14:paraId="21674546"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4549" w14:textId="77777777" w:rsidR="002762D8" w:rsidRDefault="004364A9" w:rsidP="00F4074D">
    <w:pPr>
      <w:pStyle w:val="Sidehoved"/>
    </w:pPr>
    <w:r>
      <w:rPr>
        <w:noProof/>
        <w:lang w:eastAsia="da-DK"/>
      </w:rPr>
      <w:drawing>
        <wp:anchor distT="0" distB="0" distL="114300" distR="114300" simplePos="0" relativeHeight="251655168" behindDoc="0" locked="0" layoutInCell="1" allowOverlap="1" wp14:anchorId="21674551" wp14:editId="23DE7F58">
          <wp:simplePos x="0" y="0"/>
          <wp:positionH relativeFrom="page">
            <wp:posOffset>8319135</wp:posOffset>
          </wp:positionH>
          <wp:positionV relativeFrom="page">
            <wp:posOffset>350520</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7216" behindDoc="1" locked="0" layoutInCell="1" hidden="1" allowOverlap="1" wp14:anchorId="21674553" wp14:editId="21674554">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167454A"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D0B1AC2"/>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37478C4"/>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6C40C41"/>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2804A6C"/>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C577EA"/>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956F7E"/>
    <w:multiLevelType w:val="hybridMultilevel"/>
    <w:tmpl w:val="EFB0C00E"/>
    <w:lvl w:ilvl="0" w:tplc="C3A89F5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961BC5"/>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DEB48F2"/>
    <w:multiLevelType w:val="hybridMultilevel"/>
    <w:tmpl w:val="CBF277D4"/>
    <w:lvl w:ilvl="0" w:tplc="3214752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A7428C"/>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BB2C16"/>
    <w:multiLevelType w:val="hybridMultilevel"/>
    <w:tmpl w:val="93F6EC1A"/>
    <w:lvl w:ilvl="0" w:tplc="14F8BA82">
      <w:start w:val="3"/>
      <w:numFmt w:val="decimal"/>
      <w:lvlText w:val="%1"/>
      <w:lvlJc w:val="left"/>
      <w:pPr>
        <w:ind w:left="720" w:hanging="360"/>
      </w:pPr>
      <w:rPr>
        <w:rFonts w:ascii="Calibri" w:hAnsi="Calibri" w:cs="Calibr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7F27605"/>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A354E12"/>
    <w:multiLevelType w:val="hybridMultilevel"/>
    <w:tmpl w:val="B1EC40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2257ED"/>
    <w:multiLevelType w:val="hybridMultilevel"/>
    <w:tmpl w:val="594A0696"/>
    <w:lvl w:ilvl="0" w:tplc="4BFEBC88">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7955EB4"/>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B250BB6"/>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BAD6D71"/>
    <w:multiLevelType w:val="hybridMultilevel"/>
    <w:tmpl w:val="A87E600A"/>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7477945"/>
    <w:multiLevelType w:val="hybridMultilevel"/>
    <w:tmpl w:val="E76CBF8C"/>
    <w:lvl w:ilvl="0" w:tplc="0406000F">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43E2D22"/>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8"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785686915">
    <w:abstractNumId w:val="28"/>
  </w:num>
  <w:num w:numId="2" w16cid:durableId="1426071049">
    <w:abstractNumId w:val="7"/>
  </w:num>
  <w:num w:numId="3" w16cid:durableId="249824472">
    <w:abstractNumId w:val="6"/>
  </w:num>
  <w:num w:numId="4" w16cid:durableId="35661333">
    <w:abstractNumId w:val="5"/>
  </w:num>
  <w:num w:numId="5" w16cid:durableId="288710321">
    <w:abstractNumId w:val="4"/>
  </w:num>
  <w:num w:numId="6" w16cid:durableId="439184433">
    <w:abstractNumId w:val="27"/>
  </w:num>
  <w:num w:numId="7" w16cid:durableId="1338507933">
    <w:abstractNumId w:val="3"/>
  </w:num>
  <w:num w:numId="8" w16cid:durableId="1694960997">
    <w:abstractNumId w:val="2"/>
  </w:num>
  <w:num w:numId="9" w16cid:durableId="2039354084">
    <w:abstractNumId w:val="1"/>
  </w:num>
  <w:num w:numId="10" w16cid:durableId="1980919729">
    <w:abstractNumId w:val="0"/>
  </w:num>
  <w:num w:numId="11" w16cid:durableId="891770898">
    <w:abstractNumId w:val="8"/>
  </w:num>
  <w:num w:numId="12" w16cid:durableId="974794793">
    <w:abstractNumId w:val="2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821389560">
    <w:abstractNumId w:val="28"/>
  </w:num>
  <w:num w:numId="14" w16cid:durableId="1073892943">
    <w:abstractNumId w:val="27"/>
  </w:num>
  <w:num w:numId="15" w16cid:durableId="15664500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1828876">
    <w:abstractNumId w:val="19"/>
  </w:num>
  <w:num w:numId="17" w16cid:durableId="731274236">
    <w:abstractNumId w:val="16"/>
  </w:num>
  <w:num w:numId="18" w16cid:durableId="74136945">
    <w:abstractNumId w:val="15"/>
  </w:num>
  <w:num w:numId="19" w16cid:durableId="434328339">
    <w:abstractNumId w:val="13"/>
  </w:num>
  <w:num w:numId="20" w16cid:durableId="1964573569">
    <w:abstractNumId w:val="18"/>
  </w:num>
  <w:num w:numId="21" w16cid:durableId="1437140142">
    <w:abstractNumId w:val="10"/>
  </w:num>
  <w:num w:numId="22" w16cid:durableId="257257335">
    <w:abstractNumId w:val="25"/>
  </w:num>
  <w:num w:numId="23" w16cid:durableId="1200162671">
    <w:abstractNumId w:val="11"/>
  </w:num>
  <w:num w:numId="24" w16cid:durableId="1061906902">
    <w:abstractNumId w:val="26"/>
  </w:num>
  <w:num w:numId="25" w16cid:durableId="1342858882">
    <w:abstractNumId w:val="24"/>
  </w:num>
  <w:num w:numId="26" w16cid:durableId="710349426">
    <w:abstractNumId w:val="9"/>
  </w:num>
  <w:num w:numId="27" w16cid:durableId="1270627098">
    <w:abstractNumId w:val="21"/>
  </w:num>
  <w:num w:numId="28" w16cid:durableId="77405731">
    <w:abstractNumId w:val="23"/>
  </w:num>
  <w:num w:numId="29" w16cid:durableId="1657226980">
    <w:abstractNumId w:val="12"/>
  </w:num>
  <w:num w:numId="30" w16cid:durableId="642738418">
    <w:abstractNumId w:val="17"/>
  </w:num>
  <w:num w:numId="31" w16cid:durableId="1214347331">
    <w:abstractNumId w:val="14"/>
  </w:num>
  <w:num w:numId="32" w16cid:durableId="5148036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D9"/>
    <w:rsid w:val="000032BF"/>
    <w:rsid w:val="00004865"/>
    <w:rsid w:val="00011FCF"/>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23FD7"/>
    <w:rsid w:val="00333E52"/>
    <w:rsid w:val="003502D1"/>
    <w:rsid w:val="0035535C"/>
    <w:rsid w:val="00361BC1"/>
    <w:rsid w:val="003816B0"/>
    <w:rsid w:val="003B0D54"/>
    <w:rsid w:val="003B35B0"/>
    <w:rsid w:val="003C3569"/>
    <w:rsid w:val="003C4F9F"/>
    <w:rsid w:val="003C60F1"/>
    <w:rsid w:val="004166DD"/>
    <w:rsid w:val="00421009"/>
    <w:rsid w:val="00424709"/>
    <w:rsid w:val="00424AD9"/>
    <w:rsid w:val="004364A9"/>
    <w:rsid w:val="00436CBB"/>
    <w:rsid w:val="00444132"/>
    <w:rsid w:val="004632F9"/>
    <w:rsid w:val="00490242"/>
    <w:rsid w:val="00495920"/>
    <w:rsid w:val="004A5FFD"/>
    <w:rsid w:val="004A6D4D"/>
    <w:rsid w:val="004C01B2"/>
    <w:rsid w:val="004C027F"/>
    <w:rsid w:val="004C6440"/>
    <w:rsid w:val="004D18C4"/>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E21FE"/>
    <w:rsid w:val="005F0175"/>
    <w:rsid w:val="005F1580"/>
    <w:rsid w:val="005F3ED8"/>
    <w:rsid w:val="005F6B57"/>
    <w:rsid w:val="00610412"/>
    <w:rsid w:val="006325AE"/>
    <w:rsid w:val="00637475"/>
    <w:rsid w:val="00646B96"/>
    <w:rsid w:val="00655B49"/>
    <w:rsid w:val="00663A36"/>
    <w:rsid w:val="00674045"/>
    <w:rsid w:val="00674B15"/>
    <w:rsid w:val="00681D83"/>
    <w:rsid w:val="006900C2"/>
    <w:rsid w:val="00695E89"/>
    <w:rsid w:val="006B2AE2"/>
    <w:rsid w:val="006B30A9"/>
    <w:rsid w:val="006C2991"/>
    <w:rsid w:val="006C586B"/>
    <w:rsid w:val="007008EE"/>
    <w:rsid w:val="0070267E"/>
    <w:rsid w:val="00704BA7"/>
    <w:rsid w:val="00706E32"/>
    <w:rsid w:val="007133C6"/>
    <w:rsid w:val="0072252D"/>
    <w:rsid w:val="00746A8E"/>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5194F"/>
    <w:rsid w:val="00863629"/>
    <w:rsid w:val="00866F52"/>
    <w:rsid w:val="00873066"/>
    <w:rsid w:val="0087744F"/>
    <w:rsid w:val="008866FE"/>
    <w:rsid w:val="00892D08"/>
    <w:rsid w:val="00893791"/>
    <w:rsid w:val="00893E8F"/>
    <w:rsid w:val="008A6A4F"/>
    <w:rsid w:val="008E3D2B"/>
    <w:rsid w:val="008E5A6D"/>
    <w:rsid w:val="008F32DF"/>
    <w:rsid w:val="008F3CFC"/>
    <w:rsid w:val="008F4D20"/>
    <w:rsid w:val="00935848"/>
    <w:rsid w:val="00940804"/>
    <w:rsid w:val="0094757D"/>
    <w:rsid w:val="00951615"/>
    <w:rsid w:val="00951B25"/>
    <w:rsid w:val="0095669F"/>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437C3"/>
    <w:rsid w:val="00B539F7"/>
    <w:rsid w:val="00B575CA"/>
    <w:rsid w:val="00B57C22"/>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CF61DD"/>
    <w:rsid w:val="00D018B9"/>
    <w:rsid w:val="00D01ACE"/>
    <w:rsid w:val="00D23C1F"/>
    <w:rsid w:val="00D273BA"/>
    <w:rsid w:val="00D27D0E"/>
    <w:rsid w:val="00D3752F"/>
    <w:rsid w:val="00D53670"/>
    <w:rsid w:val="00D615EE"/>
    <w:rsid w:val="00D63CEA"/>
    <w:rsid w:val="00D74908"/>
    <w:rsid w:val="00D86989"/>
    <w:rsid w:val="00D87C66"/>
    <w:rsid w:val="00D93F5F"/>
    <w:rsid w:val="00D96141"/>
    <w:rsid w:val="00DB0DFF"/>
    <w:rsid w:val="00DB31AF"/>
    <w:rsid w:val="00DB335E"/>
    <w:rsid w:val="00DC246F"/>
    <w:rsid w:val="00DC61BD"/>
    <w:rsid w:val="00DD1936"/>
    <w:rsid w:val="00DE2B28"/>
    <w:rsid w:val="00DF1260"/>
    <w:rsid w:val="00DF1EC4"/>
    <w:rsid w:val="00E10AC0"/>
    <w:rsid w:val="00E53EE9"/>
    <w:rsid w:val="00E9405E"/>
    <w:rsid w:val="00ED2A8B"/>
    <w:rsid w:val="00ED6EC5"/>
    <w:rsid w:val="00EF474E"/>
    <w:rsid w:val="00F0152B"/>
    <w:rsid w:val="00F04788"/>
    <w:rsid w:val="00F233E7"/>
    <w:rsid w:val="00F4074D"/>
    <w:rsid w:val="00F710A5"/>
    <w:rsid w:val="00F73354"/>
    <w:rsid w:val="00F82257"/>
    <w:rsid w:val="00F85A61"/>
    <w:rsid w:val="00FA5F06"/>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7453E"/>
  <w15:docId w15:val="{90675C83-D787-452B-996C-FA7DDFE9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customStyle="1" w:styleId="xmsonormal">
    <w:name w:val="x_msonormal"/>
    <w:basedOn w:val="Normal"/>
    <w:rsid w:val="00D018B9"/>
    <w:pPr>
      <w:spacing w:line="240" w:lineRule="auto"/>
    </w:pPr>
    <w:rPr>
      <w:rFonts w:ascii="Calibri" w:hAnsi="Calibri" w:cs="Calibri"/>
      <w:sz w:val="22"/>
      <w:szCs w:val="22"/>
      <w:lang w:eastAsia="da-DK"/>
    </w:rPr>
  </w:style>
  <w:style w:type="paragraph" w:customStyle="1" w:styleId="xmsolistparagraph">
    <w:name w:val="x_msolistparagraph"/>
    <w:basedOn w:val="Normal"/>
    <w:rsid w:val="00D018B9"/>
    <w:pPr>
      <w:spacing w:line="240" w:lineRule="auto"/>
      <w:ind w:left="720"/>
    </w:pPr>
    <w:rPr>
      <w:rFonts w:ascii="Calibri" w:hAnsi="Calibri" w:cs="Calibri"/>
      <w:sz w:val="22"/>
      <w:szCs w:val="22"/>
      <w:lang w:eastAsia="da-DK"/>
    </w:rPr>
  </w:style>
  <w:style w:type="paragraph" w:styleId="Listeafsnit">
    <w:name w:val="List Paragraph"/>
    <w:basedOn w:val="Normal"/>
    <w:uiPriority w:val="34"/>
    <w:qFormat/>
    <w:rsid w:val="00D018B9"/>
    <w:pPr>
      <w:ind w:left="720"/>
      <w:contextualSpacing/>
    </w:pPr>
  </w:style>
  <w:style w:type="character" w:customStyle="1" w:styleId="file">
    <w:name w:val="file"/>
    <w:basedOn w:val="Standardskrifttypeiafsnit"/>
    <w:rsid w:val="00935848"/>
  </w:style>
  <w:style w:type="character" w:styleId="Hyperlink">
    <w:name w:val="Hyperlink"/>
    <w:basedOn w:val="Standardskrifttypeiafsnit"/>
    <w:uiPriority w:val="99"/>
    <w:semiHidden/>
    <w:unhideWhenUsed/>
    <w:rsid w:val="00935848"/>
    <w:rPr>
      <w:color w:val="0000FF"/>
      <w:u w:val="single"/>
    </w:rPr>
  </w:style>
  <w:style w:type="character" w:customStyle="1" w:styleId="ckereset">
    <w:name w:val="cke_reset"/>
    <w:basedOn w:val="Standardskrifttypeiafsnit"/>
    <w:rsid w:val="00935848"/>
  </w:style>
  <w:style w:type="paragraph" w:styleId="NormalWeb">
    <w:name w:val="Normal (Web)"/>
    <w:basedOn w:val="Normal"/>
    <w:uiPriority w:val="99"/>
    <w:semiHidden/>
    <w:unhideWhenUsed/>
    <w:rsid w:val="00935848"/>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3571">
      <w:bodyDiv w:val="1"/>
      <w:marLeft w:val="0"/>
      <w:marRight w:val="0"/>
      <w:marTop w:val="0"/>
      <w:marBottom w:val="0"/>
      <w:divBdr>
        <w:top w:val="none" w:sz="0" w:space="0" w:color="auto"/>
        <w:left w:val="none" w:sz="0" w:space="0" w:color="auto"/>
        <w:bottom w:val="none" w:sz="0" w:space="0" w:color="auto"/>
        <w:right w:val="none" w:sz="0" w:space="0" w:color="auto"/>
      </w:divBdr>
      <w:divsChild>
        <w:div w:id="1307317446">
          <w:marLeft w:val="0"/>
          <w:marRight w:val="0"/>
          <w:marTop w:val="0"/>
          <w:marBottom w:val="0"/>
          <w:divBdr>
            <w:top w:val="none" w:sz="0" w:space="0" w:color="auto"/>
            <w:left w:val="none" w:sz="0" w:space="0" w:color="auto"/>
            <w:bottom w:val="none" w:sz="0" w:space="0" w:color="auto"/>
            <w:right w:val="none" w:sz="0" w:space="0" w:color="auto"/>
          </w:divBdr>
          <w:divsChild>
            <w:div w:id="1149588878">
              <w:marLeft w:val="0"/>
              <w:marRight w:val="0"/>
              <w:marTop w:val="0"/>
              <w:marBottom w:val="0"/>
              <w:divBdr>
                <w:top w:val="none" w:sz="0" w:space="0" w:color="auto"/>
                <w:left w:val="none" w:sz="0" w:space="0" w:color="auto"/>
                <w:bottom w:val="none" w:sz="0" w:space="0" w:color="auto"/>
                <w:right w:val="none" w:sz="0" w:space="0" w:color="auto"/>
              </w:divBdr>
              <w:divsChild>
                <w:div w:id="1887059117">
                  <w:marLeft w:val="0"/>
                  <w:marRight w:val="0"/>
                  <w:marTop w:val="0"/>
                  <w:marBottom w:val="0"/>
                  <w:divBdr>
                    <w:top w:val="none" w:sz="0" w:space="0" w:color="auto"/>
                    <w:left w:val="none" w:sz="0" w:space="0" w:color="auto"/>
                    <w:bottom w:val="none" w:sz="0" w:space="0" w:color="auto"/>
                    <w:right w:val="none" w:sz="0" w:space="0" w:color="auto"/>
                  </w:divBdr>
                  <w:divsChild>
                    <w:div w:id="5786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81166">
      <w:bodyDiv w:val="1"/>
      <w:marLeft w:val="0"/>
      <w:marRight w:val="0"/>
      <w:marTop w:val="0"/>
      <w:marBottom w:val="0"/>
      <w:divBdr>
        <w:top w:val="none" w:sz="0" w:space="0" w:color="auto"/>
        <w:left w:val="none" w:sz="0" w:space="0" w:color="auto"/>
        <w:bottom w:val="none" w:sz="0" w:space="0" w:color="auto"/>
        <w:right w:val="none" w:sz="0" w:space="0" w:color="auto"/>
      </w:divBdr>
    </w:div>
    <w:div w:id="156526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FD1B9B793044CB5F667B34F4DFB49" ma:contentTypeVersion="13" ma:contentTypeDescription="Create a new document." ma:contentTypeScope="" ma:versionID="1f57185f8e81d5fa86ef2514db77cd56">
  <xsd:schema xmlns:xsd="http://www.w3.org/2001/XMLSchema" xmlns:xs="http://www.w3.org/2001/XMLSchema" xmlns:p="http://schemas.microsoft.com/office/2006/metadata/properties" xmlns:ns2="181e6edb-f8a7-4e25-8cbd-c1843e47ac00" targetNamespace="http://schemas.microsoft.com/office/2006/metadata/properties" ma:root="true" ma:fieldsID="e7e16253acc10e90e207fbe995adabf1" ns2:_="">
    <xsd:import namespace="181e6edb-f8a7-4e25-8cbd-c1843e47ac00"/>
    <xsd:element name="properties">
      <xsd:complexType>
        <xsd:sequence>
          <xsd:element name="documentManagement">
            <xsd:complexType>
              <xsd:all>
                <xsd:element ref="ns2:TeamShareMetaData" minOccurs="0"/>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eamShareMetaData" ma:index="8" nillable="true" ma:displayName="TeamShareMetaData" ma:description="This field contains document metadata in XML format from TeamShare" ma:internalName="TeamShareMetaData">
      <xsd:simpleType>
        <xsd:restriction base="dms:Note">
          <xsd:maxLength value="255"/>
        </xsd:restriction>
      </xsd:simpleType>
    </xsd:element>
    <xsd:element name="TSID" ma:index="9" nillable="true" ma:displayName="TSID" ma:description="This field contains document metadata from TeamShare" ma:internalName="TSID">
      <xsd:simpleType>
        <xsd:restriction base="dms:Note">
          <xsd:maxLength value="255"/>
        </xsd:restriction>
      </xsd:simpleType>
    </xsd:element>
    <xsd:element name="TSCreatedBy" ma:index="10" nillable="true" ma:displayName="TSCreatedBy" ma:description="This field contains document metadata from TeamShare" ma:internalName="TSCreatedBy">
      <xsd:simpleType>
        <xsd:restriction base="dms:Note">
          <xsd:maxLength value="255"/>
        </xsd:restriction>
      </xsd:simpleType>
    </xsd:element>
    <xsd:element name="TSDescription" ma:index="11" nillable="true" ma:displayName="TSDescription" ma:description="This field contains document metadata from TeamShare" ma:internalName="TSDescription">
      <xsd:simpleType>
        <xsd:restriction base="dms:Note">
          <xsd:maxLength value="255"/>
        </xsd:restriction>
      </xsd:simpleType>
    </xsd:element>
    <xsd:element name="TSKeywords" ma:index="12" nillable="true" ma:displayName="TSKeywords" ma:description="This field contains document metadata from TeamShare" ma:internalName="TSKeywords">
      <xsd:simpleType>
        <xsd:restriction base="dms:Note">
          <xsd:maxLength value="255"/>
        </xsd:restriction>
      </xsd:simpleType>
    </xsd:element>
    <xsd:element name="TSMetaData" ma:index="13" nillable="true" ma:displayName="TSMetaData" ma:description="This field contains document metadata from TeamShare" ma:internalName="TSMetaData">
      <xsd:simpleType>
        <xsd:restriction base="dms:Note">
          <xsd:maxLength value="255"/>
        </xsd:restriction>
      </xsd:simpleType>
    </xsd:element>
    <xsd:element name="TSOwner" ma:index="14" nillable="true" ma:displayName="TSOwner" ma:description="This field contains document metadata from TeamShare" ma:internalName="TSOwner">
      <xsd:simpleType>
        <xsd:restriction base="dms:Note">
          <xsd:maxLength value="255"/>
        </xsd:restriction>
      </xsd:simpleType>
    </xsd:element>
    <xsd:element name="TSPhaseName" ma:index="15" nillable="true" ma:displayName="TSPhaseName" ma:description="This field contains document metadata from TeamShare" ma:internalName="TSPhaseName">
      <xsd:simpleType>
        <xsd:restriction base="dms:Note">
          <xsd:maxLength value="255"/>
        </xsd:restriction>
      </xsd:simpleType>
    </xsd:element>
    <xsd:element name="TSSender" ma:index="16" nillable="true" ma:displayName="TSSender" ma:description="This field contains document metadata from TeamShare" ma:internalName="TSSender">
      <xsd:simpleType>
        <xsd:restriction base="dms:Note">
          <xsd:maxLength value="255"/>
        </xsd:restriction>
      </xsd:simpleType>
    </xsd:element>
    <xsd:element name="TSStatus" ma:index="17" nillable="true" ma:displayName="TSStatus" ma:description="This field contains document metadata from TeamShare" ma:internalName="TSStatus">
      <xsd:simpleType>
        <xsd:restriction base="dms:Note">
          <xsd:maxLength value="255"/>
        </xsd:restriction>
      </xsd:simpleType>
    </xsd:element>
    <xsd:element name="TSTitle" ma:index="18" nillable="true" ma:displayName="TSTitle" ma:description="This field contains document metadata from TeamShare" ma:internalName="TSTitle">
      <xsd:simpleType>
        <xsd:restriction base="dms:Note">
          <xsd:maxLength value="255"/>
        </xsd:restriction>
      </xsd:simpleType>
    </xsd:element>
    <xsd:element name="TSType" ma:index="19" nillable="true" ma:displayName="TSType" ma:description="This field contains document metadata from TeamShare" ma:internalName="TSType">
      <xsd:simpleType>
        <xsd:restriction base="dms:Note">
          <xsd:maxLength value="255"/>
        </xsd:restriction>
      </xsd:simpleType>
    </xsd:element>
    <xsd:element name="TSUpdatedBy" ma:index="20" nillable="true" ma:displayName="TSUpdatedBy" ma:description="This field contains document metadata from TeamShare" ma:internalName="TSUpdatedB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SID xmlns="181e6edb-f8a7-4e25-8cbd-c1843e47ac00" xsi:nil="true"/>
    <TSTitle xmlns="181e6edb-f8a7-4e25-8cbd-c1843e47ac00" xsi:nil="true"/>
    <TSCreatedBy xmlns="181e6edb-f8a7-4e25-8cbd-c1843e47ac00" xsi:nil="true"/>
    <TSStatus xmlns="181e6edb-f8a7-4e25-8cbd-c1843e47ac00" xsi:nil="true"/>
    <TeamShareMetaData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918826-9E2A-45EC-83A9-024902A9A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746EEE-1A93-42DF-9041-4183B91E6108}">
  <ds:schemaRefs>
    <ds:schemaRef ds:uri="http://purl.org/dc/terms/"/>
    <ds:schemaRef ds:uri="http://schemas.microsoft.com/office/2006/metadata/properties"/>
    <ds:schemaRef ds:uri="http://schemas.microsoft.com/office/2006/documentManagement/types"/>
    <ds:schemaRef ds:uri="http://purl.org/dc/dcmitype/"/>
    <ds:schemaRef ds:uri="181e6edb-f8a7-4e25-8cbd-c1843e47ac00"/>
    <ds:schemaRef ds:uri="http://schemas.microsoft.com/office/infopath/2007/PartnerControls"/>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5424A14C-82EC-4F2C-9273-81D4C4D65C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4</Pages>
  <Words>1035</Words>
  <Characters>6314</Characters>
  <Application>Microsoft Office Word</Application>
  <DocSecurity>4</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2023-12-20T13:48:00Z</dcterms:created>
  <dcterms:modified xsi:type="dcterms:W3CDTF">2023-12-20T13:48:00Z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0x010100178FD1B9B793044CB5F667B34F4DFB49</vt:lpwstr>
  </property>
  <property fmtid="{D5CDD505-2E9C-101B-9397-08002B2CF9AE}" pid="3" name="TeamShareLastOpen">
    <vt:lpwstr>20-12-2023 14:41:19</vt:lpwstr>
  </property>
</Properties>
</file>