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DB7F15" w14:paraId="0030C54F" w14:textId="77777777" w:rsidTr="00AA0D2C">
        <w:trPr>
          <w:trHeight w:hRule="exact" w:val="737"/>
        </w:trPr>
        <w:tc>
          <w:tcPr>
            <w:tcW w:w="7230" w:type="dxa"/>
          </w:tcPr>
          <w:p w14:paraId="0030C54D" w14:textId="77777777" w:rsidR="00206780" w:rsidRDefault="002C6A39" w:rsidP="00206780">
            <w:pPr>
              <w:pStyle w:val="Header-info"/>
              <w:framePr w:wrap="auto" w:vAnchor="margin" w:hAnchor="text" w:yAlign="inline"/>
            </w:pPr>
            <w:bookmarkStart w:id="0" w:name="_GoBack"/>
            <w:bookmarkEnd w:id="0"/>
            <w:r>
              <w:t xml:space="preserve">Dokument oprettet </w:t>
            </w:r>
            <w:bookmarkStart w:id="1" w:name="Dato"/>
            <w:r>
              <w:t>04. oktober 2022</w:t>
            </w:r>
            <w:bookmarkEnd w:id="1"/>
            <w:r w:rsidR="004C6440">
              <w:t xml:space="preserve"> / </w:t>
            </w:r>
            <w:bookmarkStart w:id="2" w:name="Init"/>
            <w:r w:rsidR="004C6440">
              <w:t>kft_dh</w:t>
            </w:r>
            <w:bookmarkEnd w:id="2"/>
          </w:p>
          <w:p w14:paraId="0030C54E" w14:textId="77777777" w:rsidR="00333E52" w:rsidRPr="00244D70" w:rsidRDefault="002C6A39" w:rsidP="00206780">
            <w:pPr>
              <w:pStyle w:val="Header-info"/>
              <w:framePr w:wrap="auto" w:vAnchor="margin" w:hAnchor="text" w:yAlign="inline"/>
            </w:pPr>
            <w:r>
              <w:t xml:space="preserve">Sag </w:t>
            </w:r>
            <w:bookmarkStart w:id="3" w:name="SagsID"/>
            <w:r>
              <w:t>10-2022-00273</w:t>
            </w:r>
            <w:bookmarkEnd w:id="3"/>
            <w:r>
              <w:t xml:space="preserve"> – Dok. </w:t>
            </w:r>
            <w:bookmarkStart w:id="4" w:name="DokID"/>
            <w:r>
              <w:t>603271</w:t>
            </w:r>
            <w:bookmarkEnd w:id="4"/>
          </w:p>
        </w:tc>
      </w:tr>
    </w:tbl>
    <w:p w14:paraId="0030C550" w14:textId="77777777" w:rsidR="00DB335E" w:rsidRPr="00502F76" w:rsidRDefault="002C6A39" w:rsidP="00316531">
      <w:pPr>
        <w:pStyle w:val="Overskrift1"/>
        <w:pBdr>
          <w:bottom w:val="single" w:sz="4" w:space="1" w:color="auto"/>
        </w:pBdr>
      </w:pPr>
      <w:bookmarkStart w:id="5" w:name="Overskrift"/>
      <w:r>
        <w:t>Referat af møde i forretningsudvalget den 12. oktober 2022</w:t>
      </w:r>
      <w:bookmarkEnd w:id="5"/>
    </w:p>
    <w:p w14:paraId="620423D6" w14:textId="60EEE653" w:rsidR="00973844" w:rsidRDefault="00886608" w:rsidP="00973844">
      <w:pPr>
        <w:rPr>
          <w:rFonts w:asciiTheme="minorHAnsi" w:hAnsiTheme="minorHAnsi" w:cstheme="minorHAnsi"/>
        </w:rPr>
      </w:pPr>
      <w:r>
        <w:t xml:space="preserve">Til stede: Thorkild Olesen, </w:t>
      </w:r>
      <w:r>
        <w:rPr>
          <w:rFonts w:asciiTheme="minorHAnsi" w:hAnsiTheme="minorHAnsi" w:cstheme="minorHAnsi"/>
        </w:rPr>
        <w:t>Sif Holst, Anni Sørensen, Pia Allerslev, Kathe B. Johansen, Katrine Mandrup Tang, Monica Løland (under punkt 10), Nadja Hedegaard Andersen (under punkt 10) og Mette S</w:t>
      </w:r>
      <w:r w:rsidR="00973844">
        <w:rPr>
          <w:rFonts w:asciiTheme="minorHAnsi" w:hAnsiTheme="minorHAnsi" w:cstheme="minorHAnsi"/>
        </w:rPr>
        <w:t>øndergaard Pedersen (referent).</w:t>
      </w:r>
      <w:r w:rsidR="00973844">
        <w:rPr>
          <w:rFonts w:asciiTheme="minorHAnsi" w:hAnsiTheme="minorHAnsi" w:cstheme="minorHAnsi"/>
        </w:rPr>
        <w:tab/>
      </w:r>
    </w:p>
    <w:p w14:paraId="53DFA0B5" w14:textId="77777777" w:rsidR="00973844" w:rsidRDefault="00973844" w:rsidP="00973844">
      <w:pPr>
        <w:rPr>
          <w:rFonts w:asciiTheme="minorHAnsi" w:hAnsiTheme="minorHAnsi" w:cstheme="minorHAnsi"/>
        </w:rPr>
      </w:pPr>
    </w:p>
    <w:p w14:paraId="45252309" w14:textId="77777777" w:rsidR="00973844" w:rsidRDefault="00973844" w:rsidP="00973844">
      <w:pPr>
        <w:rPr>
          <w:rFonts w:asciiTheme="minorHAnsi" w:hAnsiTheme="minorHAnsi" w:cstheme="minorHAnsi"/>
        </w:rPr>
      </w:pPr>
      <w:r>
        <w:rPr>
          <w:rFonts w:asciiTheme="minorHAnsi" w:hAnsiTheme="minorHAnsi" w:cstheme="minorHAnsi"/>
        </w:rPr>
        <w:t>Afbud: Lars Ahlburg.</w:t>
      </w:r>
    </w:p>
    <w:p w14:paraId="3CBDDD99" w14:textId="77777777" w:rsidR="00973844" w:rsidRDefault="00973844" w:rsidP="00973844">
      <w:pPr>
        <w:rPr>
          <w:rFonts w:asciiTheme="minorHAnsi" w:hAnsiTheme="minorHAnsi" w:cstheme="minorHAnsi"/>
        </w:rPr>
      </w:pPr>
    </w:p>
    <w:p w14:paraId="5AEAFB71" w14:textId="77777777" w:rsidR="00973844" w:rsidRDefault="00973844" w:rsidP="00973844">
      <w:pPr>
        <w:rPr>
          <w:rStyle w:val="Overskrift3Tegn"/>
        </w:rPr>
      </w:pPr>
      <w:r>
        <w:rPr>
          <w:rStyle w:val="Overskrift3Tegn"/>
        </w:rPr>
        <w:t>1. Godkendelse af dagsorden</w:t>
      </w:r>
    </w:p>
    <w:p w14:paraId="03BCF51F" w14:textId="77777777" w:rsidR="00973844" w:rsidRDefault="00973844" w:rsidP="00973844">
      <w:pPr>
        <w:rPr>
          <w:rFonts w:cs="Open Sans Light"/>
        </w:rPr>
      </w:pPr>
      <w:r>
        <w:rPr>
          <w:rFonts w:cs="Open Sans Light"/>
        </w:rPr>
        <w:t xml:space="preserve">Dagsordenen blev godkendt. </w:t>
      </w:r>
    </w:p>
    <w:p w14:paraId="03145C4A" w14:textId="77777777" w:rsidR="00973844" w:rsidRDefault="00973844" w:rsidP="00973844">
      <w:pPr>
        <w:rPr>
          <w:rFonts w:cs="Open Sans Light"/>
        </w:rPr>
      </w:pPr>
    </w:p>
    <w:p w14:paraId="3F2534EF" w14:textId="77777777" w:rsidR="00973844" w:rsidRDefault="00973844" w:rsidP="00973844">
      <w:pPr>
        <w:rPr>
          <w:rStyle w:val="Overskrift3Tegn"/>
        </w:rPr>
      </w:pPr>
      <w:r>
        <w:rPr>
          <w:rStyle w:val="Overskrift3Tegn"/>
        </w:rPr>
        <w:t>2. Opfølgning på FU-møde den 31. august 2022</w:t>
      </w:r>
    </w:p>
    <w:p w14:paraId="116C9B8E" w14:textId="77777777" w:rsidR="00973844" w:rsidRDefault="00973844" w:rsidP="00973844">
      <w:pPr>
        <w:rPr>
          <w:rFonts w:cs="Open Sans Light"/>
        </w:rPr>
      </w:pPr>
      <w:r>
        <w:rPr>
          <w:rFonts w:cs="Open Sans Light"/>
        </w:rPr>
        <w:t xml:space="preserve">Ingen bemærkninger. </w:t>
      </w:r>
    </w:p>
    <w:p w14:paraId="0E986231" w14:textId="77777777" w:rsidR="00973844" w:rsidRDefault="00973844" w:rsidP="00973844">
      <w:pPr>
        <w:rPr>
          <w:rFonts w:cs="Open Sans Light"/>
        </w:rPr>
      </w:pPr>
    </w:p>
    <w:p w14:paraId="06FBAFD8" w14:textId="77777777" w:rsidR="00973844" w:rsidRDefault="00973844" w:rsidP="00973844">
      <w:pPr>
        <w:rPr>
          <w:rStyle w:val="Overskrift3Tegn"/>
        </w:rPr>
      </w:pPr>
      <w:r>
        <w:rPr>
          <w:rStyle w:val="Overskrift3Tegn"/>
        </w:rPr>
        <w:t xml:space="preserve">3. 1. behandling af budget for DH 2023 </w:t>
      </w:r>
    </w:p>
    <w:p w14:paraId="0095B43C" w14:textId="77777777" w:rsidR="00973844" w:rsidRDefault="00973844" w:rsidP="00973844">
      <w:r>
        <w:t xml:space="preserve">Udkast til budget for DH 2023 er udarbejdet med udgangspunkt i budget 2022 og i overensstemmelse med repræsentantskabets beslutning om at nedbringe den positive egenkapital. Budgettet har et forventet underskud på 1.154.000 kr. </w:t>
      </w:r>
    </w:p>
    <w:p w14:paraId="0A300F35" w14:textId="77777777" w:rsidR="00973844" w:rsidRDefault="00973844" w:rsidP="00973844"/>
    <w:p w14:paraId="70C41A93" w14:textId="1C319BE0" w:rsidR="00973844" w:rsidRDefault="00973844" w:rsidP="00973844">
      <w:r>
        <w:t>Forretningsudvalget ønsker at styrke DH’s deltagelse på Folkemødet i 2023, og derfor blev denne budgetpost forhøjet med 50</w:t>
      </w:r>
      <w:r w:rsidR="00DA2FA4">
        <w:t>.000 kr. Forventet underskud i b</w:t>
      </w:r>
      <w:r>
        <w:t xml:space="preserve">udget 2023 er således 1.205.000 kr. </w:t>
      </w:r>
    </w:p>
    <w:p w14:paraId="2E3C7932" w14:textId="77777777" w:rsidR="00973844" w:rsidRDefault="00973844" w:rsidP="00973844"/>
    <w:p w14:paraId="610231BA" w14:textId="646A6283" w:rsidR="00973844" w:rsidRDefault="00973844" w:rsidP="00973844">
      <w:r>
        <w:t>Forretningsudvalget godkendt</w:t>
      </w:r>
      <w:r w:rsidR="00DA2FA4">
        <w:t>e</w:t>
      </w:r>
      <w:r>
        <w:t xml:space="preserve"> udkast til budget for DH 2023, hvorefter budgettet sendes i høring hos medlemsorganisa</w:t>
      </w:r>
      <w:r w:rsidR="00DA2FA4">
        <w:t>tionerne med henblik på endelig</w:t>
      </w:r>
      <w:r>
        <w:t xml:space="preserve"> godkendelse på forretningsudvalgets møde den 6. december 2022.</w:t>
      </w:r>
    </w:p>
    <w:p w14:paraId="2C3AA01C" w14:textId="77777777" w:rsidR="00973844" w:rsidRDefault="00973844" w:rsidP="00973844"/>
    <w:p w14:paraId="601D2F75" w14:textId="77777777" w:rsidR="00973844" w:rsidRDefault="00973844" w:rsidP="00973844">
      <w:pPr>
        <w:rPr>
          <w:rStyle w:val="Overskrift3Tegn"/>
        </w:rPr>
      </w:pPr>
      <w:r>
        <w:rPr>
          <w:rStyle w:val="Overskrift3Tegn"/>
        </w:rPr>
        <w:t>4. Arbejdsprogram for DH 2023</w:t>
      </w:r>
    </w:p>
    <w:p w14:paraId="5AB27AD0" w14:textId="77777777" w:rsidR="00973844" w:rsidRDefault="00973844" w:rsidP="00973844">
      <w:r>
        <w:t xml:space="preserve">Udmøntningen af DH’s strategi- og handlingsplan 2022-25 sker i årlige arbejdsprogrammer, der konkretiserer og prioriterer indsatserne i handlingsplanen i forhold til den politiske dagsorden og aktuelle indflydelsesmuligheder. </w:t>
      </w:r>
    </w:p>
    <w:p w14:paraId="0C1E5934" w14:textId="77777777" w:rsidR="00973844" w:rsidRDefault="00973844" w:rsidP="00973844"/>
    <w:p w14:paraId="0350D8FD" w14:textId="77777777" w:rsidR="00973844" w:rsidRDefault="00973844" w:rsidP="00973844">
      <w:pPr>
        <w:rPr>
          <w:rFonts w:asciiTheme="minorHAnsi" w:hAnsiTheme="minorHAnsi" w:cstheme="minorHAnsi"/>
        </w:rPr>
      </w:pPr>
      <w:r>
        <w:rPr>
          <w:rFonts w:asciiTheme="minorHAnsi" w:hAnsiTheme="minorHAnsi" w:cstheme="minorHAnsi"/>
        </w:rPr>
        <w:t xml:space="preserve">Forretningsudvalget bemærkede med tilfredshed, at udkast til arbejdsprogram indeholder prioriteringer inden for en bred del af handicapområdet. Det er desuden vigtigt at synliggøre samarbejdet med medlemsorganisationerne i løsningen af de forskellige opgaver. </w:t>
      </w:r>
    </w:p>
    <w:p w14:paraId="4FA1251F" w14:textId="77777777" w:rsidR="00973844" w:rsidRDefault="00973844" w:rsidP="00973844">
      <w:pPr>
        <w:rPr>
          <w:rFonts w:asciiTheme="minorHAnsi" w:hAnsiTheme="minorHAnsi" w:cstheme="minorHAnsi"/>
        </w:rPr>
      </w:pPr>
    </w:p>
    <w:p w14:paraId="7419ED7A" w14:textId="78C94818" w:rsidR="00973844" w:rsidRDefault="00973844" w:rsidP="00973844">
      <w:r>
        <w:t>Forretningsudvalget godkendte udkast til arbejdsprogram. Arbejdsprogrammets endelige godkendelse sker på forretningsudvalgets møde den</w:t>
      </w:r>
      <w:r w:rsidR="00DA2FA4">
        <w:t xml:space="preserve"> 6. december 2022, idet endelig</w:t>
      </w:r>
      <w:r>
        <w:t xml:space="preserve"> godkendelse af budget for DH 2023 ligger til grund for det samlede arbejdsprogram. </w:t>
      </w:r>
    </w:p>
    <w:p w14:paraId="21B862A6" w14:textId="77777777" w:rsidR="00973844" w:rsidRDefault="00973844" w:rsidP="00973844"/>
    <w:p w14:paraId="39AD4190" w14:textId="77777777" w:rsidR="00973844" w:rsidRDefault="00973844" w:rsidP="00973844">
      <w:pPr>
        <w:rPr>
          <w:rStyle w:val="Overskrift3Tegn"/>
        </w:rPr>
      </w:pPr>
      <w:r>
        <w:rPr>
          <w:rStyle w:val="Overskrift3Tegn"/>
        </w:rPr>
        <w:t xml:space="preserve">5. DH’s Globale Handicapprogram 2023 </w:t>
      </w:r>
    </w:p>
    <w:p w14:paraId="46B90130" w14:textId="77777777" w:rsidR="00973844" w:rsidRDefault="00973844" w:rsidP="00973844">
      <w:r>
        <w:t xml:space="preserve">Til at understøtte det internationale handicappolitiske arbejde udarbejder DH hvert år et strategisk oplæg og budget for det kommende år til Udenrigsministeriets godkendelse. Desuden har DH udarbejdet et nyt policy-program </w:t>
      </w:r>
      <w:r>
        <w:lastRenderedPageBreak/>
        <w:t>for 2022-2025 i samarbejde med medlemsorganisationerne, der tilsvarende skal godkendes af Udenrigsministeriet.</w:t>
      </w:r>
    </w:p>
    <w:p w14:paraId="426F5A0A" w14:textId="77777777" w:rsidR="00973844" w:rsidRDefault="00973844" w:rsidP="00973844"/>
    <w:p w14:paraId="44DE1609" w14:textId="77777777" w:rsidR="00973844" w:rsidRDefault="00973844" w:rsidP="00973844">
      <w:r>
        <w:t xml:space="preserve">Forretningsudvalget godkendte strategisk oplæg 2023, budget 2023 samt policy-program 2022-2025 for DH’s Globale Handicapprogram med enkelte præciseringer af teksten.  </w:t>
      </w:r>
    </w:p>
    <w:p w14:paraId="17004066" w14:textId="77777777" w:rsidR="00973844" w:rsidRDefault="00973844" w:rsidP="00973844"/>
    <w:p w14:paraId="7FB33675" w14:textId="77777777" w:rsidR="00973844" w:rsidRDefault="00973844" w:rsidP="00973844">
      <w:pPr>
        <w:rPr>
          <w:rStyle w:val="Overskrift3Tegn"/>
        </w:rPr>
      </w:pPr>
      <w:r>
        <w:rPr>
          <w:rStyle w:val="Overskrift3Tegn"/>
        </w:rPr>
        <w:t>6. Udpegning til Ankestyrelsen</w:t>
      </w:r>
    </w:p>
    <w:p w14:paraId="193D298E" w14:textId="77777777" w:rsidR="00973844" w:rsidRDefault="00973844" w:rsidP="00973844">
      <w:r>
        <w:t>DH har 18 beskikkede medlemmer i Ankestyrelsen, og der er blevet én plads ledig, idet et medlem er udtrådt. Forretningsudvalget besluttede at udpege Poul Jensen fra SIND som nyt beskikket medlem.</w:t>
      </w:r>
    </w:p>
    <w:p w14:paraId="5A6FFA96" w14:textId="77777777" w:rsidR="00973844" w:rsidRDefault="00973844" w:rsidP="00973844"/>
    <w:p w14:paraId="14ED29B5" w14:textId="77777777" w:rsidR="00973844" w:rsidRDefault="00973844" w:rsidP="00973844">
      <w:pPr>
        <w:rPr>
          <w:rStyle w:val="Overskrift3Tegn"/>
          <w:bCs w:val="0"/>
        </w:rPr>
      </w:pPr>
      <w:r>
        <w:rPr>
          <w:rStyle w:val="Overskrift3Tegn"/>
        </w:rPr>
        <w:t>7. Udpegning til Sundhedsvæsenets Disciplinærnævn</w:t>
      </w:r>
    </w:p>
    <w:p w14:paraId="6965B6BB" w14:textId="77777777" w:rsidR="00973844" w:rsidRDefault="00973844" w:rsidP="00973844">
      <w:r>
        <w:t>DH er blevet bedt om at indstille 4 medlemmer til Sundhedsvæsenets Disciplinærnævn for perioden fra den 1. januar 2023 til 31. december 2026. Forretningsudvalget besluttede at udpege:</w:t>
      </w:r>
    </w:p>
    <w:p w14:paraId="7E2003B0" w14:textId="77777777" w:rsidR="00973844" w:rsidRDefault="00973844" w:rsidP="00973844"/>
    <w:p w14:paraId="2D3A7C63" w14:textId="77777777" w:rsidR="00973844" w:rsidRDefault="00973844" w:rsidP="00973844">
      <w:r>
        <w:t xml:space="preserve">- Svend Gerner Nielsen fra Nyreforeningen </w:t>
      </w:r>
    </w:p>
    <w:p w14:paraId="37C2A8C6" w14:textId="77777777" w:rsidR="00973844" w:rsidRDefault="00973844" w:rsidP="00973844">
      <w:r>
        <w:t xml:space="preserve">- Tove Lehrmann fra Danmarks Bløderforening </w:t>
      </w:r>
    </w:p>
    <w:p w14:paraId="41D1805B" w14:textId="77777777" w:rsidR="00973844" w:rsidRDefault="00973844" w:rsidP="00973844">
      <w:r>
        <w:t xml:space="preserve">- Janne Sander fra </w:t>
      </w:r>
      <w:r>
        <w:rPr>
          <w:rFonts w:asciiTheme="minorHAnsi" w:hAnsiTheme="minorHAnsi" w:cstheme="minorHAnsi"/>
        </w:rPr>
        <w:t>Muskelsvindfonden</w:t>
      </w:r>
    </w:p>
    <w:p w14:paraId="1D360764" w14:textId="77777777" w:rsidR="00973844" w:rsidRDefault="00973844" w:rsidP="00973844">
      <w:r>
        <w:rPr>
          <w:rFonts w:asciiTheme="minorHAnsi" w:hAnsiTheme="minorHAnsi" w:cstheme="minorHAnsi"/>
        </w:rPr>
        <w:t xml:space="preserve">- Erik Mønsted fra SIND </w:t>
      </w:r>
    </w:p>
    <w:p w14:paraId="3CC6431F" w14:textId="77777777" w:rsidR="00973844" w:rsidRDefault="00973844" w:rsidP="00973844">
      <w:pPr>
        <w:rPr>
          <w:rFonts w:cs="Open Sans Light"/>
        </w:rPr>
      </w:pPr>
    </w:p>
    <w:p w14:paraId="1D09D428" w14:textId="633F345D" w:rsidR="00973844" w:rsidRDefault="00973844" w:rsidP="00973844">
      <w:pPr>
        <w:rPr>
          <w:rStyle w:val="Overskrift3Tegn"/>
        </w:rPr>
      </w:pPr>
      <w:r>
        <w:rPr>
          <w:rStyle w:val="Overskrift3Tegn"/>
        </w:rPr>
        <w:t>8. Udpegning til Ankenævnet for Patienterstatning</w:t>
      </w:r>
      <w:r w:rsidR="006011ED">
        <w:rPr>
          <w:rStyle w:val="Overskrift3Tegn"/>
        </w:rPr>
        <w:t>en</w:t>
      </w:r>
    </w:p>
    <w:p w14:paraId="1D1CB87B" w14:textId="00859CAF" w:rsidR="00973844" w:rsidRDefault="00973844" w:rsidP="00973844">
      <w:r>
        <w:lastRenderedPageBreak/>
        <w:t>DH er blevet bedt om at indstille 9 medlemmer og 2 suppleanter til Ankenævnet for Patienterstatning</w:t>
      </w:r>
      <w:r w:rsidR="006011ED">
        <w:t>en</w:t>
      </w:r>
      <w:r>
        <w:t xml:space="preserve"> for perioden fra </w:t>
      </w:r>
      <w:r>
        <w:br/>
        <w:t xml:space="preserve">1. januar 2023 til 31. december 2026. Forretningsudvalget besluttede at udpege følgende som medlemmer, idet der ikke er indkommet suppleanter: </w:t>
      </w:r>
    </w:p>
    <w:p w14:paraId="71DE1821" w14:textId="77777777" w:rsidR="00973844" w:rsidRDefault="00973844" w:rsidP="00973844"/>
    <w:p w14:paraId="705094D5" w14:textId="77777777" w:rsidR="00973844" w:rsidRDefault="00973844" w:rsidP="00973844">
      <w:r>
        <w:t>- Thorkil Kjær fra Astma-Allergi Danmark</w:t>
      </w:r>
    </w:p>
    <w:p w14:paraId="5E6AB07B" w14:textId="77777777" w:rsidR="00973844" w:rsidRDefault="00973844" w:rsidP="00973844">
      <w:r>
        <w:t>- Lisbeth Holmgaard fra Hjerneskadeforeningen</w:t>
      </w:r>
    </w:p>
    <w:p w14:paraId="3E013753" w14:textId="77777777" w:rsidR="00973844" w:rsidRDefault="00973844" w:rsidP="00973844">
      <w:r>
        <w:rPr>
          <w:rFonts w:asciiTheme="minorHAnsi" w:hAnsiTheme="minorHAnsi" w:cstheme="minorHAnsi"/>
        </w:rPr>
        <w:t>- Ejnar Pedersen fra UlykkesPatientForeningen</w:t>
      </w:r>
    </w:p>
    <w:p w14:paraId="4FB4406C" w14:textId="77777777" w:rsidR="00973844" w:rsidRDefault="00973844" w:rsidP="00973844">
      <w:r>
        <w:t xml:space="preserve">- Stella Sommer fra </w:t>
      </w:r>
      <w:r>
        <w:rPr>
          <w:rFonts w:asciiTheme="minorHAnsi" w:hAnsiTheme="minorHAnsi" w:cstheme="minorHAnsi"/>
        </w:rPr>
        <w:t>Osteoporoseforeningen</w:t>
      </w:r>
    </w:p>
    <w:p w14:paraId="51183DD5" w14:textId="77777777" w:rsidR="00973844" w:rsidRDefault="00973844" w:rsidP="00973844">
      <w:r>
        <w:rPr>
          <w:rFonts w:asciiTheme="minorHAnsi" w:hAnsiTheme="minorHAnsi" w:cstheme="minorHAnsi"/>
        </w:rPr>
        <w:t>- Lena Nørlem fra UlykkesPatientForeningen</w:t>
      </w:r>
    </w:p>
    <w:p w14:paraId="2A0902FA" w14:textId="77777777" w:rsidR="00973844" w:rsidRDefault="00973844" w:rsidP="00973844">
      <w:r>
        <w:t xml:space="preserve">- Leif Holm Nielsen fra </w:t>
      </w:r>
      <w:r>
        <w:rPr>
          <w:rFonts w:asciiTheme="minorHAnsi" w:hAnsiTheme="minorHAnsi" w:cstheme="minorHAnsi"/>
        </w:rPr>
        <w:t>UlykkesPatientForeningen</w:t>
      </w:r>
    </w:p>
    <w:p w14:paraId="36C3E831" w14:textId="77777777" w:rsidR="00973844" w:rsidRDefault="00973844" w:rsidP="00973844">
      <w:r>
        <w:t>- Michael Korn fra UlykkesPatientForeningen</w:t>
      </w:r>
    </w:p>
    <w:p w14:paraId="14AF828F" w14:textId="77777777" w:rsidR="00973844" w:rsidRDefault="00973844" w:rsidP="00973844">
      <w:r>
        <w:rPr>
          <w:rFonts w:asciiTheme="minorHAnsi" w:hAnsiTheme="minorHAnsi" w:cstheme="minorHAnsi"/>
        </w:rPr>
        <w:t xml:space="preserve">- </w:t>
      </w:r>
      <w:r>
        <w:rPr>
          <w:rFonts w:asciiTheme="minorHAnsi" w:hAnsiTheme="minorHAnsi" w:cstheme="minorHAnsi"/>
          <w:lang w:val="nb-NO"/>
        </w:rPr>
        <w:t>Flemming Kjersgaard Johansen fra Diabetesforeningen</w:t>
      </w:r>
    </w:p>
    <w:p w14:paraId="2C306ADD" w14:textId="77777777" w:rsidR="00973844" w:rsidRDefault="00973844" w:rsidP="00973844">
      <w:pPr>
        <w:rPr>
          <w:rFonts w:asciiTheme="minorHAnsi" w:hAnsiTheme="minorHAnsi" w:cstheme="minorHAnsi"/>
        </w:rPr>
      </w:pPr>
      <w:r>
        <w:rPr>
          <w:rFonts w:asciiTheme="minorHAnsi" w:hAnsiTheme="minorHAnsi" w:cstheme="minorHAnsi"/>
        </w:rPr>
        <w:t>- Palle Eli Jensen fra SIND</w:t>
      </w:r>
    </w:p>
    <w:p w14:paraId="58805BA1" w14:textId="77777777" w:rsidR="00973844" w:rsidRDefault="00973844" w:rsidP="00973844">
      <w:pPr>
        <w:rPr>
          <w:rFonts w:asciiTheme="minorHAnsi" w:hAnsiTheme="minorHAnsi" w:cstheme="minorHAnsi"/>
        </w:rPr>
      </w:pPr>
    </w:p>
    <w:p w14:paraId="4F4803EF" w14:textId="77777777" w:rsidR="00973844" w:rsidRDefault="00973844" w:rsidP="00973844">
      <w:pPr>
        <w:rPr>
          <w:rStyle w:val="Overskrift3Tegn"/>
        </w:rPr>
      </w:pPr>
      <w:r>
        <w:rPr>
          <w:rStyle w:val="Overskrift3Tegn"/>
        </w:rPr>
        <w:t>9. Udpegning til Klagenævnet for Specialundervisning</w:t>
      </w:r>
    </w:p>
    <w:p w14:paraId="18CBB680" w14:textId="77777777" w:rsidR="00973844" w:rsidRDefault="00973844" w:rsidP="00973844">
      <w:r>
        <w:t xml:space="preserve">DH er blevet bedt om at indstille 2 repræsentanter og 2 stedfortrædere til Klagenævnet for Specialundervisning for perioden fra 1. januar 2023 til 31. december 2026. Forretningsudvalget besluttede at udpege: </w:t>
      </w:r>
    </w:p>
    <w:p w14:paraId="5A251BB3" w14:textId="77777777" w:rsidR="00973844" w:rsidRDefault="00973844" w:rsidP="00973844"/>
    <w:p w14:paraId="5CA47BA4" w14:textId="77777777" w:rsidR="00973844" w:rsidRDefault="00973844" w:rsidP="00973844">
      <w:pPr>
        <w:rPr>
          <w:rFonts w:asciiTheme="minorHAnsi" w:hAnsiTheme="minorHAnsi" w:cstheme="minorHAnsi"/>
        </w:rPr>
      </w:pPr>
      <w:r>
        <w:rPr>
          <w:rFonts w:asciiTheme="minorHAnsi" w:hAnsiTheme="minorHAnsi" w:cstheme="minorHAnsi"/>
        </w:rPr>
        <w:t>- Kitt Boel fra LEV som medlem</w:t>
      </w:r>
    </w:p>
    <w:p w14:paraId="2D2825B6" w14:textId="77777777" w:rsidR="00973844" w:rsidRDefault="00973844" w:rsidP="00973844">
      <w:pPr>
        <w:rPr>
          <w:rFonts w:asciiTheme="minorHAnsi" w:hAnsiTheme="minorHAnsi" w:cstheme="minorHAnsi"/>
        </w:rPr>
      </w:pPr>
      <w:r>
        <w:rPr>
          <w:rFonts w:asciiTheme="minorHAnsi" w:hAnsiTheme="minorHAnsi" w:cstheme="minorHAnsi"/>
        </w:rPr>
        <w:t>- Brian Petersen Veie fra Epilepsiforeningen som medlem</w:t>
      </w:r>
    </w:p>
    <w:p w14:paraId="783B7681" w14:textId="77777777" w:rsidR="00973844" w:rsidRDefault="00973844" w:rsidP="00973844">
      <w:pPr>
        <w:rPr>
          <w:rFonts w:asciiTheme="minorHAnsi" w:hAnsiTheme="minorHAnsi" w:cstheme="minorHAnsi"/>
        </w:rPr>
      </w:pPr>
      <w:r>
        <w:rPr>
          <w:rFonts w:asciiTheme="minorHAnsi" w:hAnsiTheme="minorHAnsi" w:cstheme="minorHAnsi"/>
        </w:rPr>
        <w:t>- Emilie Paulev Ghali fra SUMH som stedfortræder</w:t>
      </w:r>
    </w:p>
    <w:p w14:paraId="1C3E2655" w14:textId="77777777" w:rsidR="00973844" w:rsidRDefault="00973844" w:rsidP="00973844">
      <w:pPr>
        <w:rPr>
          <w:rFonts w:asciiTheme="minorHAnsi" w:hAnsiTheme="minorHAnsi" w:cstheme="minorHAnsi"/>
        </w:rPr>
      </w:pPr>
      <w:r>
        <w:rPr>
          <w:rFonts w:asciiTheme="minorHAnsi" w:hAnsiTheme="minorHAnsi" w:cstheme="minorHAnsi"/>
        </w:rPr>
        <w:t>- Mehdi Owliaie fra Landsforeningen Autisme som stedfortræder</w:t>
      </w:r>
    </w:p>
    <w:p w14:paraId="17513AE9" w14:textId="77777777" w:rsidR="00973844" w:rsidRDefault="00973844" w:rsidP="00973844">
      <w:pPr>
        <w:rPr>
          <w:rFonts w:asciiTheme="minorHAnsi" w:hAnsiTheme="minorHAnsi" w:cstheme="minorHAnsi"/>
        </w:rPr>
      </w:pPr>
    </w:p>
    <w:p w14:paraId="224DC0AE" w14:textId="77777777" w:rsidR="00973844" w:rsidRDefault="00973844" w:rsidP="00973844">
      <w:pPr>
        <w:rPr>
          <w:rStyle w:val="Overskrift3Tegn"/>
        </w:rPr>
      </w:pPr>
      <w:r>
        <w:rPr>
          <w:rStyle w:val="Overskrift3Tegn"/>
        </w:rPr>
        <w:t>10. Temadrøftelse: Udvikling af DH-politik for tilgængelighed</w:t>
      </w:r>
    </w:p>
    <w:p w14:paraId="1BE5AA5B" w14:textId="13FE492E" w:rsidR="00973844" w:rsidRDefault="000F1DDE" w:rsidP="00973844">
      <w:r>
        <w:t>Som en del af DH’s s</w:t>
      </w:r>
      <w:r w:rsidR="00973844">
        <w:t>trategi- og handlingsplan 2022-2025 skal DH udvikle en politik for arbejdet med universelt design og tilgængelighed. Medlemsorganisationerne bliver inddraget i politikudviklingen</w:t>
      </w:r>
      <w:r>
        <w:t>,</w:t>
      </w:r>
      <w:r w:rsidR="00973844">
        <w:t xml:space="preserve"> bl.a. i form af en forundersøgelse af de største udfordringer med at skabe tilgængelighed. Forundersøgelsen foregår ved interviews med et udsnit af medlemsorganisationer, der repræsenterer mennesker med handicap bredt. </w:t>
      </w:r>
    </w:p>
    <w:p w14:paraId="54C5220D" w14:textId="77777777" w:rsidR="00973844" w:rsidRDefault="00973844" w:rsidP="00973844"/>
    <w:p w14:paraId="29B82105" w14:textId="77777777" w:rsidR="00973844" w:rsidRDefault="00973844" w:rsidP="00973844">
      <w:r>
        <w:t xml:space="preserve">Forretningsudvalget havde en drøftelse af de foreløbige resultater af forundersøgelsen og kom med forskellige perspektiver på tilgængelighed, og disse input indgår i den videre proces med inddragelse af medlemsorganisationerne. Den færdige politik forventes at være klar medio 2023. </w:t>
      </w:r>
    </w:p>
    <w:p w14:paraId="17D77D8F" w14:textId="77777777" w:rsidR="00973844" w:rsidRDefault="00973844" w:rsidP="00973844"/>
    <w:p w14:paraId="0B64AA5E" w14:textId="77777777" w:rsidR="000F1DDE" w:rsidRDefault="000F1DDE" w:rsidP="00973844">
      <w:pPr>
        <w:rPr>
          <w:rStyle w:val="Overskrift3Tegn"/>
        </w:rPr>
      </w:pPr>
    </w:p>
    <w:p w14:paraId="59E72951" w14:textId="77777777" w:rsidR="000F1DDE" w:rsidRDefault="000F1DDE" w:rsidP="00973844">
      <w:pPr>
        <w:rPr>
          <w:rStyle w:val="Overskrift3Tegn"/>
        </w:rPr>
      </w:pPr>
    </w:p>
    <w:p w14:paraId="40F88807" w14:textId="13AFCA0E" w:rsidR="00973844" w:rsidRDefault="00973844" w:rsidP="00973844">
      <w:pPr>
        <w:rPr>
          <w:rStyle w:val="Overskrift3Tegn"/>
        </w:rPr>
      </w:pPr>
      <w:r>
        <w:rPr>
          <w:rStyle w:val="Overskrift3Tegn"/>
        </w:rPr>
        <w:t>11. Ændring af DH’s vedtægter</w:t>
      </w:r>
    </w:p>
    <w:p w14:paraId="19874D69" w14:textId="10163931" w:rsidR="00973844" w:rsidRPr="009925E7" w:rsidRDefault="000F1DDE" w:rsidP="00973844">
      <w:r>
        <w:rPr>
          <w:rFonts w:cs="Open Sans Light"/>
        </w:rPr>
        <w:t>På r</w:t>
      </w:r>
      <w:r w:rsidR="00973844">
        <w:rPr>
          <w:rFonts w:cs="Open Sans Light"/>
        </w:rPr>
        <w:t>epræsentantskabsmødet i 2021 vedtog</w:t>
      </w:r>
      <w:r>
        <w:rPr>
          <w:rFonts w:cs="Open Sans Light"/>
        </w:rPr>
        <w:t xml:space="preserve"> man</w:t>
      </w:r>
      <w:r w:rsidR="00973844">
        <w:rPr>
          <w:rFonts w:cs="Open Sans Light"/>
        </w:rPr>
        <w:t xml:space="preserve"> kommissorium for udvalg om vedtægtsændringer, og forretningsudvalget følger løbende udvalgets arbejde. Forretningsudvalget drøftede udvalgets udkast til regional struktur og forslag om at ændre betegnelsen forretningsudvalget til bestyrelse. Disse forslag har også været drøftet med medlemsorganisationerne på møde i Handicappolitisk Råd den </w:t>
      </w:r>
      <w:r w:rsidR="00973844">
        <w:rPr>
          <w:rFonts w:cs="Open Sans Light"/>
        </w:rPr>
        <w:lastRenderedPageBreak/>
        <w:t xml:space="preserve">28. september 2022. </w:t>
      </w:r>
      <w:r w:rsidR="009925E7">
        <w:t>Forretningsudvalget drøftede desuden behovet for, at udvalget også overvejer, om betegnelsen formand fortsat skal anvendes, eller om det skal være en mere kønsneutral formulering.</w:t>
      </w:r>
    </w:p>
    <w:p w14:paraId="76B178F4" w14:textId="77777777" w:rsidR="00973844" w:rsidRDefault="00973844" w:rsidP="00973844">
      <w:pPr>
        <w:rPr>
          <w:rFonts w:cs="Open Sans Light"/>
        </w:rPr>
      </w:pPr>
    </w:p>
    <w:p w14:paraId="117A113E" w14:textId="77777777" w:rsidR="00973844" w:rsidRDefault="00973844" w:rsidP="00973844">
      <w:pPr>
        <w:rPr>
          <w:rStyle w:val="Overskrift3Tegn"/>
        </w:rPr>
      </w:pPr>
      <w:r>
        <w:rPr>
          <w:rStyle w:val="Overskrift3Tegn"/>
        </w:rPr>
        <w:t>12. Aktuel politisk drøftelse (fast punkt uden sagsfremstilling)</w:t>
      </w:r>
    </w:p>
    <w:p w14:paraId="12F440E2" w14:textId="77777777" w:rsidR="00973844" w:rsidRDefault="00973844" w:rsidP="00973844">
      <w:pPr>
        <w:rPr>
          <w:rFonts w:cs="Open Sans Light"/>
        </w:rPr>
      </w:pPr>
      <w:r>
        <w:rPr>
          <w:rFonts w:cs="Open Sans Light"/>
        </w:rPr>
        <w:t xml:space="preserve">Forretningsudvalget drøftede den aktuelle politiske situation, hvor folketingsvalget præger det politiske arbejde. </w:t>
      </w:r>
    </w:p>
    <w:p w14:paraId="3F69CAE9" w14:textId="77777777" w:rsidR="00973844" w:rsidRDefault="00973844" w:rsidP="00973844">
      <w:pPr>
        <w:rPr>
          <w:rFonts w:cs="Open Sans Light"/>
        </w:rPr>
      </w:pPr>
    </w:p>
    <w:p w14:paraId="589A17F2" w14:textId="77777777" w:rsidR="00973844" w:rsidRDefault="00973844" w:rsidP="00973844">
      <w:pPr>
        <w:rPr>
          <w:rStyle w:val="Overskrift3Tegn"/>
        </w:rPr>
      </w:pPr>
      <w:r>
        <w:rPr>
          <w:rStyle w:val="Overskrift3Tegn"/>
        </w:rPr>
        <w:t>13. Korte orienteringer fra DH’s sekretariat</w:t>
      </w:r>
    </w:p>
    <w:p w14:paraId="2A958DCF" w14:textId="5857859E" w:rsidR="00973844" w:rsidRDefault="00973844" w:rsidP="00973844">
      <w:r>
        <w:rPr>
          <w:rFonts w:cs="Open Sans Light"/>
        </w:rPr>
        <w:t>Der blev givet</w:t>
      </w:r>
      <w:r>
        <w:t xml:space="preserve"> korte orienteringer om aktuelle sager i DH’s sekretariat; herunder en undersøgelse i DH-Panelet om sundhed samt planer for Den Internationale Handicapdag den 3. december. Forretningsudvalget tog orienteringen til efterretning. </w:t>
      </w:r>
    </w:p>
    <w:p w14:paraId="30ADEAD2" w14:textId="64BED932" w:rsidR="00973844" w:rsidRDefault="00973844" w:rsidP="00973844"/>
    <w:p w14:paraId="466E1172" w14:textId="3C66198D" w:rsidR="00973844" w:rsidRDefault="00973844" w:rsidP="00973844">
      <w:pPr>
        <w:rPr>
          <w:rStyle w:val="Overskrift3Tegn"/>
        </w:rPr>
      </w:pPr>
      <w:r>
        <w:rPr>
          <w:rStyle w:val="Overskrift3Tegn"/>
        </w:rPr>
        <w:t>14. Siden sidst fra DH’s formand og næstformand</w:t>
      </w:r>
    </w:p>
    <w:p w14:paraId="07A014B0" w14:textId="77777777" w:rsidR="00973844" w:rsidRDefault="00973844" w:rsidP="00973844">
      <w:r>
        <w:rPr>
          <w:rFonts w:cs="Open Sans Light"/>
        </w:rPr>
        <w:t xml:space="preserve">Der blev givet en kort orientering om hhv. formandens og næstformandens deltagelse i forskellige møder og arrangementer m.m. siden sidste FU-møde. </w:t>
      </w:r>
      <w:r>
        <w:t xml:space="preserve">Forretningsudvalget tog orienteringen til efterretning. </w:t>
      </w:r>
    </w:p>
    <w:p w14:paraId="23466859" w14:textId="77777777" w:rsidR="00973844" w:rsidRDefault="00973844" w:rsidP="00973844"/>
    <w:p w14:paraId="5F1DF1F3" w14:textId="77777777" w:rsidR="00973844" w:rsidRDefault="00973844" w:rsidP="00973844">
      <w:pPr>
        <w:rPr>
          <w:rStyle w:val="Overskrift3Tegn"/>
        </w:rPr>
      </w:pPr>
      <w:r>
        <w:rPr>
          <w:rStyle w:val="Overskrift3Tegn"/>
        </w:rPr>
        <w:t>15. Næste møde</w:t>
      </w:r>
    </w:p>
    <w:p w14:paraId="1AD7EC65" w14:textId="56B44066" w:rsidR="00973844" w:rsidRDefault="00973844" w:rsidP="00973844">
      <w:pPr>
        <w:rPr>
          <w:rFonts w:cs="Open Sans Light"/>
        </w:rPr>
      </w:pPr>
      <w:r>
        <w:rPr>
          <w:rFonts w:cs="Open Sans Light"/>
        </w:rPr>
        <w:t>Næste møde i forretningsudvalget er tirsdag den 6. december 2022</w:t>
      </w:r>
      <w:r w:rsidR="000F1DDE">
        <w:rPr>
          <w:rFonts w:cs="Open Sans Light"/>
        </w:rPr>
        <w:t>, kl. 12.30-</w:t>
      </w:r>
      <w:r>
        <w:rPr>
          <w:rFonts w:cs="Open Sans Light"/>
        </w:rPr>
        <w:t xml:space="preserve">16.00. </w:t>
      </w:r>
    </w:p>
    <w:p w14:paraId="68948E7E" w14:textId="77777777" w:rsidR="00973844" w:rsidRDefault="00973844" w:rsidP="00973844">
      <w:pPr>
        <w:rPr>
          <w:rFonts w:cs="Open Sans Light"/>
        </w:rPr>
      </w:pPr>
    </w:p>
    <w:p w14:paraId="262B73A2" w14:textId="77777777" w:rsidR="00973844" w:rsidRDefault="00973844" w:rsidP="00973844">
      <w:pPr>
        <w:rPr>
          <w:rStyle w:val="Overskrift3Tegn"/>
        </w:rPr>
      </w:pPr>
      <w:r>
        <w:rPr>
          <w:rStyle w:val="Overskrift3Tegn"/>
        </w:rPr>
        <w:t xml:space="preserve">16. Evt. </w:t>
      </w:r>
    </w:p>
    <w:p w14:paraId="1BF0FFC1" w14:textId="1008A1E4" w:rsidR="002C6A39" w:rsidRPr="00886608" w:rsidRDefault="00973844" w:rsidP="00973844">
      <w:r>
        <w:lastRenderedPageBreak/>
        <w:t>Der blev orienteret om, at Morten Kristen Rygner er indtrådt som konstitueret formand I Ordblinde/Dysleksiforeningen.</w:t>
      </w:r>
    </w:p>
    <w:sectPr w:rsidR="002C6A39" w:rsidRPr="00886608"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0C561" w14:textId="77777777" w:rsidR="00760810" w:rsidRDefault="002C6A39">
      <w:pPr>
        <w:spacing w:line="240" w:lineRule="auto"/>
      </w:pPr>
      <w:r>
        <w:separator/>
      </w:r>
    </w:p>
  </w:endnote>
  <w:endnote w:type="continuationSeparator" w:id="0">
    <w:p w14:paraId="0030C563" w14:textId="77777777" w:rsidR="00760810" w:rsidRDefault="002C6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02A52E18-F8B7-4EC6-84A1-F7EE8580D3DB}"/>
    <w:embedBold r:id="rId2" w:fontKey="{C203BBA3-DD4C-4D67-BBDE-F550DB533F27}"/>
    <w:embedItalic r:id="rId3" w:fontKey="{85E54F35-DF4A-4F1B-88F9-C97EE1EF94A7}"/>
    <w:embedBoldItalic r:id="rId4" w:fontKey="{ADC3B54C-026B-4852-A82A-0E08ECBC1DBB}"/>
  </w:font>
  <w:font w:name="Verdana">
    <w:panose1 w:val="020B0604030504040204"/>
    <w:charset w:val="00"/>
    <w:family w:val="swiss"/>
    <w:pitch w:val="variable"/>
    <w:sig w:usb0="A00006FF" w:usb1="4000205B" w:usb2="00000010" w:usb3="00000000" w:csb0="0000019F" w:csb1="00000000"/>
    <w:embedRegular r:id="rId5" w:fontKey="{77DFC5E4-2829-4F3C-9CC5-DE35F42883F4}"/>
    <w:embedBold r:id="rId6" w:fontKey="{697CC0A2-084B-4E7E-878B-974677210C84}"/>
    <w:embedItalic r:id="rId7" w:fontKey="{749DF353-D882-49E5-B28A-072F412AD220}"/>
    <w:embedBoldItalic r:id="rId8" w:fontKey="{49D0A718-1EA3-4135-A4A6-A7C427B29F0B}"/>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807CB113-0C7A-40EA-AAB7-CBFCC14E8D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C557" w14:textId="77777777" w:rsidR="00100249" w:rsidRDefault="002C6A39" w:rsidP="00100249">
    <w:pPr>
      <w:pStyle w:val="Sidefod"/>
    </w:pPr>
    <w:r>
      <w:rPr>
        <w:noProof/>
        <w:lang w:eastAsia="da-DK"/>
      </w:rPr>
      <mc:AlternateContent>
        <mc:Choice Requires="wps">
          <w:drawing>
            <wp:anchor distT="0" distB="0" distL="114300" distR="114300" simplePos="0" relativeHeight="251660288" behindDoc="0" locked="0" layoutInCell="1" allowOverlap="1" wp14:anchorId="0030C55D" wp14:editId="0030C55E">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030C563" w14:textId="4537C209" w:rsidR="00100249" w:rsidRDefault="002C6A3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F0FD4">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F0FD4">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030C55D"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0030C563" w14:textId="4537C209" w:rsidR="00100249" w:rsidRDefault="002C6A3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F0FD4">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F0FD4">
                      <w:rPr>
                        <w:rStyle w:val="Sidetal"/>
                        <w:noProof/>
                      </w:rPr>
                      <w:t>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DB7F15" w14:paraId="0030C55B" w14:textId="77777777" w:rsidTr="00A97F6A">
      <w:tc>
        <w:tcPr>
          <w:tcW w:w="10915" w:type="dxa"/>
          <w:hideMark/>
        </w:tcPr>
        <w:p w14:paraId="0030C55A" w14:textId="77777777" w:rsidR="00A97F6A" w:rsidRDefault="002C6A39"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0030C55C"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0C55D" w14:textId="77777777" w:rsidR="00760810" w:rsidRDefault="002C6A39">
      <w:pPr>
        <w:spacing w:line="240" w:lineRule="auto"/>
      </w:pPr>
      <w:r>
        <w:separator/>
      </w:r>
    </w:p>
  </w:footnote>
  <w:footnote w:type="continuationSeparator" w:id="0">
    <w:p w14:paraId="0030C55F" w14:textId="77777777" w:rsidR="00760810" w:rsidRDefault="002C6A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C554" w14:textId="77777777" w:rsidR="00022BE5" w:rsidRDefault="00022BE5" w:rsidP="00022BE5">
    <w:pPr>
      <w:pStyle w:val="Sidehoved"/>
    </w:pPr>
  </w:p>
  <w:p w14:paraId="0030C555"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C558" w14:textId="77777777" w:rsidR="002762D8" w:rsidRDefault="002C6A39" w:rsidP="00F4074D">
    <w:pPr>
      <w:pStyle w:val="Sidehoved"/>
    </w:pPr>
    <w:r>
      <w:rPr>
        <w:noProof/>
        <w:lang w:eastAsia="da-DK"/>
      </w:rPr>
      <w:drawing>
        <wp:anchor distT="0" distB="0" distL="114300" distR="114300" simplePos="0" relativeHeight="251658240" behindDoc="0" locked="0" layoutInCell="1" allowOverlap="1" wp14:anchorId="0030C55F" wp14:editId="0030C560">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0030C561" wp14:editId="0030C562">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030C559"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1DDE"/>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C6A39"/>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0FD4"/>
    <w:rsid w:val="005F1580"/>
    <w:rsid w:val="005F3ED8"/>
    <w:rsid w:val="005F6B57"/>
    <w:rsid w:val="006011ED"/>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0810"/>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08"/>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73844"/>
    <w:rsid w:val="00983B74"/>
    <w:rsid w:val="0099004B"/>
    <w:rsid w:val="00990263"/>
    <w:rsid w:val="009925E7"/>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AF5"/>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A2FA4"/>
    <w:rsid w:val="00DB31AF"/>
    <w:rsid w:val="00DB335E"/>
    <w:rsid w:val="00DB7F15"/>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0C54D"/>
  <w15:docId w15:val="{DAEDD36D-9A0C-4ABA-A018-987B1BDF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2C6A39"/>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232965">
      <w:bodyDiv w:val="1"/>
      <w:marLeft w:val="0"/>
      <w:marRight w:val="0"/>
      <w:marTop w:val="0"/>
      <w:marBottom w:val="0"/>
      <w:divBdr>
        <w:top w:val="none" w:sz="0" w:space="0" w:color="auto"/>
        <w:left w:val="none" w:sz="0" w:space="0" w:color="auto"/>
        <w:bottom w:val="none" w:sz="0" w:space="0" w:color="auto"/>
        <w:right w:val="none" w:sz="0" w:space="0" w:color="auto"/>
      </w:divBdr>
    </w:div>
    <w:div w:id="18917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7D9A91A4FCD041B96957A500F5A2EF" ma:contentTypeVersion="0" ma:contentTypeDescription="Create a new document." ma:contentTypeScope="" ma:versionID="efdae33ee9208941afdf232d41d5b42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368B5-7CA6-4B77-86B0-ED0DDA05C4A5}">
  <ds:schemaRefs>
    <ds:schemaRef ds:uri="http://schemas.microsoft.com/sharepoint/v3/contenttype/forms"/>
  </ds:schemaRefs>
</ds:datastoreItem>
</file>

<file path=customXml/itemProps2.xml><?xml version="1.0" encoding="utf-8"?>
<ds:datastoreItem xmlns:ds="http://schemas.openxmlformats.org/officeDocument/2006/customXml" ds:itemID="{A824C9BF-52FA-499D-B8FC-32668F379CAB}">
  <ds:schemaRef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1E33688-BA7E-445E-94D5-0CC387DE7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3</Pages>
  <Words>932</Words>
  <Characters>5691</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2022-11-07T15:10:00Z</dcterms:created>
  <dcterms:modified xsi:type="dcterms:W3CDTF">2022-11-07T15:10:00Z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0x0101009D7D9A91A4FCD041B96957A500F5A2EF</vt:lpwstr>
  </property>
  <property fmtid="{D5CDD505-2E9C-101B-9397-08002B2CF9AE}" pid="3" name="TeamShareLastOpen">
    <vt:lpwstr>03-11-2022 11:19:57</vt:lpwstr>
  </property>
</Properties>
</file>