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D51AA" w14:paraId="337D025A" w14:textId="77777777" w:rsidTr="00AA0D2C">
        <w:trPr>
          <w:trHeight w:hRule="exact" w:val="737"/>
        </w:trPr>
        <w:tc>
          <w:tcPr>
            <w:tcW w:w="7230" w:type="dxa"/>
          </w:tcPr>
          <w:p w14:paraId="337D0258" w14:textId="77777777" w:rsidR="00206780" w:rsidRDefault="00135969" w:rsidP="00206780">
            <w:pPr>
              <w:pStyle w:val="Header-info"/>
              <w:framePr w:wrap="auto" w:vAnchor="margin" w:hAnchor="text" w:yAlign="inline"/>
            </w:pPr>
            <w:r>
              <w:t xml:space="preserve">Dokument oprettet </w:t>
            </w:r>
            <w:bookmarkStart w:id="0" w:name="Dato"/>
            <w:r>
              <w:t>25. januar 2022</w:t>
            </w:r>
            <w:bookmarkEnd w:id="0"/>
            <w:r w:rsidR="004C6440">
              <w:t xml:space="preserve"> / </w:t>
            </w:r>
            <w:bookmarkStart w:id="1" w:name="Init"/>
            <w:r w:rsidR="004C6440">
              <w:t>kft_dh</w:t>
            </w:r>
            <w:bookmarkEnd w:id="1"/>
          </w:p>
          <w:p w14:paraId="337D0259" w14:textId="77777777" w:rsidR="00333E52" w:rsidRPr="00244D70" w:rsidRDefault="00135969" w:rsidP="00206780">
            <w:pPr>
              <w:pStyle w:val="Header-info"/>
              <w:framePr w:wrap="auto" w:vAnchor="margin" w:hAnchor="text" w:yAlign="inline"/>
            </w:pPr>
            <w:r>
              <w:t xml:space="preserve">Sag </w:t>
            </w:r>
            <w:bookmarkStart w:id="2" w:name="SagsID"/>
            <w:r>
              <w:t>10-2021-00782</w:t>
            </w:r>
            <w:bookmarkEnd w:id="2"/>
            <w:r>
              <w:t xml:space="preserve"> – Dok. </w:t>
            </w:r>
            <w:bookmarkStart w:id="3" w:name="DokID"/>
            <w:r>
              <w:t>565558</w:t>
            </w:r>
            <w:bookmarkEnd w:id="3"/>
          </w:p>
        </w:tc>
      </w:tr>
    </w:tbl>
    <w:p w14:paraId="337D025B" w14:textId="77777777" w:rsidR="00DB335E" w:rsidRPr="00502F76" w:rsidRDefault="00135969" w:rsidP="00316531">
      <w:pPr>
        <w:pStyle w:val="Overskrift1"/>
        <w:pBdr>
          <w:bottom w:val="single" w:sz="4" w:space="1" w:color="auto"/>
        </w:pBdr>
      </w:pPr>
      <w:bookmarkStart w:id="4" w:name="Overskrift"/>
      <w:r>
        <w:t>Referat af forretningsudvalgsmøde den 2. februar 2022</w:t>
      </w:r>
      <w:bookmarkEnd w:id="4"/>
    </w:p>
    <w:p w14:paraId="14C7E3F1" w14:textId="77777777" w:rsidR="004A5FB8" w:rsidRDefault="004A5FB8" w:rsidP="004A5FB8">
      <w:pPr>
        <w:rPr>
          <w:rFonts w:asciiTheme="minorHAnsi" w:hAnsiTheme="minorHAnsi" w:cstheme="minorHAnsi"/>
        </w:rPr>
      </w:pPr>
      <w:r>
        <w:t xml:space="preserve">Til stede: </w:t>
      </w:r>
      <w:r>
        <w:rPr>
          <w:rFonts w:asciiTheme="minorHAnsi" w:hAnsiTheme="minorHAnsi" w:cstheme="minorHAnsi"/>
        </w:rPr>
        <w:t>Thorkild Olesen, Sif Holst, Jan Jakobsen, Kathe B. Johansen, Lars Ahlburg, Katrine Mandrup Tang, Karen Knudsen (under punkt 15) og Mette Søndergaard Pedersen (referent).</w:t>
      </w:r>
    </w:p>
    <w:p w14:paraId="53804A93" w14:textId="77777777" w:rsidR="004A5FB8" w:rsidRDefault="004A5FB8" w:rsidP="004A5FB8">
      <w:pPr>
        <w:rPr>
          <w:rFonts w:asciiTheme="minorHAnsi" w:hAnsiTheme="minorHAnsi" w:cstheme="minorHAnsi"/>
        </w:rPr>
      </w:pPr>
    </w:p>
    <w:p w14:paraId="086D62C1" w14:textId="77777777" w:rsidR="009B7766" w:rsidRDefault="004A5FB8" w:rsidP="004A5FB8">
      <w:r>
        <w:t>Afbud: Anni Sørensen og Pia Allerslev.</w:t>
      </w:r>
    </w:p>
    <w:p w14:paraId="744768E5" w14:textId="77777777" w:rsidR="009B7766" w:rsidRDefault="009B7766" w:rsidP="004A5FB8"/>
    <w:p w14:paraId="7BB9C1D0" w14:textId="7F9303D5" w:rsidR="004A5FB8" w:rsidRDefault="004A5FB8" w:rsidP="004A5FB8">
      <w:pPr>
        <w:rPr>
          <w:rStyle w:val="Overskrift3Tegn"/>
          <w:rFonts w:asciiTheme="minorHAnsi" w:hAnsiTheme="minorHAnsi" w:cstheme="minorHAnsi"/>
          <w:b/>
        </w:rPr>
      </w:pPr>
      <w:r>
        <w:rPr>
          <w:rStyle w:val="Overskrift3Tegn"/>
          <w:rFonts w:asciiTheme="minorHAnsi" w:hAnsiTheme="minorHAnsi" w:cstheme="minorHAnsi"/>
          <w:b/>
        </w:rPr>
        <w:t>1. Godkendelse af dagsorden</w:t>
      </w:r>
    </w:p>
    <w:p w14:paraId="204D55A8" w14:textId="4F916509" w:rsidR="004A5FB8" w:rsidRPr="004A5FB8" w:rsidRDefault="004A5FB8" w:rsidP="004A5FB8">
      <w:pPr>
        <w:rPr>
          <w:rStyle w:val="Overskrift3Tegn"/>
          <w:rFonts w:asciiTheme="minorHAnsi" w:hAnsiTheme="minorHAnsi" w:cstheme="minorHAnsi"/>
          <w:sz w:val="20"/>
        </w:rPr>
      </w:pPr>
      <w:r w:rsidRPr="004A5FB8">
        <w:rPr>
          <w:rStyle w:val="Overskrift3Tegn"/>
          <w:rFonts w:asciiTheme="minorHAnsi" w:hAnsiTheme="minorHAnsi" w:cstheme="minorHAnsi"/>
          <w:sz w:val="20"/>
        </w:rPr>
        <w:t xml:space="preserve">Thorkild oplyste, at punktet om ny strategi for retssikkerhed er udskudt til FU-mødet den 27. april 2022 som konsekvens af, at et planlagt medlemsmøde blev aflyst pga. corona. </w:t>
      </w:r>
    </w:p>
    <w:p w14:paraId="51DBC2B5" w14:textId="77777777" w:rsidR="004A5FB8" w:rsidRPr="004A5FB8" w:rsidRDefault="004A5FB8" w:rsidP="004A5FB8">
      <w:pPr>
        <w:rPr>
          <w:rStyle w:val="Overskrift3Tegn"/>
          <w:rFonts w:asciiTheme="minorHAnsi" w:hAnsiTheme="minorHAnsi" w:cstheme="minorHAnsi"/>
          <w:sz w:val="20"/>
        </w:rPr>
      </w:pPr>
    </w:p>
    <w:p w14:paraId="76C967D3" w14:textId="22AE937B" w:rsidR="004A5FB8" w:rsidRDefault="004A5FB8" w:rsidP="004A5FB8">
      <w:pPr>
        <w:rPr>
          <w:rStyle w:val="Overskrift3Tegn"/>
          <w:rFonts w:asciiTheme="minorHAnsi" w:hAnsiTheme="minorHAnsi" w:cstheme="minorHAnsi"/>
          <w:sz w:val="20"/>
        </w:rPr>
      </w:pPr>
      <w:r w:rsidRPr="004A5FB8">
        <w:rPr>
          <w:rStyle w:val="Overskrift3Tegn"/>
          <w:rFonts w:asciiTheme="minorHAnsi" w:hAnsiTheme="minorHAnsi" w:cstheme="minorHAnsi"/>
          <w:sz w:val="20"/>
        </w:rPr>
        <w:t xml:space="preserve">Dagsordenen blev godkendt. </w:t>
      </w:r>
    </w:p>
    <w:p w14:paraId="1E5C9560" w14:textId="4FC893F4" w:rsidR="009B7766" w:rsidRDefault="009B7766" w:rsidP="004A5FB8">
      <w:pPr>
        <w:rPr>
          <w:rStyle w:val="Overskrift3Tegn"/>
          <w:rFonts w:asciiTheme="minorHAnsi" w:hAnsiTheme="minorHAnsi" w:cstheme="minorHAnsi"/>
          <w:sz w:val="20"/>
        </w:rPr>
      </w:pPr>
    </w:p>
    <w:p w14:paraId="27A11432" w14:textId="372F0C9A" w:rsidR="004A5FB8" w:rsidRDefault="004A5FB8" w:rsidP="004A5FB8">
      <w:pPr>
        <w:rPr>
          <w:rStyle w:val="Overskrift3Tegn"/>
          <w:rFonts w:asciiTheme="minorHAnsi" w:hAnsiTheme="minorHAnsi" w:cstheme="minorHAnsi"/>
          <w:b/>
        </w:rPr>
      </w:pPr>
      <w:r>
        <w:rPr>
          <w:rStyle w:val="Overskrift3Tegn"/>
          <w:rFonts w:asciiTheme="minorHAnsi" w:hAnsiTheme="minorHAnsi" w:cstheme="minorHAnsi"/>
          <w:b/>
        </w:rPr>
        <w:t>2. Opfølgning på FU-møde den 16. november 2021</w:t>
      </w:r>
    </w:p>
    <w:p w14:paraId="69909675" w14:textId="77777777" w:rsidR="004A5FB8" w:rsidRPr="004A5FB8" w:rsidRDefault="004A5FB8" w:rsidP="004A5FB8">
      <w:pPr>
        <w:rPr>
          <w:rStyle w:val="Overskrift3Tegn"/>
          <w:rFonts w:asciiTheme="minorHAnsi" w:hAnsiTheme="minorHAnsi" w:cstheme="minorHAnsi"/>
          <w:sz w:val="20"/>
        </w:rPr>
      </w:pPr>
      <w:r w:rsidRPr="004A5FB8">
        <w:rPr>
          <w:rStyle w:val="Overskrift3Tegn"/>
          <w:rFonts w:asciiTheme="minorHAnsi" w:hAnsiTheme="minorHAnsi" w:cstheme="minorHAnsi"/>
          <w:sz w:val="20"/>
        </w:rPr>
        <w:t xml:space="preserve">Ingen bemærkninger. </w:t>
      </w:r>
    </w:p>
    <w:p w14:paraId="4DC162C8" w14:textId="77777777" w:rsidR="009B7766" w:rsidRPr="00821E15" w:rsidRDefault="004A5FB8" w:rsidP="004A5FB8">
      <w:pPr>
        <w:pStyle w:val="Overskrift3"/>
        <w:rPr>
          <w:rFonts w:asciiTheme="minorHAnsi" w:hAnsiTheme="minorHAnsi" w:cstheme="minorHAnsi"/>
          <w:b/>
        </w:rPr>
      </w:pPr>
      <w:r w:rsidRPr="00821E15">
        <w:rPr>
          <w:rFonts w:asciiTheme="minorHAnsi" w:hAnsiTheme="minorHAnsi" w:cstheme="minorHAnsi"/>
          <w:b/>
          <w:sz w:val="22"/>
        </w:rPr>
        <w:t xml:space="preserve">3. Politik for fleksjob og førtidspension </w:t>
      </w:r>
    </w:p>
    <w:p w14:paraId="04F02AC1" w14:textId="77777777" w:rsidR="004A5FB8" w:rsidRDefault="004A5FB8" w:rsidP="004A5FB8">
      <w:r>
        <w:t xml:space="preserve">Regeringen har på sit lovprogram, at reformen af fleksjob og førtidspension fra 2013 skal til eftersyn, og de politiske forhandlinger om justering af reformen forventes at ske i starten af 2022. </w:t>
      </w:r>
    </w:p>
    <w:p w14:paraId="0CA4E0B1" w14:textId="77777777" w:rsidR="004A5FB8" w:rsidRDefault="004A5FB8" w:rsidP="004A5FB8"/>
    <w:p w14:paraId="2C4CB115" w14:textId="382E44B4" w:rsidR="004A5FB8" w:rsidRDefault="004A5FB8" w:rsidP="004A5FB8">
      <w:r>
        <w:t>På baggrund af et tidligere afholdt medlemsmøde</w:t>
      </w:r>
      <w:r w:rsidR="00991AEC">
        <w:t>,</w:t>
      </w:r>
      <w:r>
        <w:t xml:space="preserve"> samt drøftelser i forretningsudvalget i 2021</w:t>
      </w:r>
      <w:r w:rsidR="00991AEC">
        <w:t>,</w:t>
      </w:r>
      <w:r>
        <w:t xml:space="preserve"> er der udarbejdet forslag til politikpapir, som har været i høring blandt medlemsorganisationerne og DH’s Beskæftigelsesgruppe.</w:t>
      </w:r>
    </w:p>
    <w:p w14:paraId="153230BF" w14:textId="77777777" w:rsidR="004A5FB8" w:rsidRDefault="004A5FB8" w:rsidP="004A5FB8"/>
    <w:p w14:paraId="4184D91E" w14:textId="77777777" w:rsidR="004A5FB8" w:rsidRDefault="004A5FB8" w:rsidP="004A5FB8">
      <w:r>
        <w:t>Forretningsudvalget drøftede og godkendte politikpapiret med DH’s politiske grundlag for justering af reglerne om fleksjob og førtidspension.</w:t>
      </w:r>
    </w:p>
    <w:p w14:paraId="208A238D" w14:textId="77777777" w:rsidR="004A5FB8" w:rsidRDefault="004A5FB8" w:rsidP="004A5FB8">
      <w:pPr>
        <w:rPr>
          <w:rFonts w:asciiTheme="minorHAnsi" w:hAnsiTheme="minorHAnsi" w:cstheme="minorHAnsi"/>
          <w:lang w:eastAsia="da-DK"/>
        </w:rPr>
      </w:pPr>
    </w:p>
    <w:p w14:paraId="176BCB01" w14:textId="77777777" w:rsidR="009B7766" w:rsidRDefault="004A5FB8" w:rsidP="004A5FB8">
      <w:pPr>
        <w:rPr>
          <w:rStyle w:val="Overskrift3Tegn"/>
          <w:rFonts w:asciiTheme="minorHAnsi" w:hAnsiTheme="minorHAnsi" w:cstheme="minorHAnsi"/>
          <w:b/>
        </w:rPr>
      </w:pPr>
      <w:r>
        <w:rPr>
          <w:rStyle w:val="Overskrift3Tegn"/>
          <w:rFonts w:asciiTheme="minorHAnsi" w:hAnsiTheme="minorHAnsi" w:cstheme="minorHAnsi"/>
          <w:b/>
        </w:rPr>
        <w:t xml:space="preserve">4. Kodeks for god adfærd i DH-afdelingerne </w:t>
      </w:r>
    </w:p>
    <w:p w14:paraId="6E828EEB" w14:textId="7F32A756" w:rsidR="004A5FB8" w:rsidRDefault="004A5FB8" w:rsidP="004A5FB8">
      <w:r>
        <w:t xml:space="preserve">Den stigende opmærksomhed på krænkende adfærd stiller krav til både arbejdspladser og foreninger om at have en plan for håndtering af krænkende adfærd. Ligesom der i DH’s sekretariat er udarbejdet retningslinjer for håndtering af krænkende adfærd, så bør der også være retningslinjer for frivillige i DH-afdelingerne. </w:t>
      </w:r>
    </w:p>
    <w:p w14:paraId="21B1BE24" w14:textId="77777777" w:rsidR="004A5FB8" w:rsidRDefault="004A5FB8" w:rsidP="004A5FB8"/>
    <w:p w14:paraId="3AD82CCA" w14:textId="77777777" w:rsidR="004A5FB8" w:rsidRDefault="004A5FB8" w:rsidP="004A5FB8">
      <w:r>
        <w:t xml:space="preserve">Det er vigtigt at have en procedure for, hvordan DH håndterer krænkende adfærd, hvis situationen skulle opstå i DH-afdelingerne. Lige så vigtigt er det at forebygge krænkende adfærd. Forslag til kodeks for god adfærd i DH-afdelingerne indeholder derfor både en anvisning på, hvilken adfærd vi gerne vil have, og en procedure for håndtering af krænkende adfærd, hvis situationen opstår. </w:t>
      </w:r>
    </w:p>
    <w:p w14:paraId="123B26B0" w14:textId="77777777" w:rsidR="004A5FB8" w:rsidRDefault="004A5FB8" w:rsidP="004A5FB8"/>
    <w:p w14:paraId="0247F799" w14:textId="473AE297" w:rsidR="004A5FB8" w:rsidRDefault="004A5FB8" w:rsidP="004A5FB8">
      <w:r>
        <w:t xml:space="preserve">Forretningsudvalget godkendte kodeks for god adfærd i DH-afdelingerne, og det bliver præsenteret for DH-afdelingerne på de kommende formandsmøder.  </w:t>
      </w:r>
    </w:p>
    <w:p w14:paraId="391385A2" w14:textId="0063AD79" w:rsidR="009B7766" w:rsidRDefault="009B7766" w:rsidP="004A5FB8"/>
    <w:p w14:paraId="753431A1" w14:textId="77777777" w:rsidR="009B7766" w:rsidRDefault="004A5FB8" w:rsidP="004A5FB8">
      <w:pPr>
        <w:rPr>
          <w:rStyle w:val="Overskrift3Tegn"/>
          <w:rFonts w:asciiTheme="minorHAnsi" w:hAnsiTheme="minorHAnsi" w:cstheme="minorHAnsi"/>
          <w:b/>
        </w:rPr>
      </w:pPr>
      <w:r>
        <w:rPr>
          <w:rStyle w:val="Overskrift3Tegn"/>
          <w:rFonts w:asciiTheme="minorHAnsi" w:hAnsiTheme="minorHAnsi" w:cstheme="minorHAnsi"/>
          <w:b/>
        </w:rPr>
        <w:t xml:space="preserve">5. Brugerservice og ny samarbejdspartner </w:t>
      </w:r>
    </w:p>
    <w:p w14:paraId="1DF24AE7" w14:textId="62EAEE28" w:rsidR="004A5FB8" w:rsidRDefault="004A5FB8" w:rsidP="004A5FB8">
      <w:r>
        <w:t xml:space="preserve">Firmaet </w:t>
      </w:r>
      <w:proofErr w:type="spellStart"/>
      <w:r>
        <w:t>Pressalit</w:t>
      </w:r>
      <w:proofErr w:type="spellEnd"/>
      <w:r>
        <w:t xml:space="preserve"> er gået i dialog med et par jyske kommuner om at etablere handicaptoiletter på f.eks. rastepladser på motorveje. Disse toiletter kan låses op via en App på brugerens tel</w:t>
      </w:r>
      <w:r w:rsidR="00991AEC">
        <w:t>efon, men inden da skal det ver</w:t>
      </w:r>
      <w:r>
        <w:t xml:space="preserve">ificeres, at brugeren er berettiget til at bruge handicaptoilet. </w:t>
      </w:r>
      <w:proofErr w:type="spellStart"/>
      <w:r>
        <w:t>Pressalit</w:t>
      </w:r>
      <w:proofErr w:type="spellEnd"/>
      <w:r>
        <w:t xml:space="preserve"> har derfor rettet henvendelse til DH med henblik på at indgå et samarbejde. </w:t>
      </w:r>
    </w:p>
    <w:p w14:paraId="73303ABC" w14:textId="77777777" w:rsidR="004A5FB8" w:rsidRDefault="004A5FB8" w:rsidP="004A5FB8"/>
    <w:p w14:paraId="1C4A45B2" w14:textId="77777777" w:rsidR="004A5FB8" w:rsidRDefault="004A5FB8" w:rsidP="004A5FB8">
      <w:r>
        <w:lastRenderedPageBreak/>
        <w:t xml:space="preserve">Forretningsudvalget godkender, at DH indgår et samarbejde med </w:t>
      </w:r>
      <w:proofErr w:type="spellStart"/>
      <w:r>
        <w:t>Pressalit</w:t>
      </w:r>
      <w:proofErr w:type="spellEnd"/>
      <w:r>
        <w:t xml:space="preserve"> i en forsøgsperiode på 6 måneder. </w:t>
      </w:r>
    </w:p>
    <w:p w14:paraId="686079D4" w14:textId="77777777" w:rsidR="004A5FB8" w:rsidRDefault="004A5FB8" w:rsidP="004A5FB8"/>
    <w:p w14:paraId="582EB4BF" w14:textId="3CF85D6A" w:rsidR="004A5FB8" w:rsidRDefault="004A5FB8" w:rsidP="004A5FB8">
      <w:r>
        <w:t xml:space="preserve">Status på ledsagekort, handicapparkeringskort samt </w:t>
      </w:r>
      <w:proofErr w:type="spellStart"/>
      <w:r>
        <w:t>BroBizz</w:t>
      </w:r>
      <w:proofErr w:type="spellEnd"/>
      <w:r>
        <w:t xml:space="preserve">-aftaler udstedt af DH’s afdeling Brugerservice blev taget til efterretning. </w:t>
      </w:r>
    </w:p>
    <w:p w14:paraId="1F248353" w14:textId="1CCDB5EE" w:rsidR="009B7766" w:rsidRDefault="009B7766" w:rsidP="004A5FB8"/>
    <w:p w14:paraId="56BF0917" w14:textId="77777777" w:rsidR="009B7766" w:rsidRDefault="004A5FB8" w:rsidP="004A5FB8">
      <w:pPr>
        <w:rPr>
          <w:rFonts w:asciiTheme="minorHAnsi" w:hAnsiTheme="minorHAnsi" w:cstheme="minorHAnsi"/>
        </w:rPr>
      </w:pPr>
      <w:r>
        <w:rPr>
          <w:rStyle w:val="Overskrift3Tegn"/>
          <w:rFonts w:asciiTheme="minorHAnsi" w:hAnsiTheme="minorHAnsi" w:cstheme="minorHAnsi"/>
          <w:b/>
        </w:rPr>
        <w:t>6. Udpegning til Ankestyrelsen</w:t>
      </w:r>
      <w:r>
        <w:rPr>
          <w:rFonts w:asciiTheme="minorHAnsi" w:hAnsiTheme="minorHAnsi" w:cstheme="minorHAnsi"/>
        </w:rPr>
        <w:t xml:space="preserve"> </w:t>
      </w:r>
    </w:p>
    <w:p w14:paraId="2E10D6A0" w14:textId="0D4F6A4F" w:rsidR="004A5FB8" w:rsidRDefault="004A5FB8" w:rsidP="004A5FB8">
      <w:pPr>
        <w:rPr>
          <w:rFonts w:asciiTheme="minorHAnsi" w:hAnsiTheme="minorHAnsi" w:cstheme="minorHAnsi"/>
        </w:rPr>
      </w:pPr>
      <w:r w:rsidRPr="005902C8">
        <w:rPr>
          <w:rFonts w:asciiTheme="minorHAnsi" w:hAnsiTheme="minorHAnsi" w:cstheme="minorHAnsi"/>
        </w:rPr>
        <w:t xml:space="preserve">DH skal </w:t>
      </w:r>
      <w:r w:rsidR="00780257">
        <w:rPr>
          <w:rFonts w:asciiTheme="minorHAnsi" w:hAnsiTheme="minorHAnsi" w:cstheme="minorHAnsi"/>
        </w:rPr>
        <w:t>udpege</w:t>
      </w:r>
      <w:r w:rsidRPr="005902C8">
        <w:rPr>
          <w:rFonts w:asciiTheme="minorHAnsi" w:hAnsiTheme="minorHAnsi" w:cstheme="minorHAnsi"/>
        </w:rPr>
        <w:t xml:space="preserve"> 18 medlemmer til Ankestyrelsen for </w:t>
      </w:r>
      <w:r w:rsidR="00563727">
        <w:rPr>
          <w:rFonts w:asciiTheme="minorHAnsi" w:hAnsiTheme="minorHAnsi" w:cstheme="minorHAnsi"/>
        </w:rPr>
        <w:t>en ny 4-årig periode</w:t>
      </w:r>
      <w:r w:rsidRPr="005902C8">
        <w:rPr>
          <w:rFonts w:asciiTheme="minorHAnsi" w:hAnsiTheme="minorHAnsi" w:cstheme="minorHAnsi"/>
        </w:rPr>
        <w:t>.</w:t>
      </w:r>
      <w:r>
        <w:rPr>
          <w:rFonts w:asciiTheme="minorHAnsi" w:hAnsiTheme="minorHAnsi" w:cstheme="minorHAnsi"/>
        </w:rPr>
        <w:t xml:space="preserve"> Forretningsudvalget besluttede at udpege følgende personer: </w:t>
      </w:r>
    </w:p>
    <w:p w14:paraId="092F7206" w14:textId="1380A51A" w:rsidR="004A5FB8" w:rsidRDefault="004A5FB8" w:rsidP="004A5FB8">
      <w:pPr>
        <w:rPr>
          <w:rFonts w:asciiTheme="minorHAnsi" w:hAnsiTheme="minorHAnsi" w:cstheme="minorHAnsi"/>
        </w:rPr>
      </w:pPr>
    </w:p>
    <w:p w14:paraId="33B7E539" w14:textId="5410C5F7" w:rsidR="00EF3AAA" w:rsidRPr="00EF3AAA" w:rsidRDefault="00EF3AAA" w:rsidP="00EF3AAA">
      <w:pPr>
        <w:rPr>
          <w:rFonts w:asciiTheme="minorHAnsi" w:hAnsiTheme="minorHAnsi" w:cstheme="minorHAnsi"/>
          <w:shd w:val="clear" w:color="auto" w:fill="FFFFFF"/>
          <w:lang w:eastAsia="da-DK"/>
        </w:rPr>
      </w:pPr>
      <w:r w:rsidRPr="00EF3AAA">
        <w:rPr>
          <w:rFonts w:asciiTheme="minorHAnsi" w:hAnsiTheme="minorHAnsi" w:cstheme="minorHAnsi"/>
          <w:shd w:val="clear" w:color="auto" w:fill="FFFFFF"/>
          <w:lang w:eastAsia="da-DK"/>
        </w:rPr>
        <w:t xml:space="preserve">Genudpegning: </w:t>
      </w:r>
    </w:p>
    <w:p w14:paraId="59FC247A" w14:textId="0B4E5217"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Merete </w:t>
      </w:r>
      <w:proofErr w:type="spellStart"/>
      <w:r w:rsidRPr="00EF3AAA">
        <w:rPr>
          <w:rFonts w:asciiTheme="minorHAnsi" w:hAnsiTheme="minorHAnsi" w:cstheme="minorHAnsi"/>
          <w:sz w:val="20"/>
          <w:szCs w:val="20"/>
        </w:rPr>
        <w:t>Hornecker</w:t>
      </w:r>
      <w:proofErr w:type="spellEnd"/>
      <w:r w:rsidRPr="00EF3AAA">
        <w:rPr>
          <w:rFonts w:asciiTheme="minorHAnsi" w:hAnsiTheme="minorHAnsi" w:cstheme="minorHAnsi"/>
          <w:sz w:val="20"/>
          <w:szCs w:val="20"/>
        </w:rPr>
        <w:t>, Fibromyalgi- &amp; Smerteforeningen</w:t>
      </w:r>
    </w:p>
    <w:p w14:paraId="39104825" w14:textId="27900990"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Else Lorenzen, Nyreforeningen kreds Sønderjylland</w:t>
      </w:r>
    </w:p>
    <w:p w14:paraId="40AC7587" w14:textId="7CDD7C60" w:rsidR="00EF3AAA" w:rsidRPr="00EF3AAA" w:rsidRDefault="00EF3AAA" w:rsidP="00563727">
      <w:pPr>
        <w:pStyle w:val="Listeafsnit"/>
        <w:numPr>
          <w:ilvl w:val="0"/>
          <w:numId w:val="19"/>
        </w:numPr>
        <w:spacing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Allan Steen Lynge, Danmarks Bløderforening</w:t>
      </w:r>
    </w:p>
    <w:p w14:paraId="33259DD3" w14:textId="1C13023D"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Palle Eli Jensen, </w:t>
      </w:r>
      <w:proofErr w:type="spellStart"/>
      <w:r w:rsidRPr="00EF3AAA">
        <w:rPr>
          <w:rFonts w:asciiTheme="minorHAnsi" w:hAnsiTheme="minorHAnsi" w:cstheme="minorHAnsi"/>
          <w:sz w:val="20"/>
          <w:szCs w:val="20"/>
        </w:rPr>
        <w:t>SIND’s</w:t>
      </w:r>
      <w:proofErr w:type="spellEnd"/>
      <w:r w:rsidRPr="00EF3AAA">
        <w:rPr>
          <w:rFonts w:asciiTheme="minorHAnsi" w:hAnsiTheme="minorHAnsi" w:cstheme="minorHAnsi"/>
          <w:sz w:val="20"/>
          <w:szCs w:val="20"/>
        </w:rPr>
        <w:t xml:space="preserve"> lokalafdeling Aarhus-Samsø</w:t>
      </w:r>
    </w:p>
    <w:p w14:paraId="45248311" w14:textId="28224911"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Lisbeth Jensen, Dansk Blindesamfund Østsjælland</w:t>
      </w:r>
    </w:p>
    <w:p w14:paraId="24C4EDBB" w14:textId="7B6ED4E0" w:rsidR="00EF3AAA" w:rsidRPr="00563727" w:rsidRDefault="00EF3AAA" w:rsidP="00563727">
      <w:pPr>
        <w:spacing w:before="120" w:after="120"/>
        <w:rPr>
          <w:rFonts w:asciiTheme="minorHAnsi" w:hAnsiTheme="minorHAnsi" w:cstheme="minorHAnsi"/>
        </w:rPr>
      </w:pPr>
      <w:r w:rsidRPr="00563727">
        <w:rPr>
          <w:rFonts w:asciiTheme="minorHAnsi" w:hAnsiTheme="minorHAnsi" w:cstheme="minorHAnsi"/>
        </w:rPr>
        <w:t>Nyudpegning:</w:t>
      </w:r>
    </w:p>
    <w:p w14:paraId="31E0EE82" w14:textId="77B0554B"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Bente Helms, </w:t>
      </w:r>
      <w:r w:rsidR="00563727">
        <w:rPr>
          <w:rFonts w:asciiTheme="minorHAnsi" w:hAnsiTheme="minorHAnsi" w:cstheme="minorHAnsi"/>
          <w:sz w:val="20"/>
          <w:szCs w:val="20"/>
        </w:rPr>
        <w:t xml:space="preserve">SIND </w:t>
      </w:r>
    </w:p>
    <w:p w14:paraId="1D2AC752" w14:textId="2D18874C"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Jannie Hammershøi, Dansk Blindesamfund</w:t>
      </w:r>
      <w:r w:rsidR="00563727">
        <w:rPr>
          <w:rFonts w:asciiTheme="minorHAnsi" w:hAnsiTheme="minorHAnsi" w:cstheme="minorHAnsi"/>
          <w:sz w:val="20"/>
          <w:szCs w:val="20"/>
        </w:rPr>
        <w:t xml:space="preserve"> </w:t>
      </w:r>
    </w:p>
    <w:p w14:paraId="0D2D6351" w14:textId="23041218"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eastAsia="Open Sans Light" w:hAnsiTheme="minorHAnsi" w:cstheme="minorHAnsi"/>
          <w:color w:val="000000"/>
          <w:sz w:val="20"/>
          <w:szCs w:val="20"/>
          <w:u w:color="000000"/>
          <w14:textOutline w14:w="0" w14:cap="flat" w14:cmpd="sng" w14:algn="ctr">
            <w14:noFill/>
            <w14:prstDash w14:val="solid"/>
            <w14:bevel/>
          </w14:textOutline>
        </w:rPr>
        <w:t xml:space="preserve">Morten Lorenzen, </w:t>
      </w:r>
      <w:r w:rsidR="00563727">
        <w:rPr>
          <w:rFonts w:asciiTheme="minorHAnsi" w:hAnsiTheme="minorHAnsi" w:cstheme="minorHAnsi"/>
          <w:sz w:val="20"/>
          <w:szCs w:val="20"/>
        </w:rPr>
        <w:t>Hjerneskadeforeningen</w:t>
      </w:r>
    </w:p>
    <w:p w14:paraId="2147DBB1" w14:textId="61CFD6F1"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Johnna Toft Kristensen</w:t>
      </w:r>
      <w:r w:rsidR="00563727">
        <w:rPr>
          <w:rFonts w:asciiTheme="minorHAnsi" w:hAnsiTheme="minorHAnsi" w:cstheme="minorHAnsi"/>
          <w:sz w:val="20"/>
          <w:szCs w:val="20"/>
        </w:rPr>
        <w:t xml:space="preserve">, </w:t>
      </w:r>
      <w:r w:rsidRPr="00EF3AAA">
        <w:rPr>
          <w:rFonts w:asciiTheme="minorHAnsi" w:hAnsiTheme="minorHAnsi" w:cstheme="minorHAnsi"/>
          <w:sz w:val="20"/>
          <w:szCs w:val="20"/>
        </w:rPr>
        <w:t>Dansk Handicap Forbund og DH Sorø</w:t>
      </w:r>
    </w:p>
    <w:p w14:paraId="5CC3D0CB" w14:textId="092C3A05"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Christina Bihl, Danske Døve Landsforbund </w:t>
      </w:r>
      <w:proofErr w:type="spellStart"/>
      <w:r w:rsidRPr="00EF3AAA">
        <w:rPr>
          <w:rFonts w:asciiTheme="minorHAnsi" w:hAnsiTheme="minorHAnsi" w:cstheme="minorHAnsi"/>
          <w:sz w:val="20"/>
          <w:szCs w:val="20"/>
        </w:rPr>
        <w:t>Landsforbund</w:t>
      </w:r>
      <w:proofErr w:type="spellEnd"/>
      <w:r w:rsidRPr="00EF3AAA">
        <w:rPr>
          <w:rFonts w:asciiTheme="minorHAnsi" w:hAnsiTheme="minorHAnsi" w:cstheme="minorHAnsi"/>
          <w:sz w:val="20"/>
          <w:szCs w:val="20"/>
        </w:rPr>
        <w:t xml:space="preserve"> </w:t>
      </w:r>
    </w:p>
    <w:p w14:paraId="5F2DDE20" w14:textId="6774B262"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Mette Kirkegaard Meibom, Danske Døve Landsforbund</w:t>
      </w:r>
    </w:p>
    <w:p w14:paraId="7DAF5E6B" w14:textId="49635810"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Lene Rysgaard, </w:t>
      </w:r>
      <w:r w:rsidR="00780257">
        <w:rPr>
          <w:rFonts w:asciiTheme="minorHAnsi" w:hAnsiTheme="minorHAnsi" w:cstheme="minorHAnsi"/>
          <w:sz w:val="20"/>
          <w:szCs w:val="20"/>
        </w:rPr>
        <w:t>Lev</w:t>
      </w:r>
    </w:p>
    <w:p w14:paraId="4BC6252F" w14:textId="3DF63903" w:rsidR="00EF3AAA" w:rsidRPr="00EF3AAA" w:rsidRDefault="00EF3AAA" w:rsidP="00563727">
      <w:pPr>
        <w:pStyle w:val="Listeafsnit"/>
        <w:numPr>
          <w:ilvl w:val="0"/>
          <w:numId w:val="19"/>
        </w:numPr>
        <w:contextualSpacing/>
        <w:rPr>
          <w:rFonts w:asciiTheme="minorHAnsi" w:hAnsiTheme="minorHAnsi" w:cstheme="minorHAnsi"/>
          <w:sz w:val="20"/>
          <w:szCs w:val="20"/>
        </w:rPr>
      </w:pPr>
      <w:r w:rsidRPr="00EF3AAA">
        <w:rPr>
          <w:rFonts w:asciiTheme="minorHAnsi" w:hAnsiTheme="minorHAnsi" w:cstheme="minorHAnsi"/>
          <w:sz w:val="20"/>
          <w:szCs w:val="20"/>
        </w:rPr>
        <w:t>Jørgen Hansen, Lev</w:t>
      </w:r>
    </w:p>
    <w:p w14:paraId="0B8D4EB9" w14:textId="4E167E8E"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Dorte Schandorph Jensen, Landsforeningen Autisme</w:t>
      </w:r>
    </w:p>
    <w:p w14:paraId="4711D018" w14:textId="2DEA4DC3"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Simon </w:t>
      </w:r>
      <w:proofErr w:type="spellStart"/>
      <w:r w:rsidRPr="00EF3AAA">
        <w:rPr>
          <w:rFonts w:asciiTheme="minorHAnsi" w:hAnsiTheme="minorHAnsi" w:cstheme="minorHAnsi"/>
          <w:sz w:val="20"/>
          <w:szCs w:val="20"/>
        </w:rPr>
        <w:t>Felskov</w:t>
      </w:r>
      <w:proofErr w:type="spellEnd"/>
      <w:r w:rsidRPr="00EF3AAA">
        <w:rPr>
          <w:rFonts w:asciiTheme="minorHAnsi" w:hAnsiTheme="minorHAnsi" w:cstheme="minorHAnsi"/>
          <w:sz w:val="20"/>
          <w:szCs w:val="20"/>
        </w:rPr>
        <w:t xml:space="preserve">, Landsforeningen Autisme </w:t>
      </w:r>
    </w:p>
    <w:p w14:paraId="11690E1A" w14:textId="2396719C"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Leif Holm Nielsen, UlykkesPatientForeningen/PolioForeningen Vesthimmerland </w:t>
      </w:r>
    </w:p>
    <w:p w14:paraId="064EA5B5" w14:textId="2C8A64EA" w:rsidR="00EF3AAA" w:rsidRPr="00EF3AAA"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Karl Vilhelm Nielsen, UlykkesPatientForeningen/PolioForeningen Nordsjælland</w:t>
      </w:r>
    </w:p>
    <w:p w14:paraId="12D8F176" w14:textId="02D449E4" w:rsidR="004A5FB8" w:rsidRDefault="00EF3AAA" w:rsidP="00563727">
      <w:pPr>
        <w:pStyle w:val="Listeafsnit"/>
        <w:numPr>
          <w:ilvl w:val="0"/>
          <w:numId w:val="19"/>
        </w:numPr>
        <w:spacing w:before="120" w:after="120" w:line="260" w:lineRule="atLeast"/>
        <w:contextualSpacing/>
        <w:rPr>
          <w:rFonts w:asciiTheme="minorHAnsi" w:hAnsiTheme="minorHAnsi" w:cstheme="minorHAnsi"/>
          <w:sz w:val="20"/>
          <w:szCs w:val="20"/>
        </w:rPr>
      </w:pPr>
      <w:r w:rsidRPr="00EF3AAA">
        <w:rPr>
          <w:rFonts w:asciiTheme="minorHAnsi" w:hAnsiTheme="minorHAnsi" w:cstheme="minorHAnsi"/>
          <w:sz w:val="20"/>
          <w:szCs w:val="20"/>
        </w:rPr>
        <w:t xml:space="preserve">Solveig Hansen, UlykkesPatientForeningen/PolioForeningen og DH-Syddjurs </w:t>
      </w:r>
    </w:p>
    <w:p w14:paraId="25236195" w14:textId="08F696CD" w:rsidR="009B7766" w:rsidRDefault="009B7766" w:rsidP="009B7766">
      <w:pPr>
        <w:spacing w:before="120" w:after="120"/>
        <w:contextualSpacing/>
        <w:rPr>
          <w:rFonts w:asciiTheme="minorHAnsi" w:hAnsiTheme="minorHAnsi" w:cstheme="minorHAnsi"/>
        </w:rPr>
      </w:pPr>
    </w:p>
    <w:p w14:paraId="05DCF48E" w14:textId="77777777" w:rsidR="009B7766" w:rsidRDefault="004A5FB8" w:rsidP="00563727">
      <w:pPr>
        <w:rPr>
          <w:rStyle w:val="Overskrift3Tegn"/>
          <w:rFonts w:asciiTheme="minorHAnsi" w:hAnsiTheme="minorHAnsi" w:cstheme="minorHAnsi"/>
          <w:b/>
        </w:rPr>
      </w:pPr>
      <w:r>
        <w:rPr>
          <w:rStyle w:val="Overskrift3Tegn"/>
          <w:rFonts w:asciiTheme="minorHAnsi" w:hAnsiTheme="minorHAnsi" w:cstheme="minorHAnsi"/>
          <w:b/>
        </w:rPr>
        <w:t xml:space="preserve">7. Udpegning til Socialstyrelsens strategiske dialogforum </w:t>
      </w:r>
    </w:p>
    <w:p w14:paraId="65A9E5D1" w14:textId="7F49C3CB" w:rsidR="00563727" w:rsidRPr="00563727" w:rsidRDefault="00EF3AAA" w:rsidP="00563727">
      <w:pPr>
        <w:rPr>
          <w:rFonts w:asciiTheme="minorHAnsi" w:hAnsiTheme="minorHAnsi" w:cstheme="minorHAnsi"/>
        </w:rPr>
      </w:pPr>
      <w:r w:rsidRPr="00563727">
        <w:rPr>
          <w:rFonts w:asciiTheme="minorHAnsi" w:hAnsiTheme="minorHAnsi" w:cstheme="minorHAnsi"/>
        </w:rPr>
        <w:t xml:space="preserve">DH </w:t>
      </w:r>
      <w:r w:rsidR="00563727" w:rsidRPr="00563727">
        <w:rPr>
          <w:rFonts w:asciiTheme="minorHAnsi" w:hAnsiTheme="minorHAnsi" w:cstheme="minorHAnsi"/>
        </w:rPr>
        <w:t xml:space="preserve">skal </w:t>
      </w:r>
      <w:r w:rsidR="006D46B0">
        <w:rPr>
          <w:rFonts w:asciiTheme="minorHAnsi" w:hAnsiTheme="minorHAnsi" w:cstheme="minorHAnsi"/>
        </w:rPr>
        <w:t xml:space="preserve">udpege </w:t>
      </w:r>
      <w:r w:rsidR="00780257">
        <w:rPr>
          <w:rFonts w:asciiTheme="minorHAnsi" w:hAnsiTheme="minorHAnsi" w:cstheme="minorHAnsi"/>
        </w:rPr>
        <w:t>5</w:t>
      </w:r>
      <w:r w:rsidR="00563727" w:rsidRPr="00563727">
        <w:rPr>
          <w:rFonts w:asciiTheme="minorHAnsi" w:hAnsiTheme="minorHAnsi" w:cstheme="minorHAnsi"/>
        </w:rPr>
        <w:t xml:space="preserve"> medlemmer til Socialstyrelsens strategiske dialogforum</w:t>
      </w:r>
      <w:r w:rsidR="00563727">
        <w:rPr>
          <w:rFonts w:asciiTheme="minorHAnsi" w:hAnsiTheme="minorHAnsi" w:cstheme="minorHAnsi"/>
        </w:rPr>
        <w:t xml:space="preserve"> for en ny 4-årig</w:t>
      </w:r>
      <w:r w:rsidR="006D46B0">
        <w:rPr>
          <w:rFonts w:asciiTheme="minorHAnsi" w:hAnsiTheme="minorHAnsi" w:cstheme="minorHAnsi"/>
        </w:rPr>
        <w:t xml:space="preserve"> periode</w:t>
      </w:r>
      <w:r w:rsidR="00563727" w:rsidRPr="00563727">
        <w:rPr>
          <w:rFonts w:asciiTheme="minorHAnsi" w:hAnsiTheme="minorHAnsi" w:cstheme="minorHAnsi"/>
        </w:rPr>
        <w:t xml:space="preserve">. Forretningsudvalget besluttede at udpege følgende personer: </w:t>
      </w:r>
    </w:p>
    <w:p w14:paraId="08FE5727" w14:textId="77777777" w:rsidR="00563727" w:rsidRPr="00563727" w:rsidRDefault="00563727" w:rsidP="00EF3AAA">
      <w:pPr>
        <w:rPr>
          <w:rFonts w:asciiTheme="minorHAnsi" w:hAnsiTheme="minorHAnsi" w:cstheme="minorHAnsi"/>
        </w:rPr>
      </w:pPr>
    </w:p>
    <w:p w14:paraId="4FB389E0" w14:textId="66A8360E" w:rsidR="00563727" w:rsidRPr="00563727" w:rsidRDefault="00563727" w:rsidP="00EF3AAA">
      <w:pPr>
        <w:pStyle w:val="Listeafsnit"/>
        <w:numPr>
          <w:ilvl w:val="0"/>
          <w:numId w:val="17"/>
        </w:numPr>
        <w:spacing w:line="260" w:lineRule="atLeast"/>
        <w:contextualSpacing/>
        <w:rPr>
          <w:rFonts w:asciiTheme="minorHAnsi" w:hAnsiTheme="minorHAnsi" w:cstheme="minorHAnsi"/>
          <w:sz w:val="20"/>
          <w:szCs w:val="20"/>
        </w:rPr>
      </w:pPr>
      <w:r w:rsidRPr="00563727">
        <w:rPr>
          <w:rFonts w:asciiTheme="minorHAnsi" w:hAnsiTheme="minorHAnsi" w:cstheme="minorHAnsi"/>
          <w:sz w:val="20"/>
          <w:szCs w:val="20"/>
        </w:rPr>
        <w:t>Thorkild Olesen, DH</w:t>
      </w:r>
    </w:p>
    <w:p w14:paraId="6A131D5A" w14:textId="4EDEDACE" w:rsidR="00EF3AAA" w:rsidRPr="00563727" w:rsidRDefault="00EF3AAA" w:rsidP="00EF3AAA">
      <w:pPr>
        <w:pStyle w:val="Listeafsnit"/>
        <w:numPr>
          <w:ilvl w:val="0"/>
          <w:numId w:val="17"/>
        </w:numPr>
        <w:spacing w:line="260" w:lineRule="atLeast"/>
        <w:contextualSpacing/>
        <w:rPr>
          <w:rFonts w:asciiTheme="minorHAnsi" w:hAnsiTheme="minorHAnsi" w:cstheme="minorHAnsi"/>
          <w:sz w:val="20"/>
          <w:szCs w:val="20"/>
        </w:rPr>
      </w:pPr>
      <w:r w:rsidRPr="00563727">
        <w:rPr>
          <w:rFonts w:asciiTheme="minorHAnsi" w:hAnsiTheme="minorHAnsi" w:cstheme="minorHAnsi"/>
          <w:sz w:val="20"/>
          <w:szCs w:val="20"/>
        </w:rPr>
        <w:t xml:space="preserve">Per Olesen, Epilepsiforeningen, </w:t>
      </w:r>
    </w:p>
    <w:p w14:paraId="7A59F3D6" w14:textId="4119179E" w:rsidR="00EF3AAA" w:rsidRPr="00563727" w:rsidRDefault="00EF3AAA" w:rsidP="00EF3AAA">
      <w:pPr>
        <w:pStyle w:val="Listeafsnit"/>
        <w:numPr>
          <w:ilvl w:val="0"/>
          <w:numId w:val="17"/>
        </w:numPr>
        <w:spacing w:line="260" w:lineRule="atLeast"/>
        <w:contextualSpacing/>
        <w:rPr>
          <w:rFonts w:asciiTheme="minorHAnsi" w:hAnsiTheme="minorHAnsi" w:cstheme="minorHAnsi"/>
          <w:sz w:val="20"/>
          <w:szCs w:val="20"/>
        </w:rPr>
      </w:pPr>
      <w:r w:rsidRPr="00563727">
        <w:rPr>
          <w:rFonts w:asciiTheme="minorHAnsi" w:hAnsiTheme="minorHAnsi" w:cstheme="minorHAnsi"/>
          <w:sz w:val="20"/>
          <w:szCs w:val="20"/>
        </w:rPr>
        <w:t xml:space="preserve">Anni Sørensen, Lev, </w:t>
      </w:r>
    </w:p>
    <w:p w14:paraId="67EC5964" w14:textId="617BA015" w:rsidR="00EF3AAA" w:rsidRPr="00563727" w:rsidRDefault="00EF3AAA" w:rsidP="00EF3AAA">
      <w:pPr>
        <w:pStyle w:val="Listeafsnit"/>
        <w:numPr>
          <w:ilvl w:val="0"/>
          <w:numId w:val="17"/>
        </w:numPr>
        <w:spacing w:line="260" w:lineRule="atLeast"/>
        <w:contextualSpacing/>
        <w:rPr>
          <w:rFonts w:asciiTheme="minorHAnsi" w:hAnsiTheme="minorHAnsi" w:cstheme="minorHAnsi"/>
          <w:sz w:val="20"/>
          <w:szCs w:val="20"/>
        </w:rPr>
      </w:pPr>
      <w:r w:rsidRPr="00563727">
        <w:rPr>
          <w:rFonts w:asciiTheme="minorHAnsi" w:hAnsiTheme="minorHAnsi" w:cstheme="minorHAnsi"/>
          <w:sz w:val="20"/>
          <w:szCs w:val="20"/>
          <w:lang w:eastAsia="da-DK"/>
        </w:rPr>
        <w:t>Maja Klamer Løhr</w:t>
      </w:r>
      <w:r w:rsidRPr="00563727">
        <w:rPr>
          <w:rFonts w:asciiTheme="minorHAnsi" w:hAnsiTheme="minorHAnsi" w:cstheme="minorHAnsi"/>
          <w:sz w:val="20"/>
          <w:szCs w:val="20"/>
        </w:rPr>
        <w:t xml:space="preserve">, Hjernesagen, </w:t>
      </w:r>
    </w:p>
    <w:p w14:paraId="712E4CE2" w14:textId="6C4AC480" w:rsidR="00EF3AAA" w:rsidRDefault="00EF3AAA" w:rsidP="00EF3AAA">
      <w:pPr>
        <w:pStyle w:val="Listeafsnit"/>
        <w:numPr>
          <w:ilvl w:val="0"/>
          <w:numId w:val="17"/>
        </w:numPr>
        <w:spacing w:line="260" w:lineRule="atLeast"/>
        <w:contextualSpacing/>
      </w:pPr>
      <w:r w:rsidRPr="00563727">
        <w:rPr>
          <w:rFonts w:asciiTheme="minorHAnsi" w:hAnsiTheme="minorHAnsi" w:cstheme="minorHAnsi"/>
          <w:sz w:val="20"/>
          <w:szCs w:val="20"/>
        </w:rPr>
        <w:t>Mogens Wiederholt, CP Danmark</w:t>
      </w:r>
      <w:r>
        <w:t xml:space="preserve"> </w:t>
      </w:r>
    </w:p>
    <w:p w14:paraId="0B61549F" w14:textId="77777777" w:rsidR="009B7766" w:rsidRDefault="009B7766" w:rsidP="009B7766">
      <w:pPr>
        <w:contextualSpacing/>
      </w:pPr>
    </w:p>
    <w:p w14:paraId="0AE272E5" w14:textId="77777777" w:rsidR="009B7766" w:rsidRDefault="004A5FB8" w:rsidP="00641FE1">
      <w:pPr>
        <w:rPr>
          <w:rStyle w:val="Overskrift3Tegn"/>
          <w:rFonts w:asciiTheme="minorHAnsi" w:hAnsiTheme="minorHAnsi" w:cstheme="minorHAnsi"/>
          <w:b/>
        </w:rPr>
      </w:pPr>
      <w:r>
        <w:rPr>
          <w:rStyle w:val="Overskrift3Tegn"/>
          <w:rFonts w:asciiTheme="minorHAnsi" w:hAnsiTheme="minorHAnsi" w:cstheme="minorHAnsi"/>
          <w:b/>
        </w:rPr>
        <w:t>8. Udpegning til Socialt Udviklingscenter SUS</w:t>
      </w:r>
    </w:p>
    <w:p w14:paraId="5FAA71A8" w14:textId="09D007C1" w:rsidR="00641FE1" w:rsidRDefault="00780257" w:rsidP="00641FE1">
      <w:r w:rsidRPr="005902C8">
        <w:rPr>
          <w:rFonts w:asciiTheme="minorHAnsi" w:hAnsiTheme="minorHAnsi" w:cstheme="minorHAnsi"/>
        </w:rPr>
        <w:t xml:space="preserve">DH skal </w:t>
      </w:r>
      <w:r>
        <w:rPr>
          <w:rFonts w:asciiTheme="minorHAnsi" w:hAnsiTheme="minorHAnsi" w:cstheme="minorHAnsi"/>
        </w:rPr>
        <w:t>udpege</w:t>
      </w:r>
      <w:r w:rsidRPr="005902C8">
        <w:rPr>
          <w:rFonts w:asciiTheme="minorHAnsi" w:hAnsiTheme="minorHAnsi" w:cstheme="minorHAnsi"/>
        </w:rPr>
        <w:t xml:space="preserve"> </w:t>
      </w:r>
      <w:r>
        <w:rPr>
          <w:rFonts w:asciiTheme="minorHAnsi" w:hAnsiTheme="minorHAnsi" w:cstheme="minorHAnsi"/>
        </w:rPr>
        <w:t xml:space="preserve">1 person til </w:t>
      </w:r>
      <w:r>
        <w:t xml:space="preserve">bestyrelsen for Socialt Udviklingscenter SUS for en 2-årig periode frem til maj 2024. </w:t>
      </w:r>
      <w:r w:rsidRPr="00563727">
        <w:rPr>
          <w:rFonts w:asciiTheme="minorHAnsi" w:hAnsiTheme="minorHAnsi" w:cstheme="minorHAnsi"/>
        </w:rPr>
        <w:t>Forretningsudvalget besluttede at udpege</w:t>
      </w:r>
      <w:r>
        <w:rPr>
          <w:rFonts w:asciiTheme="minorHAnsi" w:hAnsiTheme="minorHAnsi" w:cstheme="minorHAnsi"/>
        </w:rPr>
        <w:t xml:space="preserve"> </w:t>
      </w:r>
      <w:r>
        <w:t>Tinja Vandmose, Landsforeningen Autisme.</w:t>
      </w:r>
    </w:p>
    <w:p w14:paraId="0CC62738" w14:textId="39C199DB" w:rsidR="009B7766" w:rsidRDefault="009B7766" w:rsidP="00641FE1"/>
    <w:p w14:paraId="72917DC0" w14:textId="77777777" w:rsidR="009B7766" w:rsidRDefault="004A5FB8" w:rsidP="00641FE1">
      <w:r>
        <w:rPr>
          <w:rStyle w:val="Overskrift3Tegn"/>
          <w:rFonts w:asciiTheme="minorHAnsi" w:hAnsiTheme="minorHAnsi" w:cstheme="minorHAnsi"/>
          <w:b/>
        </w:rPr>
        <w:lastRenderedPageBreak/>
        <w:t>9. Udpegning til Regionale Arbejdsmarkedsråd (RAR)</w:t>
      </w:r>
      <w:r>
        <w:t xml:space="preserve"> </w:t>
      </w:r>
    </w:p>
    <w:p w14:paraId="69DE8F43" w14:textId="56939D8C" w:rsidR="00641FE1" w:rsidRDefault="00641FE1" w:rsidP="00641FE1">
      <w:r>
        <w:t xml:space="preserve">DH skal udpege 8 medlemmer </w:t>
      </w:r>
      <w:r w:rsidR="00991AEC">
        <w:t xml:space="preserve">og 8 suppleanter </w:t>
      </w:r>
      <w:r>
        <w:t xml:space="preserve">til de Regionale Arbejdsmarkedsråd (RAR) for en ny 4-årig periode. Der skal indstilles en mand og en kvinde til hver medlemsplads, og forretningsudvalget besluttede at udpege følgende personer, hvor den af de to indstillede til et RAR, som ministeren ikke peger på, bliver suppleant: </w:t>
      </w:r>
    </w:p>
    <w:p w14:paraId="4B2C45E7" w14:textId="54837C3D" w:rsidR="00641FE1" w:rsidRDefault="00641FE1" w:rsidP="00641FE1"/>
    <w:p w14:paraId="7525C178" w14:textId="77777777" w:rsidR="00641FE1" w:rsidRPr="00641FE1" w:rsidRDefault="00641FE1" w:rsidP="00641FE1">
      <w:pPr>
        <w:rPr>
          <w:rStyle w:val="Underoverskrift"/>
          <w:b w:val="0"/>
        </w:rPr>
      </w:pPr>
      <w:r w:rsidRPr="00641FE1">
        <w:rPr>
          <w:rStyle w:val="Underoverskrift"/>
          <w:b w:val="0"/>
        </w:rPr>
        <w:t xml:space="preserve">RAR Nordjylland: </w:t>
      </w:r>
    </w:p>
    <w:p w14:paraId="447C017E" w14:textId="550CEE48" w:rsidR="00641FE1" w:rsidRDefault="00641FE1" w:rsidP="00641FE1">
      <w:r w:rsidRPr="00821F4C">
        <w:t>Leif Holm Nielsen</w:t>
      </w:r>
      <w:r>
        <w:t>, UlykkesPatientForeningen/PolioF</w:t>
      </w:r>
      <w:r w:rsidRPr="00821F4C">
        <w:t>oreningen</w:t>
      </w:r>
      <w:r>
        <w:t xml:space="preserve"> </w:t>
      </w:r>
    </w:p>
    <w:p w14:paraId="64522400" w14:textId="77777777" w:rsidR="00641FE1" w:rsidRDefault="00641FE1" w:rsidP="00641FE1">
      <w:r>
        <w:t>T</w:t>
      </w:r>
      <w:r w:rsidRPr="00821F4C">
        <w:t>rine Fruergaard Johansen</w:t>
      </w:r>
      <w:r>
        <w:t>, Scle</w:t>
      </w:r>
      <w:r w:rsidRPr="00821F4C">
        <w:t>roseforeningen</w:t>
      </w:r>
      <w:r>
        <w:t xml:space="preserve">, indstillet af </w:t>
      </w:r>
      <w:r w:rsidRPr="00821F4C">
        <w:t>DH Brønderslev</w:t>
      </w:r>
    </w:p>
    <w:p w14:paraId="3E3BFD0D" w14:textId="77777777" w:rsidR="00641FE1" w:rsidRDefault="00641FE1" w:rsidP="00641FE1"/>
    <w:p w14:paraId="1E67A887" w14:textId="77777777" w:rsidR="00641FE1" w:rsidRPr="00641FE1" w:rsidRDefault="00641FE1" w:rsidP="00641FE1">
      <w:pPr>
        <w:rPr>
          <w:rStyle w:val="Underoverskrift"/>
          <w:b w:val="0"/>
        </w:rPr>
      </w:pPr>
      <w:r w:rsidRPr="00641FE1">
        <w:rPr>
          <w:rStyle w:val="Underoverskrift"/>
          <w:b w:val="0"/>
        </w:rPr>
        <w:t xml:space="preserve">RAR Vestjylland: </w:t>
      </w:r>
    </w:p>
    <w:p w14:paraId="09B8FD7E" w14:textId="77777777" w:rsidR="00641FE1" w:rsidRDefault="00641FE1" w:rsidP="00641FE1">
      <w:r w:rsidRPr="00821F4C">
        <w:rPr>
          <w:color w:val="000000" w:themeColor="text1"/>
        </w:rPr>
        <w:t>Ole Johnsen</w:t>
      </w:r>
      <w:r>
        <w:rPr>
          <w:color w:val="000000" w:themeColor="text1"/>
        </w:rPr>
        <w:t>,</w:t>
      </w:r>
      <w:r w:rsidRPr="00821F4C">
        <w:rPr>
          <w:rFonts w:asciiTheme="minorHAnsi" w:hAnsiTheme="minorHAnsi" w:cstheme="minorHAnsi"/>
          <w:color w:val="000000" w:themeColor="text1"/>
        </w:rPr>
        <w:t xml:space="preserve"> </w:t>
      </w:r>
      <w:r>
        <w:t>Ulykkespatientforeningen/</w:t>
      </w:r>
      <w:r w:rsidRPr="00C46536">
        <w:t>Polioforeningen</w:t>
      </w:r>
      <w:r>
        <w:t xml:space="preserve">, indstillet af </w:t>
      </w:r>
      <w:r w:rsidRPr="00821F4C">
        <w:t>DH Skive</w:t>
      </w:r>
    </w:p>
    <w:p w14:paraId="18E171F7" w14:textId="77777777" w:rsidR="00641FE1" w:rsidRDefault="00641FE1" w:rsidP="00641FE1">
      <w:r w:rsidRPr="00821F4C">
        <w:rPr>
          <w:color w:val="000000" w:themeColor="text1"/>
        </w:rPr>
        <w:t>Janie Rasmussen</w:t>
      </w:r>
      <w:r>
        <w:rPr>
          <w:color w:val="000000" w:themeColor="text1"/>
        </w:rPr>
        <w:t>, indstillet af Dansk Blindesamfund</w:t>
      </w:r>
    </w:p>
    <w:p w14:paraId="1BDDC422" w14:textId="77777777" w:rsidR="00641FE1" w:rsidRDefault="00641FE1" w:rsidP="00641FE1"/>
    <w:p w14:paraId="25BA170F" w14:textId="77777777" w:rsidR="00641FE1" w:rsidRPr="00641FE1" w:rsidRDefault="00641FE1" w:rsidP="00641FE1">
      <w:pPr>
        <w:rPr>
          <w:rStyle w:val="Underoverskrift"/>
          <w:b w:val="0"/>
        </w:rPr>
      </w:pPr>
      <w:r w:rsidRPr="00641FE1">
        <w:rPr>
          <w:rStyle w:val="Underoverskrift"/>
          <w:b w:val="0"/>
        </w:rPr>
        <w:t xml:space="preserve">RAR Østjylland: </w:t>
      </w:r>
    </w:p>
    <w:p w14:paraId="6F135198" w14:textId="77777777" w:rsidR="00641FE1" w:rsidRDefault="00641FE1" w:rsidP="00641FE1">
      <w:r w:rsidRPr="00C46536">
        <w:t>Merete Birk Nielsen</w:t>
      </w:r>
      <w:r>
        <w:t xml:space="preserve">, indstillet af </w:t>
      </w:r>
      <w:r w:rsidRPr="00C46536">
        <w:t>Høreforeningen</w:t>
      </w:r>
    </w:p>
    <w:p w14:paraId="532E286F" w14:textId="77777777" w:rsidR="00641FE1" w:rsidRDefault="00641FE1" w:rsidP="00641FE1">
      <w:r w:rsidRPr="00C46536">
        <w:t>Niels Rosenberg</w:t>
      </w:r>
      <w:r>
        <w:t xml:space="preserve">, SIND, indstillet af </w:t>
      </w:r>
      <w:r w:rsidRPr="00C46536">
        <w:t>DH Odder</w:t>
      </w:r>
    </w:p>
    <w:p w14:paraId="2CD1F9AD" w14:textId="77777777" w:rsidR="00641FE1" w:rsidRDefault="00641FE1" w:rsidP="00641FE1"/>
    <w:p w14:paraId="0E64230A" w14:textId="77777777" w:rsidR="00641FE1" w:rsidRPr="00641FE1" w:rsidRDefault="00641FE1" w:rsidP="00641FE1">
      <w:pPr>
        <w:rPr>
          <w:rStyle w:val="Underoverskrift"/>
          <w:b w:val="0"/>
        </w:rPr>
      </w:pPr>
      <w:r w:rsidRPr="00641FE1">
        <w:rPr>
          <w:rStyle w:val="Underoverskrift"/>
          <w:b w:val="0"/>
        </w:rPr>
        <w:t xml:space="preserve">RAR Sydjylland: </w:t>
      </w:r>
    </w:p>
    <w:p w14:paraId="32A0EB29" w14:textId="77777777" w:rsidR="00641FE1" w:rsidRDefault="00641FE1" w:rsidP="00641FE1">
      <w:r>
        <w:t>Michael Bæk, indstillet af Ulykkespatientforeningen/</w:t>
      </w:r>
      <w:r w:rsidRPr="00C46536">
        <w:t>Polioforeningen</w:t>
      </w:r>
    </w:p>
    <w:p w14:paraId="626A4408" w14:textId="77777777" w:rsidR="00641FE1" w:rsidRDefault="00641FE1" w:rsidP="00641FE1">
      <w:r>
        <w:t>Rigmor Jensen, indstillet af SIND/</w:t>
      </w:r>
      <w:r w:rsidRPr="00C46536">
        <w:t>DH Esbjerg</w:t>
      </w:r>
    </w:p>
    <w:p w14:paraId="21C0D354" w14:textId="77777777" w:rsidR="00641FE1" w:rsidRDefault="00641FE1" w:rsidP="00641FE1"/>
    <w:p w14:paraId="7D7810FB" w14:textId="77777777" w:rsidR="00641FE1" w:rsidRPr="00641FE1" w:rsidRDefault="00641FE1" w:rsidP="00641FE1">
      <w:pPr>
        <w:rPr>
          <w:rStyle w:val="Underoverskrift"/>
          <w:b w:val="0"/>
        </w:rPr>
      </w:pPr>
      <w:r w:rsidRPr="00641FE1">
        <w:rPr>
          <w:rStyle w:val="Underoverskrift"/>
          <w:b w:val="0"/>
        </w:rPr>
        <w:t xml:space="preserve">RAR Fyn: </w:t>
      </w:r>
    </w:p>
    <w:p w14:paraId="02307ABA" w14:textId="77777777" w:rsidR="00641FE1" w:rsidRDefault="00641FE1" w:rsidP="00641FE1">
      <w:r w:rsidRPr="00C46536">
        <w:t>Erik Vind Frost</w:t>
      </w:r>
      <w:r>
        <w:t xml:space="preserve">, Dansk Blindesamfund, indstillet af </w:t>
      </w:r>
      <w:r w:rsidRPr="00014765">
        <w:t>DH Odense</w:t>
      </w:r>
    </w:p>
    <w:p w14:paraId="18E0E9B2" w14:textId="77777777" w:rsidR="00641FE1" w:rsidRDefault="00641FE1" w:rsidP="00641FE1">
      <w:r w:rsidRPr="00C46536">
        <w:t>Lisbeth Hansen</w:t>
      </w:r>
      <w:r>
        <w:t xml:space="preserve">, </w:t>
      </w:r>
      <w:r w:rsidRPr="00014765">
        <w:t>Sclerose</w:t>
      </w:r>
      <w:r>
        <w:t xml:space="preserve">foreningen, indstillet af </w:t>
      </w:r>
      <w:r w:rsidRPr="00C46536">
        <w:t>DH Nyborg</w:t>
      </w:r>
    </w:p>
    <w:p w14:paraId="07720705" w14:textId="77777777" w:rsidR="00641FE1" w:rsidRDefault="00641FE1" w:rsidP="00641FE1"/>
    <w:p w14:paraId="3C83FB85" w14:textId="77777777" w:rsidR="00641FE1" w:rsidRPr="00641FE1" w:rsidRDefault="00641FE1" w:rsidP="00641FE1">
      <w:pPr>
        <w:rPr>
          <w:rStyle w:val="Underoverskrift"/>
          <w:b w:val="0"/>
        </w:rPr>
      </w:pPr>
      <w:r w:rsidRPr="00641FE1">
        <w:rPr>
          <w:rStyle w:val="Underoverskrift"/>
          <w:b w:val="0"/>
        </w:rPr>
        <w:t xml:space="preserve">RAR Sjælland: </w:t>
      </w:r>
    </w:p>
    <w:p w14:paraId="2E54F9B4" w14:textId="77777777" w:rsidR="00641FE1" w:rsidRDefault="00641FE1" w:rsidP="00641FE1">
      <w:r w:rsidRPr="00014765">
        <w:t>Mia Kristina Hansen</w:t>
      </w:r>
      <w:r>
        <w:t>, indstillet af SIND</w:t>
      </w:r>
    </w:p>
    <w:p w14:paraId="0CFC46CF" w14:textId="77777777" w:rsidR="00641FE1" w:rsidRDefault="00641FE1" w:rsidP="00641FE1">
      <w:r>
        <w:t xml:space="preserve">Paul </w:t>
      </w:r>
      <w:proofErr w:type="spellStart"/>
      <w:r>
        <w:t>Nolan</w:t>
      </w:r>
      <w:proofErr w:type="spellEnd"/>
      <w:r>
        <w:t>, indstillet af Muskelsvindfonden</w:t>
      </w:r>
    </w:p>
    <w:p w14:paraId="45353390" w14:textId="77777777" w:rsidR="00641FE1" w:rsidRDefault="00641FE1" w:rsidP="00641FE1"/>
    <w:p w14:paraId="2507F647" w14:textId="77777777" w:rsidR="00641FE1" w:rsidRPr="00641FE1" w:rsidRDefault="00641FE1" w:rsidP="00641FE1">
      <w:pPr>
        <w:rPr>
          <w:rStyle w:val="Underoverskrift"/>
          <w:b w:val="0"/>
        </w:rPr>
      </w:pPr>
      <w:r w:rsidRPr="00641FE1">
        <w:rPr>
          <w:rStyle w:val="Underoverskrift"/>
          <w:b w:val="0"/>
        </w:rPr>
        <w:t>RAR Hovedstaden:</w:t>
      </w:r>
    </w:p>
    <w:p w14:paraId="3D7FC8E7" w14:textId="77777777" w:rsidR="00641FE1" w:rsidRDefault="00641FE1" w:rsidP="00641FE1">
      <w:r w:rsidRPr="000F241C">
        <w:t>Martin Enggaard Pedersen</w:t>
      </w:r>
      <w:r>
        <w:t xml:space="preserve">, indstillet af Dansk Blindesamfund </w:t>
      </w:r>
    </w:p>
    <w:p w14:paraId="6A4B07DA" w14:textId="77777777" w:rsidR="00641FE1" w:rsidRDefault="00641FE1" w:rsidP="00641FE1">
      <w:r w:rsidRPr="000F241C">
        <w:t>Anita Elisa Bager</w:t>
      </w:r>
      <w:r>
        <w:t>, CP Danmark, indstillet af DH Halsnæs</w:t>
      </w:r>
    </w:p>
    <w:p w14:paraId="5B793067" w14:textId="77777777" w:rsidR="00641FE1" w:rsidRDefault="00641FE1" w:rsidP="00641FE1"/>
    <w:p w14:paraId="5342C312" w14:textId="77777777" w:rsidR="00641FE1" w:rsidRPr="00641FE1" w:rsidRDefault="00641FE1" w:rsidP="00641FE1">
      <w:pPr>
        <w:rPr>
          <w:rStyle w:val="Underoverskrift"/>
          <w:b w:val="0"/>
        </w:rPr>
      </w:pPr>
      <w:r w:rsidRPr="00641FE1">
        <w:rPr>
          <w:rStyle w:val="Underoverskrift"/>
          <w:b w:val="0"/>
        </w:rPr>
        <w:t xml:space="preserve">RAR Bornholm: </w:t>
      </w:r>
    </w:p>
    <w:p w14:paraId="434279B5" w14:textId="77777777" w:rsidR="00641FE1" w:rsidRDefault="00641FE1" w:rsidP="00641FE1">
      <w:r w:rsidRPr="00D534DB">
        <w:t>Anette Rasmussen</w:t>
      </w:r>
      <w:r>
        <w:t>, indstillet af Dansk Handicap Forbund</w:t>
      </w:r>
    </w:p>
    <w:p w14:paraId="53422100" w14:textId="54B80501" w:rsidR="00641FE1" w:rsidRDefault="00641FE1" w:rsidP="00641FE1">
      <w:r w:rsidRPr="00D534DB">
        <w:t xml:space="preserve">Peter </w:t>
      </w:r>
      <w:proofErr w:type="spellStart"/>
      <w:r w:rsidRPr="00D534DB">
        <w:t>Vomb</w:t>
      </w:r>
      <w:proofErr w:type="spellEnd"/>
      <w:r>
        <w:t xml:space="preserve">, Epilepsiforeningen, indstillet af </w:t>
      </w:r>
      <w:r w:rsidRPr="00D534DB">
        <w:t>DH Bornholm</w:t>
      </w:r>
    </w:p>
    <w:p w14:paraId="32A4DE17" w14:textId="55C85E37" w:rsidR="009B7766" w:rsidRDefault="009B7766" w:rsidP="00641FE1"/>
    <w:p w14:paraId="764666AD" w14:textId="21666341" w:rsidR="004A5FB8" w:rsidRDefault="004A5FB8" w:rsidP="004A5FB8">
      <w:r>
        <w:rPr>
          <w:rStyle w:val="Overskrift3Tegn"/>
          <w:rFonts w:asciiTheme="minorHAnsi" w:hAnsiTheme="minorHAnsi" w:cstheme="minorHAnsi"/>
          <w:b/>
        </w:rPr>
        <w:t>10. Udpegning til Det regionale kontaktforum om handicap i Nordjylland</w:t>
      </w:r>
      <w:r>
        <w:t xml:space="preserve"> </w:t>
      </w:r>
    </w:p>
    <w:p w14:paraId="1D9D3289" w14:textId="17099D05" w:rsidR="006D46B0" w:rsidRDefault="006D46B0" w:rsidP="006D46B0">
      <w:r>
        <w:t>DH skal udpege 4 medlemmer</w:t>
      </w:r>
      <w:r w:rsidR="00F04421">
        <w:t xml:space="preserve"> og 2</w:t>
      </w:r>
      <w:r>
        <w:t xml:space="preserve"> suppleanter til </w:t>
      </w:r>
      <w:r w:rsidRPr="00983AF4">
        <w:t>Det regionale kontaktforum om handicap i Region Nordjylland</w:t>
      </w:r>
      <w:r>
        <w:t xml:space="preserve"> for en ny 4-årig periode</w:t>
      </w:r>
      <w:r w:rsidRPr="00983AF4">
        <w:t>.</w:t>
      </w:r>
      <w:r w:rsidRPr="006D46B0">
        <w:t xml:space="preserve"> </w:t>
      </w:r>
      <w:r w:rsidRPr="00563727">
        <w:t xml:space="preserve">Forretningsudvalget besluttede at udpege følgende personer: </w:t>
      </w:r>
    </w:p>
    <w:p w14:paraId="0301A05D" w14:textId="50DC9DDA" w:rsidR="006D46B0" w:rsidRDefault="006D46B0" w:rsidP="006D46B0"/>
    <w:p w14:paraId="659C9449" w14:textId="630B8139" w:rsidR="006D46B0" w:rsidRPr="006D46B0" w:rsidRDefault="006D46B0" w:rsidP="006D46B0">
      <w:pPr>
        <w:rPr>
          <w:rFonts w:asciiTheme="minorHAnsi" w:hAnsiTheme="minorHAnsi" w:cstheme="minorHAnsi"/>
        </w:rPr>
      </w:pPr>
      <w:r w:rsidRPr="006D46B0">
        <w:rPr>
          <w:rFonts w:asciiTheme="minorHAnsi" w:hAnsiTheme="minorHAnsi" w:cstheme="minorHAnsi"/>
        </w:rPr>
        <w:t xml:space="preserve">Medlemmer: </w:t>
      </w:r>
    </w:p>
    <w:p w14:paraId="42F19B79" w14:textId="5376EDD9" w:rsidR="006D46B0" w:rsidRPr="006D46B0" w:rsidRDefault="006D46B0" w:rsidP="006D46B0">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Lone Rositta Hørstrup, SIND Aalborg</w:t>
      </w:r>
    </w:p>
    <w:p w14:paraId="49E63A76" w14:textId="3A97A215" w:rsidR="006D46B0" w:rsidRPr="006D46B0" w:rsidRDefault="006D46B0" w:rsidP="00A871E9">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 xml:space="preserve">Malene </w:t>
      </w:r>
      <w:proofErr w:type="spellStart"/>
      <w:r w:rsidRPr="006D46B0">
        <w:rPr>
          <w:rFonts w:asciiTheme="minorHAnsi" w:hAnsiTheme="minorHAnsi" w:cstheme="minorHAnsi"/>
          <w:sz w:val="20"/>
          <w:szCs w:val="20"/>
        </w:rPr>
        <w:t>Allert</w:t>
      </w:r>
      <w:proofErr w:type="spellEnd"/>
      <w:r w:rsidRPr="006D46B0">
        <w:rPr>
          <w:rFonts w:asciiTheme="minorHAnsi" w:hAnsiTheme="minorHAnsi" w:cstheme="minorHAnsi"/>
          <w:sz w:val="20"/>
          <w:szCs w:val="20"/>
        </w:rPr>
        <w:t xml:space="preserve">, DDL </w:t>
      </w:r>
      <w:proofErr w:type="spellStart"/>
      <w:r w:rsidRPr="006D46B0">
        <w:rPr>
          <w:rFonts w:asciiTheme="minorHAnsi" w:hAnsiTheme="minorHAnsi" w:cstheme="minorHAnsi"/>
          <w:sz w:val="20"/>
          <w:szCs w:val="20"/>
        </w:rPr>
        <w:t>Alborg</w:t>
      </w:r>
      <w:proofErr w:type="spellEnd"/>
    </w:p>
    <w:p w14:paraId="205DA1FA" w14:textId="51BB8C33" w:rsidR="006D46B0" w:rsidRPr="006D46B0" w:rsidRDefault="006D46B0" w:rsidP="00A152CD">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Hanne Vestergaard Ottesen, FDDB, DH Rebild</w:t>
      </w:r>
    </w:p>
    <w:p w14:paraId="431BB6E2" w14:textId="4DE5D24E" w:rsidR="006D46B0" w:rsidRPr="006D46B0" w:rsidRDefault="006D46B0" w:rsidP="00CE07C0">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Ella Holm Hansen, Lev Aalborg/Himmelev</w:t>
      </w:r>
    </w:p>
    <w:p w14:paraId="1943C562" w14:textId="77777777" w:rsidR="006D46B0" w:rsidRPr="006D46B0" w:rsidRDefault="006D46B0" w:rsidP="006D46B0">
      <w:pPr>
        <w:rPr>
          <w:rFonts w:asciiTheme="minorHAnsi" w:hAnsiTheme="minorHAnsi" w:cstheme="minorHAnsi"/>
        </w:rPr>
      </w:pPr>
    </w:p>
    <w:p w14:paraId="57F80CCD" w14:textId="0AD7E9F8" w:rsidR="006D46B0" w:rsidRPr="006D46B0" w:rsidRDefault="006D46B0" w:rsidP="006D46B0">
      <w:pPr>
        <w:rPr>
          <w:rFonts w:asciiTheme="minorHAnsi" w:hAnsiTheme="minorHAnsi" w:cstheme="minorHAnsi"/>
        </w:rPr>
      </w:pPr>
      <w:r w:rsidRPr="006D46B0">
        <w:rPr>
          <w:rFonts w:asciiTheme="minorHAnsi" w:hAnsiTheme="minorHAnsi" w:cstheme="minorHAnsi"/>
        </w:rPr>
        <w:t>Suppleanter:</w:t>
      </w:r>
    </w:p>
    <w:p w14:paraId="62100A42" w14:textId="393C4F18" w:rsidR="006D46B0" w:rsidRPr="006D46B0" w:rsidRDefault="006D46B0" w:rsidP="006D46B0">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Thomas Hansen, ADHD Nordjylland</w:t>
      </w:r>
    </w:p>
    <w:p w14:paraId="1AF543EE" w14:textId="58C8E19A" w:rsidR="006D46B0" w:rsidRPr="006D46B0" w:rsidRDefault="006D46B0" w:rsidP="00583A01">
      <w:pPr>
        <w:pStyle w:val="Listeafsnit"/>
        <w:numPr>
          <w:ilvl w:val="0"/>
          <w:numId w:val="17"/>
        </w:numPr>
        <w:rPr>
          <w:rFonts w:asciiTheme="minorHAnsi" w:hAnsiTheme="minorHAnsi" w:cstheme="minorHAnsi"/>
          <w:sz w:val="20"/>
          <w:szCs w:val="20"/>
        </w:rPr>
      </w:pPr>
      <w:r w:rsidRPr="006D46B0">
        <w:rPr>
          <w:rFonts w:asciiTheme="minorHAnsi" w:hAnsiTheme="minorHAnsi" w:cstheme="minorHAnsi"/>
          <w:sz w:val="20"/>
          <w:szCs w:val="20"/>
        </w:rPr>
        <w:t>(Vakant post)</w:t>
      </w:r>
    </w:p>
    <w:p w14:paraId="2DC46C9D" w14:textId="77777777" w:rsidR="004A5FB8" w:rsidRDefault="004A5FB8" w:rsidP="004A5FB8">
      <w:pPr>
        <w:pStyle w:val="Overskrift3"/>
      </w:pPr>
      <w:r>
        <w:t xml:space="preserve">11. Udpegning til Patientinddragelsesudvalget i Region Midtjylland </w:t>
      </w:r>
    </w:p>
    <w:p w14:paraId="55A42ECC" w14:textId="14DF4560" w:rsidR="00F04421" w:rsidRDefault="00F04421" w:rsidP="00F04421">
      <w:r>
        <w:t xml:space="preserve">DH skal udpege 3 medlemmer og 3 suppleanter til Patientinddragelsesudvalget i Region Midtjylland for en ny 4-årig periode. </w:t>
      </w:r>
      <w:r w:rsidRPr="00563727">
        <w:t>Forretningsudvalget besluttede at udpege følgende personer:</w:t>
      </w:r>
    </w:p>
    <w:p w14:paraId="7C1A9A8C" w14:textId="00AB1AC0" w:rsidR="00F04421" w:rsidRDefault="00F04421" w:rsidP="00F04421"/>
    <w:p w14:paraId="73AC8B3F" w14:textId="5777A857" w:rsidR="00F04421" w:rsidRDefault="00F04421" w:rsidP="00F04421">
      <w:r>
        <w:t>Medlemmer:</w:t>
      </w:r>
    </w:p>
    <w:p w14:paraId="5296A1D5" w14:textId="665188E1"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Peter Husted, Nyreforening</w:t>
      </w:r>
      <w:r>
        <w:rPr>
          <w:rFonts w:asciiTheme="minorHAnsi" w:hAnsiTheme="minorHAnsi" w:cstheme="minorHAnsi"/>
          <w:sz w:val="20"/>
        </w:rPr>
        <w:t>en</w:t>
      </w:r>
    </w:p>
    <w:p w14:paraId="77CB4A02" w14:textId="53006077"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 xml:space="preserve">Per Jacobsen, </w:t>
      </w:r>
      <w:r>
        <w:rPr>
          <w:rFonts w:asciiTheme="minorHAnsi" w:hAnsiTheme="minorHAnsi" w:cstheme="minorHAnsi"/>
          <w:sz w:val="20"/>
        </w:rPr>
        <w:t>DH odder</w:t>
      </w:r>
    </w:p>
    <w:p w14:paraId="4CE32291" w14:textId="7F8CE516"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 xml:space="preserve">Anette Roed, Høreforeningen </w:t>
      </w:r>
    </w:p>
    <w:p w14:paraId="40B1E79F" w14:textId="77777777" w:rsidR="00F04421" w:rsidRPr="00F04421" w:rsidRDefault="00F04421" w:rsidP="00F04421">
      <w:pPr>
        <w:rPr>
          <w:rFonts w:asciiTheme="minorHAnsi" w:hAnsiTheme="minorHAnsi" w:cstheme="minorHAnsi"/>
          <w:sz w:val="18"/>
        </w:rPr>
      </w:pPr>
    </w:p>
    <w:p w14:paraId="65CE3892" w14:textId="035AFF47" w:rsidR="00F04421" w:rsidRPr="00F04421" w:rsidRDefault="00F04421" w:rsidP="00F04421">
      <w:pPr>
        <w:rPr>
          <w:rFonts w:asciiTheme="minorHAnsi" w:hAnsiTheme="minorHAnsi" w:cstheme="minorHAnsi"/>
        </w:rPr>
      </w:pPr>
      <w:r>
        <w:rPr>
          <w:rFonts w:asciiTheme="minorHAnsi" w:hAnsiTheme="minorHAnsi" w:cstheme="minorHAnsi"/>
        </w:rPr>
        <w:t>S</w:t>
      </w:r>
      <w:r w:rsidRPr="00F04421">
        <w:rPr>
          <w:rFonts w:asciiTheme="minorHAnsi" w:hAnsiTheme="minorHAnsi" w:cstheme="minorHAnsi"/>
        </w:rPr>
        <w:t xml:space="preserve">uppleanter: </w:t>
      </w:r>
    </w:p>
    <w:p w14:paraId="335D3186" w14:textId="479BDF81"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Torben Busk, DH Horsens</w:t>
      </w:r>
    </w:p>
    <w:p w14:paraId="1941BE85" w14:textId="55F7C161"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 xml:space="preserve">Jette Sloth </w:t>
      </w:r>
      <w:proofErr w:type="spellStart"/>
      <w:r w:rsidRPr="00F04421">
        <w:rPr>
          <w:rFonts w:asciiTheme="minorHAnsi" w:hAnsiTheme="minorHAnsi" w:cstheme="minorHAnsi"/>
          <w:sz w:val="20"/>
        </w:rPr>
        <w:t>Foer</w:t>
      </w:r>
      <w:proofErr w:type="spellEnd"/>
      <w:r w:rsidRPr="00F04421">
        <w:rPr>
          <w:rFonts w:asciiTheme="minorHAnsi" w:hAnsiTheme="minorHAnsi" w:cstheme="minorHAnsi"/>
          <w:sz w:val="20"/>
        </w:rPr>
        <w:t>, Hjerneskadeforeningen</w:t>
      </w:r>
    </w:p>
    <w:p w14:paraId="0A36A9D2" w14:textId="5F73209E" w:rsidR="00F04421" w:rsidRPr="00F04421" w:rsidRDefault="00F04421" w:rsidP="00F04421">
      <w:pPr>
        <w:pStyle w:val="Listeafsnit"/>
        <w:numPr>
          <w:ilvl w:val="0"/>
          <w:numId w:val="24"/>
        </w:numPr>
        <w:overflowPunct w:val="0"/>
        <w:autoSpaceDE w:val="0"/>
        <w:autoSpaceDN w:val="0"/>
        <w:adjustRightInd w:val="0"/>
        <w:contextualSpacing/>
        <w:jc w:val="both"/>
        <w:rPr>
          <w:rFonts w:asciiTheme="minorHAnsi" w:hAnsiTheme="minorHAnsi" w:cstheme="minorHAnsi"/>
          <w:sz w:val="20"/>
        </w:rPr>
      </w:pPr>
      <w:r w:rsidRPr="00F04421">
        <w:rPr>
          <w:rFonts w:asciiTheme="minorHAnsi" w:hAnsiTheme="minorHAnsi" w:cstheme="minorHAnsi"/>
          <w:sz w:val="20"/>
        </w:rPr>
        <w:t xml:space="preserve">Janie Rasmussen, Dansk Blindesamfund </w:t>
      </w:r>
    </w:p>
    <w:p w14:paraId="643B3350" w14:textId="32897BC6" w:rsidR="004A5FB8" w:rsidRDefault="004A5FB8" w:rsidP="004A5FB8">
      <w:pPr>
        <w:rPr>
          <w:rFonts w:asciiTheme="minorHAnsi" w:hAnsiTheme="minorHAnsi" w:cstheme="minorHAnsi"/>
        </w:rPr>
      </w:pPr>
    </w:p>
    <w:p w14:paraId="34453AB3" w14:textId="77777777" w:rsidR="009B7766" w:rsidRDefault="004A5FB8" w:rsidP="00D23ABC">
      <w:r>
        <w:rPr>
          <w:rStyle w:val="Overskrift3Tegn"/>
          <w:rFonts w:asciiTheme="minorHAnsi" w:hAnsiTheme="minorHAnsi" w:cstheme="minorHAnsi"/>
          <w:b/>
        </w:rPr>
        <w:t>12. Udpegning til Videnscenter om Handicap</w:t>
      </w:r>
      <w:r>
        <w:t xml:space="preserve"> </w:t>
      </w:r>
    </w:p>
    <w:p w14:paraId="0C7B0665" w14:textId="758FA611" w:rsidR="00424306" w:rsidRPr="00424306" w:rsidRDefault="00D23ABC" w:rsidP="00424306">
      <w:pPr>
        <w:rPr>
          <w:rFonts w:asciiTheme="minorHAnsi" w:hAnsiTheme="minorHAnsi" w:cstheme="minorHAnsi"/>
        </w:rPr>
      </w:pPr>
      <w:r>
        <w:t>DH skal udpege 3 medlemmer til b</w:t>
      </w:r>
      <w:r>
        <w:rPr>
          <w:rFonts w:asciiTheme="minorHAnsi" w:hAnsiTheme="minorHAnsi" w:cstheme="minorHAnsi"/>
        </w:rPr>
        <w:t>estyrelsen for Videnscenter om H</w:t>
      </w:r>
      <w:r w:rsidRPr="00260440">
        <w:rPr>
          <w:rFonts w:asciiTheme="minorHAnsi" w:hAnsiTheme="minorHAnsi" w:cstheme="minorHAnsi"/>
        </w:rPr>
        <w:t>andicap</w:t>
      </w:r>
      <w:r>
        <w:rPr>
          <w:rFonts w:asciiTheme="minorHAnsi" w:hAnsiTheme="minorHAnsi" w:cstheme="minorHAnsi"/>
        </w:rPr>
        <w:t xml:space="preserve"> for en ny </w:t>
      </w:r>
      <w:r w:rsidRPr="00260440">
        <w:rPr>
          <w:rFonts w:asciiTheme="minorHAnsi" w:hAnsiTheme="minorHAnsi" w:cstheme="minorHAnsi"/>
        </w:rPr>
        <w:t>4-årig periode.</w:t>
      </w:r>
      <w:r>
        <w:rPr>
          <w:rFonts w:asciiTheme="minorHAnsi" w:hAnsiTheme="minorHAnsi" w:cstheme="minorHAnsi"/>
        </w:rPr>
        <w:t xml:space="preserve"> Forretningsudvalget besluttede at udpege følgende personer: </w:t>
      </w:r>
    </w:p>
    <w:p w14:paraId="6A66857C" w14:textId="77777777" w:rsidR="00D23ABC" w:rsidRDefault="00D23ABC" w:rsidP="00D23ABC"/>
    <w:p w14:paraId="7A1BE5DF" w14:textId="3C96C33D" w:rsidR="00D23ABC" w:rsidRPr="00D23ABC" w:rsidRDefault="00D23ABC" w:rsidP="00424306">
      <w:pPr>
        <w:pStyle w:val="Opstilling-punkttegn"/>
        <w:numPr>
          <w:ilvl w:val="0"/>
          <w:numId w:val="28"/>
        </w:numPr>
      </w:pPr>
      <w:r w:rsidRPr="00D23ABC">
        <w:t>Sif Holst (som formand</w:t>
      </w:r>
      <w:r>
        <w:t xml:space="preserve"> i den nye 4-årige periode</w:t>
      </w:r>
      <w:r w:rsidRPr="00D23ABC">
        <w:t>)</w:t>
      </w:r>
    </w:p>
    <w:p w14:paraId="1B4E9792" w14:textId="1BB353DE" w:rsidR="00D23ABC" w:rsidRPr="009E7E82" w:rsidRDefault="00D23ABC" w:rsidP="00424306">
      <w:pPr>
        <w:pStyle w:val="Opstilling-punkttegn"/>
        <w:numPr>
          <w:ilvl w:val="0"/>
          <w:numId w:val="28"/>
        </w:numPr>
      </w:pPr>
      <w:r w:rsidRPr="009E7E82">
        <w:t>Thorkild Olsen</w:t>
      </w:r>
    </w:p>
    <w:p w14:paraId="311983BF" w14:textId="25F6E03F" w:rsidR="00D23ABC" w:rsidRDefault="00D23ABC" w:rsidP="00424306">
      <w:pPr>
        <w:pStyle w:val="Opstilling-punkttegn"/>
        <w:numPr>
          <w:ilvl w:val="0"/>
          <w:numId w:val="28"/>
        </w:numPr>
      </w:pPr>
      <w:r w:rsidRPr="000205CA">
        <w:t>Philip Rend</w:t>
      </w:r>
      <w:r>
        <w:t xml:space="preserve">torff </w:t>
      </w:r>
      <w:bookmarkStart w:id="5" w:name="_GoBack"/>
      <w:bookmarkEnd w:id="5"/>
    </w:p>
    <w:p w14:paraId="0B05A735" w14:textId="74602E1E" w:rsidR="009B7766" w:rsidRDefault="009B7766" w:rsidP="009B7766">
      <w:pPr>
        <w:pStyle w:val="Opstilling-punkttegn"/>
        <w:numPr>
          <w:ilvl w:val="0"/>
          <w:numId w:val="0"/>
        </w:numPr>
        <w:ind w:left="284" w:hanging="284"/>
      </w:pPr>
    </w:p>
    <w:p w14:paraId="78941F4D" w14:textId="77777777" w:rsidR="009B7766" w:rsidRDefault="004A5FB8" w:rsidP="00D23ABC">
      <w:pPr>
        <w:rPr>
          <w:rFonts w:asciiTheme="minorHAnsi" w:hAnsiTheme="minorHAnsi" w:cstheme="minorHAnsi"/>
          <w:color w:val="FF0000"/>
        </w:rPr>
      </w:pPr>
      <w:r>
        <w:rPr>
          <w:rStyle w:val="Overskrift3Tegn"/>
          <w:rFonts w:asciiTheme="minorHAnsi" w:hAnsiTheme="minorHAnsi" w:cstheme="minorHAnsi"/>
          <w:b/>
        </w:rPr>
        <w:t>13. Udpegning til Arbejdsgruppen med DH-afdelinger</w:t>
      </w:r>
      <w:r>
        <w:rPr>
          <w:rFonts w:asciiTheme="minorHAnsi" w:hAnsiTheme="minorHAnsi" w:cstheme="minorHAnsi"/>
          <w:color w:val="FF0000"/>
        </w:rPr>
        <w:t xml:space="preserve"> </w:t>
      </w:r>
    </w:p>
    <w:p w14:paraId="18876D18" w14:textId="58073DD6" w:rsidR="004B2175" w:rsidRDefault="009B7766" w:rsidP="00D23ABC">
      <w:r>
        <w:t>P</w:t>
      </w:r>
      <w:r w:rsidR="00E161FF">
        <w:t xml:space="preserve">å forretningsudvalgsmødet den </w:t>
      </w:r>
      <w:r w:rsidR="00D23ABC">
        <w:t>15. december 2021 blev kommissoriet for Arbejdsgruppen med DH-afdelinger godkendt, og</w:t>
      </w:r>
      <w:r w:rsidR="00D23ABC" w:rsidRPr="00406B47">
        <w:t xml:space="preserve"> </w:t>
      </w:r>
      <w:r w:rsidR="00D23ABC">
        <w:t xml:space="preserve">Jan Jakobsen blev udpeget som FU-repræsentant og formand for arbejdsgruppen. </w:t>
      </w:r>
      <w:r w:rsidR="004B2175">
        <w:t>DH-afdelingerne har e</w:t>
      </w:r>
      <w:r w:rsidR="00D23ABC">
        <w:t>fterfølgende haft mulighed for at indstille kandidater</w:t>
      </w:r>
      <w:r w:rsidR="004B2175">
        <w:t xml:space="preserve"> til de 7 pladser i arbejdsgruppen, og forretningsudvalget besluttede at udpege følgende personer: </w:t>
      </w:r>
    </w:p>
    <w:p w14:paraId="0EAF598F" w14:textId="3ABF6F83" w:rsidR="004B2175" w:rsidRDefault="004B2175" w:rsidP="00D23ABC"/>
    <w:p w14:paraId="258E676D" w14:textId="3A281621"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Bente Rey, DH Sønderborg</w:t>
      </w:r>
    </w:p>
    <w:p w14:paraId="63227725" w14:textId="715ACE90"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Arne Nowicki Pedersen, DH Solrød</w:t>
      </w:r>
    </w:p>
    <w:p w14:paraId="3C41A946" w14:textId="02C32526"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Johnna Toft Kristensen, DH Sorø</w:t>
      </w:r>
    </w:p>
    <w:p w14:paraId="3E07AC4F" w14:textId="1E22A41B"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Gitte Kate Jensen, DH Horsens</w:t>
      </w:r>
    </w:p>
    <w:p w14:paraId="476A3049" w14:textId="53B32F16"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Joan Nørgaard Sylvestersen, DH Rebild</w:t>
      </w:r>
    </w:p>
    <w:p w14:paraId="4FCB3556" w14:textId="00AD1C42" w:rsidR="004B2175" w:rsidRPr="004B2175" w:rsidRDefault="004B2175" w:rsidP="004B2175">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Trine Fruergaard Johansen, DH Brønderslev</w:t>
      </w:r>
    </w:p>
    <w:p w14:paraId="1A2BF549" w14:textId="75C5FE8D" w:rsidR="004A5FB8" w:rsidRPr="004B2175" w:rsidRDefault="004B2175" w:rsidP="004A5FB8">
      <w:pPr>
        <w:pStyle w:val="Listeafsnit"/>
        <w:numPr>
          <w:ilvl w:val="0"/>
          <w:numId w:val="27"/>
        </w:numPr>
        <w:rPr>
          <w:rFonts w:asciiTheme="minorHAnsi" w:hAnsiTheme="minorHAnsi" w:cstheme="minorHAnsi"/>
          <w:sz w:val="20"/>
        </w:rPr>
      </w:pPr>
      <w:r w:rsidRPr="004B2175">
        <w:rPr>
          <w:rFonts w:asciiTheme="minorHAnsi" w:hAnsiTheme="minorHAnsi" w:cstheme="minorHAnsi"/>
          <w:sz w:val="20"/>
        </w:rPr>
        <w:t>Trine Worm Nissen, DH Ikast-Brande</w:t>
      </w:r>
    </w:p>
    <w:p w14:paraId="236DBE66" w14:textId="77777777" w:rsidR="004A5FB8" w:rsidRDefault="004A5FB8" w:rsidP="004A5FB8">
      <w:pPr>
        <w:rPr>
          <w:rFonts w:asciiTheme="minorHAnsi" w:hAnsiTheme="minorHAnsi" w:cstheme="minorHAnsi"/>
        </w:rPr>
      </w:pPr>
    </w:p>
    <w:p w14:paraId="12A83060" w14:textId="77777777" w:rsidR="009B7766" w:rsidRDefault="004A5FB8" w:rsidP="004A5FB8">
      <w:pPr>
        <w:rPr>
          <w:rFonts w:asciiTheme="minorHAnsi" w:hAnsiTheme="minorHAnsi" w:cstheme="minorHAnsi"/>
        </w:rPr>
      </w:pPr>
      <w:r>
        <w:rPr>
          <w:rStyle w:val="Overskrift3Tegn"/>
          <w:rFonts w:asciiTheme="minorHAnsi" w:hAnsiTheme="minorHAnsi" w:cstheme="minorHAnsi"/>
          <w:b/>
        </w:rPr>
        <w:t>14. Forskningsdatabank på handicapområdet</w:t>
      </w:r>
      <w:r>
        <w:rPr>
          <w:rFonts w:asciiTheme="minorHAnsi" w:hAnsiTheme="minorHAnsi" w:cstheme="minorHAnsi"/>
        </w:rPr>
        <w:t xml:space="preserve"> </w:t>
      </w:r>
    </w:p>
    <w:p w14:paraId="442E1078" w14:textId="272FBCE5" w:rsidR="004A5FB8" w:rsidRDefault="004A5FB8" w:rsidP="004A5FB8">
      <w:r>
        <w:t>For at fremme forskning og analyse på handicapområdet har DH foreslået etablering af en forskningsdatabank om handicap. Databanken forankres hos Danmarks Statistik, og den skal baseres på eksisterende data, være anonym og udelukkende benyttes til analyser og forskning.</w:t>
      </w:r>
    </w:p>
    <w:p w14:paraId="363A9506" w14:textId="77777777" w:rsidR="004A5FB8" w:rsidRDefault="004A5FB8" w:rsidP="004A5FB8"/>
    <w:p w14:paraId="0073E153" w14:textId="00D5DE75" w:rsidR="004A5FB8" w:rsidRDefault="004A5FB8" w:rsidP="004A5FB8">
      <w:r>
        <w:lastRenderedPageBreak/>
        <w:t>Forretningsudvalget drøftede forslaget,</w:t>
      </w:r>
      <w:r w:rsidR="00E161FF">
        <w:t xml:space="preserve"> og udtrykte stor opbakning. Det</w:t>
      </w:r>
      <w:r>
        <w:t xml:space="preserve"> er vurderingen, at bedre data og dokumentation vil give et langt bedre grundlag at drive politisk interessevaretagelse på. Det blev samtidig understreget, at en forskningsdatabank ikke er et handicapregister, der kan anvendes til at diskriminere mennesker med handicap ift. job, forsikring mv.    </w:t>
      </w:r>
    </w:p>
    <w:p w14:paraId="7897CDF8" w14:textId="77777777" w:rsidR="004A5FB8" w:rsidRDefault="004A5FB8" w:rsidP="004A5FB8"/>
    <w:p w14:paraId="72C5925C" w14:textId="27C3D505" w:rsidR="004A5FB8" w:rsidRDefault="004A5FB8" w:rsidP="004A5FB8">
      <w:r>
        <w:t>Den videre proces er, at DH går i dialog med Danmarks Statistik og en række forskere for at udvikle idéen. Dernæst er planen, at der nedsættes én arbejdsgruppe, som skal kigge på indholdet i databanken, og én, der skal kigge på finansiering. Der vil desuden blive afholdt et møde blandt DH’s medlemsorganisationer, hvor der bliver orienteret om arbejdet</w:t>
      </w:r>
      <w:r w:rsidR="00E161FF">
        <w:t>,</w:t>
      </w:r>
      <w:r>
        <w:t xml:space="preserve"> og drøftet, hvordan interesserede medlemsorganisationer kan blive involveret i arbejdet.  </w:t>
      </w:r>
    </w:p>
    <w:p w14:paraId="0D939F17" w14:textId="1743A30B" w:rsidR="009B7766" w:rsidRDefault="009B7766" w:rsidP="004A5FB8"/>
    <w:p w14:paraId="1E72FD05" w14:textId="77777777" w:rsidR="009B7766" w:rsidRDefault="004A5FB8" w:rsidP="004A5FB8">
      <w:pPr>
        <w:rPr>
          <w:rFonts w:asciiTheme="minorHAnsi" w:hAnsiTheme="minorHAnsi" w:cstheme="minorHAnsi"/>
        </w:rPr>
      </w:pPr>
      <w:r>
        <w:rPr>
          <w:rStyle w:val="Overskrift3Tegn"/>
          <w:rFonts w:asciiTheme="minorHAnsi" w:hAnsiTheme="minorHAnsi" w:cstheme="minorHAnsi"/>
          <w:b/>
        </w:rPr>
        <w:t>15. Temadrøftelse om inklusion i folkeskolen (punkt udsat fra sidste FU-møde)</w:t>
      </w:r>
      <w:r>
        <w:rPr>
          <w:rFonts w:asciiTheme="minorHAnsi" w:hAnsiTheme="minorHAnsi" w:cstheme="minorHAnsi"/>
        </w:rPr>
        <w:t xml:space="preserve"> </w:t>
      </w:r>
    </w:p>
    <w:p w14:paraId="208CD520" w14:textId="540BFBF8" w:rsidR="004A5FB8" w:rsidRDefault="004A5FB8" w:rsidP="004A5FB8">
      <w:r>
        <w:t xml:space="preserve">Børne- og undervisningsministeren har igangsat en evaluering af Inklusion i folkeskolen, som forventes offentliggjort i begyndelsen af 2022. Formålet med evalueringen er at undersøge kommuners og skolers arbejde med at inkludere elever med handicap og særlige behov. </w:t>
      </w:r>
    </w:p>
    <w:p w14:paraId="55D8F049" w14:textId="77777777" w:rsidR="004A5FB8" w:rsidRDefault="004A5FB8" w:rsidP="004A5FB8"/>
    <w:p w14:paraId="7E86FB2E" w14:textId="77777777" w:rsidR="004A5FB8" w:rsidRDefault="004A5FB8" w:rsidP="004A5FB8">
      <w:r>
        <w:t xml:space="preserve">Evalueringen omfatter elever, der er inkluderet i den almindelige undervisning. Specialområdet er således ikke et område, som indgår i den aktuelle evaluering. Inden for denne ramme drøftede forretningsudvalget den kommende politiske proces. DH har gennem flere år gjort opmærksom på, at der mange steder er store udfordringer med inklusion, og med evalueringen er der en konkret politisk anledning. </w:t>
      </w:r>
    </w:p>
    <w:p w14:paraId="1B5F0BAC" w14:textId="77777777" w:rsidR="004A5FB8" w:rsidRDefault="004A5FB8" w:rsidP="004A5FB8"/>
    <w:p w14:paraId="284F97FB" w14:textId="162BE4FF" w:rsidR="004A5FB8" w:rsidRDefault="004A5FB8" w:rsidP="004A5FB8">
      <w:r>
        <w:t xml:space="preserve">Forretningsudvalget indledte med en drøftelse af begrebet inklusion, som kan defineres på flere måder, og der er forskellige tilgange til inklusion. Det kan gøre debatten svær, men der var enighed om behovet for at tale ind i den aktuelle politiske kontekst med de begreber, som anvendes her, og hvor inklusion handler om, at der siden 2012 har været et mål om, at flere børn med handicap skulle inkluderes i den almindelige undervisning. </w:t>
      </w:r>
    </w:p>
    <w:p w14:paraId="2CFCD2A5" w14:textId="6556DA9D" w:rsidR="009B7766" w:rsidRDefault="009B7766" w:rsidP="004A5FB8"/>
    <w:p w14:paraId="0BF162C3" w14:textId="63B7642D" w:rsidR="004A5FB8" w:rsidRDefault="004A5FB8" w:rsidP="004A5FB8">
      <w:r>
        <w:t xml:space="preserve">Det øger DH’s mulighed for at få politikerne i tale og dermed også muligheden for politisk indflydelse. Der var en fælles forståelse af, at DH’s rolle altid har været at have et overordnet perspektiv på vegne af hele handicapbevægelsen, og at der kan være forskelle i den enkelte medlemsorganisations tilgang og syn på inklusion i relation til en specifik målgruppe. </w:t>
      </w:r>
    </w:p>
    <w:p w14:paraId="46667C5A" w14:textId="77777777" w:rsidR="004A5FB8" w:rsidRDefault="004A5FB8" w:rsidP="004A5FB8"/>
    <w:p w14:paraId="64BD544C" w14:textId="77777777" w:rsidR="004A5FB8" w:rsidRDefault="004A5FB8" w:rsidP="004A5FB8">
      <w:pPr>
        <w:rPr>
          <w:rFonts w:cs="Open Sans Light"/>
        </w:rPr>
      </w:pPr>
      <w:r>
        <w:t xml:space="preserve">DH har forud for den kommende evaluering afholdt et møde med DH’s medlemsorganisationer. Formålet med dette møde var dels at indsamle den seneste viden fra medlemsorganisationerne om udfordringerne på området, dels at få input til, hvilke løsninger, der er brug for, for at få inklusionen til at lykkes. </w:t>
      </w:r>
    </w:p>
    <w:p w14:paraId="4E57CC03" w14:textId="77777777" w:rsidR="004A5FB8" w:rsidRDefault="004A5FB8" w:rsidP="004A5FB8">
      <w:pPr>
        <w:rPr>
          <w:rFonts w:ascii="Calibri" w:hAnsi="Calibri" w:cs="Calibri"/>
        </w:rPr>
      </w:pPr>
    </w:p>
    <w:p w14:paraId="193A7838" w14:textId="48D091F9" w:rsidR="004A5FB8" w:rsidRDefault="004A5FB8" w:rsidP="004A5FB8">
      <w:r>
        <w:t xml:space="preserve">Desuden har DH tidligere i samarbejde med medlemsorganisationerne udarbejdet et forslagskatalog på børnehandicapområdet; herunder også forslag på skoleområdet, og dette fastlægger det politiske grundlag for DH’s arbejde i relation til den kommende evaluering af inklusion i folkeskolen.  </w:t>
      </w:r>
    </w:p>
    <w:p w14:paraId="047CCCA9" w14:textId="4AC41960" w:rsidR="00821E15" w:rsidRDefault="00821E15" w:rsidP="004A5FB8"/>
    <w:p w14:paraId="600E650B" w14:textId="7C99C679" w:rsidR="00821E15" w:rsidRPr="001B3554" w:rsidRDefault="00821E15" w:rsidP="004A5FB8">
      <w:r w:rsidRPr="001B3554">
        <w:t>DH vil således fortsat gå på to ben i arbejdet med inklusion. Der vil være fokus på viden om handicap til skoler, lærere, personale og forældre, inddragelse af børn med handicap og deres forældre, økonomiske ressourcer samt uddannelse af lærere og pædagogisk personale til at kunne løfte inklusion i almenundervisningen i folkeskolen. Sideløbende vil fokus være på</w:t>
      </w:r>
      <w:r w:rsidR="001B3554" w:rsidRPr="001B3554">
        <w:t>,</w:t>
      </w:r>
      <w:r w:rsidRPr="001B3554">
        <w:t xml:space="preserve"> at kvaliteten af specialiserede tilbud også løftes ved bedre uddannelse af pædagogisk personale, bedre økonomiske ressourcer, mere viden om handicap og bedre samarbejde mellem almentilbud og specialtilbud. </w:t>
      </w:r>
    </w:p>
    <w:p w14:paraId="63F7EA4E" w14:textId="39F20F98" w:rsidR="009B7766" w:rsidRPr="001B3554" w:rsidRDefault="009B7766" w:rsidP="004A5FB8"/>
    <w:p w14:paraId="4CD21E85" w14:textId="77777777" w:rsidR="001B3554" w:rsidRDefault="001B3554" w:rsidP="004A5FB8">
      <w:pPr>
        <w:rPr>
          <w:rStyle w:val="Overskrift3Tegn"/>
          <w:rFonts w:asciiTheme="minorHAnsi" w:hAnsiTheme="minorHAnsi" w:cstheme="minorHAnsi"/>
          <w:b/>
        </w:rPr>
      </w:pPr>
    </w:p>
    <w:p w14:paraId="33E9A1DE" w14:textId="77777777" w:rsidR="001B3554" w:rsidRDefault="001B3554" w:rsidP="004A5FB8">
      <w:pPr>
        <w:rPr>
          <w:rStyle w:val="Overskrift3Tegn"/>
          <w:rFonts w:asciiTheme="minorHAnsi" w:hAnsiTheme="minorHAnsi" w:cstheme="minorHAnsi"/>
          <w:b/>
        </w:rPr>
      </w:pPr>
    </w:p>
    <w:p w14:paraId="7322A9BF" w14:textId="628EF3D2" w:rsidR="004A5FB8" w:rsidRDefault="004A5FB8" w:rsidP="004A5FB8">
      <w:pPr>
        <w:rPr>
          <w:rFonts w:asciiTheme="minorHAnsi" w:hAnsiTheme="minorHAnsi" w:cstheme="minorHAnsi"/>
        </w:rPr>
      </w:pPr>
      <w:r>
        <w:rPr>
          <w:rStyle w:val="Overskrift3Tegn"/>
          <w:rFonts w:asciiTheme="minorHAnsi" w:hAnsiTheme="minorHAnsi" w:cstheme="minorHAnsi"/>
          <w:b/>
        </w:rPr>
        <w:lastRenderedPageBreak/>
        <w:t>16. Aktuel politisk drøftelse (fast punkt uden sagsfremstilling)</w:t>
      </w:r>
      <w:r>
        <w:rPr>
          <w:rFonts w:asciiTheme="minorHAnsi" w:hAnsiTheme="minorHAnsi" w:cstheme="minorHAnsi"/>
        </w:rPr>
        <w:tab/>
      </w:r>
    </w:p>
    <w:p w14:paraId="13D70770" w14:textId="28695EBA" w:rsidR="004A5FB8" w:rsidRDefault="004A5FB8" w:rsidP="004A5FB8">
      <w:pPr>
        <w:rPr>
          <w:rFonts w:asciiTheme="minorHAnsi" w:hAnsiTheme="minorHAnsi" w:cstheme="minorHAnsi"/>
        </w:rPr>
      </w:pPr>
      <w:r>
        <w:rPr>
          <w:rFonts w:asciiTheme="minorHAnsi" w:hAnsiTheme="minorHAnsi" w:cstheme="minorHAnsi"/>
        </w:rPr>
        <w:t>Forretningsudvalget drøftede kor</w:t>
      </w:r>
      <w:r w:rsidR="00E161FF">
        <w:rPr>
          <w:rFonts w:asciiTheme="minorHAnsi" w:hAnsiTheme="minorHAnsi" w:cstheme="minorHAnsi"/>
        </w:rPr>
        <w:t>t aktuelle politiske emner; her</w:t>
      </w:r>
      <w:r>
        <w:rPr>
          <w:rFonts w:asciiTheme="minorHAnsi" w:hAnsiTheme="minorHAnsi" w:cstheme="minorHAnsi"/>
        </w:rPr>
        <w:t>under status på evaluering af det specialiserede social</w:t>
      </w:r>
      <w:r w:rsidR="00E161FF">
        <w:rPr>
          <w:rFonts w:asciiTheme="minorHAnsi" w:hAnsiTheme="minorHAnsi" w:cstheme="minorHAnsi"/>
        </w:rPr>
        <w:t>område, Y</w:t>
      </w:r>
      <w:r>
        <w:rPr>
          <w:rFonts w:asciiTheme="minorHAnsi" w:hAnsiTheme="minorHAnsi" w:cstheme="minorHAnsi"/>
        </w:rPr>
        <w:t xml:space="preserve">delseskommissionens arbejde samt de igangværende medieforhandlinger. </w:t>
      </w:r>
    </w:p>
    <w:p w14:paraId="3B4521B0" w14:textId="77777777" w:rsidR="004A5FB8" w:rsidRDefault="004A5FB8" w:rsidP="004A5FB8">
      <w:pPr>
        <w:pStyle w:val="Overskrift3"/>
      </w:pPr>
      <w:r>
        <w:rPr>
          <w:rStyle w:val="Overskrift3Tegn"/>
          <w:rFonts w:asciiTheme="minorHAnsi" w:hAnsiTheme="minorHAnsi" w:cstheme="minorHAnsi"/>
          <w:b/>
        </w:rPr>
        <w:t>17. Arbejdet med DH’s sundhedspolitik</w:t>
      </w:r>
      <w:r>
        <w:t xml:space="preserve"> </w:t>
      </w:r>
    </w:p>
    <w:p w14:paraId="662A3A25" w14:textId="77777777" w:rsidR="004A5FB8" w:rsidRDefault="004A5FB8" w:rsidP="004A5FB8">
      <w:r>
        <w:t xml:space="preserve">Processen med udvikling af en sundhedspolitik for DH igangsættes med et møde for DH’s medlemsorganisationer den 23. februar 2022. Desuden inviteres til en række temadrøftelser i foråret. Politikken skal beskrive udfordringer og konkrete løsninger, som samler medlemsorganisationerne på tværs. </w:t>
      </w:r>
    </w:p>
    <w:p w14:paraId="7D059C24" w14:textId="77777777" w:rsidR="004A5FB8" w:rsidRDefault="004A5FB8" w:rsidP="004A5FB8"/>
    <w:p w14:paraId="5B441733" w14:textId="6D63C21C" w:rsidR="004A5FB8" w:rsidRDefault="004A5FB8" w:rsidP="004A5FB8">
      <w:r>
        <w:t>Udkast til DH’s sundhedspolitik sendes i høring blandt medlemsorganisationer</w:t>
      </w:r>
      <w:r w:rsidR="00E161FF">
        <w:t>ne</w:t>
      </w:r>
      <w:r>
        <w:t xml:space="preserve"> med henblik på at udarbejde et udkast til en samlet sundhedspolitik medio 2022. Forretningsudvalget vil blive inddraget løbende. </w:t>
      </w:r>
    </w:p>
    <w:p w14:paraId="5E3ADEC2" w14:textId="77777777" w:rsidR="004A5FB8" w:rsidRDefault="004A5FB8" w:rsidP="004A5FB8"/>
    <w:p w14:paraId="1380B383" w14:textId="297DAC53" w:rsidR="004A5FB8" w:rsidRDefault="004A5FB8" w:rsidP="004A5FB8">
      <w:r>
        <w:t xml:space="preserve">Forretningsudvalget tog orienteringen til efterretning. </w:t>
      </w:r>
    </w:p>
    <w:p w14:paraId="5548C338" w14:textId="0453F5BF" w:rsidR="009B7766" w:rsidRDefault="009B7766" w:rsidP="004A5FB8"/>
    <w:p w14:paraId="12D403BF" w14:textId="68470F1B" w:rsidR="009B7766" w:rsidRDefault="004A5FB8" w:rsidP="004A5FB8">
      <w:r>
        <w:rPr>
          <w:rStyle w:val="Overskrift3Tegn"/>
          <w:rFonts w:asciiTheme="minorHAnsi" w:hAnsiTheme="minorHAnsi" w:cstheme="minorHAnsi"/>
          <w:b/>
        </w:rPr>
        <w:t>18. Evaluering af DH’s kommunalvalgsindsats 2021</w:t>
      </w:r>
      <w:r>
        <w:t xml:space="preserve"> </w:t>
      </w:r>
    </w:p>
    <w:p w14:paraId="4B7365CE" w14:textId="6C5D04FE" w:rsidR="004A5FB8" w:rsidRDefault="00E161FF" w:rsidP="004A5FB8">
      <w:r>
        <w:t>DH’s indsats i K</w:t>
      </w:r>
      <w:r w:rsidR="004A5FB8">
        <w:t>ommunalvalget 2021 havde to spor. Dels et kommunikationsspor med kampagnen ”Sammen gør vi handicap mindre” med det formål at skabe synlighed om handic</w:t>
      </w:r>
      <w:r>
        <w:t>apområdet, og dels et politisk/</w:t>
      </w:r>
      <w:r w:rsidR="004A5FB8">
        <w:t xml:space="preserve">organisatorisk spor, hvor formålet var at øge kompetenceniveauet blandt DH-afdelinger og udarbejde materialer til inspiration og motivation for DH-afdelingernes politiske arbejde.  </w:t>
      </w:r>
    </w:p>
    <w:p w14:paraId="2515790A" w14:textId="77777777" w:rsidR="004A5FB8" w:rsidRDefault="004A5FB8" w:rsidP="004A5FB8"/>
    <w:p w14:paraId="43D12902" w14:textId="77777777" w:rsidR="004A5FB8" w:rsidRDefault="004A5FB8" w:rsidP="004A5FB8">
      <w:r>
        <w:t xml:space="preserve">Kommunalvalgsindsatsen er nu evalueret, bl.a. via en spørgeskemaundersøgelse blandt DH-afdelingerne, og resultaterne vil indgå i det videre arbejde med udvikling af valgkampe og understøttelse af de lokale DH-afdelinger. </w:t>
      </w:r>
    </w:p>
    <w:p w14:paraId="4A1F0A4B" w14:textId="77777777" w:rsidR="004A5FB8" w:rsidRDefault="004A5FB8" w:rsidP="004A5FB8"/>
    <w:p w14:paraId="23DAAD8C" w14:textId="724D3845" w:rsidR="004A5FB8" w:rsidRDefault="004A5FB8" w:rsidP="004A5FB8">
      <w:r>
        <w:t xml:space="preserve">Forretningsudvalget tog orienteringen til efterretning. </w:t>
      </w:r>
    </w:p>
    <w:p w14:paraId="177495CC" w14:textId="569F782D" w:rsidR="009B7766" w:rsidRDefault="009B7766" w:rsidP="004A5FB8"/>
    <w:p w14:paraId="5F4A7AC1" w14:textId="77777777" w:rsidR="009B7766" w:rsidRDefault="004A5FB8" w:rsidP="004A5FB8">
      <w:pPr>
        <w:rPr>
          <w:rStyle w:val="Overskrift3Tegn"/>
          <w:rFonts w:asciiTheme="minorHAnsi" w:hAnsiTheme="minorHAnsi" w:cstheme="minorHAnsi"/>
          <w:b/>
        </w:rPr>
      </w:pPr>
      <w:r>
        <w:rPr>
          <w:rStyle w:val="Overskrift3Tegn"/>
          <w:rFonts w:asciiTheme="minorHAnsi" w:hAnsiTheme="minorHAnsi" w:cstheme="minorHAnsi"/>
          <w:b/>
        </w:rPr>
        <w:t>19. Orientering fra FU</w:t>
      </w:r>
    </w:p>
    <w:p w14:paraId="1740A695" w14:textId="15F72430" w:rsidR="004A5FB8" w:rsidRDefault="004A5FB8" w:rsidP="004A5FB8">
      <w:pPr>
        <w:rPr>
          <w:rFonts w:asciiTheme="minorHAnsi" w:hAnsiTheme="minorHAnsi" w:cstheme="minorHAnsi"/>
        </w:rPr>
      </w:pPr>
      <w:r>
        <w:rPr>
          <w:rFonts w:asciiTheme="minorHAnsi" w:hAnsiTheme="minorHAnsi" w:cstheme="minorHAnsi"/>
        </w:rPr>
        <w:t xml:space="preserve">Der blev orienteret om aktuelle initiativer og indsatser i de forskellige medlemsorganisationer og i relation til repræsentationer i udvalg, nævn og arbejdsgrupper.  </w:t>
      </w:r>
    </w:p>
    <w:p w14:paraId="453410E4" w14:textId="0E3B3B86" w:rsidR="009B7766" w:rsidRDefault="009B7766" w:rsidP="004A5FB8">
      <w:pPr>
        <w:rPr>
          <w:rFonts w:asciiTheme="minorHAnsi" w:hAnsiTheme="minorHAnsi" w:cstheme="minorHAnsi"/>
        </w:rPr>
      </w:pPr>
    </w:p>
    <w:p w14:paraId="0551E576" w14:textId="77777777" w:rsidR="009B7766" w:rsidRDefault="004A5FB8" w:rsidP="004A5FB8">
      <w:r>
        <w:rPr>
          <w:rStyle w:val="Overskrift3Tegn"/>
          <w:rFonts w:asciiTheme="minorHAnsi" w:hAnsiTheme="minorHAnsi" w:cstheme="minorHAnsi"/>
          <w:b/>
        </w:rPr>
        <w:t>20. Næste møde</w:t>
      </w:r>
      <w:r>
        <w:t xml:space="preserve">  </w:t>
      </w:r>
    </w:p>
    <w:p w14:paraId="264369FD" w14:textId="1F2D5184" w:rsidR="004A5FB8" w:rsidRDefault="004A5FB8" w:rsidP="004A5FB8">
      <w:r>
        <w:t>Næste møde i forretningsudvalget er onsdag den 27. april</w:t>
      </w:r>
      <w:r w:rsidR="00E161FF">
        <w:t>, kl. 12.30-</w:t>
      </w:r>
      <w:r>
        <w:t xml:space="preserve">16.00.  </w:t>
      </w:r>
    </w:p>
    <w:p w14:paraId="6EE8E655" w14:textId="3D334D4E" w:rsidR="009B7766" w:rsidRDefault="009B7766" w:rsidP="004A5FB8"/>
    <w:p w14:paraId="0345C9CF" w14:textId="1E8FB0D3" w:rsidR="004A5FB8" w:rsidRDefault="004A5FB8" w:rsidP="004A5FB8">
      <w:r>
        <w:rPr>
          <w:rStyle w:val="Overskrift3Tegn"/>
          <w:rFonts w:asciiTheme="minorHAnsi" w:hAnsiTheme="minorHAnsi" w:cstheme="minorHAnsi"/>
          <w:b/>
        </w:rPr>
        <w:t xml:space="preserve">21. Evt. </w:t>
      </w:r>
    </w:p>
    <w:p w14:paraId="18C356DF" w14:textId="38771D59" w:rsidR="00E83C33" w:rsidRPr="004A5FB8" w:rsidRDefault="004A5FB8" w:rsidP="004A5FB8">
      <w:pPr>
        <w:rPr>
          <w:u w:val="single"/>
        </w:rPr>
      </w:pPr>
      <w:r w:rsidRPr="004A5FB8">
        <w:rPr>
          <w:rFonts w:asciiTheme="minorHAnsi" w:hAnsiTheme="minorHAnsi" w:cstheme="minorHAnsi"/>
        </w:rPr>
        <w:t xml:space="preserve">Ingen bemærkninger. </w:t>
      </w:r>
    </w:p>
    <w:sectPr w:rsidR="00E83C33" w:rsidRPr="004A5FB8"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D4645" w14:textId="77777777" w:rsidR="008D2CBA" w:rsidRDefault="008D2CBA">
      <w:pPr>
        <w:spacing w:line="240" w:lineRule="auto"/>
      </w:pPr>
      <w:r>
        <w:separator/>
      </w:r>
    </w:p>
  </w:endnote>
  <w:endnote w:type="continuationSeparator" w:id="0">
    <w:p w14:paraId="113E65A8" w14:textId="77777777" w:rsidR="008D2CBA" w:rsidRDefault="008D2C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5BFBE180-1789-4305-9216-8642367B927F}"/>
    <w:embedBold r:id="rId2" w:fontKey="{EC6781C4-53F7-4E74-B661-EF14DC60A269}"/>
    <w:embedItalic r:id="rId3" w:fontKey="{EBECBBB5-3CF1-45A1-AAC9-169E49AEA1F6}"/>
    <w:embedBoldItalic r:id="rId4" w:fontKey="{3759ADCA-FE03-4748-B581-2786133C481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1404D27-FCA5-4CA8-BCA3-B167BFF27865}"/>
  </w:font>
  <w:font w:name="Verdana">
    <w:panose1 w:val="020B0604030504040204"/>
    <w:charset w:val="00"/>
    <w:family w:val="swiss"/>
    <w:pitch w:val="variable"/>
    <w:sig w:usb0="A00006FF" w:usb1="4000205B" w:usb2="00000010" w:usb3="00000000" w:csb0="0000019F" w:csb1="00000000"/>
    <w:embedRegular r:id="rId6" w:fontKey="{3E6A2F2E-847A-48AA-AE0D-902B4B2BCDD7}"/>
    <w:embedBold r:id="rId7" w:fontKey="{41B2AD8B-D66E-4A61-AB7F-95DFC3144786}"/>
    <w:embedItalic r:id="rId8" w:fontKey="{67FCB481-2785-4E5A-8F1C-C883710C63E0}"/>
    <w:embedBoldItalic r:id="rId9" w:fontKey="{39B9035B-CD8E-40C9-AB47-E4A6389E86B5}"/>
  </w:font>
  <w:font w:name="Open Sans">
    <w:altName w:val="Arial"/>
    <w:charset w:val="00"/>
    <w:family w:val="swiss"/>
    <w:pitch w:val="variable"/>
    <w:sig w:usb0="E00002EF" w:usb1="4000205B" w:usb2="00000028" w:usb3="00000000" w:csb0="0000019F" w:csb1="00000000"/>
    <w:embedRegular r:id="rId10" w:fontKey="{B82FDE9D-E6C1-4E14-90D7-A78BACA80EE6}"/>
    <w:embedBold r:id="rId11" w:fontKey="{DDB3665A-4F38-4575-9D6D-0A08F8FE674B}"/>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0262" w14:textId="77777777" w:rsidR="00100249" w:rsidRDefault="00135969" w:rsidP="00100249">
    <w:pPr>
      <w:pStyle w:val="Sidefod"/>
    </w:pPr>
    <w:r>
      <w:rPr>
        <w:noProof/>
        <w:lang w:eastAsia="da-DK"/>
      </w:rPr>
      <mc:AlternateContent>
        <mc:Choice Requires="wps">
          <w:drawing>
            <wp:anchor distT="0" distB="0" distL="114300" distR="114300" simplePos="0" relativeHeight="251660288" behindDoc="0" locked="0" layoutInCell="1" allowOverlap="1" wp14:anchorId="337D0268" wp14:editId="337D0269">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37D026E" w14:textId="63362626" w:rsidR="00100249" w:rsidRDefault="0013596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24306">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24306">
                            <w:rPr>
                              <w:rStyle w:val="Sidetal"/>
                              <w:noProof/>
                            </w:rPr>
                            <w:t>6</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37D0268"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337D026E" w14:textId="63362626" w:rsidR="00100249" w:rsidRDefault="0013596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24306">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24306">
                      <w:rPr>
                        <w:rStyle w:val="Sidetal"/>
                        <w:noProof/>
                      </w:rPr>
                      <w:t>6</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D51AA" w14:paraId="337D0266" w14:textId="77777777" w:rsidTr="00A97F6A">
      <w:tc>
        <w:tcPr>
          <w:tcW w:w="10915" w:type="dxa"/>
          <w:hideMark/>
        </w:tcPr>
        <w:p w14:paraId="337D0265" w14:textId="77777777" w:rsidR="00A97F6A" w:rsidRDefault="00135969"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37D0267"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C2A81" w14:textId="77777777" w:rsidR="008D2CBA" w:rsidRDefault="008D2CBA">
      <w:pPr>
        <w:spacing w:line="240" w:lineRule="auto"/>
      </w:pPr>
      <w:r>
        <w:separator/>
      </w:r>
    </w:p>
  </w:footnote>
  <w:footnote w:type="continuationSeparator" w:id="0">
    <w:p w14:paraId="6C2D00C0" w14:textId="77777777" w:rsidR="008D2CBA" w:rsidRDefault="008D2C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025F" w14:textId="77777777" w:rsidR="00022BE5" w:rsidRDefault="00022BE5" w:rsidP="00022BE5">
    <w:pPr>
      <w:pStyle w:val="Sidehoved"/>
    </w:pPr>
  </w:p>
  <w:p w14:paraId="337D0260"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0263" w14:textId="77777777" w:rsidR="002762D8" w:rsidRDefault="00135969" w:rsidP="00F4074D">
    <w:pPr>
      <w:pStyle w:val="Sidehoved"/>
    </w:pPr>
    <w:r>
      <w:rPr>
        <w:noProof/>
        <w:lang w:eastAsia="da-DK"/>
      </w:rPr>
      <w:drawing>
        <wp:anchor distT="0" distB="0" distL="114300" distR="114300" simplePos="0" relativeHeight="251658240" behindDoc="0" locked="0" layoutInCell="1" allowOverlap="1" wp14:anchorId="337D026A" wp14:editId="337D026B">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37D026C" wp14:editId="337D026D">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37D0264"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E574C6B"/>
    <w:multiLevelType w:val="hybridMultilevel"/>
    <w:tmpl w:val="EB0A85F0"/>
    <w:lvl w:ilvl="0" w:tplc="A29CE15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1A5301"/>
    <w:multiLevelType w:val="hybridMultilevel"/>
    <w:tmpl w:val="3EE0629C"/>
    <w:lvl w:ilvl="0" w:tplc="A29CE15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E387614"/>
    <w:multiLevelType w:val="multilevel"/>
    <w:tmpl w:val="7C982EC8"/>
    <w:lvl w:ilvl="0">
      <w:numFmt w:val="bullet"/>
      <w:lvlText w:val="-"/>
      <w:lvlJc w:val="left"/>
      <w:pPr>
        <w:ind w:left="568" w:hanging="284"/>
      </w:pPr>
      <w:rPr>
        <w:rFonts w:ascii="Open Sans Light" w:eastAsiaTheme="minorHAnsi" w:hAnsi="Open Sans Light" w:cs="Open Sans Light" w:hint="default"/>
        <w:color w:val="auto"/>
      </w:rPr>
    </w:lvl>
    <w:lvl w:ilvl="1">
      <w:start w:val="1"/>
      <w:numFmt w:val="bullet"/>
      <w:lvlText w:val=""/>
      <w:lvlJc w:val="left"/>
      <w:pPr>
        <w:ind w:left="852" w:hanging="284"/>
      </w:pPr>
      <w:rPr>
        <w:rFonts w:ascii="Symbol" w:hAnsi="Symbol" w:hint="default"/>
        <w:color w:val="auto"/>
      </w:rPr>
    </w:lvl>
    <w:lvl w:ilvl="2">
      <w:start w:val="1"/>
      <w:numFmt w:val="bullet"/>
      <w:lvlText w:val=""/>
      <w:lvlJc w:val="left"/>
      <w:pPr>
        <w:ind w:left="1136" w:hanging="284"/>
      </w:pPr>
      <w:rPr>
        <w:rFonts w:ascii="Symbol" w:hAnsi="Symbol" w:hint="default"/>
        <w:color w:val="auto"/>
      </w:rPr>
    </w:lvl>
    <w:lvl w:ilvl="3">
      <w:start w:val="1"/>
      <w:numFmt w:val="bullet"/>
      <w:lvlText w:val=""/>
      <w:lvlJc w:val="left"/>
      <w:pPr>
        <w:ind w:left="1420" w:hanging="284"/>
      </w:pPr>
      <w:rPr>
        <w:rFonts w:ascii="Symbol" w:hAnsi="Symbol" w:hint="default"/>
      </w:rPr>
    </w:lvl>
    <w:lvl w:ilvl="4">
      <w:start w:val="1"/>
      <w:numFmt w:val="bullet"/>
      <w:lvlText w:val=""/>
      <w:lvlJc w:val="left"/>
      <w:pPr>
        <w:ind w:left="1704" w:hanging="284"/>
      </w:pPr>
      <w:rPr>
        <w:rFonts w:ascii="Symbol" w:hAnsi="Symbol" w:hint="default"/>
        <w:color w:val="auto"/>
      </w:rPr>
    </w:lvl>
    <w:lvl w:ilvl="5">
      <w:start w:val="1"/>
      <w:numFmt w:val="bullet"/>
      <w:lvlText w:val=""/>
      <w:lvlJc w:val="left"/>
      <w:pPr>
        <w:ind w:left="1988" w:hanging="284"/>
      </w:pPr>
      <w:rPr>
        <w:rFonts w:ascii="Symbol" w:hAnsi="Symbol" w:hint="default"/>
        <w:color w:val="auto"/>
      </w:rPr>
    </w:lvl>
    <w:lvl w:ilvl="6">
      <w:start w:val="1"/>
      <w:numFmt w:val="bullet"/>
      <w:lvlText w:val=""/>
      <w:lvlJc w:val="left"/>
      <w:pPr>
        <w:ind w:left="2272" w:hanging="284"/>
      </w:pPr>
      <w:rPr>
        <w:rFonts w:ascii="Symbol" w:hAnsi="Symbol" w:hint="default"/>
        <w:color w:val="auto"/>
      </w:rPr>
    </w:lvl>
    <w:lvl w:ilvl="7">
      <w:start w:val="1"/>
      <w:numFmt w:val="bullet"/>
      <w:lvlText w:val=""/>
      <w:lvlJc w:val="left"/>
      <w:pPr>
        <w:ind w:left="2556" w:hanging="284"/>
      </w:pPr>
      <w:rPr>
        <w:rFonts w:ascii="Symbol" w:hAnsi="Symbol" w:hint="default"/>
      </w:rPr>
    </w:lvl>
    <w:lvl w:ilvl="8">
      <w:start w:val="1"/>
      <w:numFmt w:val="bullet"/>
      <w:lvlText w:val=""/>
      <w:lvlJc w:val="left"/>
      <w:pPr>
        <w:ind w:left="2840" w:hanging="284"/>
      </w:pPr>
      <w:rPr>
        <w:rFonts w:ascii="Symbol" w:hAnsi="Symbol" w:hint="default"/>
        <w:color w:val="auto"/>
      </w:rPr>
    </w:lvl>
  </w:abstractNum>
  <w:abstractNum w:abstractNumId="12"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2FE175D1"/>
    <w:multiLevelType w:val="hybridMultilevel"/>
    <w:tmpl w:val="38987D36"/>
    <w:lvl w:ilvl="0" w:tplc="A29CE15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436486A"/>
    <w:multiLevelType w:val="hybridMultilevel"/>
    <w:tmpl w:val="7EE6D548"/>
    <w:lvl w:ilvl="0" w:tplc="C044906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8612533"/>
    <w:multiLevelType w:val="hybridMultilevel"/>
    <w:tmpl w:val="5E540F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38F101D"/>
    <w:multiLevelType w:val="hybridMultilevel"/>
    <w:tmpl w:val="D5B2C15A"/>
    <w:lvl w:ilvl="0" w:tplc="C044906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4227528"/>
    <w:multiLevelType w:val="hybridMultilevel"/>
    <w:tmpl w:val="AFE09A0E"/>
    <w:lvl w:ilvl="0" w:tplc="A29CE15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B3291D"/>
    <w:multiLevelType w:val="hybridMultilevel"/>
    <w:tmpl w:val="5E540F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97F0876"/>
    <w:multiLevelType w:val="hybridMultilevel"/>
    <w:tmpl w:val="9C9CAA9A"/>
    <w:lvl w:ilvl="0" w:tplc="A29CE158">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A563DD0"/>
    <w:multiLevelType w:val="hybridMultilevel"/>
    <w:tmpl w:val="452632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14A0123"/>
    <w:multiLevelType w:val="multilevel"/>
    <w:tmpl w:val="A9E2F2EE"/>
    <w:lvl w:ilvl="0">
      <w:numFmt w:val="bullet"/>
      <w:lvlText w:val="-"/>
      <w:lvlJc w:val="left"/>
      <w:pPr>
        <w:ind w:left="284" w:hanging="284"/>
      </w:pPr>
      <w:rPr>
        <w:rFonts w:ascii="Open Sans Light" w:eastAsiaTheme="minorHAnsi" w:hAnsi="Open Sans Light" w:cs="Open Sans Light"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2"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3"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3"/>
  </w:num>
  <w:num w:numId="2">
    <w:abstractNumId w:val="7"/>
  </w:num>
  <w:num w:numId="3">
    <w:abstractNumId w:val="6"/>
  </w:num>
  <w:num w:numId="4">
    <w:abstractNumId w:val="5"/>
  </w:num>
  <w:num w:numId="5">
    <w:abstractNumId w:val="4"/>
  </w:num>
  <w:num w:numId="6">
    <w:abstractNumId w:val="22"/>
  </w:num>
  <w:num w:numId="7">
    <w:abstractNumId w:val="3"/>
  </w:num>
  <w:num w:numId="8">
    <w:abstractNumId w:val="2"/>
  </w:num>
  <w:num w:numId="9">
    <w:abstractNumId w:val="1"/>
  </w:num>
  <w:num w:numId="10">
    <w:abstractNumId w:val="0"/>
  </w:num>
  <w:num w:numId="11">
    <w:abstractNumId w:val="8"/>
  </w:num>
  <w:num w:numId="12">
    <w:abstractNumId w:val="2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3"/>
  </w:num>
  <w:num w:numId="14">
    <w:abstractNumId w:val="2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12"/>
  </w:num>
  <w:num w:numId="19">
    <w:abstractNumId w:val="9"/>
  </w:num>
  <w:num w:numId="20">
    <w:abstractNumId w:val="16"/>
  </w:num>
  <w:num w:numId="21">
    <w:abstractNumId w:val="14"/>
  </w:num>
  <w:num w:numId="22">
    <w:abstractNumId w:val="15"/>
  </w:num>
  <w:num w:numId="23">
    <w:abstractNumId w:val="18"/>
  </w:num>
  <w:num w:numId="24">
    <w:abstractNumId w:val="19"/>
  </w:num>
  <w:num w:numId="25">
    <w:abstractNumId w:val="21"/>
  </w:num>
  <w:num w:numId="26">
    <w:abstractNumId w:val="10"/>
  </w:num>
  <w:num w:numId="27">
    <w:abstractNumId w:val="1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321D4"/>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35969"/>
    <w:rsid w:val="001473EB"/>
    <w:rsid w:val="0015406F"/>
    <w:rsid w:val="001542A8"/>
    <w:rsid w:val="00181781"/>
    <w:rsid w:val="00182651"/>
    <w:rsid w:val="001861E3"/>
    <w:rsid w:val="00197EB1"/>
    <w:rsid w:val="001B3554"/>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306"/>
    <w:rsid w:val="00424709"/>
    <w:rsid w:val="00424AD9"/>
    <w:rsid w:val="00436CBB"/>
    <w:rsid w:val="00444132"/>
    <w:rsid w:val="004632F9"/>
    <w:rsid w:val="004A5FB8"/>
    <w:rsid w:val="004A5FFD"/>
    <w:rsid w:val="004A6D4D"/>
    <w:rsid w:val="004B2175"/>
    <w:rsid w:val="004C01B2"/>
    <w:rsid w:val="004C027F"/>
    <w:rsid w:val="004C6440"/>
    <w:rsid w:val="004D35CC"/>
    <w:rsid w:val="004D51AA"/>
    <w:rsid w:val="004E0D0A"/>
    <w:rsid w:val="004E1AA9"/>
    <w:rsid w:val="004F09E8"/>
    <w:rsid w:val="004F1A28"/>
    <w:rsid w:val="004F1ED7"/>
    <w:rsid w:val="00502F76"/>
    <w:rsid w:val="005178A7"/>
    <w:rsid w:val="00543EF2"/>
    <w:rsid w:val="0055617E"/>
    <w:rsid w:val="00561C72"/>
    <w:rsid w:val="00562862"/>
    <w:rsid w:val="00563727"/>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41FE1"/>
    <w:rsid w:val="00655B49"/>
    <w:rsid w:val="00663A36"/>
    <w:rsid w:val="00674045"/>
    <w:rsid w:val="00674B15"/>
    <w:rsid w:val="00681D83"/>
    <w:rsid w:val="006900C2"/>
    <w:rsid w:val="00695E89"/>
    <w:rsid w:val="006B2AE2"/>
    <w:rsid w:val="006B30A9"/>
    <w:rsid w:val="006C2991"/>
    <w:rsid w:val="006D46B0"/>
    <w:rsid w:val="007008EE"/>
    <w:rsid w:val="0070267E"/>
    <w:rsid w:val="00704BA7"/>
    <w:rsid w:val="00706E32"/>
    <w:rsid w:val="007133C6"/>
    <w:rsid w:val="007546AF"/>
    <w:rsid w:val="007642C5"/>
    <w:rsid w:val="00765934"/>
    <w:rsid w:val="0077451B"/>
    <w:rsid w:val="00776435"/>
    <w:rsid w:val="00777FAE"/>
    <w:rsid w:val="00780257"/>
    <w:rsid w:val="007830AC"/>
    <w:rsid w:val="00785D91"/>
    <w:rsid w:val="007A3228"/>
    <w:rsid w:val="007E373C"/>
    <w:rsid w:val="008002CE"/>
    <w:rsid w:val="00810A86"/>
    <w:rsid w:val="0081675C"/>
    <w:rsid w:val="008210CB"/>
    <w:rsid w:val="00821E15"/>
    <w:rsid w:val="00836161"/>
    <w:rsid w:val="00844F6C"/>
    <w:rsid w:val="00863629"/>
    <w:rsid w:val="00873066"/>
    <w:rsid w:val="0087744F"/>
    <w:rsid w:val="008866FE"/>
    <w:rsid w:val="00892D08"/>
    <w:rsid w:val="00893791"/>
    <w:rsid w:val="00893E8F"/>
    <w:rsid w:val="008A6A4F"/>
    <w:rsid w:val="008D2CBA"/>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91AEC"/>
    <w:rsid w:val="009A2CCC"/>
    <w:rsid w:val="009A4CCC"/>
    <w:rsid w:val="009B7766"/>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5EDD"/>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ABC"/>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161FF"/>
    <w:rsid w:val="00E53EE9"/>
    <w:rsid w:val="00E83C33"/>
    <w:rsid w:val="00E9405E"/>
    <w:rsid w:val="00ED6EC5"/>
    <w:rsid w:val="00EF3AAA"/>
    <w:rsid w:val="00EF474E"/>
    <w:rsid w:val="00F0152B"/>
    <w:rsid w:val="00F04421"/>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0258"/>
  <w15:docId w15:val="{7FDB8C82-5A9D-4953-B36B-B1703F28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E83C33"/>
    <w:pPr>
      <w:spacing w:line="240" w:lineRule="auto"/>
      <w:ind w:left="720"/>
    </w:pPr>
    <w:rPr>
      <w:rFonts w:ascii="Calibri" w:hAnsi="Calibri" w:cs="Times New Roman"/>
      <w:sz w:val="22"/>
      <w:szCs w:val="22"/>
    </w:rPr>
  </w:style>
  <w:style w:type="paragraph" w:customStyle="1" w:styleId="Default">
    <w:name w:val="Default"/>
    <w:basedOn w:val="Normal"/>
    <w:rsid w:val="00EF3AAA"/>
    <w:pPr>
      <w:autoSpaceDE w:val="0"/>
      <w:autoSpaceDN w:val="0"/>
      <w:spacing w:line="240" w:lineRule="auto"/>
    </w:pPr>
    <w:rPr>
      <w:rFonts w:ascii="Arial" w:hAnsi="Arial" w:cs="Arial"/>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401537">
      <w:bodyDiv w:val="1"/>
      <w:marLeft w:val="0"/>
      <w:marRight w:val="0"/>
      <w:marTop w:val="0"/>
      <w:marBottom w:val="0"/>
      <w:divBdr>
        <w:top w:val="none" w:sz="0" w:space="0" w:color="auto"/>
        <w:left w:val="none" w:sz="0" w:space="0" w:color="auto"/>
        <w:bottom w:val="none" w:sz="0" w:space="0" w:color="auto"/>
        <w:right w:val="none" w:sz="0" w:space="0" w:color="auto"/>
      </w:divBdr>
    </w:div>
    <w:div w:id="20171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B0B1CD949FC418FE744EF1642E09E" ma:contentTypeVersion="0" ma:contentTypeDescription="Create a new document." ma:contentTypeScope="" ma:versionID="c893403a0a2ed1b06250241ffe711cf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8CA5E-6719-4A5B-81EB-6793C0729559}">
  <ds:schemaRefs>
    <ds:schemaRef ds:uri="http://schemas.microsoft.com/sharepoint/v3/contenttype/forms"/>
  </ds:schemaRefs>
</ds:datastoreItem>
</file>

<file path=customXml/itemProps2.xml><?xml version="1.0" encoding="utf-8"?>
<ds:datastoreItem xmlns:ds="http://schemas.openxmlformats.org/officeDocument/2006/customXml" ds:itemID="{F6764040-2AC4-4FB3-8D2E-6816F54790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07EF85-076F-41C2-9057-09D40DC9D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2</TotalTime>
  <Pages>1</Pages>
  <Words>1908</Words>
  <Characters>11642</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4</cp:revision>
  <dcterms:created xsi:type="dcterms:W3CDTF">2022-02-18T09:09:00Z</dcterms:created>
  <dcterms:modified xsi:type="dcterms:W3CDTF">2022-02-18T09:10:00Z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0x0101009BDB0B1CD949FC418FE744EF1642E09E</vt:lpwstr>
  </property>
  <property fmtid="{D5CDD505-2E9C-101B-9397-08002B2CF9AE}" pid="3" name="TeamShareLastOpen">
    <vt:lpwstr>09-02-2022 15:38:16</vt:lpwstr>
  </property>
</Properties>
</file>