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F43324" w14:paraId="351D435F" w14:textId="77777777" w:rsidTr="00AA0D2C">
        <w:trPr>
          <w:trHeight w:hRule="exact" w:val="737"/>
        </w:trPr>
        <w:tc>
          <w:tcPr>
            <w:tcW w:w="7230" w:type="dxa"/>
          </w:tcPr>
          <w:p w14:paraId="351D435D" w14:textId="77777777" w:rsidR="00206780" w:rsidRDefault="00CE4FCE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23. november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351D435E" w14:textId="77777777" w:rsidR="00333E52" w:rsidRPr="00244D70" w:rsidRDefault="00CE4FCE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10-2007-451</w:t>
            </w:r>
            <w:bookmarkEnd w:id="2"/>
            <w:r>
              <w:t xml:space="preserve"> – Dok. </w:t>
            </w:r>
            <w:bookmarkStart w:id="3" w:name="DokID"/>
            <w:r>
              <w:t>632100</w:t>
            </w:r>
            <w:bookmarkEnd w:id="3"/>
          </w:p>
        </w:tc>
      </w:tr>
    </w:tbl>
    <w:p w14:paraId="351D4360" w14:textId="77777777" w:rsidR="00DB335E" w:rsidRPr="00502F76" w:rsidRDefault="00CE4FCE" w:rsidP="00316531">
      <w:pPr>
        <w:pStyle w:val="Overskrift1"/>
        <w:pBdr>
          <w:bottom w:val="single" w:sz="4" w:space="1" w:color="auto"/>
        </w:pBdr>
      </w:pPr>
      <w:bookmarkStart w:id="4" w:name="Overskrift"/>
      <w:r>
        <w:t>Tilslutningsskema til DH-afdelingen</w:t>
      </w:r>
      <w:bookmarkEnd w:id="4"/>
    </w:p>
    <w:p w14:paraId="1F262D5F" w14:textId="77777777" w:rsidR="003F2060" w:rsidRDefault="003F2060" w:rsidP="003F2060">
      <w:r>
        <w:t xml:space="preserve">Alle DH’s medlemsorganisationer har mulighed for at deltage i den lokale DH-afdeling. </w:t>
      </w:r>
    </w:p>
    <w:p w14:paraId="16A76A69" w14:textId="77777777" w:rsidR="003F2060" w:rsidRDefault="003F2060" w:rsidP="003F2060"/>
    <w:p w14:paraId="2FA9E9E7" w14:textId="4BB4B3EE" w:rsidR="003F2060" w:rsidRDefault="003F2060" w:rsidP="003F2060">
      <w:r>
        <w:t xml:space="preserve">Hver </w:t>
      </w:r>
      <w:r w:rsidR="00EE00DF">
        <w:t>medlems</w:t>
      </w:r>
      <w:r>
        <w:t xml:space="preserve">organisation har 1 stemme i DH-afdelingens bestyrelse, men der kan godt deltage flere personer fra hver medlemsorganisation i DH-afdelingen. Det skal bare være tydeligt, hvem der har stemmeretten. Derfor skal hver </w:t>
      </w:r>
      <w:r w:rsidR="00EE00DF">
        <w:t>medlems</w:t>
      </w:r>
      <w:r>
        <w:t>organisation udfylde en tilslutningsblanket til DH-afdelingen.</w:t>
      </w:r>
    </w:p>
    <w:p w14:paraId="247F1FC2" w14:textId="77777777" w:rsidR="003F2060" w:rsidRDefault="003F2060" w:rsidP="003F2060"/>
    <w:p w14:paraId="2354CF2F" w14:textId="3FBD9681" w:rsidR="003F2060" w:rsidRDefault="003F2060" w:rsidP="003F2060">
      <w:r>
        <w:t>Tilslutningen for den pågældende person gælder indtil medlemsorganisationen skifter repræsentant eller udtræder af DH-afdelingen.</w:t>
      </w:r>
      <w:r w:rsidR="00EE00DF">
        <w:t xml:space="preserve"> Tilslutningen omfatter opbakning fra medlemsorganisationen til, at repræsentanten evt. opstiller til tillidsposter internt i DH-afdelingen. Bemærk dog at kandidater til handicaprådet kræver særskilt indstillingsskema. </w:t>
      </w:r>
    </w:p>
    <w:p w14:paraId="2AF6FF61" w14:textId="77777777" w:rsidR="003F2060" w:rsidRDefault="003F2060" w:rsidP="003F2060"/>
    <w:p w14:paraId="3BF20AFA" w14:textId="079CF1DA" w:rsidR="003F2060" w:rsidRDefault="003F2060" w:rsidP="003F2060">
      <w:r>
        <w:t>Blanketten sendes til formanden for den lokale DH-afdeling.</w:t>
      </w:r>
    </w:p>
    <w:p w14:paraId="4F9BE6D2" w14:textId="77777777" w:rsidR="003F2060" w:rsidRDefault="003F2060" w:rsidP="003F2060"/>
    <w:p w14:paraId="2AF2E380" w14:textId="4D1EC05D" w:rsidR="003F2060" w:rsidRDefault="003F2060" w:rsidP="003F2060">
      <w:r>
        <w:t xml:space="preserve">Ved indsendelse af blanketten gives samtykke til, at DH må gemme samt benytte navn, adresse, e-mail og telefonnummer, så længe vedkommende er repræsentant i den lokale DH-afdeling. </w:t>
      </w:r>
    </w:p>
    <w:p w14:paraId="430E7DD7" w14:textId="77777777" w:rsidR="003F2060" w:rsidRDefault="003F2060" w:rsidP="003F2060">
      <w:r>
        <w:t xml:space="preserve">I øvrigt henvises til DH’s privatlivs- og databeskyttelsespolitik på </w:t>
      </w:r>
      <w:hyperlink r:id="rId10" w:history="1">
        <w:r>
          <w:rPr>
            <w:rStyle w:val="Hyperlink"/>
          </w:rPr>
          <w:t>www.handicap.dk</w:t>
        </w:r>
      </w:hyperlink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6"/>
        <w:gridCol w:w="5959"/>
      </w:tblGrid>
      <w:tr w:rsidR="003F2060" w14:paraId="3FB06C3F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0350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Medlemsorganisationen:</w:t>
            </w:r>
          </w:p>
          <w:p w14:paraId="02B0980E" w14:textId="77777777" w:rsidR="00EE00DF" w:rsidRDefault="00EE00DF">
            <w:pPr>
              <w:rPr>
                <w:rFonts w:asciiTheme="minorHAnsi" w:hAnsiTheme="minorHAnsi" w:cstheme="minorHAnsi"/>
              </w:rPr>
            </w:pPr>
          </w:p>
          <w:p w14:paraId="1DFE80DE" w14:textId="13B61506" w:rsidR="00EE00DF" w:rsidRDefault="00EE00D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BA3C" w14:textId="77777777" w:rsidR="003F2060" w:rsidRDefault="003F2060">
            <w:pPr>
              <w:rPr>
                <w:rFonts w:ascii="Arial" w:hAnsi="Arial" w:cs="Arial"/>
              </w:rPr>
            </w:pPr>
          </w:p>
          <w:p w14:paraId="47A27D5E" w14:textId="2FC68428" w:rsidR="003F2060" w:rsidRDefault="003F2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3F2060" w14:paraId="5E4824CD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0CEC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DH-afdeling (kommune):</w:t>
            </w:r>
          </w:p>
          <w:p w14:paraId="09085EB4" w14:textId="77777777" w:rsidR="00EE00DF" w:rsidRDefault="00EE00DF">
            <w:pPr>
              <w:rPr>
                <w:rFonts w:asciiTheme="minorHAnsi" w:hAnsiTheme="minorHAnsi" w:cstheme="minorHAnsi"/>
              </w:rPr>
            </w:pPr>
          </w:p>
          <w:p w14:paraId="6AD1C9F5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  <w:p w14:paraId="6E357258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826C" w14:textId="77777777" w:rsidR="003F2060" w:rsidRDefault="003F2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3F2060" w14:paraId="0253A609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B5D3" w14:textId="4428CACF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Repræsentant:</w:t>
            </w:r>
          </w:p>
          <w:p w14:paraId="53103C03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</w:p>
          <w:p w14:paraId="192421F7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Navn:</w:t>
            </w:r>
          </w:p>
          <w:p w14:paraId="1A37D10E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Adresse:</w:t>
            </w:r>
          </w:p>
          <w:p w14:paraId="6A5BD522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E-mail:</w:t>
            </w:r>
          </w:p>
          <w:p w14:paraId="12398826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Telefon:</w:t>
            </w:r>
          </w:p>
          <w:p w14:paraId="22DC8DCC" w14:textId="77777777" w:rsidR="00903741" w:rsidRDefault="00903741">
            <w:pPr>
              <w:rPr>
                <w:rFonts w:asciiTheme="minorHAnsi" w:hAnsiTheme="minorHAnsi" w:cstheme="minorHAnsi"/>
              </w:rPr>
            </w:pPr>
          </w:p>
          <w:p w14:paraId="600C6B64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C6B3" w14:textId="77777777" w:rsidR="003F2060" w:rsidRDefault="003F2060">
            <w:pPr>
              <w:rPr>
                <w:rFonts w:ascii="Arial" w:hAnsi="Arial" w:cs="Arial"/>
              </w:rPr>
            </w:pPr>
          </w:p>
        </w:tc>
      </w:tr>
      <w:tr w:rsidR="003F2060" w14:paraId="242F02B3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5611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Kontaktperson i medlemsorganisation, der godkender tilslutning:</w:t>
            </w:r>
          </w:p>
          <w:p w14:paraId="62801B4D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</w:p>
          <w:p w14:paraId="18059F39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Navn:</w:t>
            </w:r>
          </w:p>
          <w:p w14:paraId="2ABA0767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Adresse:</w:t>
            </w:r>
            <w:r>
              <w:rPr>
                <w:rFonts w:asciiTheme="minorHAnsi" w:hAnsiTheme="minorHAnsi" w:cstheme="minorHAnsi"/>
              </w:rPr>
              <w:tab/>
            </w:r>
          </w:p>
          <w:p w14:paraId="3DBACF03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E-mail:</w:t>
            </w:r>
          </w:p>
          <w:p w14:paraId="4D8244F9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Telefon:</w:t>
            </w:r>
          </w:p>
          <w:p w14:paraId="42A482B4" w14:textId="77777777" w:rsidR="00903741" w:rsidRDefault="009037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FA59" w14:textId="77777777" w:rsidR="003F2060" w:rsidRDefault="003F2060">
            <w:pPr>
              <w:rPr>
                <w:rFonts w:ascii="Arial" w:hAnsi="Arial" w:cs="Arial"/>
              </w:rPr>
            </w:pPr>
          </w:p>
        </w:tc>
      </w:tr>
      <w:tr w:rsidR="003F2060" w14:paraId="3624D7E1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42C0" w14:textId="77777777" w:rsidR="003F2060" w:rsidRDefault="003F2060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Dato: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A2A7" w14:textId="77777777" w:rsidR="003F2060" w:rsidRDefault="003F206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339EB215" w14:textId="77777777" w:rsidR="00CE4FCE" w:rsidRDefault="00CE4FCE" w:rsidP="00DF1EC4"/>
    <w:p w14:paraId="4EB2536E" w14:textId="77777777" w:rsidR="00CE4FCE" w:rsidRDefault="00CE4FCE" w:rsidP="00DF1EC4"/>
    <w:sectPr w:rsidR="00CE4FCE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397B9" w14:textId="77777777" w:rsidR="001B2D16" w:rsidRDefault="001B2D16">
      <w:pPr>
        <w:spacing w:line="240" w:lineRule="auto"/>
      </w:pPr>
      <w:r>
        <w:separator/>
      </w:r>
    </w:p>
  </w:endnote>
  <w:endnote w:type="continuationSeparator" w:id="0">
    <w:p w14:paraId="3E432F64" w14:textId="77777777" w:rsidR="001B2D16" w:rsidRDefault="001B2D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50DCEB25-462A-4392-B614-C1C5589B9781}"/>
    <w:embedBold r:id="rId2" w:fontKey="{6A0D128A-5909-43B8-9CF0-8B8316CD1045}"/>
    <w:embedItalic r:id="rId3" w:fontKey="{1BF036E5-057E-428C-AB04-B1C7D2DE1D71}"/>
    <w:embedBoldItalic r:id="rId4" w:fontKey="{BD677111-805E-4A77-8E97-413B988F20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8B9C45C-C75D-4328-B54E-612E16666068}"/>
    <w:embedBold r:id="rId6" w:fontKey="{F58768C1-E1F2-44FB-B050-D57B4BA70E0E}"/>
    <w:embedItalic r:id="rId7" w:fontKey="{79EA904A-3B03-463A-847A-63328357AB21}"/>
    <w:embedBoldItalic r:id="rId8" w:fontKey="{29D4163F-DE15-4570-BFC5-50A75AF2CB35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57C84221-2D7C-4E13-A16B-FF29E14133BE}"/>
    <w:embedBold r:id="rId10" w:fontKey="{F97F481E-E5A8-4DD8-9E64-F4522103D5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6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7" w14:textId="77777777" w:rsidR="00100249" w:rsidRDefault="00CE4FCE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1D436E" wp14:editId="351D436F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1D4374" w14:textId="00AFB670" w:rsidR="00100249" w:rsidRDefault="00CE4FCE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E00D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1D43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351D4374" w14:textId="00AFB670" w:rsidR="00100249" w:rsidRDefault="00CE4FCE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E00D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F43324" w14:paraId="351D436C" w14:textId="77777777" w:rsidTr="00A97F6A">
      <w:tc>
        <w:tcPr>
          <w:tcW w:w="10915" w:type="dxa"/>
          <w:hideMark/>
        </w:tcPr>
        <w:p w14:paraId="351D436A" w14:textId="77777777" w:rsidR="00DB0DFF" w:rsidRDefault="00CE4FCE" w:rsidP="00DB0DFF">
          <w:pPr>
            <w:pStyle w:val="Footer-info"/>
          </w:pPr>
          <w:r>
            <w:t>DH er fælles talerør for de danske handicaporganisationer.</w:t>
          </w:r>
        </w:p>
        <w:p w14:paraId="351D436B" w14:textId="77777777" w:rsidR="00A97F6A" w:rsidRDefault="00CE4FCE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351D436D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F19B2" w14:textId="77777777" w:rsidR="001B2D16" w:rsidRDefault="001B2D16">
      <w:pPr>
        <w:spacing w:line="240" w:lineRule="auto"/>
      </w:pPr>
      <w:r>
        <w:separator/>
      </w:r>
    </w:p>
  </w:footnote>
  <w:footnote w:type="continuationSeparator" w:id="0">
    <w:p w14:paraId="0B8E302A" w14:textId="77777777" w:rsidR="001B2D16" w:rsidRDefault="001B2D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3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4" w14:textId="77777777" w:rsidR="00022BE5" w:rsidRDefault="00022BE5" w:rsidP="00022BE5">
    <w:pPr>
      <w:pStyle w:val="Sidehoved"/>
    </w:pPr>
  </w:p>
  <w:p w14:paraId="351D4365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8" w14:textId="77777777" w:rsidR="002762D8" w:rsidRDefault="00CE4FCE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51D4370" wp14:editId="351D4371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351D4372" wp14:editId="351D43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D4369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36205288">
    <w:abstractNumId w:val="10"/>
  </w:num>
  <w:num w:numId="2" w16cid:durableId="1862625718">
    <w:abstractNumId w:val="7"/>
  </w:num>
  <w:num w:numId="3" w16cid:durableId="493574283">
    <w:abstractNumId w:val="6"/>
  </w:num>
  <w:num w:numId="4" w16cid:durableId="2066874841">
    <w:abstractNumId w:val="5"/>
  </w:num>
  <w:num w:numId="5" w16cid:durableId="2133673284">
    <w:abstractNumId w:val="4"/>
  </w:num>
  <w:num w:numId="6" w16cid:durableId="1196886805">
    <w:abstractNumId w:val="9"/>
  </w:num>
  <w:num w:numId="7" w16cid:durableId="1255355493">
    <w:abstractNumId w:val="3"/>
  </w:num>
  <w:num w:numId="8" w16cid:durableId="1276526348">
    <w:abstractNumId w:val="2"/>
  </w:num>
  <w:num w:numId="9" w16cid:durableId="1780367764">
    <w:abstractNumId w:val="1"/>
  </w:num>
  <w:num w:numId="10" w16cid:durableId="1039627919">
    <w:abstractNumId w:val="0"/>
  </w:num>
  <w:num w:numId="11" w16cid:durableId="570383700">
    <w:abstractNumId w:val="8"/>
  </w:num>
  <w:num w:numId="12" w16cid:durableId="1116633501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80947248">
    <w:abstractNumId w:val="10"/>
  </w:num>
  <w:num w:numId="14" w16cid:durableId="10613676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B2D16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3F2060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2155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03741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04F6A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4FCE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E00DF"/>
    <w:rsid w:val="00EF474E"/>
    <w:rsid w:val="00F0152B"/>
    <w:rsid w:val="00F04788"/>
    <w:rsid w:val="00F233E7"/>
    <w:rsid w:val="00F4074D"/>
    <w:rsid w:val="00F43324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D435D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semiHidden/>
    <w:unhideWhenUsed/>
    <w:rsid w:val="003F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eamShareMetaData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8FD1B9B793044CB5F667B34F4DFB49" ma:contentTypeVersion="13" ma:contentTypeDescription="Create a new document." ma:contentTypeScope="" ma:versionID="1f57185f8e81d5fa86ef2514db77cd56">
  <xsd:schema xmlns:xsd="http://www.w3.org/2001/XMLSchema" xmlns:xs="http://www.w3.org/2001/XMLSchema" xmlns:p="http://schemas.microsoft.com/office/2006/metadata/properties" xmlns:ns2="181e6edb-f8a7-4e25-8cbd-c1843e47ac00" targetNamespace="http://schemas.microsoft.com/office/2006/metadata/properties" ma:root="true" ma:fieldsID="e7e16253acc10e90e207fbe995adabf1" ns2:_="">
    <xsd:import namespace="181e6edb-f8a7-4e25-8cbd-c1843e47ac00"/>
    <xsd:element name="properties">
      <xsd:complexType>
        <xsd:sequence>
          <xsd:element name="documentManagement">
            <xsd:complexType>
              <xsd:all>
                <xsd:element ref="ns2:TeamShareMetaData" minOccurs="0"/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eamShareMetaData" ma:index="8" nillable="true" ma:displayName="TeamShareMetaData" ma:description="This field contains document metadata in XML format from TeamShare" ma:internalName="TeamShareMetaData">
      <xsd:simpleType>
        <xsd:restriction base="dms:Note">
          <xsd:maxLength value="255"/>
        </xsd:restriction>
      </xsd:simpleType>
    </xsd:element>
    <xsd:element name="TSID" ma:index="9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10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1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2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3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4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5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6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7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8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9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20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D300C5-4FF4-45D5-8BE3-A7B0BE8DCD9F}">
  <ds:schemaRefs>
    <ds:schemaRef ds:uri="http://schemas.microsoft.com/office/2006/metadata/properties"/>
    <ds:schemaRef ds:uri="http://schemas.microsoft.com/office/infopath/2007/PartnerControls"/>
    <ds:schemaRef ds:uri="181e6edb-f8a7-4e25-8cbd-c1843e47ac00"/>
  </ds:schemaRefs>
</ds:datastoreItem>
</file>

<file path=customXml/itemProps2.xml><?xml version="1.0" encoding="utf-8"?>
<ds:datastoreItem xmlns:ds="http://schemas.openxmlformats.org/officeDocument/2006/customXml" ds:itemID="{3AF50D50-991B-491C-A874-A69C6C157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D1507-0A5A-4CA4-A0B6-6094B719B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1</Pages>
  <Words>201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2023-12-19T13:30:00Z</dcterms:created>
  <dcterms:modified xsi:type="dcterms:W3CDTF">2023-12-19T13:30:00Z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0x010100178FD1B9B793044CB5F667B34F4DFB49</vt:lpwstr>
  </property>
  <property fmtid="{D5CDD505-2E9C-101B-9397-08002B2CF9AE}" pid="3" name="TeamShareLastOpen">
    <vt:lpwstr>28-11-2023 13:53:25</vt:lpwstr>
  </property>
</Properties>
</file>